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2005D" w14:textId="499EB3D1" w:rsidR="00715CCB" w:rsidRPr="003D0912" w:rsidRDefault="00715CCB" w:rsidP="00C94108">
      <w:pPr>
        <w:pStyle w:val="Title"/>
        <w:jc w:val="right"/>
      </w:pPr>
      <w:bookmarkStart w:id="0" w:name="_Hlk150957650"/>
      <w:bookmarkEnd w:id="0"/>
      <w:r w:rsidRPr="003D0912">
        <w:rPr>
          <w:noProof/>
        </w:rPr>
        <w:drawing>
          <wp:inline distT="0" distB="0" distL="0" distR="0" wp14:anchorId="0E98D90E" wp14:editId="18CBAD8E">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C034A45" w14:textId="77777777" w:rsidR="00C94108" w:rsidRPr="003D0912" w:rsidRDefault="00C94108" w:rsidP="00C94108"/>
    <w:p w14:paraId="2714C967" w14:textId="77777777" w:rsidR="00CE405B" w:rsidRPr="003D0912" w:rsidRDefault="00861A85" w:rsidP="00715CCB">
      <w:pPr>
        <w:pStyle w:val="Title"/>
        <w:pBdr>
          <w:top w:val="single" w:sz="12" w:space="1" w:color="84BD00" w:themeColor="accent1"/>
          <w:bottom w:val="single" w:sz="12" w:space="1" w:color="84BD00" w:themeColor="accent1"/>
        </w:pBdr>
      </w:pPr>
      <w:r w:rsidRPr="003D0912">
        <w:t xml:space="preserve">What we’re hearing </w:t>
      </w:r>
    </w:p>
    <w:p w14:paraId="637F4830" w14:textId="19926850" w:rsidR="00A45CEE" w:rsidRPr="003D0912" w:rsidRDefault="00C94108" w:rsidP="00715CCB">
      <w:pPr>
        <w:pStyle w:val="Title"/>
        <w:pBdr>
          <w:top w:val="single" w:sz="12" w:space="1" w:color="84BD00" w:themeColor="accent1"/>
          <w:bottom w:val="single" w:sz="12" w:space="1" w:color="84BD00" w:themeColor="accent1"/>
        </w:pBdr>
      </w:pPr>
      <w:r w:rsidRPr="003D0912">
        <w:t>A</w:t>
      </w:r>
      <w:r w:rsidR="00861A85" w:rsidRPr="003D0912">
        <w:t>bout</w:t>
      </w:r>
      <w:r w:rsidRPr="003D0912">
        <w:t xml:space="preserve"> East Surrey</w:t>
      </w:r>
    </w:p>
    <w:p w14:paraId="25013620" w14:textId="77777777" w:rsidR="0035049B" w:rsidRPr="003D0912" w:rsidRDefault="0035049B" w:rsidP="00715CCB">
      <w:pPr>
        <w:pBdr>
          <w:top w:val="single" w:sz="12" w:space="1" w:color="84BD00" w:themeColor="accent1"/>
          <w:bottom w:val="single" w:sz="12" w:space="1" w:color="84BD00" w:themeColor="accent1"/>
        </w:pBdr>
      </w:pPr>
    </w:p>
    <w:p w14:paraId="3A86378D" w14:textId="181117F4" w:rsidR="0035049B" w:rsidRPr="003D0912" w:rsidRDefault="00761C5E" w:rsidP="00715CCB">
      <w:pPr>
        <w:pStyle w:val="Subtitle"/>
        <w:pBdr>
          <w:top w:val="single" w:sz="12" w:space="1" w:color="84BD00" w:themeColor="accent1"/>
          <w:bottom w:val="single" w:sz="12" w:space="1" w:color="84BD00" w:themeColor="accent1"/>
        </w:pBdr>
      </w:pPr>
      <w:r w:rsidRPr="003D0912">
        <w:t>March</w:t>
      </w:r>
      <w:r w:rsidR="0035049B" w:rsidRPr="003D0912">
        <w:t xml:space="preserve"> 202</w:t>
      </w:r>
      <w:r w:rsidR="00C94108" w:rsidRPr="003D0912">
        <w:t>5</w:t>
      </w:r>
    </w:p>
    <w:p w14:paraId="141B9BB2" w14:textId="77777777" w:rsidR="009E2F5C" w:rsidRPr="003D0912" w:rsidRDefault="009E2F5C" w:rsidP="009E2F5C">
      <w:pPr>
        <w:rPr>
          <w:szCs w:val="24"/>
        </w:rPr>
      </w:pPr>
    </w:p>
    <w:p w14:paraId="0230B4B0" w14:textId="77777777" w:rsidR="009E2F5C" w:rsidRPr="003D0912" w:rsidRDefault="009E2F5C" w:rsidP="009E2F5C">
      <w:pPr>
        <w:rPr>
          <w:szCs w:val="24"/>
        </w:rPr>
      </w:pPr>
      <w:r w:rsidRPr="003D0912">
        <w:rPr>
          <w:noProof/>
          <w:szCs w:val="24"/>
        </w:rPr>
        <w:drawing>
          <wp:inline distT="0" distB="0" distL="0" distR="0" wp14:anchorId="58CDCE4A" wp14:editId="6A6FE571">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1C574572" w14:textId="40FBAB9B" w:rsidR="007D5536" w:rsidRPr="003D0912" w:rsidRDefault="007D5536" w:rsidP="007D5536">
      <w:pPr>
        <w:pStyle w:val="Quote"/>
      </w:pPr>
      <w:r w:rsidRPr="003D0912">
        <w:t xml:space="preserve">“I've got a severely disabled daughter. The service is </w:t>
      </w:r>
      <w:proofErr w:type="gramStart"/>
      <w:r w:rsidRPr="003D0912">
        <w:t>really good</w:t>
      </w:r>
      <w:proofErr w:type="gramEnd"/>
      <w:r w:rsidRPr="003D0912">
        <w:t xml:space="preserve"> here [at the Minor Injury Unit at Caterham Dene]. It's so much better than a main hospital which has a stressful environment and long waits. That's no good for my </w:t>
      </w:r>
      <w:r w:rsidR="000E06BC" w:rsidRPr="003D0912">
        <w:t>d</w:t>
      </w:r>
      <w:r w:rsidRPr="003D0912">
        <w:t>aughter. She needs a calmer environment, so this is great for her. It's easy to get here and to park here. I think it's great that you can go somewhere else for the small stuff. I don't know anywhere else like this.”</w:t>
      </w:r>
    </w:p>
    <w:p w14:paraId="3F92400D" w14:textId="708CA813" w:rsidR="009E2F5C" w:rsidRPr="003D0912" w:rsidRDefault="00056659" w:rsidP="000E06BC">
      <w:pPr>
        <w:pStyle w:val="Quote"/>
        <w:jc w:val="right"/>
      </w:pPr>
      <w:r w:rsidRPr="003D0912">
        <w:t xml:space="preserve"> </w:t>
      </w:r>
      <w:r w:rsidR="00935E41" w:rsidRPr="003D0912">
        <w:rPr>
          <w:noProof/>
        </w:rPr>
        <w:drawing>
          <wp:inline distT="0" distB="0" distL="0" distR="0" wp14:anchorId="61C203DB" wp14:editId="6B1AC04C">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68B00D4F" w14:textId="77777777" w:rsidR="009E2F5C" w:rsidRPr="003D0912" w:rsidRDefault="009E2F5C" w:rsidP="009E2F5C">
      <w:pPr>
        <w:jc w:val="right"/>
      </w:pPr>
    </w:p>
    <w:p w14:paraId="4102AEF2" w14:textId="77777777" w:rsidR="009C2E2B" w:rsidRPr="003D0912" w:rsidRDefault="009C2E2B" w:rsidP="009C2E2B">
      <w:pPr>
        <w:pStyle w:val="NormalWeb"/>
        <w:jc w:val="center"/>
      </w:pPr>
      <w:r w:rsidRPr="003D0912">
        <w:rPr>
          <w:noProof/>
        </w:rPr>
        <w:drawing>
          <wp:inline distT="0" distB="0" distL="0" distR="0" wp14:anchorId="1EFE4A8A" wp14:editId="39950398">
            <wp:extent cx="3810634" cy="2557762"/>
            <wp:effectExtent l="0" t="0" r="0" b="0"/>
            <wp:docPr id="8" name="Picture 2" descr="A couple of people from Healthwatch Surrey at Orchar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ouple of people from Healthwatch Surrey at Orchard Ho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3858299" cy="2589756"/>
                    </a:xfrm>
                    <a:prstGeom prst="rect">
                      <a:avLst/>
                    </a:prstGeom>
                    <a:noFill/>
                    <a:ln>
                      <a:noFill/>
                    </a:ln>
                  </pic:spPr>
                </pic:pic>
              </a:graphicData>
            </a:graphic>
          </wp:inline>
        </w:drawing>
      </w:r>
    </w:p>
    <w:p w14:paraId="44FB80B1" w14:textId="225AE727" w:rsidR="00F549A4" w:rsidRPr="003D0912" w:rsidRDefault="00F549A4" w:rsidP="001B5BD2">
      <w:pPr>
        <w:spacing w:after="160"/>
        <w:ind w:left="360"/>
      </w:pPr>
    </w:p>
    <w:p w14:paraId="7F84DCD7" w14:textId="77777777" w:rsidR="00CE405B" w:rsidRPr="003D0912" w:rsidRDefault="00CE405B" w:rsidP="00CE405B">
      <w:r w:rsidRPr="003D0912">
        <w:lastRenderedPageBreak/>
        <w:t>If you would like a paper copy of this document or require it in an alternative format, please get in touch with us.</w:t>
      </w:r>
    </w:p>
    <w:p w14:paraId="27191C71" w14:textId="77777777" w:rsidR="00F549A4" w:rsidRPr="003D0912"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0964EA1B" w14:textId="77777777" w:rsidR="00A04206" w:rsidRPr="003D0912" w:rsidRDefault="00A04206">
          <w:pPr>
            <w:pStyle w:val="TOCHeading"/>
            <w:rPr>
              <w:rFonts w:cs="Poppins"/>
              <w:lang w:val="en-GB"/>
            </w:rPr>
          </w:pPr>
          <w:r w:rsidRPr="003D0912">
            <w:rPr>
              <w:rFonts w:cs="Poppins"/>
              <w:lang w:val="en-GB"/>
            </w:rPr>
            <w:t>Contents</w:t>
          </w:r>
        </w:p>
        <w:p w14:paraId="3E1768F4" w14:textId="153A3084" w:rsidR="002E440B"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3D0912">
            <w:fldChar w:fldCharType="begin"/>
          </w:r>
          <w:r w:rsidRPr="003D0912">
            <w:instrText xml:space="preserve"> TOC \o "1-2" \h \z \u </w:instrText>
          </w:r>
          <w:r w:rsidRPr="003D0912">
            <w:fldChar w:fldCharType="separate"/>
          </w:r>
          <w:hyperlink w:anchor="_Toc192491477" w:history="1">
            <w:r w:rsidR="002E440B" w:rsidRPr="00CA5E8F">
              <w:rPr>
                <w:rStyle w:val="Hyperlink"/>
                <w:noProof/>
              </w:rPr>
              <w:t>Report overview</w:t>
            </w:r>
            <w:r w:rsidR="002E440B">
              <w:rPr>
                <w:noProof/>
                <w:webHidden/>
              </w:rPr>
              <w:tab/>
            </w:r>
            <w:r w:rsidR="002E440B">
              <w:rPr>
                <w:noProof/>
                <w:webHidden/>
              </w:rPr>
              <w:fldChar w:fldCharType="begin"/>
            </w:r>
            <w:r w:rsidR="002E440B">
              <w:rPr>
                <w:noProof/>
                <w:webHidden/>
              </w:rPr>
              <w:instrText xml:space="preserve"> PAGEREF _Toc192491477 \h </w:instrText>
            </w:r>
            <w:r w:rsidR="002E440B">
              <w:rPr>
                <w:noProof/>
                <w:webHidden/>
              </w:rPr>
            </w:r>
            <w:r w:rsidR="002E440B">
              <w:rPr>
                <w:noProof/>
                <w:webHidden/>
              </w:rPr>
              <w:fldChar w:fldCharType="separate"/>
            </w:r>
            <w:r w:rsidR="003B06AA">
              <w:rPr>
                <w:noProof/>
                <w:webHidden/>
              </w:rPr>
              <w:t>3</w:t>
            </w:r>
            <w:r w:rsidR="002E440B">
              <w:rPr>
                <w:noProof/>
                <w:webHidden/>
              </w:rPr>
              <w:fldChar w:fldCharType="end"/>
            </w:r>
          </w:hyperlink>
        </w:p>
        <w:p w14:paraId="23223E53" w14:textId="3AFAADB9"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78" w:history="1">
            <w:r w:rsidRPr="00CA5E8F">
              <w:rPr>
                <w:rStyle w:val="Hyperlink"/>
                <w:noProof/>
              </w:rPr>
              <w:t>Insight summary and recommendations</w:t>
            </w:r>
            <w:r>
              <w:rPr>
                <w:noProof/>
                <w:webHidden/>
              </w:rPr>
              <w:tab/>
            </w:r>
            <w:r>
              <w:rPr>
                <w:noProof/>
                <w:webHidden/>
              </w:rPr>
              <w:fldChar w:fldCharType="begin"/>
            </w:r>
            <w:r>
              <w:rPr>
                <w:noProof/>
                <w:webHidden/>
              </w:rPr>
              <w:instrText xml:space="preserve"> PAGEREF _Toc192491478 \h </w:instrText>
            </w:r>
            <w:r>
              <w:rPr>
                <w:noProof/>
                <w:webHidden/>
              </w:rPr>
            </w:r>
            <w:r>
              <w:rPr>
                <w:noProof/>
                <w:webHidden/>
              </w:rPr>
              <w:fldChar w:fldCharType="separate"/>
            </w:r>
            <w:r w:rsidR="003B06AA">
              <w:rPr>
                <w:noProof/>
                <w:webHidden/>
              </w:rPr>
              <w:t>4</w:t>
            </w:r>
            <w:r>
              <w:rPr>
                <w:noProof/>
                <w:webHidden/>
              </w:rPr>
              <w:fldChar w:fldCharType="end"/>
            </w:r>
          </w:hyperlink>
        </w:p>
        <w:p w14:paraId="73BDACEC" w14:textId="73FA8514"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79" w:history="1">
            <w:r w:rsidRPr="00CA5E8F">
              <w:rPr>
                <w:rStyle w:val="Hyperlink"/>
                <w:noProof/>
              </w:rPr>
              <w:t>What we’ve heard</w:t>
            </w:r>
            <w:r>
              <w:rPr>
                <w:noProof/>
                <w:webHidden/>
              </w:rPr>
              <w:tab/>
            </w:r>
            <w:r>
              <w:rPr>
                <w:noProof/>
                <w:webHidden/>
              </w:rPr>
              <w:fldChar w:fldCharType="begin"/>
            </w:r>
            <w:r>
              <w:rPr>
                <w:noProof/>
                <w:webHidden/>
              </w:rPr>
              <w:instrText xml:space="preserve"> PAGEREF _Toc192491479 \h </w:instrText>
            </w:r>
            <w:r>
              <w:rPr>
                <w:noProof/>
                <w:webHidden/>
              </w:rPr>
            </w:r>
            <w:r>
              <w:rPr>
                <w:noProof/>
                <w:webHidden/>
              </w:rPr>
              <w:fldChar w:fldCharType="separate"/>
            </w:r>
            <w:r w:rsidR="003B06AA">
              <w:rPr>
                <w:noProof/>
                <w:webHidden/>
              </w:rPr>
              <w:t>5</w:t>
            </w:r>
            <w:r>
              <w:rPr>
                <w:noProof/>
                <w:webHidden/>
              </w:rPr>
              <w:fldChar w:fldCharType="end"/>
            </w:r>
          </w:hyperlink>
        </w:p>
        <w:p w14:paraId="4E9FD178" w14:textId="0C4A78C3"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0" w:history="1">
            <w:r w:rsidRPr="00CA5E8F">
              <w:rPr>
                <w:rStyle w:val="Hyperlink"/>
                <w:noProof/>
              </w:rPr>
              <w:t>Out of Surrey residents using East Surrey services</w:t>
            </w:r>
            <w:r>
              <w:rPr>
                <w:noProof/>
                <w:webHidden/>
              </w:rPr>
              <w:tab/>
            </w:r>
            <w:r>
              <w:rPr>
                <w:noProof/>
                <w:webHidden/>
              </w:rPr>
              <w:fldChar w:fldCharType="begin"/>
            </w:r>
            <w:r>
              <w:rPr>
                <w:noProof/>
                <w:webHidden/>
              </w:rPr>
              <w:instrText xml:space="preserve"> PAGEREF _Toc192491480 \h </w:instrText>
            </w:r>
            <w:r>
              <w:rPr>
                <w:noProof/>
                <w:webHidden/>
              </w:rPr>
            </w:r>
            <w:r>
              <w:rPr>
                <w:noProof/>
                <w:webHidden/>
              </w:rPr>
              <w:fldChar w:fldCharType="separate"/>
            </w:r>
            <w:r w:rsidR="003B06AA">
              <w:rPr>
                <w:noProof/>
                <w:webHidden/>
              </w:rPr>
              <w:t>5</w:t>
            </w:r>
            <w:r>
              <w:rPr>
                <w:noProof/>
                <w:webHidden/>
              </w:rPr>
              <w:fldChar w:fldCharType="end"/>
            </w:r>
          </w:hyperlink>
        </w:p>
        <w:p w14:paraId="6433CC9F" w14:textId="5B1B6CB8"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1" w:history="1">
            <w:r w:rsidRPr="00CA5E8F">
              <w:rPr>
                <w:rStyle w:val="Hyperlink"/>
                <w:noProof/>
              </w:rPr>
              <w:t>Spotlight on First Community Health</w:t>
            </w:r>
            <w:r>
              <w:rPr>
                <w:noProof/>
                <w:webHidden/>
              </w:rPr>
              <w:tab/>
            </w:r>
            <w:r>
              <w:rPr>
                <w:noProof/>
                <w:webHidden/>
              </w:rPr>
              <w:fldChar w:fldCharType="begin"/>
            </w:r>
            <w:r>
              <w:rPr>
                <w:noProof/>
                <w:webHidden/>
              </w:rPr>
              <w:instrText xml:space="preserve"> PAGEREF _Toc192491481 \h </w:instrText>
            </w:r>
            <w:r>
              <w:rPr>
                <w:noProof/>
                <w:webHidden/>
              </w:rPr>
            </w:r>
            <w:r>
              <w:rPr>
                <w:noProof/>
                <w:webHidden/>
              </w:rPr>
              <w:fldChar w:fldCharType="separate"/>
            </w:r>
            <w:r w:rsidR="003B06AA">
              <w:rPr>
                <w:noProof/>
                <w:webHidden/>
              </w:rPr>
              <w:t>5</w:t>
            </w:r>
            <w:r>
              <w:rPr>
                <w:noProof/>
                <w:webHidden/>
              </w:rPr>
              <w:fldChar w:fldCharType="end"/>
            </w:r>
          </w:hyperlink>
        </w:p>
        <w:p w14:paraId="323DDC69" w14:textId="541C5381"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2" w:history="1">
            <w:r w:rsidRPr="00CA5E8F">
              <w:rPr>
                <w:rStyle w:val="Hyperlink"/>
                <w:noProof/>
              </w:rPr>
              <w:t>Continuity of care between acute and community</w:t>
            </w:r>
            <w:r>
              <w:rPr>
                <w:noProof/>
                <w:webHidden/>
              </w:rPr>
              <w:tab/>
            </w:r>
            <w:r>
              <w:rPr>
                <w:noProof/>
                <w:webHidden/>
              </w:rPr>
              <w:fldChar w:fldCharType="begin"/>
            </w:r>
            <w:r>
              <w:rPr>
                <w:noProof/>
                <w:webHidden/>
              </w:rPr>
              <w:instrText xml:space="preserve"> PAGEREF _Toc192491482 \h </w:instrText>
            </w:r>
            <w:r>
              <w:rPr>
                <w:noProof/>
                <w:webHidden/>
              </w:rPr>
            </w:r>
            <w:r>
              <w:rPr>
                <w:noProof/>
                <w:webHidden/>
              </w:rPr>
              <w:fldChar w:fldCharType="separate"/>
            </w:r>
            <w:r w:rsidR="003B06AA">
              <w:rPr>
                <w:noProof/>
                <w:webHidden/>
              </w:rPr>
              <w:t>8</w:t>
            </w:r>
            <w:r>
              <w:rPr>
                <w:noProof/>
                <w:webHidden/>
              </w:rPr>
              <w:fldChar w:fldCharType="end"/>
            </w:r>
          </w:hyperlink>
        </w:p>
        <w:p w14:paraId="0A3D6A29" w14:textId="1E5B9E9D"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3" w:history="1">
            <w:r w:rsidRPr="00CA5E8F">
              <w:rPr>
                <w:rStyle w:val="Hyperlink"/>
                <w:noProof/>
              </w:rPr>
              <w:t>East Surrey Hospital</w:t>
            </w:r>
            <w:r>
              <w:rPr>
                <w:noProof/>
                <w:webHidden/>
              </w:rPr>
              <w:tab/>
            </w:r>
            <w:r>
              <w:rPr>
                <w:noProof/>
                <w:webHidden/>
              </w:rPr>
              <w:fldChar w:fldCharType="begin"/>
            </w:r>
            <w:r>
              <w:rPr>
                <w:noProof/>
                <w:webHidden/>
              </w:rPr>
              <w:instrText xml:space="preserve"> PAGEREF _Toc192491483 \h </w:instrText>
            </w:r>
            <w:r>
              <w:rPr>
                <w:noProof/>
                <w:webHidden/>
              </w:rPr>
            </w:r>
            <w:r>
              <w:rPr>
                <w:noProof/>
                <w:webHidden/>
              </w:rPr>
              <w:fldChar w:fldCharType="separate"/>
            </w:r>
            <w:r w:rsidR="003B06AA">
              <w:rPr>
                <w:noProof/>
                <w:webHidden/>
              </w:rPr>
              <w:t>10</w:t>
            </w:r>
            <w:r>
              <w:rPr>
                <w:noProof/>
                <w:webHidden/>
              </w:rPr>
              <w:fldChar w:fldCharType="end"/>
            </w:r>
          </w:hyperlink>
        </w:p>
        <w:p w14:paraId="711E5B57" w14:textId="382C1D34" w:rsidR="002E440B" w:rsidRDefault="002E440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2491484" w:history="1">
            <w:r w:rsidRPr="00CA5E8F">
              <w:rPr>
                <w:rStyle w:val="Hyperlink"/>
                <w:noProof/>
              </w:rPr>
              <w:t>Mental health</w:t>
            </w:r>
            <w:r>
              <w:rPr>
                <w:noProof/>
                <w:webHidden/>
              </w:rPr>
              <w:tab/>
            </w:r>
            <w:r>
              <w:rPr>
                <w:noProof/>
                <w:webHidden/>
              </w:rPr>
              <w:fldChar w:fldCharType="begin"/>
            </w:r>
            <w:r>
              <w:rPr>
                <w:noProof/>
                <w:webHidden/>
              </w:rPr>
              <w:instrText xml:space="preserve"> PAGEREF _Toc192491484 \h </w:instrText>
            </w:r>
            <w:r>
              <w:rPr>
                <w:noProof/>
                <w:webHidden/>
              </w:rPr>
            </w:r>
            <w:r>
              <w:rPr>
                <w:noProof/>
                <w:webHidden/>
              </w:rPr>
              <w:fldChar w:fldCharType="separate"/>
            </w:r>
            <w:r w:rsidR="003B06AA">
              <w:rPr>
                <w:noProof/>
                <w:webHidden/>
              </w:rPr>
              <w:t>11</w:t>
            </w:r>
            <w:r>
              <w:rPr>
                <w:noProof/>
                <w:webHidden/>
              </w:rPr>
              <w:fldChar w:fldCharType="end"/>
            </w:r>
          </w:hyperlink>
        </w:p>
        <w:p w14:paraId="34A31E81" w14:textId="518AAAEA"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85" w:history="1">
            <w:r w:rsidRPr="00CA5E8F">
              <w:rPr>
                <w:rStyle w:val="Hyperlink"/>
                <w:noProof/>
              </w:rPr>
              <w:t>Thank you</w:t>
            </w:r>
            <w:r>
              <w:rPr>
                <w:noProof/>
                <w:webHidden/>
              </w:rPr>
              <w:tab/>
            </w:r>
            <w:r>
              <w:rPr>
                <w:noProof/>
                <w:webHidden/>
              </w:rPr>
              <w:fldChar w:fldCharType="begin"/>
            </w:r>
            <w:r>
              <w:rPr>
                <w:noProof/>
                <w:webHidden/>
              </w:rPr>
              <w:instrText xml:space="preserve"> PAGEREF _Toc192491485 \h </w:instrText>
            </w:r>
            <w:r>
              <w:rPr>
                <w:noProof/>
                <w:webHidden/>
              </w:rPr>
            </w:r>
            <w:r>
              <w:rPr>
                <w:noProof/>
                <w:webHidden/>
              </w:rPr>
              <w:fldChar w:fldCharType="separate"/>
            </w:r>
            <w:r w:rsidR="003B06AA">
              <w:rPr>
                <w:noProof/>
                <w:webHidden/>
              </w:rPr>
              <w:t>13</w:t>
            </w:r>
            <w:r>
              <w:rPr>
                <w:noProof/>
                <w:webHidden/>
              </w:rPr>
              <w:fldChar w:fldCharType="end"/>
            </w:r>
          </w:hyperlink>
        </w:p>
        <w:p w14:paraId="70D6051D" w14:textId="5534012C"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86" w:history="1">
            <w:r w:rsidRPr="00CA5E8F">
              <w:rPr>
                <w:rStyle w:val="Hyperlink"/>
                <w:noProof/>
              </w:rPr>
              <w:t>About Healthwatch Surrey</w:t>
            </w:r>
            <w:r>
              <w:rPr>
                <w:noProof/>
                <w:webHidden/>
              </w:rPr>
              <w:tab/>
            </w:r>
            <w:r>
              <w:rPr>
                <w:noProof/>
                <w:webHidden/>
              </w:rPr>
              <w:fldChar w:fldCharType="begin"/>
            </w:r>
            <w:r>
              <w:rPr>
                <w:noProof/>
                <w:webHidden/>
              </w:rPr>
              <w:instrText xml:space="preserve"> PAGEREF _Toc192491486 \h </w:instrText>
            </w:r>
            <w:r>
              <w:rPr>
                <w:noProof/>
                <w:webHidden/>
              </w:rPr>
            </w:r>
            <w:r>
              <w:rPr>
                <w:noProof/>
                <w:webHidden/>
              </w:rPr>
              <w:fldChar w:fldCharType="separate"/>
            </w:r>
            <w:r w:rsidR="003B06AA">
              <w:rPr>
                <w:noProof/>
                <w:webHidden/>
              </w:rPr>
              <w:t>14</w:t>
            </w:r>
            <w:r>
              <w:rPr>
                <w:noProof/>
                <w:webHidden/>
              </w:rPr>
              <w:fldChar w:fldCharType="end"/>
            </w:r>
          </w:hyperlink>
        </w:p>
        <w:p w14:paraId="5D8F29F6" w14:textId="60FE1F02" w:rsidR="002E440B" w:rsidRDefault="002E440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491487" w:history="1">
            <w:r w:rsidRPr="00CA5E8F">
              <w:rPr>
                <w:rStyle w:val="Hyperlink"/>
                <w:noProof/>
              </w:rPr>
              <w:t>Contact us</w:t>
            </w:r>
            <w:r>
              <w:rPr>
                <w:noProof/>
                <w:webHidden/>
              </w:rPr>
              <w:tab/>
            </w:r>
            <w:r>
              <w:rPr>
                <w:noProof/>
                <w:webHidden/>
              </w:rPr>
              <w:fldChar w:fldCharType="begin"/>
            </w:r>
            <w:r>
              <w:rPr>
                <w:noProof/>
                <w:webHidden/>
              </w:rPr>
              <w:instrText xml:space="preserve"> PAGEREF _Toc192491487 \h </w:instrText>
            </w:r>
            <w:r>
              <w:rPr>
                <w:noProof/>
                <w:webHidden/>
              </w:rPr>
            </w:r>
            <w:r>
              <w:rPr>
                <w:noProof/>
                <w:webHidden/>
              </w:rPr>
              <w:fldChar w:fldCharType="separate"/>
            </w:r>
            <w:r w:rsidR="003B06AA">
              <w:rPr>
                <w:noProof/>
                <w:webHidden/>
              </w:rPr>
              <w:t>14</w:t>
            </w:r>
            <w:r>
              <w:rPr>
                <w:noProof/>
                <w:webHidden/>
              </w:rPr>
              <w:fldChar w:fldCharType="end"/>
            </w:r>
          </w:hyperlink>
        </w:p>
        <w:p w14:paraId="44148423" w14:textId="5849A918" w:rsidR="00A04206" w:rsidRPr="003D0912" w:rsidRDefault="00C5565F">
          <w:r w:rsidRPr="003D0912">
            <w:rPr>
              <w:color w:val="004F6B" w:themeColor="text2"/>
            </w:rPr>
            <w:fldChar w:fldCharType="end"/>
          </w:r>
        </w:p>
      </w:sdtContent>
    </w:sdt>
    <w:p w14:paraId="621E0CED" w14:textId="77777777" w:rsidR="003E1A12" w:rsidRPr="003D0912" w:rsidRDefault="003E1A12">
      <w:pPr>
        <w:spacing w:after="160" w:line="259" w:lineRule="auto"/>
        <w:rPr>
          <w:rFonts w:eastAsiaTheme="majorEastAsia" w:cstheme="majorBidi"/>
          <w:b/>
          <w:color w:val="E73E97" w:themeColor="background2"/>
          <w:sz w:val="36"/>
          <w:szCs w:val="32"/>
        </w:rPr>
      </w:pPr>
      <w:r w:rsidRPr="003D0912">
        <w:br w:type="page"/>
      </w:r>
    </w:p>
    <w:p w14:paraId="35E2D49D" w14:textId="77777777" w:rsidR="00CF7C55" w:rsidRPr="003D0912" w:rsidRDefault="00CF7C55" w:rsidP="00CF7C55">
      <w:pPr>
        <w:pStyle w:val="Heading1"/>
      </w:pPr>
      <w:bookmarkStart w:id="1" w:name="_Toc192491477"/>
      <w:r w:rsidRPr="003D0912">
        <w:lastRenderedPageBreak/>
        <w:t>Report overview</w:t>
      </w:r>
      <w:bookmarkEnd w:id="1"/>
    </w:p>
    <w:p w14:paraId="6E1B2E8E" w14:textId="4F6E2B42" w:rsidR="00FC3533" w:rsidRPr="003D0912" w:rsidRDefault="00FB47C5" w:rsidP="006866AD">
      <w:r w:rsidRPr="003D0912">
        <w:t xml:space="preserve">This report provides insights into local people’s views on, and experiences of, health and social care services in East Surrey. It is based on what people have told us at a series of engagement events </w:t>
      </w:r>
      <w:r w:rsidR="00C953BC" w:rsidRPr="003D0912">
        <w:t>during our East Surrey Spotlight month in January 202</w:t>
      </w:r>
      <w:r w:rsidR="4FDC6607" w:rsidRPr="003D0912">
        <w:t>5</w:t>
      </w:r>
      <w:r w:rsidR="00C953BC" w:rsidRPr="003D0912">
        <w:t>.</w:t>
      </w:r>
      <w:r w:rsidR="006866AD" w:rsidRPr="003D0912">
        <w:t xml:space="preserve"> </w:t>
      </w:r>
    </w:p>
    <w:p w14:paraId="5FFAE838" w14:textId="77777777" w:rsidR="00FC3533" w:rsidRPr="003D0912" w:rsidRDefault="00FC3533" w:rsidP="006866AD"/>
    <w:p w14:paraId="3FCA86A4" w14:textId="1EBA9B67" w:rsidR="00794FA3" w:rsidRPr="003D0912" w:rsidRDefault="006866AD" w:rsidP="00666759">
      <w:r w:rsidRPr="003D0912">
        <w:t xml:space="preserve">In addition to speaking to people at these events, people have also shared their experiences of health and social care services through our Helpdesk, Independent Health Complaints Advocacy </w:t>
      </w:r>
      <w:r w:rsidR="00FC3533" w:rsidRPr="003D0912">
        <w:t xml:space="preserve">service, </w:t>
      </w:r>
      <w:r w:rsidRPr="003D0912">
        <w:t>Giving Carers a Voice’ engagement, online Feedback Centre and postal submissions.</w:t>
      </w:r>
    </w:p>
    <w:p w14:paraId="45C6C118" w14:textId="77777777" w:rsidR="0094637E" w:rsidRPr="003D0912" w:rsidRDefault="0094637E" w:rsidP="00666759"/>
    <w:p w14:paraId="622EAC89" w14:textId="495ACE82" w:rsidR="001838E6" w:rsidRPr="003D0912" w:rsidRDefault="00FB47C5" w:rsidP="00666759">
      <w:r w:rsidRPr="003D0912">
        <w:t xml:space="preserve">Our report focusses on </w:t>
      </w:r>
      <w:r w:rsidR="00934AD5" w:rsidRPr="003D0912">
        <w:t>5</w:t>
      </w:r>
      <w:r w:rsidR="0ADB5F73" w:rsidRPr="003D0912">
        <w:t xml:space="preserve"> </w:t>
      </w:r>
      <w:r w:rsidRPr="003D0912">
        <w:t xml:space="preserve">key areas: </w:t>
      </w:r>
    </w:p>
    <w:p w14:paraId="38BD15FC" w14:textId="77777777" w:rsidR="00DA6150" w:rsidRPr="003D0912" w:rsidRDefault="00E07FE2" w:rsidP="00660B6E">
      <w:pPr>
        <w:pStyle w:val="ListBullet-pink"/>
        <w:rPr>
          <w:lang w:val="en-GB"/>
        </w:rPr>
      </w:pPr>
      <w:r w:rsidRPr="003D0912">
        <w:rPr>
          <w:lang w:val="en-GB"/>
        </w:rPr>
        <w:t>Spotlight on First Community Health</w:t>
      </w:r>
    </w:p>
    <w:p w14:paraId="1C49FD8D" w14:textId="3DCF0479" w:rsidR="00A97712" w:rsidRPr="003D0912" w:rsidRDefault="00A97712" w:rsidP="00660B6E">
      <w:pPr>
        <w:pStyle w:val="ListBullet-pink"/>
        <w:rPr>
          <w:lang w:val="en-GB"/>
        </w:rPr>
      </w:pPr>
      <w:r w:rsidRPr="003D0912">
        <w:rPr>
          <w:lang w:val="en-GB"/>
        </w:rPr>
        <w:t xml:space="preserve">Continuity of </w:t>
      </w:r>
      <w:r w:rsidR="00B6229B" w:rsidRPr="003D0912">
        <w:rPr>
          <w:lang w:val="en-GB"/>
        </w:rPr>
        <w:t>c</w:t>
      </w:r>
      <w:r w:rsidRPr="003D0912">
        <w:rPr>
          <w:lang w:val="en-GB"/>
        </w:rPr>
        <w:t>are</w:t>
      </w:r>
      <w:r w:rsidR="00EA41B0" w:rsidRPr="003D0912">
        <w:rPr>
          <w:lang w:val="en-GB"/>
        </w:rPr>
        <w:t xml:space="preserve"> between </w:t>
      </w:r>
      <w:r w:rsidR="004556D9">
        <w:rPr>
          <w:lang w:val="en-GB"/>
        </w:rPr>
        <w:t>a</w:t>
      </w:r>
      <w:r w:rsidR="00EA41B0" w:rsidRPr="003D0912">
        <w:rPr>
          <w:lang w:val="en-GB"/>
        </w:rPr>
        <w:t xml:space="preserve">cute and </w:t>
      </w:r>
      <w:r w:rsidR="004556D9">
        <w:rPr>
          <w:lang w:val="en-GB"/>
        </w:rPr>
        <w:t>c</w:t>
      </w:r>
      <w:r w:rsidR="00EA41B0" w:rsidRPr="003D0912">
        <w:rPr>
          <w:lang w:val="en-GB"/>
        </w:rPr>
        <w:t>ommunity</w:t>
      </w:r>
    </w:p>
    <w:p w14:paraId="255F9170" w14:textId="305582EA" w:rsidR="00A556FB" w:rsidRPr="003D0912" w:rsidRDefault="00A556FB" w:rsidP="00660B6E">
      <w:pPr>
        <w:pStyle w:val="ListBullet-pink"/>
        <w:rPr>
          <w:lang w:val="en-GB"/>
        </w:rPr>
      </w:pPr>
      <w:r w:rsidRPr="003D0912">
        <w:rPr>
          <w:lang w:val="en-GB"/>
        </w:rPr>
        <w:t>East Surrey Hospital</w:t>
      </w:r>
    </w:p>
    <w:p w14:paraId="08E63F1B" w14:textId="0DE52E45" w:rsidR="00C348D7" w:rsidRPr="003D0912" w:rsidRDefault="00305C4A" w:rsidP="00C348D7">
      <w:pPr>
        <w:pStyle w:val="ListBullet-pink"/>
        <w:rPr>
          <w:lang w:val="en-GB"/>
        </w:rPr>
      </w:pPr>
      <w:r w:rsidRPr="003D0912">
        <w:rPr>
          <w:lang w:val="en-GB"/>
        </w:rPr>
        <w:t xml:space="preserve">Mental </w:t>
      </w:r>
      <w:r w:rsidR="004556D9">
        <w:rPr>
          <w:lang w:val="en-GB"/>
        </w:rPr>
        <w:t>h</w:t>
      </w:r>
      <w:r w:rsidRPr="003D0912">
        <w:rPr>
          <w:lang w:val="en-GB"/>
        </w:rPr>
        <w:t>ealth</w:t>
      </w:r>
      <w:r w:rsidR="00C348D7" w:rsidRPr="003D0912">
        <w:rPr>
          <w:lang w:val="en-GB"/>
        </w:rPr>
        <w:t xml:space="preserve"> </w:t>
      </w:r>
    </w:p>
    <w:p w14:paraId="448EB02B" w14:textId="230D6A9B" w:rsidR="00C348D7" w:rsidRPr="003D0912" w:rsidRDefault="00C348D7" w:rsidP="00C348D7">
      <w:pPr>
        <w:pStyle w:val="ListBullet-pink"/>
        <w:rPr>
          <w:lang w:val="en-GB"/>
        </w:rPr>
      </w:pPr>
      <w:r w:rsidRPr="003D0912">
        <w:rPr>
          <w:lang w:val="en-GB"/>
        </w:rPr>
        <w:t xml:space="preserve">Spotlight on key </w:t>
      </w:r>
      <w:r w:rsidR="003D0912" w:rsidRPr="003D0912">
        <w:rPr>
          <w:lang w:val="en-GB"/>
        </w:rPr>
        <w:t>neighbourhoods</w:t>
      </w:r>
      <w:r w:rsidR="001B5BD2" w:rsidRPr="003D0912">
        <w:rPr>
          <w:lang w:val="en-GB"/>
        </w:rPr>
        <w:t>.</w:t>
      </w:r>
    </w:p>
    <w:p w14:paraId="2970E84D" w14:textId="77777777" w:rsidR="00EF0C87" w:rsidRPr="003D0912" w:rsidRDefault="00EF0C87" w:rsidP="00666759"/>
    <w:p w14:paraId="71997A95" w14:textId="77777777" w:rsidR="008041C8" w:rsidRPr="003D0912" w:rsidRDefault="00FB47C5" w:rsidP="008041C8">
      <w:r w:rsidRPr="003D0912">
        <w:rPr>
          <w:rStyle w:val="Strong"/>
        </w:rPr>
        <w:t>Please note:</w:t>
      </w:r>
      <w:r w:rsidRPr="003D0912">
        <w:t xml:space="preserve"> Any urgent or concerning experiences within this report have been escalated to the appropriate teams. </w:t>
      </w:r>
      <w:r w:rsidR="008041C8" w:rsidRPr="003D0912">
        <w:t xml:space="preserve">All appropriate information and signposting </w:t>
      </w:r>
      <w:proofErr w:type="gramStart"/>
      <w:r w:rsidR="008041C8" w:rsidRPr="003D0912">
        <w:t>has</w:t>
      </w:r>
      <w:proofErr w:type="gramEnd"/>
      <w:r w:rsidR="008041C8" w:rsidRPr="003D0912">
        <w:t xml:space="preserve"> already been given.</w:t>
      </w:r>
    </w:p>
    <w:p w14:paraId="402362E3" w14:textId="2800AAC1" w:rsidR="00666759" w:rsidRPr="003D0912" w:rsidRDefault="00666759" w:rsidP="003D0912"/>
    <w:p w14:paraId="289567AC" w14:textId="77777777" w:rsidR="00666759" w:rsidRPr="003D0912" w:rsidRDefault="00666759" w:rsidP="00666759">
      <w:r w:rsidRPr="003D0912">
        <w:t xml:space="preserve">If you would like more information or examples of what people have shared, please get in touch. </w:t>
      </w:r>
    </w:p>
    <w:p w14:paraId="06B6F6B9" w14:textId="77777777" w:rsidR="00666759" w:rsidRPr="003D0912" w:rsidRDefault="00666759" w:rsidP="00666759"/>
    <w:p w14:paraId="7DDDCBC8" w14:textId="77777777" w:rsidR="003D0912" w:rsidRPr="003D0912" w:rsidRDefault="003D0912">
      <w:pPr>
        <w:spacing w:after="160" w:line="259" w:lineRule="auto"/>
        <w:rPr>
          <w:rFonts w:eastAsiaTheme="majorEastAsia" w:cstheme="majorBidi"/>
          <w:b/>
          <w:color w:val="E73E97" w:themeColor="background2"/>
          <w:sz w:val="36"/>
          <w:szCs w:val="32"/>
        </w:rPr>
      </w:pPr>
      <w:r w:rsidRPr="003D0912">
        <w:br w:type="page"/>
      </w:r>
    </w:p>
    <w:p w14:paraId="4C135EBE" w14:textId="3A482C71" w:rsidR="00E15AED" w:rsidRPr="003D0912" w:rsidRDefault="00E15AED" w:rsidP="005504BE">
      <w:pPr>
        <w:pStyle w:val="Heading1"/>
      </w:pPr>
      <w:bookmarkStart w:id="2" w:name="_Toc192491478"/>
      <w:r w:rsidRPr="003D0912">
        <w:lastRenderedPageBreak/>
        <w:t>Insight summary and recommendations</w:t>
      </w:r>
      <w:bookmarkEnd w:id="2"/>
    </w:p>
    <w:p w14:paraId="5751B7F9" w14:textId="653D2EFF" w:rsidR="00063251" w:rsidRPr="003D0912" w:rsidRDefault="00E15AED" w:rsidP="00666759">
      <w:r w:rsidRPr="003D0912">
        <w:t xml:space="preserve">The following table summarises some of the issues highlighted in this report and the outcomes which we would like to see for patients. Healthwatch Surrey would like to work with </w:t>
      </w:r>
      <w:r w:rsidR="00063251" w:rsidRPr="003D0912">
        <w:t xml:space="preserve">East Surrey </w:t>
      </w:r>
      <w:r w:rsidRPr="003D0912">
        <w:t xml:space="preserve">to consider realistic ways in which these can be achieved. </w:t>
      </w:r>
    </w:p>
    <w:p w14:paraId="230601E3" w14:textId="77777777" w:rsidR="001B5BD2" w:rsidRPr="003D0912" w:rsidRDefault="001B5BD2" w:rsidP="00666759"/>
    <w:tbl>
      <w:tblPr>
        <w:tblStyle w:val="TableGrid"/>
        <w:tblW w:w="9782" w:type="dxa"/>
        <w:tblInd w:w="-431" w:type="dxa"/>
        <w:tblLook w:val="04A0" w:firstRow="1" w:lastRow="0" w:firstColumn="1" w:lastColumn="0" w:noHBand="0" w:noVBand="1"/>
      </w:tblPr>
      <w:tblGrid>
        <w:gridCol w:w="4395"/>
        <w:gridCol w:w="5387"/>
      </w:tblGrid>
      <w:tr w:rsidR="00AF3961" w:rsidRPr="003D0912" w14:paraId="456ADE98" w14:textId="77777777" w:rsidTr="000D1041">
        <w:tc>
          <w:tcPr>
            <w:tcW w:w="4395" w:type="dxa"/>
            <w:shd w:val="clear" w:color="auto" w:fill="004F6B" w:themeFill="text2"/>
          </w:tcPr>
          <w:p w14:paraId="2DF5225A" w14:textId="1D0CCB5F" w:rsidR="00F41AD8" w:rsidRPr="003D0912" w:rsidRDefault="003805A7" w:rsidP="00666759">
            <w:pPr>
              <w:rPr>
                <w:color w:val="FFFFFF" w:themeColor="background1"/>
              </w:rPr>
            </w:pPr>
            <w:r w:rsidRPr="003D0912">
              <w:rPr>
                <w:color w:val="FFFFFF" w:themeColor="background1"/>
              </w:rPr>
              <w:t>Theme</w:t>
            </w:r>
          </w:p>
        </w:tc>
        <w:tc>
          <w:tcPr>
            <w:tcW w:w="5387" w:type="dxa"/>
            <w:shd w:val="clear" w:color="auto" w:fill="004F6B" w:themeFill="text2"/>
          </w:tcPr>
          <w:p w14:paraId="303391BD" w14:textId="013EDA36" w:rsidR="00F41AD8" w:rsidRPr="003D0912" w:rsidRDefault="003805A7" w:rsidP="00666759">
            <w:pPr>
              <w:rPr>
                <w:color w:val="FFFFFF" w:themeColor="background1"/>
              </w:rPr>
            </w:pPr>
            <w:r w:rsidRPr="003D0912">
              <w:rPr>
                <w:color w:val="FFFFFF" w:themeColor="background1"/>
              </w:rPr>
              <w:t>What would be helpful?</w:t>
            </w:r>
          </w:p>
        </w:tc>
      </w:tr>
      <w:tr w:rsidR="00F41AD8" w:rsidRPr="003D0912" w14:paraId="4FF4C8E3" w14:textId="77777777" w:rsidTr="000D1041">
        <w:tc>
          <w:tcPr>
            <w:tcW w:w="4395" w:type="dxa"/>
          </w:tcPr>
          <w:p w14:paraId="79509FB9" w14:textId="7F992ECA" w:rsidR="00416C9C" w:rsidRPr="003D0912" w:rsidRDefault="002311CC" w:rsidP="00666759">
            <w:pPr>
              <w:rPr>
                <w:b/>
                <w:bCs/>
              </w:rPr>
            </w:pPr>
            <w:r w:rsidRPr="003D0912">
              <w:rPr>
                <w:b/>
                <w:bCs/>
              </w:rPr>
              <w:t>First Community Health</w:t>
            </w:r>
            <w:r w:rsidR="00A6141E" w:rsidRPr="003D0912">
              <w:rPr>
                <w:b/>
                <w:bCs/>
              </w:rPr>
              <w:t xml:space="preserve"> </w:t>
            </w:r>
          </w:p>
          <w:p w14:paraId="6D90200F" w14:textId="1D149F13" w:rsidR="001757BD" w:rsidRPr="003D0912" w:rsidRDefault="00416C9C" w:rsidP="000D1041">
            <w:pPr>
              <w:pStyle w:val="ListParagraph"/>
              <w:numPr>
                <w:ilvl w:val="0"/>
                <w:numId w:val="10"/>
              </w:numPr>
            </w:pPr>
            <w:r w:rsidRPr="003D0912">
              <w:t>C</w:t>
            </w:r>
            <w:r w:rsidR="00A6141E" w:rsidRPr="003D0912">
              <w:t xml:space="preserve">ommunication about </w:t>
            </w:r>
            <w:r w:rsidR="00DB3FCA" w:rsidRPr="003D0912">
              <w:t xml:space="preserve">MIU </w:t>
            </w:r>
            <w:r w:rsidR="00A6141E" w:rsidRPr="003D0912">
              <w:t>waiting</w:t>
            </w:r>
            <w:r w:rsidR="00B356B8" w:rsidRPr="003D0912">
              <w:t xml:space="preserve"> </w:t>
            </w:r>
            <w:r w:rsidR="00A6141E" w:rsidRPr="003D0912">
              <w:t>times</w:t>
            </w:r>
            <w:r w:rsidRPr="003D0912">
              <w:t xml:space="preserve"> </w:t>
            </w:r>
            <w:r w:rsidR="00AC0BD5" w:rsidRPr="003D0912">
              <w:t>– page 7</w:t>
            </w:r>
          </w:p>
          <w:p w14:paraId="2FEA4C61" w14:textId="7C031EBD" w:rsidR="00416C9C" w:rsidRPr="003D0912" w:rsidRDefault="00CA7549" w:rsidP="00E60A76">
            <w:pPr>
              <w:pStyle w:val="ListBullet-pink"/>
              <w:numPr>
                <w:ilvl w:val="0"/>
                <w:numId w:val="10"/>
              </w:numPr>
              <w:rPr>
                <w:color w:val="auto"/>
                <w:lang w:val="en-GB"/>
              </w:rPr>
            </w:pPr>
            <w:r w:rsidRPr="003D0912">
              <w:rPr>
                <w:color w:val="auto"/>
                <w:lang w:val="en-GB"/>
              </w:rPr>
              <w:t xml:space="preserve">0-19 years </w:t>
            </w:r>
            <w:r w:rsidR="009B06C3" w:rsidRPr="003D0912">
              <w:rPr>
                <w:color w:val="auto"/>
                <w:lang w:val="en-GB"/>
              </w:rPr>
              <w:t>Single Point of</w:t>
            </w:r>
            <w:r w:rsidR="00DB3FCA" w:rsidRPr="003D0912">
              <w:rPr>
                <w:color w:val="auto"/>
                <w:lang w:val="en-GB"/>
              </w:rPr>
              <w:t xml:space="preserve"> </w:t>
            </w:r>
            <w:r w:rsidR="009B06C3" w:rsidRPr="003D0912">
              <w:rPr>
                <w:color w:val="auto"/>
                <w:lang w:val="en-GB"/>
              </w:rPr>
              <w:t>Access triage (</w:t>
            </w:r>
            <w:r w:rsidR="001757BD" w:rsidRPr="003D0912">
              <w:rPr>
                <w:color w:val="auto"/>
                <w:lang w:val="en-GB"/>
              </w:rPr>
              <w:t>SPA</w:t>
            </w:r>
            <w:r w:rsidR="009B06C3" w:rsidRPr="003D0912">
              <w:rPr>
                <w:color w:val="auto"/>
                <w:lang w:val="en-GB"/>
              </w:rPr>
              <w:t>)</w:t>
            </w:r>
            <w:r w:rsidRPr="003D0912">
              <w:rPr>
                <w:color w:val="auto"/>
                <w:lang w:val="en-GB"/>
              </w:rPr>
              <w:t xml:space="preserve">. </w:t>
            </w:r>
            <w:r w:rsidR="006A6F6D" w:rsidRPr="003D0912">
              <w:rPr>
                <w:color w:val="auto"/>
                <w:lang w:val="en-GB"/>
              </w:rPr>
              <w:t>Waiting time and criteria</w:t>
            </w:r>
            <w:r w:rsidR="00C44B39" w:rsidRPr="003D0912">
              <w:rPr>
                <w:color w:val="auto"/>
                <w:lang w:val="en-GB"/>
              </w:rPr>
              <w:t xml:space="preserve"> – page 8</w:t>
            </w:r>
          </w:p>
        </w:tc>
        <w:tc>
          <w:tcPr>
            <w:tcW w:w="5387" w:type="dxa"/>
          </w:tcPr>
          <w:p w14:paraId="3EC88603" w14:textId="4EE4EC46" w:rsidR="00F41AD8" w:rsidRPr="003D0912" w:rsidRDefault="00416C9C" w:rsidP="00DB3FCA">
            <w:pPr>
              <w:pStyle w:val="ListBullet-pink"/>
              <w:numPr>
                <w:ilvl w:val="0"/>
                <w:numId w:val="11"/>
              </w:numPr>
              <w:ind w:right="567" w:hanging="284"/>
              <w:rPr>
                <w:color w:val="auto"/>
                <w:lang w:val="en-GB"/>
              </w:rPr>
            </w:pPr>
            <w:r w:rsidRPr="003D0912">
              <w:rPr>
                <w:color w:val="auto"/>
                <w:lang w:val="en-GB"/>
              </w:rPr>
              <w:t xml:space="preserve">Consider </w:t>
            </w:r>
            <w:r w:rsidR="000E28B2" w:rsidRPr="003D0912">
              <w:rPr>
                <w:color w:val="auto"/>
                <w:lang w:val="en-GB"/>
              </w:rPr>
              <w:t>ways to display up to date waiting times</w:t>
            </w:r>
          </w:p>
          <w:p w14:paraId="508FCAE4" w14:textId="77777777" w:rsidR="001B5BD2" w:rsidRPr="003D0912" w:rsidRDefault="001B5BD2" w:rsidP="001B5BD2">
            <w:pPr>
              <w:pStyle w:val="ListBullet-pink"/>
              <w:numPr>
                <w:ilvl w:val="0"/>
                <w:numId w:val="0"/>
              </w:numPr>
              <w:ind w:left="284" w:right="567"/>
              <w:rPr>
                <w:color w:val="auto"/>
                <w:lang w:val="en-GB"/>
              </w:rPr>
            </w:pPr>
          </w:p>
          <w:p w14:paraId="4A80F2F0" w14:textId="54BF7268" w:rsidR="009B06C3" w:rsidRPr="003D0912" w:rsidRDefault="009B06C3" w:rsidP="00DB3FCA">
            <w:pPr>
              <w:pStyle w:val="ListBullet-pink"/>
              <w:numPr>
                <w:ilvl w:val="0"/>
                <w:numId w:val="11"/>
              </w:numPr>
              <w:ind w:right="567" w:hanging="284"/>
              <w:rPr>
                <w:color w:val="auto"/>
                <w:lang w:val="en-GB"/>
              </w:rPr>
            </w:pPr>
            <w:r w:rsidRPr="003D0912">
              <w:rPr>
                <w:color w:val="auto"/>
                <w:lang w:val="en-GB"/>
              </w:rPr>
              <w:t>Review</w:t>
            </w:r>
            <w:r w:rsidR="006C5115" w:rsidRPr="003D0912">
              <w:rPr>
                <w:color w:val="auto"/>
                <w:lang w:val="en-GB"/>
              </w:rPr>
              <w:t xml:space="preserve"> process for </w:t>
            </w:r>
            <w:r w:rsidRPr="003D0912">
              <w:rPr>
                <w:color w:val="auto"/>
                <w:lang w:val="en-GB"/>
              </w:rPr>
              <w:t>SPA</w:t>
            </w:r>
            <w:r w:rsidR="006C5115" w:rsidRPr="003D0912">
              <w:rPr>
                <w:color w:val="auto"/>
                <w:lang w:val="en-GB"/>
              </w:rPr>
              <w:t xml:space="preserve"> -</w:t>
            </w:r>
            <w:r w:rsidR="00AD2C6A" w:rsidRPr="003D0912">
              <w:rPr>
                <w:color w:val="auto"/>
                <w:lang w:val="en-GB"/>
              </w:rPr>
              <w:t xml:space="preserve"> waiting list </w:t>
            </w:r>
            <w:r w:rsidR="006A6F6D" w:rsidRPr="003D0912">
              <w:rPr>
                <w:color w:val="auto"/>
                <w:lang w:val="en-GB"/>
              </w:rPr>
              <w:t xml:space="preserve">and </w:t>
            </w:r>
            <w:r w:rsidR="006C5115" w:rsidRPr="003D0912">
              <w:rPr>
                <w:color w:val="auto"/>
                <w:lang w:val="en-GB"/>
              </w:rPr>
              <w:t>criteria for acceptance</w:t>
            </w:r>
          </w:p>
        </w:tc>
      </w:tr>
      <w:tr w:rsidR="00F41AD8" w:rsidRPr="003D0912" w14:paraId="74FD5065" w14:textId="77777777" w:rsidTr="000D1041">
        <w:tc>
          <w:tcPr>
            <w:tcW w:w="4395" w:type="dxa"/>
          </w:tcPr>
          <w:p w14:paraId="22CF9E3B" w14:textId="47F80733" w:rsidR="00F41AD8" w:rsidRPr="003D0912" w:rsidRDefault="00CC3572" w:rsidP="00666759">
            <w:r w:rsidRPr="003D0912">
              <w:rPr>
                <w:rStyle w:val="Strong"/>
              </w:rPr>
              <w:t>Continuity of care</w:t>
            </w:r>
            <w:r w:rsidRPr="003D0912">
              <w:t xml:space="preserve"> bet</w:t>
            </w:r>
            <w:r w:rsidR="00845B68" w:rsidRPr="003D0912">
              <w:t>ween acute and community health service</w:t>
            </w:r>
            <w:r w:rsidR="002311CC" w:rsidRPr="003D0912">
              <w:t>s</w:t>
            </w:r>
            <w:r w:rsidR="00A1750C" w:rsidRPr="003D0912">
              <w:t xml:space="preserve"> -page 9</w:t>
            </w:r>
          </w:p>
          <w:p w14:paraId="1DDFF827" w14:textId="48381140" w:rsidR="00701F00" w:rsidRPr="003D0912" w:rsidRDefault="007A1951" w:rsidP="002D1C69">
            <w:pPr>
              <w:pStyle w:val="ListBullet-pink"/>
              <w:numPr>
                <w:ilvl w:val="0"/>
                <w:numId w:val="11"/>
              </w:numPr>
              <w:rPr>
                <w:color w:val="auto"/>
                <w:lang w:val="en-GB"/>
              </w:rPr>
            </w:pPr>
            <w:r w:rsidRPr="003D0912">
              <w:rPr>
                <w:color w:val="auto"/>
                <w:lang w:val="en-GB"/>
              </w:rPr>
              <w:t>R</w:t>
            </w:r>
            <w:r w:rsidR="008633DE" w:rsidRPr="003D0912">
              <w:rPr>
                <w:color w:val="auto"/>
                <w:lang w:val="en-GB"/>
              </w:rPr>
              <w:t xml:space="preserve">eferrals for continence </w:t>
            </w:r>
            <w:r w:rsidR="00701F00" w:rsidRPr="003D0912">
              <w:rPr>
                <w:color w:val="auto"/>
                <w:lang w:val="en-GB"/>
              </w:rPr>
              <w:t>p</w:t>
            </w:r>
            <w:r w:rsidR="00697C16" w:rsidRPr="003D0912">
              <w:rPr>
                <w:color w:val="auto"/>
                <w:lang w:val="en-GB"/>
              </w:rPr>
              <w:t>roducts</w:t>
            </w:r>
          </w:p>
          <w:p w14:paraId="7CCB9549" w14:textId="49FD512A" w:rsidR="000A048B" w:rsidRPr="003D0912" w:rsidRDefault="000A048B" w:rsidP="002D1C69">
            <w:pPr>
              <w:pStyle w:val="ListBullet-pink"/>
              <w:numPr>
                <w:ilvl w:val="0"/>
                <w:numId w:val="11"/>
              </w:numPr>
              <w:rPr>
                <w:color w:val="auto"/>
                <w:lang w:val="en-GB"/>
              </w:rPr>
            </w:pPr>
            <w:r w:rsidRPr="003D0912">
              <w:rPr>
                <w:color w:val="auto"/>
                <w:lang w:val="en-GB"/>
              </w:rPr>
              <w:t>Pathway for Cancer diagnosis</w:t>
            </w:r>
          </w:p>
        </w:tc>
        <w:tc>
          <w:tcPr>
            <w:tcW w:w="5387" w:type="dxa"/>
          </w:tcPr>
          <w:p w14:paraId="2A900792" w14:textId="00099499" w:rsidR="00F41AD8" w:rsidRPr="003D0912" w:rsidRDefault="00E23AC1" w:rsidP="007A1951">
            <w:pPr>
              <w:pStyle w:val="ListBullet-pink"/>
              <w:numPr>
                <w:ilvl w:val="0"/>
                <w:numId w:val="10"/>
              </w:numPr>
              <w:rPr>
                <w:rStyle w:val="normaltextrun"/>
                <w:color w:val="auto"/>
                <w:lang w:val="en-GB"/>
              </w:rPr>
            </w:pPr>
            <w:r w:rsidRPr="003D0912">
              <w:rPr>
                <w:rStyle w:val="normaltextrun"/>
                <w:rFonts w:cs="Poppins"/>
                <w:color w:val="auto"/>
                <w:shd w:val="clear" w:color="auto" w:fill="FFFFFF"/>
                <w:lang w:val="en-GB"/>
              </w:rPr>
              <w:t xml:space="preserve">Follow up on the </w:t>
            </w:r>
            <w:r w:rsidR="00B7303C" w:rsidRPr="003D0912">
              <w:rPr>
                <w:rStyle w:val="normaltextrun"/>
                <w:rFonts w:cs="Poppins"/>
                <w:color w:val="auto"/>
                <w:shd w:val="clear" w:color="auto" w:fill="FFFFFF"/>
                <w:lang w:val="en-GB"/>
              </w:rPr>
              <w:t>results from the r</w:t>
            </w:r>
            <w:r w:rsidRPr="003D0912">
              <w:rPr>
                <w:rStyle w:val="normaltextrun"/>
                <w:rFonts w:cs="Poppins"/>
                <w:color w:val="auto"/>
                <w:shd w:val="clear" w:color="auto" w:fill="FFFFFF"/>
                <w:lang w:val="en-GB"/>
              </w:rPr>
              <w:t>eview</w:t>
            </w:r>
            <w:r w:rsidR="00B7303C" w:rsidRPr="003D0912">
              <w:rPr>
                <w:rStyle w:val="normaltextrun"/>
                <w:rFonts w:cs="Poppins"/>
                <w:color w:val="auto"/>
                <w:shd w:val="clear" w:color="auto" w:fill="FFFFFF"/>
                <w:lang w:val="en-GB"/>
              </w:rPr>
              <w:t xml:space="preserve"> of </w:t>
            </w:r>
            <w:r w:rsidRPr="003D0912">
              <w:rPr>
                <w:rStyle w:val="normaltextrun"/>
                <w:rFonts w:cs="Poppins"/>
                <w:color w:val="auto"/>
                <w:shd w:val="clear" w:color="auto" w:fill="FFFFFF"/>
                <w:lang w:val="en-GB"/>
              </w:rPr>
              <w:t>the pathway for the provision of continence pads</w:t>
            </w:r>
          </w:p>
          <w:p w14:paraId="19526119" w14:textId="77777777" w:rsidR="00022F12" w:rsidRPr="003D0912" w:rsidRDefault="00022F12" w:rsidP="00022F12">
            <w:pPr>
              <w:pStyle w:val="ListBullet-pink"/>
              <w:numPr>
                <w:ilvl w:val="0"/>
                <w:numId w:val="0"/>
              </w:numPr>
              <w:ind w:left="418"/>
              <w:rPr>
                <w:rStyle w:val="normaltextrun"/>
                <w:color w:val="auto"/>
                <w:lang w:val="en-GB"/>
              </w:rPr>
            </w:pPr>
          </w:p>
          <w:p w14:paraId="292B1625" w14:textId="580F541F" w:rsidR="00513E31" w:rsidRPr="003D0912" w:rsidRDefault="00513E31" w:rsidP="007A1951">
            <w:pPr>
              <w:pStyle w:val="ListBullet-pink"/>
              <w:numPr>
                <w:ilvl w:val="0"/>
                <w:numId w:val="10"/>
              </w:numPr>
              <w:rPr>
                <w:color w:val="auto"/>
                <w:lang w:val="en-GB"/>
              </w:rPr>
            </w:pPr>
            <w:r w:rsidRPr="003D0912">
              <w:rPr>
                <w:color w:val="auto"/>
                <w:lang w:val="en-GB"/>
              </w:rPr>
              <w:t xml:space="preserve">Review pathway for </w:t>
            </w:r>
            <w:r w:rsidR="00182763" w:rsidRPr="003D0912">
              <w:rPr>
                <w:color w:val="auto"/>
                <w:lang w:val="en-GB"/>
              </w:rPr>
              <w:t>people with non-defined symptoms</w:t>
            </w:r>
            <w:r w:rsidR="001D092E" w:rsidRPr="003D0912">
              <w:rPr>
                <w:color w:val="auto"/>
                <w:lang w:val="en-GB"/>
              </w:rPr>
              <w:t xml:space="preserve"> </w:t>
            </w:r>
          </w:p>
        </w:tc>
      </w:tr>
      <w:tr w:rsidR="00F41AD8" w:rsidRPr="003D0912" w14:paraId="09EF38A7" w14:textId="77777777" w:rsidTr="000D1041">
        <w:tc>
          <w:tcPr>
            <w:tcW w:w="4395" w:type="dxa"/>
          </w:tcPr>
          <w:p w14:paraId="3502336B" w14:textId="35A68A2B" w:rsidR="0031776C" w:rsidRPr="003D0912" w:rsidRDefault="002311CC" w:rsidP="00666759">
            <w:r w:rsidRPr="003D0912">
              <w:rPr>
                <w:rStyle w:val="Strong"/>
              </w:rPr>
              <w:t>East Surrey</w:t>
            </w:r>
            <w:r w:rsidR="0083542F" w:rsidRPr="003D0912">
              <w:rPr>
                <w:rStyle w:val="Strong"/>
              </w:rPr>
              <w:t xml:space="preserve"> </w:t>
            </w:r>
            <w:r w:rsidR="007A4638" w:rsidRPr="003D0912">
              <w:rPr>
                <w:rStyle w:val="Strong"/>
              </w:rPr>
              <w:t>Hospital</w:t>
            </w:r>
            <w:r w:rsidR="0026107E" w:rsidRPr="003D0912">
              <w:t xml:space="preserve"> (</w:t>
            </w:r>
            <w:r w:rsidR="005A6D53" w:rsidRPr="003D0912">
              <w:t xml:space="preserve">access to care </w:t>
            </w:r>
            <w:r w:rsidR="00710295" w:rsidRPr="003D0912">
              <w:t xml:space="preserve">by </w:t>
            </w:r>
            <w:r w:rsidR="005A6D53" w:rsidRPr="003D0912">
              <w:t xml:space="preserve">marginalised people, </w:t>
            </w:r>
            <w:r w:rsidR="004061FD" w:rsidRPr="003D0912">
              <w:t>responding to patients who complain of tight plaster</w:t>
            </w:r>
            <w:r w:rsidR="0026107E" w:rsidRPr="003D0912">
              <w:t xml:space="preserve"> </w:t>
            </w:r>
            <w:r w:rsidR="004061FD" w:rsidRPr="003D0912">
              <w:t>casts</w:t>
            </w:r>
            <w:r w:rsidR="007E6E31" w:rsidRPr="003D0912">
              <w:t xml:space="preserve"> and staff attitude</w:t>
            </w:r>
            <w:r w:rsidR="004061FD" w:rsidRPr="003D0912">
              <w:t>)</w:t>
            </w:r>
            <w:r w:rsidR="0031776C" w:rsidRPr="003D0912">
              <w:t xml:space="preserve"> - page 10</w:t>
            </w:r>
          </w:p>
        </w:tc>
        <w:tc>
          <w:tcPr>
            <w:tcW w:w="5387" w:type="dxa"/>
          </w:tcPr>
          <w:p w14:paraId="16A63613" w14:textId="0863BBB3" w:rsidR="00F92464" w:rsidRPr="003D0912" w:rsidRDefault="00667645" w:rsidP="007A1951">
            <w:pPr>
              <w:pStyle w:val="ListBullet-pink"/>
              <w:numPr>
                <w:ilvl w:val="0"/>
                <w:numId w:val="10"/>
              </w:numPr>
              <w:rPr>
                <w:color w:val="auto"/>
                <w:lang w:val="en-GB"/>
              </w:rPr>
            </w:pPr>
            <w:r w:rsidRPr="003D0912">
              <w:rPr>
                <w:color w:val="auto"/>
                <w:lang w:val="en-GB"/>
              </w:rPr>
              <w:t xml:space="preserve">Review </w:t>
            </w:r>
            <w:r w:rsidR="00CE0654" w:rsidRPr="003D0912">
              <w:rPr>
                <w:color w:val="auto"/>
                <w:lang w:val="en-GB"/>
              </w:rPr>
              <w:t xml:space="preserve">accessibility and equity for people </w:t>
            </w:r>
            <w:r w:rsidR="002C5CC9" w:rsidRPr="003D0912">
              <w:rPr>
                <w:color w:val="auto"/>
                <w:lang w:val="en-GB"/>
              </w:rPr>
              <w:t xml:space="preserve">to all services at East Surrey Hospital </w:t>
            </w:r>
            <w:r w:rsidR="00CE0654" w:rsidRPr="003D0912">
              <w:rPr>
                <w:color w:val="auto"/>
                <w:lang w:val="en-GB"/>
              </w:rPr>
              <w:t xml:space="preserve">from </w:t>
            </w:r>
            <w:r w:rsidR="00C941FE" w:rsidRPr="003D0912">
              <w:rPr>
                <w:color w:val="auto"/>
                <w:lang w:val="en-GB"/>
              </w:rPr>
              <w:t xml:space="preserve">the </w:t>
            </w:r>
            <w:r w:rsidR="00CE0654" w:rsidRPr="003D0912">
              <w:rPr>
                <w:color w:val="auto"/>
                <w:lang w:val="en-GB"/>
              </w:rPr>
              <w:t>prison system</w:t>
            </w:r>
            <w:r w:rsidR="00C941FE" w:rsidRPr="003D0912">
              <w:rPr>
                <w:color w:val="auto"/>
                <w:lang w:val="en-GB"/>
              </w:rPr>
              <w:t xml:space="preserve"> and /or </w:t>
            </w:r>
            <w:r w:rsidR="00D45B69" w:rsidRPr="003D0912">
              <w:rPr>
                <w:color w:val="auto"/>
                <w:lang w:val="en-GB"/>
              </w:rPr>
              <w:t>challenging behaviour</w:t>
            </w:r>
          </w:p>
          <w:p w14:paraId="25DED377" w14:textId="28030366" w:rsidR="005B5214" w:rsidRPr="003D0912" w:rsidRDefault="00382E6C" w:rsidP="007A1951">
            <w:pPr>
              <w:pStyle w:val="ListBullet-pink"/>
              <w:numPr>
                <w:ilvl w:val="0"/>
                <w:numId w:val="10"/>
              </w:numPr>
              <w:rPr>
                <w:color w:val="auto"/>
                <w:lang w:val="en-GB"/>
              </w:rPr>
            </w:pPr>
            <w:r w:rsidRPr="003D0912">
              <w:rPr>
                <w:color w:val="auto"/>
                <w:lang w:val="en-GB"/>
              </w:rPr>
              <w:t xml:space="preserve">Review </w:t>
            </w:r>
            <w:r w:rsidR="00307508" w:rsidRPr="003D0912">
              <w:rPr>
                <w:color w:val="auto"/>
                <w:lang w:val="en-GB"/>
              </w:rPr>
              <w:t xml:space="preserve">response to </w:t>
            </w:r>
            <w:r w:rsidR="005B5214" w:rsidRPr="003D0912">
              <w:rPr>
                <w:color w:val="auto"/>
                <w:lang w:val="en-GB"/>
              </w:rPr>
              <w:t>patients reporting tight plaster casts</w:t>
            </w:r>
          </w:p>
          <w:p w14:paraId="307B6C1C" w14:textId="36BA7EF4" w:rsidR="00F41AD8" w:rsidRPr="003D0912" w:rsidRDefault="00307508" w:rsidP="007A1951">
            <w:pPr>
              <w:pStyle w:val="ListBullet-pink"/>
              <w:numPr>
                <w:ilvl w:val="0"/>
                <w:numId w:val="10"/>
              </w:numPr>
              <w:rPr>
                <w:color w:val="auto"/>
                <w:lang w:val="en-GB"/>
              </w:rPr>
            </w:pPr>
            <w:r w:rsidRPr="003D0912">
              <w:rPr>
                <w:color w:val="auto"/>
                <w:lang w:val="en-GB"/>
              </w:rPr>
              <w:t xml:space="preserve"> </w:t>
            </w:r>
            <w:r w:rsidR="00A91F2E" w:rsidRPr="003D0912">
              <w:rPr>
                <w:color w:val="auto"/>
                <w:lang w:val="en-GB"/>
              </w:rPr>
              <w:t xml:space="preserve">Treat people </w:t>
            </w:r>
            <w:r w:rsidR="007E6E31" w:rsidRPr="003D0912">
              <w:rPr>
                <w:color w:val="auto"/>
                <w:lang w:val="en-GB"/>
              </w:rPr>
              <w:t>with kindness and respect</w:t>
            </w:r>
          </w:p>
        </w:tc>
      </w:tr>
      <w:tr w:rsidR="00F41AD8" w:rsidRPr="003D0912" w14:paraId="5278C217" w14:textId="77777777" w:rsidTr="000D1041">
        <w:tc>
          <w:tcPr>
            <w:tcW w:w="4395" w:type="dxa"/>
          </w:tcPr>
          <w:p w14:paraId="16AB4C80" w14:textId="0486A73D" w:rsidR="006E1E62" w:rsidRPr="003D0912" w:rsidRDefault="002311CC" w:rsidP="00666759">
            <w:r w:rsidRPr="003D0912">
              <w:rPr>
                <w:rStyle w:val="Strong"/>
              </w:rPr>
              <w:t xml:space="preserve">Mental </w:t>
            </w:r>
            <w:r w:rsidR="00E74B30" w:rsidRPr="003D0912">
              <w:rPr>
                <w:rStyle w:val="Strong"/>
              </w:rPr>
              <w:t>Health</w:t>
            </w:r>
            <w:r w:rsidR="0031776C" w:rsidRPr="003D0912">
              <w:t xml:space="preserve"> </w:t>
            </w:r>
            <w:r w:rsidR="00D91BA1">
              <w:t>–</w:t>
            </w:r>
            <w:r w:rsidR="0031776C" w:rsidRPr="003D0912">
              <w:t xml:space="preserve"> </w:t>
            </w:r>
            <w:r w:rsidR="00D91BA1">
              <w:t xml:space="preserve">(continuity of care and </w:t>
            </w:r>
            <w:r w:rsidR="00465399">
              <w:t>communication</w:t>
            </w:r>
            <w:r w:rsidR="00D91BA1">
              <w:t xml:space="preserve"> </w:t>
            </w:r>
            <w:r w:rsidR="00F135BD">
              <w:t>with families</w:t>
            </w:r>
            <w:r w:rsidR="00465399">
              <w:t>, and equal</w:t>
            </w:r>
            <w:r w:rsidR="009841DF">
              <w:t xml:space="preserve"> access to Psychiatric Liaison Nurse</w:t>
            </w:r>
            <w:r w:rsidR="00BC1EFF">
              <w:t>)</w:t>
            </w:r>
            <w:r w:rsidR="002E440B">
              <w:t xml:space="preserve"> </w:t>
            </w:r>
            <w:r w:rsidR="0031776C" w:rsidRPr="003D0912">
              <w:t>p</w:t>
            </w:r>
            <w:r w:rsidR="006E1E62" w:rsidRPr="003D0912">
              <w:t>age 11</w:t>
            </w:r>
            <w:r w:rsidR="00590EDE" w:rsidRPr="003D0912">
              <w:t>-12</w:t>
            </w:r>
          </w:p>
          <w:p w14:paraId="395D2746" w14:textId="37895F64" w:rsidR="00262DF5" w:rsidRPr="003D0912" w:rsidRDefault="00262DF5" w:rsidP="00A0561B">
            <w:pPr>
              <w:pStyle w:val="ListParagraph"/>
              <w:ind w:left="778"/>
            </w:pPr>
          </w:p>
        </w:tc>
        <w:tc>
          <w:tcPr>
            <w:tcW w:w="5387" w:type="dxa"/>
          </w:tcPr>
          <w:p w14:paraId="22DAB7C3" w14:textId="77777777" w:rsidR="006E1E62" w:rsidRPr="003D0912" w:rsidRDefault="00F84539" w:rsidP="002C5CC9">
            <w:pPr>
              <w:pStyle w:val="ListBullet-pink"/>
              <w:numPr>
                <w:ilvl w:val="0"/>
                <w:numId w:val="12"/>
              </w:numPr>
              <w:rPr>
                <w:color w:val="auto"/>
                <w:lang w:val="en-GB"/>
              </w:rPr>
            </w:pPr>
            <w:r w:rsidRPr="003D0912">
              <w:rPr>
                <w:color w:val="auto"/>
                <w:lang w:val="en-GB"/>
              </w:rPr>
              <w:t>Consider ways to improve communication with families</w:t>
            </w:r>
          </w:p>
          <w:p w14:paraId="45B882A5" w14:textId="4F94DF2A" w:rsidR="00F41AD8" w:rsidRPr="003D0912" w:rsidRDefault="008A57D4" w:rsidP="002C5CC9">
            <w:pPr>
              <w:pStyle w:val="ListBullet-pink"/>
              <w:numPr>
                <w:ilvl w:val="0"/>
                <w:numId w:val="12"/>
              </w:numPr>
              <w:rPr>
                <w:color w:val="auto"/>
                <w:lang w:val="en-GB"/>
              </w:rPr>
            </w:pPr>
            <w:r w:rsidRPr="003D0912">
              <w:rPr>
                <w:color w:val="auto"/>
                <w:lang w:val="en-GB"/>
              </w:rPr>
              <w:t>Consider</w:t>
            </w:r>
            <w:r w:rsidR="005E02E3" w:rsidRPr="003D0912">
              <w:rPr>
                <w:color w:val="auto"/>
                <w:lang w:val="en-GB"/>
              </w:rPr>
              <w:t xml:space="preserve"> equity of access </w:t>
            </w:r>
            <w:r w:rsidR="003D73CA" w:rsidRPr="003D0912">
              <w:rPr>
                <w:color w:val="auto"/>
                <w:lang w:val="en-GB"/>
              </w:rPr>
              <w:t>to a</w:t>
            </w:r>
            <w:r w:rsidR="005E02E3" w:rsidRPr="003D0912">
              <w:rPr>
                <w:color w:val="auto"/>
                <w:lang w:val="en-GB"/>
              </w:rPr>
              <w:t xml:space="preserve"> </w:t>
            </w:r>
            <w:r w:rsidR="00D85039" w:rsidRPr="003D0912">
              <w:rPr>
                <w:color w:val="auto"/>
                <w:lang w:val="en-GB"/>
              </w:rPr>
              <w:t xml:space="preserve">Psychiatric </w:t>
            </w:r>
            <w:r w:rsidR="00223F8C" w:rsidRPr="003D0912">
              <w:rPr>
                <w:color w:val="auto"/>
                <w:lang w:val="en-GB"/>
              </w:rPr>
              <w:t xml:space="preserve">Liaison Nurse </w:t>
            </w:r>
            <w:r w:rsidR="003D73CA" w:rsidRPr="003D0912">
              <w:rPr>
                <w:color w:val="auto"/>
                <w:lang w:val="en-GB"/>
              </w:rPr>
              <w:t>in Emergency</w:t>
            </w:r>
            <w:r w:rsidR="00430F4C" w:rsidRPr="003D0912">
              <w:rPr>
                <w:color w:val="auto"/>
                <w:lang w:val="en-GB"/>
              </w:rPr>
              <w:t xml:space="preserve"> Department</w:t>
            </w:r>
            <w:r w:rsidR="003D0912">
              <w:rPr>
                <w:color w:val="auto"/>
                <w:lang w:val="en-GB"/>
              </w:rPr>
              <w:t>.</w:t>
            </w:r>
          </w:p>
        </w:tc>
      </w:tr>
    </w:tbl>
    <w:p w14:paraId="07003392" w14:textId="77777777" w:rsidR="005504BE" w:rsidRPr="003D0912" w:rsidRDefault="005504BE" w:rsidP="00666759"/>
    <w:p w14:paraId="5A5B4B95" w14:textId="77A201BA" w:rsidR="00063251" w:rsidRPr="003D0912" w:rsidRDefault="00063251" w:rsidP="00666759">
      <w:pPr>
        <w:rPr>
          <w:color w:val="E73E97" w:themeColor="background2"/>
        </w:rPr>
      </w:pPr>
    </w:p>
    <w:p w14:paraId="09AA6A90" w14:textId="77777777" w:rsidR="001B4CDC" w:rsidRPr="003D0912" w:rsidRDefault="00063251" w:rsidP="001B4F0B">
      <w:pPr>
        <w:pStyle w:val="Heading1"/>
      </w:pPr>
      <w:bookmarkStart w:id="3" w:name="_Toc192491479"/>
      <w:r w:rsidRPr="003D0912">
        <w:t>What we’ve heard</w:t>
      </w:r>
      <w:bookmarkEnd w:id="3"/>
      <w:r w:rsidRPr="003D0912">
        <w:t xml:space="preserve"> </w:t>
      </w:r>
    </w:p>
    <w:p w14:paraId="3995BA88" w14:textId="7DB5AE89" w:rsidR="00C60F2E" w:rsidRPr="003D0912" w:rsidRDefault="00C60F2E" w:rsidP="00C60F2E">
      <w:pPr>
        <w:pStyle w:val="Heading2"/>
      </w:pPr>
      <w:bookmarkStart w:id="4" w:name="_Toc192491480"/>
      <w:r w:rsidRPr="003D0912">
        <w:t>Out of Surrey residents using East Surrey se</w:t>
      </w:r>
      <w:r w:rsidR="00D12CC0" w:rsidRPr="003D0912">
        <w:t>r</w:t>
      </w:r>
      <w:r w:rsidRPr="003D0912">
        <w:t>vices</w:t>
      </w:r>
      <w:bookmarkEnd w:id="4"/>
    </w:p>
    <w:p w14:paraId="6FF4BFF9" w14:textId="109B885C" w:rsidR="00E02770" w:rsidRPr="003D0912" w:rsidRDefault="00974CE8" w:rsidP="00E02770">
      <w:r w:rsidRPr="003D0912">
        <w:t>M</w:t>
      </w:r>
      <w:r w:rsidR="00B56081" w:rsidRPr="003D0912">
        <w:t xml:space="preserve">any people </w:t>
      </w:r>
      <w:r w:rsidR="008B4581" w:rsidRPr="003D0912">
        <w:t xml:space="preserve">we spoke to live </w:t>
      </w:r>
      <w:r w:rsidR="00B56081" w:rsidRPr="003D0912">
        <w:t>on the Surrey border or outside of Surrey</w:t>
      </w:r>
      <w:r w:rsidR="008B4581" w:rsidRPr="003D0912">
        <w:t xml:space="preserve">. They told us that they </w:t>
      </w:r>
      <w:r w:rsidR="00E94A41" w:rsidRPr="003D0912">
        <w:t xml:space="preserve">travel to East Surrey as </w:t>
      </w:r>
      <w:r w:rsidRPr="003D0912">
        <w:t>services are closer</w:t>
      </w:r>
      <w:r w:rsidR="00C60F2E" w:rsidRPr="003D0912">
        <w:t xml:space="preserve"> and are more accessible</w:t>
      </w:r>
      <w:r w:rsidR="004B725B" w:rsidRPr="003D0912">
        <w:t xml:space="preserve">. Services we have reported on include </w:t>
      </w:r>
      <w:r w:rsidR="00E02770" w:rsidRPr="003D0912">
        <w:t>Caterham Dene</w:t>
      </w:r>
      <w:r w:rsidR="0023779E" w:rsidRPr="003D0912">
        <w:t xml:space="preserve"> Minor Injuries Unit</w:t>
      </w:r>
      <w:r w:rsidR="0030468D" w:rsidRPr="003D0912">
        <w:t xml:space="preserve"> </w:t>
      </w:r>
      <w:r w:rsidR="004B725B" w:rsidRPr="003D0912">
        <w:t xml:space="preserve">and East Surrey </w:t>
      </w:r>
      <w:r w:rsidR="0016451A" w:rsidRPr="003D0912">
        <w:t>Hospita</w:t>
      </w:r>
      <w:r w:rsidR="003D0912">
        <w:t>l</w:t>
      </w:r>
      <w:r w:rsidR="004B725B" w:rsidRPr="003D0912">
        <w:t xml:space="preserve"> </w:t>
      </w:r>
      <w:r w:rsidR="00471A59" w:rsidRPr="003D0912">
        <w:t>which</w:t>
      </w:r>
      <w:r w:rsidR="004B725B" w:rsidRPr="003D0912">
        <w:t xml:space="preserve"> are </w:t>
      </w:r>
      <w:r w:rsidR="00E02770" w:rsidRPr="003D0912">
        <w:t>located on the Surrey/Greater London (Croydon) bo</w:t>
      </w:r>
      <w:r w:rsidR="004B725B" w:rsidRPr="003D0912">
        <w:t>rder.</w:t>
      </w:r>
    </w:p>
    <w:p w14:paraId="2196AB1F" w14:textId="77777777" w:rsidR="005C6131" w:rsidRPr="003D0912" w:rsidRDefault="005C6131" w:rsidP="00E02770"/>
    <w:p w14:paraId="3952A2CF" w14:textId="6890ABED" w:rsidR="005C6131" w:rsidRPr="003D0912" w:rsidRDefault="005C6131" w:rsidP="00E02770">
      <w:r w:rsidRPr="003D0912">
        <w:t xml:space="preserve">We have included experiences from out of Surrey residents </w:t>
      </w:r>
      <w:r w:rsidR="007F742A" w:rsidRPr="003D0912">
        <w:t xml:space="preserve">as the experiences are valuable, </w:t>
      </w:r>
      <w:r w:rsidR="00C60293" w:rsidRPr="003D0912">
        <w:t xml:space="preserve">demonstrate </w:t>
      </w:r>
      <w:r w:rsidR="00D563CB" w:rsidRPr="003D0912">
        <w:t>c</w:t>
      </w:r>
      <w:r w:rsidR="00C60293" w:rsidRPr="003D0912">
        <w:t>hoice and challenges of the providers working across boundaries.</w:t>
      </w:r>
    </w:p>
    <w:p w14:paraId="340DD048" w14:textId="77777777" w:rsidR="00E02770" w:rsidRPr="003D0912" w:rsidRDefault="00E02770" w:rsidP="00E02770"/>
    <w:p w14:paraId="28084C00" w14:textId="77777777" w:rsidR="001148E9" w:rsidRPr="003D0912" w:rsidRDefault="00063251" w:rsidP="001148E9">
      <w:pPr>
        <w:pStyle w:val="Heading2"/>
      </w:pPr>
      <w:bookmarkStart w:id="5" w:name="_Toc192491481"/>
      <w:r w:rsidRPr="003D0912">
        <w:t xml:space="preserve">Spotlight on </w:t>
      </w:r>
      <w:r w:rsidR="001148E9" w:rsidRPr="003D0912">
        <w:t>First Community Health</w:t>
      </w:r>
      <w:bookmarkEnd w:id="5"/>
    </w:p>
    <w:p w14:paraId="4EDBE5E6" w14:textId="39CAE413" w:rsidR="00434B2C" w:rsidRPr="003D0912" w:rsidRDefault="00D52845" w:rsidP="00731179">
      <w:r w:rsidRPr="003D0912">
        <w:t xml:space="preserve">At </w:t>
      </w:r>
      <w:proofErr w:type="gramStart"/>
      <w:r w:rsidRPr="003D0912">
        <w:t>a number of</w:t>
      </w:r>
      <w:proofErr w:type="gramEnd"/>
      <w:r w:rsidRPr="003D0912">
        <w:t xml:space="preserve"> engagement events, in or around the key neighbourhoods of </w:t>
      </w:r>
      <w:r w:rsidR="00F95A58" w:rsidRPr="003D0912">
        <w:t xml:space="preserve">Tandridge and </w:t>
      </w:r>
      <w:r w:rsidR="00D75245" w:rsidRPr="003D0912">
        <w:t>Redhill</w:t>
      </w:r>
      <w:r w:rsidRPr="003D0912">
        <w:t>, people shared their concerns and priorities for health and care services</w:t>
      </w:r>
      <w:r w:rsidR="003D0912">
        <w:t>.</w:t>
      </w:r>
    </w:p>
    <w:p w14:paraId="2C682908" w14:textId="77777777" w:rsidR="00731179" w:rsidRPr="003D0912" w:rsidRDefault="00731179" w:rsidP="00731179"/>
    <w:p w14:paraId="130520FB" w14:textId="7D33C031" w:rsidR="004A6C31" w:rsidRPr="003D0912" w:rsidRDefault="004A144B" w:rsidP="00D20200">
      <w:pPr>
        <w:pStyle w:val="Heading3"/>
      </w:pPr>
      <w:r w:rsidRPr="003D0912">
        <w:t xml:space="preserve">Caterham Dene </w:t>
      </w:r>
      <w:r w:rsidR="004A6C31" w:rsidRPr="003D0912">
        <w:t>Minor Injuries Unit</w:t>
      </w:r>
    </w:p>
    <w:p w14:paraId="331ABDAC" w14:textId="6143BF80" w:rsidR="00A53BA7" w:rsidRPr="003D0912" w:rsidRDefault="00434B2C" w:rsidP="003F2A9F">
      <w:r w:rsidRPr="003D0912">
        <w:t xml:space="preserve">We visited </w:t>
      </w:r>
      <w:r w:rsidR="7ACC7B86" w:rsidRPr="003D0912">
        <w:t>the</w:t>
      </w:r>
      <w:r w:rsidRPr="003D0912">
        <w:t xml:space="preserve"> Minor </w:t>
      </w:r>
      <w:r w:rsidR="00705863" w:rsidRPr="003D0912">
        <w:t>Injuries Unit</w:t>
      </w:r>
      <w:r w:rsidR="00A073EF" w:rsidRPr="003D0912">
        <w:t xml:space="preserve"> </w:t>
      </w:r>
      <w:r w:rsidR="005E607D" w:rsidRPr="003D0912">
        <w:t>(</w:t>
      </w:r>
      <w:r w:rsidR="00A073EF" w:rsidRPr="003D0912">
        <w:t>MIU)</w:t>
      </w:r>
      <w:r w:rsidR="5CF0800B" w:rsidRPr="003D0912">
        <w:t xml:space="preserve"> at Caterham Dene Hospital</w:t>
      </w:r>
      <w:r w:rsidR="005628B5" w:rsidRPr="003D0912">
        <w:t>.</w:t>
      </w:r>
      <w:r w:rsidR="00D50966" w:rsidRPr="003D0912">
        <w:t xml:space="preserve"> </w:t>
      </w:r>
      <w:r w:rsidR="004A6C31" w:rsidRPr="003D0912">
        <w:t xml:space="preserve">We heard that </w:t>
      </w:r>
      <w:r w:rsidR="008B5A0B" w:rsidRPr="003D0912">
        <w:t>people value the service offered</w:t>
      </w:r>
      <w:r w:rsidR="006E1B3C" w:rsidRPr="003D0912">
        <w:t xml:space="preserve">. </w:t>
      </w:r>
      <w:r w:rsidR="00A70921" w:rsidRPr="003D0912">
        <w:t>T</w:t>
      </w:r>
      <w:r w:rsidR="00E73B1C" w:rsidRPr="003D0912">
        <w:t xml:space="preserve">he people we spoke to </w:t>
      </w:r>
      <w:r w:rsidR="4812CA96" w:rsidRPr="003D0912">
        <w:t>have</w:t>
      </w:r>
      <w:r w:rsidR="00E73B1C" w:rsidRPr="003D0912">
        <w:t xml:space="preserve"> a good </w:t>
      </w:r>
      <w:r w:rsidR="00A70921" w:rsidRPr="003D0912">
        <w:t xml:space="preserve">understanding of </w:t>
      </w:r>
      <w:r w:rsidR="00E73B1C" w:rsidRPr="003D0912">
        <w:t>the most appropriate place</w:t>
      </w:r>
      <w:r w:rsidR="0016451A" w:rsidRPr="003D0912">
        <w:t xml:space="preserve"> to attend </w:t>
      </w:r>
      <w:r w:rsidR="00E73B1C" w:rsidRPr="003D0912">
        <w:t>for their injury or illness</w:t>
      </w:r>
      <w:r w:rsidR="0016451A" w:rsidRPr="003D0912">
        <w:t>. M</w:t>
      </w:r>
      <w:r w:rsidR="00A53BA7" w:rsidRPr="003D0912">
        <w:t>any people</w:t>
      </w:r>
      <w:r w:rsidR="00B65598" w:rsidRPr="003D0912">
        <w:t xml:space="preserve"> told us they had </w:t>
      </w:r>
      <w:r w:rsidR="009F2D8A" w:rsidRPr="003D0912">
        <w:t>spoken to their GP</w:t>
      </w:r>
      <w:r w:rsidR="00E72480" w:rsidRPr="003D0912">
        <w:t>,</w:t>
      </w:r>
      <w:r w:rsidR="009F2D8A" w:rsidRPr="003D0912">
        <w:t xml:space="preserve"> a pharmacist</w:t>
      </w:r>
      <w:r w:rsidR="00E72480" w:rsidRPr="003D0912">
        <w:t xml:space="preserve"> or had been directed by </w:t>
      </w:r>
      <w:r w:rsidR="00876AC9" w:rsidRPr="003D0912">
        <w:t>NHS</w:t>
      </w:r>
      <w:r w:rsidR="00471A59" w:rsidRPr="003D0912">
        <w:t xml:space="preserve"> </w:t>
      </w:r>
      <w:r w:rsidR="00E72480" w:rsidRPr="003D0912">
        <w:t>111 b</w:t>
      </w:r>
      <w:r w:rsidR="00C145D3" w:rsidRPr="003D0912">
        <w:t>e</w:t>
      </w:r>
      <w:r w:rsidR="009F2D8A" w:rsidRPr="003D0912">
        <w:t xml:space="preserve">fore </w:t>
      </w:r>
      <w:r w:rsidR="00351521" w:rsidRPr="003D0912">
        <w:t>going</w:t>
      </w:r>
      <w:r w:rsidR="0074084A" w:rsidRPr="003D0912">
        <w:t xml:space="preserve"> to the MIU.</w:t>
      </w:r>
      <w:r w:rsidR="00EC1192" w:rsidRPr="003D0912">
        <w:t xml:space="preserve"> </w:t>
      </w:r>
    </w:p>
    <w:p w14:paraId="12E4B849" w14:textId="77777777" w:rsidR="00A53BA7" w:rsidRPr="003D0912" w:rsidRDefault="00A53BA7" w:rsidP="003F2A9F"/>
    <w:p w14:paraId="52F9DE0D" w14:textId="11A0680E" w:rsidR="0074084A" w:rsidRPr="003D0912" w:rsidRDefault="00EC1192" w:rsidP="003F2A9F">
      <w:r w:rsidRPr="003D0912">
        <w:t>People told us that they would consider going to East Surrey Hospital</w:t>
      </w:r>
      <w:r w:rsidR="0F555C7E" w:rsidRPr="003D0912">
        <w:t>,</w:t>
      </w:r>
      <w:r w:rsidRPr="003D0912">
        <w:t xml:space="preserve"> but felt </w:t>
      </w:r>
      <w:r w:rsidR="6777BEF6" w:rsidRPr="003D0912">
        <w:t>it is difficult to park</w:t>
      </w:r>
      <w:r w:rsidRPr="003D0912">
        <w:t xml:space="preserve"> the</w:t>
      </w:r>
      <w:r w:rsidR="009F4434" w:rsidRPr="003D0912">
        <w:t>re</w:t>
      </w:r>
      <w:r w:rsidR="5EC7CDE3" w:rsidRPr="003D0912">
        <w:t>,</w:t>
      </w:r>
      <w:r w:rsidRPr="003D0912">
        <w:t xml:space="preserve"> </w:t>
      </w:r>
      <w:r w:rsidR="005E02E3" w:rsidRPr="003D0912">
        <w:t>and is</w:t>
      </w:r>
      <w:r w:rsidR="6777BEF6" w:rsidRPr="003D0912">
        <w:t xml:space="preserve"> further for them to go</w:t>
      </w:r>
      <w:r w:rsidR="00E05552" w:rsidRPr="003D0912">
        <w:t xml:space="preserve">. </w:t>
      </w:r>
      <w:r w:rsidR="009F4434" w:rsidRPr="003D0912">
        <w:t xml:space="preserve">The people we spoke to </w:t>
      </w:r>
      <w:r w:rsidR="00E05552" w:rsidRPr="003D0912">
        <w:t>were using the MIU appropriately</w:t>
      </w:r>
      <w:r w:rsidR="00D84A1C" w:rsidRPr="003D0912">
        <w:t>, recognising they were not necessarily in an emergency.</w:t>
      </w:r>
      <w:r w:rsidR="00876220" w:rsidRPr="003D0912">
        <w:t xml:space="preserve"> </w:t>
      </w:r>
    </w:p>
    <w:p w14:paraId="5A070C31" w14:textId="77777777" w:rsidR="004A144B" w:rsidRPr="003D0912" w:rsidRDefault="004A144B" w:rsidP="003F2A9F"/>
    <w:p w14:paraId="1FF05CEA" w14:textId="4295774A" w:rsidR="0074084A" w:rsidRPr="003D0912" w:rsidRDefault="0074084A" w:rsidP="0074084A">
      <w:pPr>
        <w:pStyle w:val="Heading4"/>
      </w:pPr>
      <w:r w:rsidRPr="003D0912">
        <w:t xml:space="preserve">Praise </w:t>
      </w:r>
    </w:p>
    <w:p w14:paraId="1FC893A1" w14:textId="4741F1DD" w:rsidR="004A144B" w:rsidRPr="003D0912" w:rsidRDefault="1FA8B5A1" w:rsidP="004A144B">
      <w:pPr>
        <w:pStyle w:val="Quote"/>
        <w:rPr>
          <w:lang w:eastAsia="en-GB"/>
        </w:rPr>
      </w:pPr>
      <w:r w:rsidRPr="003D0912">
        <w:rPr>
          <w:lang w:eastAsia="en-GB"/>
        </w:rPr>
        <w:t>“</w:t>
      </w:r>
      <w:r w:rsidR="004A144B" w:rsidRPr="003D0912">
        <w:rPr>
          <w:lang w:eastAsia="en-GB"/>
        </w:rPr>
        <w:t>I dropped a concrete block on my foot on Saturday. I work for a builder's merchants so it's part of my job to move heavy objects. It was a very good experience. I didn't think about going anywhere else this morning. I just walked in.</w:t>
      </w:r>
      <w:r w:rsidR="3B4A0A08" w:rsidRPr="003D0912">
        <w:rPr>
          <w:lang w:eastAsia="en-GB"/>
        </w:rPr>
        <w:t>”</w:t>
      </w:r>
    </w:p>
    <w:p w14:paraId="2ADB3FE5" w14:textId="3CCA8050" w:rsidR="0017079A" w:rsidRPr="003D0912" w:rsidRDefault="004A144B" w:rsidP="00391177">
      <w:pPr>
        <w:pStyle w:val="Attribution"/>
      </w:pPr>
      <w:r w:rsidRPr="003D0912">
        <w:t>227606 Tandridge resident</w:t>
      </w:r>
    </w:p>
    <w:p w14:paraId="382F0497" w14:textId="77777777" w:rsidR="0017079A" w:rsidRPr="003D0912" w:rsidRDefault="0017079A" w:rsidP="0017079A"/>
    <w:p w14:paraId="45B89645" w14:textId="0C08DFC1" w:rsidR="0017079A" w:rsidRPr="003D0912" w:rsidRDefault="108AC2CF" w:rsidP="0017079A">
      <w:pPr>
        <w:pStyle w:val="Quote"/>
      </w:pPr>
      <w:r w:rsidRPr="003D0912">
        <w:t>“</w:t>
      </w:r>
      <w:r w:rsidR="0017079A" w:rsidRPr="003D0912">
        <w:t xml:space="preserve">I am here with my wife. She got bitten by a dog we are looking after yesterday. We went to the pharmacist this morning and asked their </w:t>
      </w:r>
      <w:r w:rsidR="00A53BA7" w:rsidRPr="003D0912">
        <w:t>opinion,</w:t>
      </w:r>
      <w:r w:rsidR="0017079A" w:rsidRPr="003D0912">
        <w:t xml:space="preserve"> and they said to come here. We arrived 20 minutes </w:t>
      </w:r>
      <w:r w:rsidR="00A53BA7" w:rsidRPr="003D0912">
        <w:t>ago,</w:t>
      </w:r>
      <w:r w:rsidR="0017079A" w:rsidRPr="003D0912">
        <w:t xml:space="preserve"> and my wife is now in triage. The other place we would have considered is A&amp;</w:t>
      </w:r>
      <w:proofErr w:type="gramStart"/>
      <w:r w:rsidR="0017079A" w:rsidRPr="003D0912">
        <w:t>E</w:t>
      </w:r>
      <w:proofErr w:type="gramEnd"/>
      <w:r w:rsidR="0017079A" w:rsidRPr="003D0912">
        <w:t xml:space="preserve"> but we didn't think it was serious enough. I expected it to be busier here. It's welcoming. It's colourful and not all white and sterile and clinical.</w:t>
      </w:r>
      <w:r w:rsidR="3232474B" w:rsidRPr="003D0912">
        <w:t>”</w:t>
      </w:r>
      <w:r w:rsidR="0017079A" w:rsidRPr="003D0912">
        <w:t xml:space="preserve"> </w:t>
      </w:r>
    </w:p>
    <w:p w14:paraId="27C91FE9" w14:textId="14D94EEC" w:rsidR="00FF6500" w:rsidRPr="003D0912" w:rsidRDefault="0017079A" w:rsidP="00E17ACA">
      <w:pPr>
        <w:pStyle w:val="Attribution"/>
      </w:pPr>
      <w:r w:rsidRPr="003D0912">
        <w:t>227610 Reigate and Banstead</w:t>
      </w:r>
      <w:bookmarkStart w:id="6" w:name="_Hlk190269787"/>
      <w:r w:rsidR="003D0912">
        <w:t xml:space="preserve"> resident</w:t>
      </w:r>
    </w:p>
    <w:bookmarkEnd w:id="6"/>
    <w:p w14:paraId="21D0DA8B" w14:textId="77777777" w:rsidR="00C20F9B" w:rsidRPr="003D0912" w:rsidRDefault="00C20F9B" w:rsidP="00666759"/>
    <w:p w14:paraId="1B736038" w14:textId="08E35C1B" w:rsidR="00F43546" w:rsidRPr="003D0912" w:rsidRDefault="1BC7D848" w:rsidP="00291881">
      <w:pPr>
        <w:pStyle w:val="Quote"/>
      </w:pPr>
      <w:r w:rsidRPr="003D0912">
        <w:t>“</w:t>
      </w:r>
      <w:r w:rsidR="00F43546" w:rsidRPr="003D0912">
        <w:t>I am here because of my daughter who has hurt her ankle.  A friend advised us to come here as she had a similar injury.  The only other place I would consider is Croydon Hospital A&amp;E</w:t>
      </w:r>
      <w:r w:rsidR="5DEC87AF" w:rsidRPr="003D0912">
        <w:t>,</w:t>
      </w:r>
      <w:r w:rsidR="00F43546" w:rsidRPr="003D0912">
        <w:t xml:space="preserve"> but I didn't think it was serious enough for that and it would be a ridiculous wait. </w:t>
      </w:r>
      <w:r w:rsidR="00437DBF" w:rsidRPr="003D0912">
        <w:t>It</w:t>
      </w:r>
      <w:r w:rsidR="00F43546" w:rsidRPr="003D0912">
        <w:t xml:space="preserve"> </w:t>
      </w:r>
      <w:r w:rsidR="00437DBF" w:rsidRPr="003D0912">
        <w:t xml:space="preserve">is </w:t>
      </w:r>
      <w:r w:rsidR="00F43546" w:rsidRPr="003D0912">
        <w:t xml:space="preserve">welcoming here. It's comfortable and there is a TV. I am happy to see they are moving through people here quickly and the room isn't </w:t>
      </w:r>
      <w:r w:rsidR="00CA0295" w:rsidRPr="003D0912">
        <w:t>fu</w:t>
      </w:r>
      <w:r w:rsidR="005E50EA" w:rsidRPr="003D0912">
        <w:t>ll.</w:t>
      </w:r>
      <w:r w:rsidR="192CA0AB" w:rsidRPr="003D0912">
        <w:t>”</w:t>
      </w:r>
    </w:p>
    <w:p w14:paraId="6F66CD01" w14:textId="2E7A97CC" w:rsidR="00F43546" w:rsidRPr="003D0912" w:rsidRDefault="00F43546" w:rsidP="00291881">
      <w:pPr>
        <w:pStyle w:val="Attribution"/>
      </w:pPr>
      <w:r w:rsidRPr="003D0912">
        <w:t>227602 Out of Surrey</w:t>
      </w:r>
      <w:r w:rsidR="0017079A" w:rsidRPr="003D0912">
        <w:t xml:space="preserve"> resident</w:t>
      </w:r>
    </w:p>
    <w:p w14:paraId="3CA19BEC" w14:textId="77777777" w:rsidR="00AC163B" w:rsidRPr="003D0912" w:rsidRDefault="00AC163B" w:rsidP="00666759"/>
    <w:p w14:paraId="223F244A" w14:textId="179D111D" w:rsidR="00AC163B" w:rsidRPr="003D0912" w:rsidRDefault="2DF1460A" w:rsidP="00DB2FF9">
      <w:pPr>
        <w:pStyle w:val="Quote"/>
      </w:pPr>
      <w:r w:rsidRPr="003D0912">
        <w:t>“</w:t>
      </w:r>
      <w:r w:rsidR="00AC163B" w:rsidRPr="003D0912">
        <w:t xml:space="preserve">I've brought my mum in because she has had an accident and has hurt her right arm and foot after a fall. We're here for x-rays. We just walked in. We've been here 1.5 hours now and have been triaged, seen the nurse and had the x-rays. She's just come out and they've told us nothing is broken. They are sending the x-rays to East Surrey </w:t>
      </w:r>
      <w:r w:rsidR="00CA0295" w:rsidRPr="003D0912">
        <w:t>Hospital,</w:t>
      </w:r>
      <w:r w:rsidR="00AC163B" w:rsidRPr="003D0912">
        <w:t xml:space="preserve"> and they will get in touch if there is anything they are worried about. All the staff here are helpful and </w:t>
      </w:r>
      <w:proofErr w:type="gramStart"/>
      <w:r w:rsidR="00AC163B" w:rsidRPr="003D0912">
        <w:t>courteous</w:t>
      </w:r>
      <w:proofErr w:type="gramEnd"/>
      <w:r w:rsidR="00AC163B" w:rsidRPr="003D0912">
        <w:t xml:space="preserve"> and the waiting times are reasonable.</w:t>
      </w:r>
      <w:r w:rsidR="2B47AA00" w:rsidRPr="003D0912">
        <w:t>”</w:t>
      </w:r>
    </w:p>
    <w:p w14:paraId="5A99E1CC" w14:textId="4B7E7D2E" w:rsidR="00AC163B" w:rsidRPr="003D0912" w:rsidRDefault="00AC163B" w:rsidP="00DB2FF9">
      <w:pPr>
        <w:pStyle w:val="Attribution"/>
      </w:pPr>
      <w:r w:rsidRPr="003D0912">
        <w:t>227608 Out of Surrey</w:t>
      </w:r>
      <w:r w:rsidR="0017079A" w:rsidRPr="003D0912">
        <w:t xml:space="preserve"> resident</w:t>
      </w:r>
    </w:p>
    <w:p w14:paraId="669DDE84" w14:textId="77777777" w:rsidR="00C348D7" w:rsidRPr="003D0912" w:rsidRDefault="00C348D7" w:rsidP="00817629">
      <w:pPr>
        <w:pStyle w:val="Heading4"/>
      </w:pPr>
    </w:p>
    <w:p w14:paraId="02F3ED79" w14:textId="3A7541EC" w:rsidR="00817629" w:rsidRPr="003D0912" w:rsidRDefault="00817629" w:rsidP="00817629">
      <w:pPr>
        <w:pStyle w:val="Heading4"/>
      </w:pPr>
      <w:r w:rsidRPr="003D0912">
        <w:t>Accessibility</w:t>
      </w:r>
      <w:r w:rsidR="00761EFD" w:rsidRPr="003D0912">
        <w:t xml:space="preserve"> and adjustments</w:t>
      </w:r>
    </w:p>
    <w:p w14:paraId="1BAABFB2" w14:textId="10C1C0F9" w:rsidR="007C4440" w:rsidRPr="003D0912" w:rsidRDefault="007C4440" w:rsidP="007C4440">
      <w:r w:rsidRPr="003D0912">
        <w:t>We heard from one person</w:t>
      </w:r>
      <w:r w:rsidR="00873B0E" w:rsidRPr="003D0912">
        <w:t xml:space="preserve"> who lives just outside Surrey,</w:t>
      </w:r>
      <w:r w:rsidRPr="003D0912">
        <w:t xml:space="preserve"> </w:t>
      </w:r>
      <w:r w:rsidR="00003AB5" w:rsidRPr="003D0912">
        <w:t>about accessibility and adjus</w:t>
      </w:r>
      <w:r w:rsidR="00084619" w:rsidRPr="003D0912">
        <w:t>tments</w:t>
      </w:r>
      <w:r w:rsidR="003E22C9" w:rsidRPr="003D0912">
        <w:t>,</w:t>
      </w:r>
      <w:r w:rsidR="00817629" w:rsidRPr="003D0912">
        <w:t xml:space="preserve"> but </w:t>
      </w:r>
      <w:r w:rsidR="003E22C9" w:rsidRPr="003D0912">
        <w:t xml:space="preserve">they </w:t>
      </w:r>
      <w:r w:rsidR="00817629" w:rsidRPr="003D0912">
        <w:t>chose Caterham Dene</w:t>
      </w:r>
      <w:r w:rsidR="004A5C9A" w:rsidRPr="003D0912">
        <w:t xml:space="preserve"> MIU</w:t>
      </w:r>
      <w:r w:rsidR="00817629" w:rsidRPr="003D0912">
        <w:t xml:space="preserve"> as the unit was able to accommodate</w:t>
      </w:r>
      <w:r w:rsidR="00A53BA7" w:rsidRPr="003D0912">
        <w:t xml:space="preserve"> the needs of </w:t>
      </w:r>
      <w:r w:rsidR="003E22C9" w:rsidRPr="003D0912">
        <w:t>their</w:t>
      </w:r>
      <w:r w:rsidR="00817629" w:rsidRPr="003D0912">
        <w:t xml:space="preserve"> severely di</w:t>
      </w:r>
      <w:r w:rsidR="00A10626" w:rsidRPr="003D0912">
        <w:t>sabled daughter.</w:t>
      </w:r>
    </w:p>
    <w:p w14:paraId="5CA718DA" w14:textId="77777777" w:rsidR="003E22C9" w:rsidRPr="003D0912" w:rsidRDefault="003E22C9" w:rsidP="007C4440"/>
    <w:p w14:paraId="7119224C" w14:textId="5F7EC9FF" w:rsidR="002977F0" w:rsidRPr="003D0912" w:rsidRDefault="4545FFC7" w:rsidP="00B90092">
      <w:pPr>
        <w:pStyle w:val="Quote"/>
      </w:pPr>
      <w:bookmarkStart w:id="7" w:name="_Hlk191463623"/>
      <w:r w:rsidRPr="003D0912">
        <w:t>“</w:t>
      </w:r>
      <w:r w:rsidR="002977F0" w:rsidRPr="003D0912">
        <w:t xml:space="preserve">I'm a runner.  I fell over on Saturday and hit the pavement and hurt my shoulder, knee and hand. I've got a severely </w:t>
      </w:r>
      <w:r w:rsidR="002977F0" w:rsidRPr="003D0912">
        <w:lastRenderedPageBreak/>
        <w:t>disabled daughter</w:t>
      </w:r>
      <w:r w:rsidR="00A803C1" w:rsidRPr="003D0912">
        <w:t>.</w:t>
      </w:r>
      <w:r w:rsidR="002977F0" w:rsidRPr="003D0912">
        <w:t xml:space="preserve"> The service is </w:t>
      </w:r>
      <w:proofErr w:type="gramStart"/>
      <w:r w:rsidR="002977F0" w:rsidRPr="003D0912">
        <w:t>really good</w:t>
      </w:r>
      <w:proofErr w:type="gramEnd"/>
      <w:r w:rsidR="002977F0" w:rsidRPr="003D0912">
        <w:t xml:space="preserve"> here.</w:t>
      </w:r>
      <w:r w:rsidR="001821E3">
        <w:t xml:space="preserve"> </w:t>
      </w:r>
      <w:r w:rsidR="002977F0" w:rsidRPr="003D0912">
        <w:t>It's so much better than a main hospital which has a stressful environment and long waits.</w:t>
      </w:r>
      <w:r w:rsidR="001821E3">
        <w:t xml:space="preserve"> </w:t>
      </w:r>
      <w:r w:rsidR="002977F0" w:rsidRPr="003D0912">
        <w:t xml:space="preserve">That's no good for my daughter. She needs a calmer </w:t>
      </w:r>
      <w:r w:rsidR="00A803C1" w:rsidRPr="003D0912">
        <w:t>environment,</w:t>
      </w:r>
      <w:r w:rsidR="002977F0" w:rsidRPr="003D0912">
        <w:t xml:space="preserve"> so this is great for her. The only thing is that they don't do paediatric medicine here so we would have to go elsewhere depending on the problem. It's easy to get here and to park here. I think it's great that you can go somewhere else for the small stuff.  I don't know </w:t>
      </w:r>
      <w:r w:rsidR="00CA0295" w:rsidRPr="003D0912">
        <w:t>anywhere</w:t>
      </w:r>
      <w:r w:rsidR="002977F0" w:rsidRPr="003D0912">
        <w:t xml:space="preserve"> else like this.</w:t>
      </w:r>
      <w:r w:rsidR="4F1BC406" w:rsidRPr="003D0912">
        <w:t>”</w:t>
      </w:r>
    </w:p>
    <w:bookmarkEnd w:id="7"/>
    <w:p w14:paraId="1F488A4F" w14:textId="784ED9E9" w:rsidR="004A144B" w:rsidRDefault="00313A75" w:rsidP="001821E3">
      <w:pPr>
        <w:pStyle w:val="Attribution"/>
      </w:pPr>
      <w:r w:rsidRPr="003D0912">
        <w:t>227604 Out of Surrey</w:t>
      </w:r>
      <w:r w:rsidR="001821E3">
        <w:t xml:space="preserve"> resident</w:t>
      </w:r>
    </w:p>
    <w:p w14:paraId="2874FBED" w14:textId="77777777" w:rsidR="001821E3" w:rsidRPr="003D0912" w:rsidRDefault="001821E3" w:rsidP="001821E3">
      <w:pPr>
        <w:pStyle w:val="Attribution"/>
      </w:pPr>
    </w:p>
    <w:p w14:paraId="0E02144A" w14:textId="0388EACF" w:rsidR="004A144B" w:rsidRPr="003D0912" w:rsidRDefault="00BC155B" w:rsidP="004A144B">
      <w:pPr>
        <w:pStyle w:val="Heading4"/>
      </w:pPr>
      <w:r w:rsidRPr="003D0912">
        <w:t>Information</w:t>
      </w:r>
      <w:r w:rsidR="004A144B" w:rsidRPr="003D0912">
        <w:t xml:space="preserve"> about waiting times</w:t>
      </w:r>
    </w:p>
    <w:p w14:paraId="0A141511" w14:textId="6A29E13F" w:rsidR="00A10626" w:rsidRPr="003D0912" w:rsidRDefault="00733C7F" w:rsidP="00A10626">
      <w:r w:rsidRPr="003D0912">
        <w:t>People told us that they were happy with the waiting time which was shorter than going to a local Emergency Department</w:t>
      </w:r>
      <w:r w:rsidR="005A3020" w:rsidRPr="003D0912">
        <w:t>,</w:t>
      </w:r>
      <w:r w:rsidR="00B57712" w:rsidRPr="003D0912">
        <w:t xml:space="preserve"> however</w:t>
      </w:r>
      <w:r w:rsidR="005A3020" w:rsidRPr="003D0912">
        <w:t>,</w:t>
      </w:r>
      <w:r w:rsidR="00B57712" w:rsidRPr="003D0912">
        <w:t xml:space="preserve"> t</w:t>
      </w:r>
      <w:r w:rsidR="00B75D24" w:rsidRPr="003D0912">
        <w:t xml:space="preserve">hey would like </w:t>
      </w:r>
      <w:r w:rsidR="00BC155B" w:rsidRPr="003D0912">
        <w:t xml:space="preserve">information </w:t>
      </w:r>
      <w:r w:rsidR="00B75D24" w:rsidRPr="003D0912">
        <w:t>about waiting times</w:t>
      </w:r>
      <w:r w:rsidR="00BC155B" w:rsidRPr="003D0912">
        <w:t xml:space="preserve"> to be made available</w:t>
      </w:r>
      <w:r w:rsidR="00B75D24" w:rsidRPr="003D0912">
        <w:t>.</w:t>
      </w:r>
    </w:p>
    <w:p w14:paraId="5C01641C" w14:textId="77777777" w:rsidR="00B75D24" w:rsidRPr="003D0912" w:rsidRDefault="00B75D24" w:rsidP="00A10626"/>
    <w:p w14:paraId="6211CD9D" w14:textId="5477D95D" w:rsidR="004A144B" w:rsidRPr="003D0912" w:rsidRDefault="7ED0E8DF" w:rsidP="004A144B">
      <w:pPr>
        <w:pStyle w:val="Quote"/>
      </w:pPr>
      <w:r w:rsidRPr="003D0912">
        <w:t>“</w:t>
      </w:r>
      <w:r w:rsidR="004A144B" w:rsidRPr="003D0912">
        <w:t>It would be useful to see an LED screen giving waiting time updates because it allows you to make that decision.</w:t>
      </w:r>
      <w:r w:rsidR="0007E6B9" w:rsidRPr="003D0912">
        <w:t>”</w:t>
      </w:r>
      <w:r w:rsidR="004A144B" w:rsidRPr="003D0912">
        <w:t xml:space="preserve">  </w:t>
      </w:r>
    </w:p>
    <w:p w14:paraId="6009F5F8" w14:textId="77777777" w:rsidR="004A144B" w:rsidRPr="003D0912" w:rsidRDefault="004A144B" w:rsidP="004A144B">
      <w:pPr>
        <w:pStyle w:val="Attribution"/>
      </w:pPr>
      <w:r w:rsidRPr="003D0912">
        <w:t>227617 Tandridge resident</w:t>
      </w:r>
    </w:p>
    <w:p w14:paraId="7F2C9337" w14:textId="77777777" w:rsidR="00FF228F" w:rsidRPr="003D0912" w:rsidRDefault="00FF228F" w:rsidP="00FF228F">
      <w:pPr>
        <w:pStyle w:val="Attribution"/>
        <w:ind w:left="0"/>
      </w:pPr>
    </w:p>
    <w:p w14:paraId="0FD661C0" w14:textId="3D355DA7" w:rsidR="00A968A8" w:rsidRPr="003D0912" w:rsidRDefault="00FF228F" w:rsidP="00416C9C">
      <w:pPr>
        <w:pStyle w:val="Heading3"/>
      </w:pPr>
      <w:r w:rsidRPr="003D0912">
        <w:t>Orchard House</w:t>
      </w:r>
      <w:r w:rsidR="00E764F2" w:rsidRPr="003D0912">
        <w:t xml:space="preserve"> 0-19 </w:t>
      </w:r>
      <w:r w:rsidR="001821E3">
        <w:t>s</w:t>
      </w:r>
      <w:r w:rsidR="00E764F2" w:rsidRPr="003D0912">
        <w:t>ervice</w:t>
      </w:r>
    </w:p>
    <w:p w14:paraId="765B573C" w14:textId="708EC70A" w:rsidR="00A968A8" w:rsidRPr="003D0912" w:rsidRDefault="00A968A8" w:rsidP="00EE1CEE">
      <w:pPr>
        <w:pStyle w:val="Heading4"/>
      </w:pPr>
      <w:r w:rsidRPr="003D0912">
        <w:t>Prais</w:t>
      </w:r>
      <w:r w:rsidR="00EE1CEE" w:rsidRPr="003D0912">
        <w:t>e</w:t>
      </w:r>
    </w:p>
    <w:p w14:paraId="03426791" w14:textId="5B4C0A9A" w:rsidR="00102257" w:rsidRPr="003D0912" w:rsidRDefault="009E33A4" w:rsidP="009E33A4">
      <w:pPr>
        <w:rPr>
          <w:lang w:eastAsia="en-GB"/>
        </w:rPr>
      </w:pPr>
      <w:r w:rsidRPr="003D0912">
        <w:rPr>
          <w:lang w:eastAsia="en-GB"/>
        </w:rPr>
        <w:t xml:space="preserve">We visited Orchard House </w:t>
      </w:r>
      <w:r w:rsidR="00EF52C3" w:rsidRPr="003D0912">
        <w:rPr>
          <w:lang w:eastAsia="en-GB"/>
        </w:rPr>
        <w:t xml:space="preserve">in </w:t>
      </w:r>
      <w:proofErr w:type="spellStart"/>
      <w:r w:rsidR="00EF52C3" w:rsidRPr="003D0912">
        <w:rPr>
          <w:lang w:eastAsia="en-GB"/>
        </w:rPr>
        <w:t>S</w:t>
      </w:r>
      <w:r w:rsidR="00B63606" w:rsidRPr="003D0912">
        <w:rPr>
          <w:lang w:eastAsia="en-GB"/>
        </w:rPr>
        <w:t>alfords</w:t>
      </w:r>
      <w:proofErr w:type="spellEnd"/>
      <w:r w:rsidR="00B63606" w:rsidRPr="003D0912">
        <w:rPr>
          <w:lang w:eastAsia="en-GB"/>
        </w:rPr>
        <w:t xml:space="preserve"> where there were </w:t>
      </w:r>
      <w:r w:rsidR="00D44623" w:rsidRPr="003D0912">
        <w:rPr>
          <w:lang w:eastAsia="en-GB"/>
        </w:rPr>
        <w:t>several</w:t>
      </w:r>
      <w:r w:rsidR="00B63606" w:rsidRPr="003D0912">
        <w:rPr>
          <w:lang w:eastAsia="en-GB"/>
        </w:rPr>
        <w:t xml:space="preserve"> clinics running</w:t>
      </w:r>
      <w:r w:rsidR="007D5E46" w:rsidRPr="003D0912">
        <w:rPr>
          <w:lang w:eastAsia="en-GB"/>
        </w:rPr>
        <w:t xml:space="preserve">. </w:t>
      </w:r>
      <w:r w:rsidR="00A02CA1" w:rsidRPr="003D0912">
        <w:rPr>
          <w:lang w:eastAsia="en-GB"/>
        </w:rPr>
        <w:t xml:space="preserve">People attending for an appointment with their </w:t>
      </w:r>
      <w:r w:rsidR="00EE1CEE" w:rsidRPr="003D0912">
        <w:rPr>
          <w:lang w:eastAsia="en-GB"/>
        </w:rPr>
        <w:t xml:space="preserve">children were </w:t>
      </w:r>
      <w:r w:rsidR="005C54B7" w:rsidRPr="003D0912">
        <w:rPr>
          <w:lang w:eastAsia="en-GB"/>
        </w:rPr>
        <w:t xml:space="preserve">very positive about their experience and </w:t>
      </w:r>
      <w:r w:rsidR="00BA35C3" w:rsidRPr="003D0912">
        <w:rPr>
          <w:lang w:eastAsia="en-GB"/>
        </w:rPr>
        <w:t xml:space="preserve">about </w:t>
      </w:r>
      <w:r w:rsidR="005C54B7" w:rsidRPr="003D0912">
        <w:rPr>
          <w:lang w:eastAsia="en-GB"/>
        </w:rPr>
        <w:t xml:space="preserve">the accessibility </w:t>
      </w:r>
      <w:r w:rsidR="00E85217" w:rsidRPr="003D0912">
        <w:rPr>
          <w:lang w:eastAsia="en-GB"/>
        </w:rPr>
        <w:t>of Orchard House.</w:t>
      </w:r>
    </w:p>
    <w:p w14:paraId="76B962E5" w14:textId="77777777" w:rsidR="00E85217" w:rsidRPr="003D0912" w:rsidRDefault="00E85217" w:rsidP="001821E3">
      <w:pPr>
        <w:rPr>
          <w:lang w:eastAsia="en-GB"/>
        </w:rPr>
      </w:pPr>
    </w:p>
    <w:p w14:paraId="792E278C" w14:textId="6CFF4069" w:rsidR="004A144B" w:rsidRPr="003D0912" w:rsidRDefault="3467237A" w:rsidP="00102257">
      <w:pPr>
        <w:pStyle w:val="Quote"/>
        <w:rPr>
          <w:lang w:eastAsia="en-GB"/>
        </w:rPr>
      </w:pPr>
      <w:r w:rsidRPr="003D0912">
        <w:rPr>
          <w:lang w:eastAsia="en-GB"/>
        </w:rPr>
        <w:t>“</w:t>
      </w:r>
      <w:r w:rsidR="00EA434A" w:rsidRPr="003D0912">
        <w:rPr>
          <w:lang w:eastAsia="en-GB"/>
        </w:rPr>
        <w:t xml:space="preserve">My son is a few months old. He has spent </w:t>
      </w:r>
      <w:r w:rsidR="001821E3">
        <w:rPr>
          <w:lang w:eastAsia="en-GB"/>
        </w:rPr>
        <w:t>2</w:t>
      </w:r>
      <w:r w:rsidR="00EA434A" w:rsidRPr="003D0912">
        <w:rPr>
          <w:lang w:eastAsia="en-GB"/>
        </w:rPr>
        <w:t xml:space="preserve"> months in the Royal Brompton Hospital as he has a specific condition [not disclosed]. The Brompton gave us lots of information and support then made referrals to more local services. We have felt very well supported</w:t>
      </w:r>
      <w:r w:rsidR="00E764F2" w:rsidRPr="003D0912">
        <w:rPr>
          <w:lang w:eastAsia="en-GB"/>
        </w:rPr>
        <w:t xml:space="preserve"> </w:t>
      </w:r>
      <w:r w:rsidR="00EA434A" w:rsidRPr="003D0912">
        <w:rPr>
          <w:lang w:eastAsia="en-GB"/>
        </w:rPr>
        <w:t>and looked after</w:t>
      </w:r>
      <w:r w:rsidR="00102257" w:rsidRPr="003D0912">
        <w:rPr>
          <w:lang w:eastAsia="en-GB"/>
        </w:rPr>
        <w:t xml:space="preserve"> here</w:t>
      </w:r>
      <w:r w:rsidR="009408F4" w:rsidRPr="003D0912">
        <w:rPr>
          <w:lang w:eastAsia="en-GB"/>
        </w:rPr>
        <w:t>.</w:t>
      </w:r>
      <w:r w:rsidR="5AC95369" w:rsidRPr="003D0912">
        <w:rPr>
          <w:lang w:eastAsia="en-GB"/>
        </w:rPr>
        <w:t>”</w:t>
      </w:r>
    </w:p>
    <w:p w14:paraId="41088AE4" w14:textId="4B49722F" w:rsidR="003E22C9" w:rsidRPr="003D0912" w:rsidRDefault="00EA434A" w:rsidP="00102257">
      <w:pPr>
        <w:pStyle w:val="Attribution"/>
      </w:pPr>
      <w:r w:rsidRPr="003D0912">
        <w:t>227690</w:t>
      </w:r>
      <w:r w:rsidR="00F12000" w:rsidRPr="003D0912">
        <w:t xml:space="preserve"> Tandridge</w:t>
      </w:r>
      <w:r w:rsidR="00332960" w:rsidRPr="003D0912">
        <w:t xml:space="preserve"> resident</w:t>
      </w:r>
    </w:p>
    <w:p w14:paraId="631F4601" w14:textId="77777777" w:rsidR="00E9728F" w:rsidRPr="003D0912" w:rsidRDefault="00E9728F" w:rsidP="003E22C9"/>
    <w:p w14:paraId="43457A23" w14:textId="183D88C5" w:rsidR="00E9728F" w:rsidRPr="003D0912" w:rsidRDefault="00402536" w:rsidP="003E22C9">
      <w:r w:rsidRPr="003D0912">
        <w:t xml:space="preserve">People </w:t>
      </w:r>
      <w:r w:rsidR="00DC6A0D" w:rsidRPr="003D0912">
        <w:t>told us that booking an appointment was quick and easy and th</w:t>
      </w:r>
      <w:r w:rsidR="001915D7" w:rsidRPr="003D0912">
        <w:t>a</w:t>
      </w:r>
      <w:r w:rsidR="00DC6A0D" w:rsidRPr="003D0912">
        <w:t>t there was good a</w:t>
      </w:r>
      <w:r w:rsidR="00640297" w:rsidRPr="003D0912">
        <w:t>vailability:</w:t>
      </w:r>
    </w:p>
    <w:p w14:paraId="5A23AB89" w14:textId="77777777" w:rsidR="009842BA" w:rsidRPr="003D0912" w:rsidRDefault="009842BA" w:rsidP="003E22C9"/>
    <w:p w14:paraId="37E9432C" w14:textId="3C0BA134" w:rsidR="009842BA" w:rsidRPr="003D0912" w:rsidRDefault="152F8700" w:rsidP="001076E5">
      <w:pPr>
        <w:pStyle w:val="Quote"/>
      </w:pPr>
      <w:r w:rsidRPr="003D0912">
        <w:lastRenderedPageBreak/>
        <w:t>“</w:t>
      </w:r>
      <w:r w:rsidR="009842BA" w:rsidRPr="003D0912">
        <w:t xml:space="preserve">I am here for the </w:t>
      </w:r>
      <w:r w:rsidR="002E440B" w:rsidRPr="003D0912">
        <w:t>27</w:t>
      </w:r>
      <w:r w:rsidR="002E440B">
        <w:t>-month</w:t>
      </w:r>
      <w:r w:rsidR="009842BA" w:rsidRPr="003D0912">
        <w:t xml:space="preserve"> check. I was phoned for the appointment and was given lots of different options. I cam</w:t>
      </w:r>
      <w:r w:rsidR="00051698" w:rsidRPr="003D0912">
        <w:t>e</w:t>
      </w:r>
      <w:r w:rsidR="009842BA" w:rsidRPr="003D0912">
        <w:t xml:space="preserve"> here for my antenatal appointments and </w:t>
      </w:r>
      <w:r w:rsidR="002E440B" w:rsidRPr="003D0912">
        <w:t>check</w:t>
      </w:r>
      <w:r w:rsidR="002E440B">
        <w:t>-</w:t>
      </w:r>
      <w:r w:rsidR="002E440B" w:rsidRPr="003D0912">
        <w:t>ups</w:t>
      </w:r>
      <w:r w:rsidR="009842BA" w:rsidRPr="003D0912">
        <w:t xml:space="preserve"> once my baby was born.</w:t>
      </w:r>
      <w:r w:rsidR="373E0BE7" w:rsidRPr="003D0912">
        <w:t>”</w:t>
      </w:r>
    </w:p>
    <w:p w14:paraId="6C51A753" w14:textId="17FD8793" w:rsidR="009842BA" w:rsidRPr="003D0912" w:rsidRDefault="009842BA" w:rsidP="001076E5">
      <w:pPr>
        <w:pStyle w:val="Attribution"/>
      </w:pPr>
      <w:r w:rsidRPr="003D0912">
        <w:t>227716 Reigate and Banstead</w:t>
      </w:r>
      <w:r w:rsidR="007D7E24" w:rsidRPr="003D0912">
        <w:t xml:space="preserve"> resident</w:t>
      </w:r>
    </w:p>
    <w:p w14:paraId="4C8B8E40" w14:textId="77777777" w:rsidR="001076E5" w:rsidRPr="003D0912" w:rsidRDefault="001076E5" w:rsidP="001076E5">
      <w:pPr>
        <w:pStyle w:val="Attribution"/>
      </w:pPr>
    </w:p>
    <w:p w14:paraId="38BA03EA" w14:textId="1C39CD31" w:rsidR="004F0D7D" w:rsidRPr="003D0912" w:rsidRDefault="16E16830" w:rsidP="001076E5">
      <w:pPr>
        <w:pStyle w:val="Quote"/>
      </w:pPr>
      <w:r w:rsidRPr="003D0912">
        <w:t>“</w:t>
      </w:r>
      <w:r w:rsidR="001076E5" w:rsidRPr="003D0912">
        <w:t>We</w:t>
      </w:r>
      <w:r w:rsidR="00D34C18" w:rsidRPr="003D0912">
        <w:t xml:space="preserve"> have come for the </w:t>
      </w:r>
      <w:r w:rsidR="002E440B" w:rsidRPr="003D0912">
        <w:t>2</w:t>
      </w:r>
      <w:r w:rsidR="002E440B">
        <w:t>-year</w:t>
      </w:r>
      <w:r w:rsidR="00D34C18" w:rsidRPr="003D0912">
        <w:t xml:space="preserve"> check. I phoned for an appointment and was given one straightaway. I did a </w:t>
      </w:r>
      <w:r w:rsidR="001076E5" w:rsidRPr="003D0912">
        <w:t>questionnaire</w:t>
      </w:r>
      <w:r w:rsidR="00D34C18" w:rsidRPr="003D0912">
        <w:t xml:space="preserve"> beforehand. The advice line is very useful. The venue is easy to get to and the parking is good.</w:t>
      </w:r>
      <w:r w:rsidR="2EDDCA26" w:rsidRPr="003D0912">
        <w:t>”</w:t>
      </w:r>
    </w:p>
    <w:p w14:paraId="32C5BCD1" w14:textId="5D8E31D9" w:rsidR="004F0D7D" w:rsidRPr="003D0912" w:rsidRDefault="00E007C6" w:rsidP="001076E5">
      <w:pPr>
        <w:pStyle w:val="Attribution"/>
      </w:pPr>
      <w:r w:rsidRPr="003D0912">
        <w:t>227726 Tandridge</w:t>
      </w:r>
      <w:r w:rsidR="007D7E24" w:rsidRPr="003D0912">
        <w:t xml:space="preserve"> resident</w:t>
      </w:r>
    </w:p>
    <w:p w14:paraId="11CCCEAF" w14:textId="77777777" w:rsidR="00051698" w:rsidRPr="003D0912" w:rsidRDefault="00051698" w:rsidP="00655670">
      <w:pPr>
        <w:pStyle w:val="Attribution"/>
        <w:ind w:left="0"/>
      </w:pPr>
    </w:p>
    <w:p w14:paraId="12B76389" w14:textId="14E74329" w:rsidR="00655670" w:rsidRPr="003D0912" w:rsidRDefault="00655670" w:rsidP="00655670">
      <w:pPr>
        <w:pStyle w:val="Attribution"/>
        <w:ind w:left="0"/>
      </w:pPr>
      <w:r w:rsidRPr="003D0912">
        <w:t>Referrals</w:t>
      </w:r>
    </w:p>
    <w:p w14:paraId="62B1A2CA" w14:textId="4B8F3684" w:rsidR="00655670" w:rsidRPr="003D0912" w:rsidRDefault="00560B67" w:rsidP="00655670">
      <w:r w:rsidRPr="003D0912">
        <w:t xml:space="preserve">We spoke to one parent who </w:t>
      </w:r>
      <w:r w:rsidR="004A36A8" w:rsidRPr="003D0912">
        <w:t>had been</w:t>
      </w:r>
      <w:r w:rsidRPr="003D0912">
        <w:t xml:space="preserve"> referred for physiotherapy</w:t>
      </w:r>
      <w:r w:rsidR="0046699B" w:rsidRPr="003D0912">
        <w:t xml:space="preserve"> through Single Point of Access</w:t>
      </w:r>
      <w:r w:rsidR="41FDA9FE" w:rsidRPr="003D0912">
        <w:t>,</w:t>
      </w:r>
      <w:r w:rsidRPr="003D0912">
        <w:t xml:space="preserve"> </w:t>
      </w:r>
      <w:r w:rsidR="004A36A8" w:rsidRPr="003D0912">
        <w:t xml:space="preserve">but the referral </w:t>
      </w:r>
      <w:r w:rsidRPr="003D0912">
        <w:t>was d</w:t>
      </w:r>
      <w:r w:rsidR="00606091" w:rsidRPr="003D0912">
        <w:t>e</w:t>
      </w:r>
      <w:r w:rsidRPr="003D0912">
        <w:t>clined</w:t>
      </w:r>
      <w:r w:rsidR="006B377B" w:rsidRPr="003D0912">
        <w:t xml:space="preserve"> after a 4 week wait</w:t>
      </w:r>
      <w:r w:rsidR="009D5A66" w:rsidRPr="003D0912">
        <w:t xml:space="preserve">. The family sought </w:t>
      </w:r>
      <w:r w:rsidR="00A27154" w:rsidRPr="003D0912">
        <w:t>pr</w:t>
      </w:r>
      <w:r w:rsidR="002C1374" w:rsidRPr="003D0912">
        <w:t xml:space="preserve">ivate </w:t>
      </w:r>
      <w:r w:rsidR="009A22BB" w:rsidRPr="003D0912">
        <w:t>support</w:t>
      </w:r>
      <w:r w:rsidR="00A27154" w:rsidRPr="003D0912">
        <w:t>,</w:t>
      </w:r>
      <w:r w:rsidR="009A22BB" w:rsidRPr="003D0912">
        <w:t xml:space="preserve"> who recommended </w:t>
      </w:r>
      <w:r w:rsidR="009D5A66" w:rsidRPr="003D0912">
        <w:t xml:space="preserve">that the original </w:t>
      </w:r>
      <w:r w:rsidR="009A22BB" w:rsidRPr="003D0912">
        <w:t xml:space="preserve">referral had been made appropriately. </w:t>
      </w:r>
      <w:r w:rsidR="00A87A41" w:rsidRPr="003D0912">
        <w:t>The time it takes to get issues like this resolved are often stressful to family’s who are concerned about the wellbeing of their child.</w:t>
      </w:r>
      <w:r w:rsidR="00DB3FCA" w:rsidRPr="003D0912">
        <w:t xml:space="preserve"> </w:t>
      </w:r>
      <w:r w:rsidR="00A87A41" w:rsidRPr="003D0912">
        <w:t xml:space="preserve">It can also erode confidence in services and </w:t>
      </w:r>
      <w:r w:rsidR="001275BF" w:rsidRPr="003D0912">
        <w:t>processes when given conflicting information:</w:t>
      </w:r>
    </w:p>
    <w:p w14:paraId="3B66615F" w14:textId="77777777" w:rsidR="007051A0" w:rsidRPr="003D0912" w:rsidRDefault="007051A0" w:rsidP="00655670"/>
    <w:p w14:paraId="1A1374AB" w14:textId="405F8F09" w:rsidR="00051698" w:rsidRPr="003D0912" w:rsidRDefault="00467F71" w:rsidP="00051698">
      <w:pPr>
        <w:pStyle w:val="Quote"/>
      </w:pPr>
      <w:r w:rsidRPr="003D0912">
        <w:t>“</w:t>
      </w:r>
      <w:r w:rsidR="00051698" w:rsidRPr="003D0912">
        <w:t>We have come for physiotherapy today. We saw the GP at Hawthorne Surgery who said they would refer to physiotherapy. We waited for 4 weeks and were then declined. We then went to a private physio</w:t>
      </w:r>
      <w:r w:rsidR="001821E3">
        <w:t xml:space="preserve"> who</w:t>
      </w:r>
      <w:r w:rsidR="00051698" w:rsidRPr="003D0912">
        <w:t xml:space="preserve"> said we should be re-referred.</w:t>
      </w:r>
      <w:r w:rsidR="33CAF58B" w:rsidRPr="003D0912">
        <w:t>”</w:t>
      </w:r>
    </w:p>
    <w:p w14:paraId="776F8C46" w14:textId="77777777" w:rsidR="00051698" w:rsidRPr="003D0912" w:rsidRDefault="00051698" w:rsidP="00051698">
      <w:pPr>
        <w:pStyle w:val="Attribution"/>
      </w:pPr>
      <w:r w:rsidRPr="003D0912">
        <w:t>227700 Reigate and Banstead</w:t>
      </w:r>
    </w:p>
    <w:p w14:paraId="1F69F9B7" w14:textId="77777777" w:rsidR="00051698" w:rsidRPr="003D0912" w:rsidRDefault="00051698" w:rsidP="001076E5">
      <w:pPr>
        <w:pStyle w:val="Attribution"/>
      </w:pPr>
    </w:p>
    <w:p w14:paraId="2FC6BFDC" w14:textId="42418AB3" w:rsidR="00CD3FD1" w:rsidRPr="003D0912" w:rsidRDefault="00B225DC" w:rsidP="00E21FA0">
      <w:pPr>
        <w:pStyle w:val="Heading2"/>
      </w:pPr>
      <w:bookmarkStart w:id="8" w:name="_Toc192491482"/>
      <w:r w:rsidRPr="003D0912">
        <w:t>Continuity of care between</w:t>
      </w:r>
      <w:r w:rsidR="00EA41B0" w:rsidRPr="003D0912">
        <w:t xml:space="preserve"> </w:t>
      </w:r>
      <w:r w:rsidR="001821E3">
        <w:t>a</w:t>
      </w:r>
      <w:r w:rsidR="00EA41B0" w:rsidRPr="003D0912">
        <w:t xml:space="preserve">cute and </w:t>
      </w:r>
      <w:r w:rsidR="001821E3">
        <w:t>c</w:t>
      </w:r>
      <w:r w:rsidR="00EA41B0" w:rsidRPr="003D0912">
        <w:t>ommunity</w:t>
      </w:r>
      <w:bookmarkEnd w:id="8"/>
    </w:p>
    <w:p w14:paraId="64D5BD31" w14:textId="4C9CC297" w:rsidR="00614715" w:rsidRPr="003D0912" w:rsidRDefault="009B2AA0" w:rsidP="00614715">
      <w:r w:rsidRPr="003D0912">
        <w:t xml:space="preserve">This person was frustrated that </w:t>
      </w:r>
      <w:r w:rsidR="000423BE" w:rsidRPr="003D0912">
        <w:t>the</w:t>
      </w:r>
      <w:r w:rsidR="001275BF" w:rsidRPr="003D0912">
        <w:t>ir</w:t>
      </w:r>
      <w:r w:rsidR="000423BE" w:rsidRPr="003D0912">
        <w:t xml:space="preserve"> episode of care was </w:t>
      </w:r>
      <w:r w:rsidR="00EA41B0" w:rsidRPr="003D0912">
        <w:t>prolonged,</w:t>
      </w:r>
      <w:r w:rsidR="000423BE" w:rsidRPr="003D0912">
        <w:t xml:space="preserve"> and that removal of stitches caused further i</w:t>
      </w:r>
      <w:r w:rsidR="005C794F" w:rsidRPr="003D0912">
        <w:t>ssues</w:t>
      </w:r>
      <w:r w:rsidR="3DA45E81" w:rsidRPr="003D0912">
        <w:t>,</w:t>
      </w:r>
      <w:r w:rsidR="005C794F" w:rsidRPr="003D0912">
        <w:t xml:space="preserve"> </w:t>
      </w:r>
      <w:r w:rsidR="004A162D" w:rsidRPr="003D0912">
        <w:t>and they were signposted to A&amp;E:</w:t>
      </w:r>
    </w:p>
    <w:p w14:paraId="76C7E6B3" w14:textId="77777777" w:rsidR="00614715" w:rsidRPr="003D0912" w:rsidRDefault="00614715" w:rsidP="00614715"/>
    <w:p w14:paraId="6DEA626D" w14:textId="4C4A2248" w:rsidR="00614715" w:rsidRPr="003D0912" w:rsidRDefault="2D94A7CC" w:rsidP="00614715">
      <w:pPr>
        <w:pStyle w:val="Quote"/>
      </w:pPr>
      <w:r w:rsidRPr="003D0912">
        <w:t>“</w:t>
      </w:r>
      <w:r w:rsidR="00614715" w:rsidRPr="003D0912">
        <w:t xml:space="preserve">I have recently had an experience with toe fusion surgery which I would like to share. I had a cyst between toe joints. Aspiration didn’t work so I had a surgical procedure to remove cyst at </w:t>
      </w:r>
      <w:r w:rsidR="00171B0B" w:rsidRPr="003D0912">
        <w:t>[GP practice]</w:t>
      </w:r>
      <w:r w:rsidR="00614715" w:rsidRPr="003D0912">
        <w:t xml:space="preserve">, but this didn’t work. I was then referred to Orthopaedics and the surgery was performed </w:t>
      </w:r>
      <w:r w:rsidR="00614715" w:rsidRPr="003D0912">
        <w:lastRenderedPageBreak/>
        <w:t xml:space="preserve">under local anaesthetic </w:t>
      </w:r>
      <w:r w:rsidR="0046699B" w:rsidRPr="003D0912">
        <w:t>[</w:t>
      </w:r>
      <w:r w:rsidR="00614715" w:rsidRPr="003D0912">
        <w:t xml:space="preserve">at Crawley Dene </w:t>
      </w:r>
      <w:r w:rsidR="2C3E8E69" w:rsidRPr="003D0912">
        <w:t>Hospital</w:t>
      </w:r>
      <w:r w:rsidR="0046699B" w:rsidRPr="003D0912">
        <w:t>]</w:t>
      </w:r>
      <w:r w:rsidR="00614715" w:rsidRPr="003D0912">
        <w:t>. After 2 weeks I saw a nurse for removal of stitches and the rod came out. They told me to go to A&amp;E.</w:t>
      </w:r>
      <w:r w:rsidR="5D5722FE" w:rsidRPr="003D0912">
        <w:t>”</w:t>
      </w:r>
    </w:p>
    <w:p w14:paraId="53CEE41C" w14:textId="77777777" w:rsidR="00614715" w:rsidRPr="003D0912" w:rsidRDefault="00614715" w:rsidP="00614715">
      <w:pPr>
        <w:pStyle w:val="Attribution"/>
      </w:pPr>
      <w:r w:rsidRPr="003D0912">
        <w:t>227710 Tandridge resident</w:t>
      </w:r>
    </w:p>
    <w:p w14:paraId="516F312A" w14:textId="77777777" w:rsidR="00EA41B0" w:rsidRPr="003D0912" w:rsidRDefault="00EA41B0" w:rsidP="00614715">
      <w:pPr>
        <w:pStyle w:val="Attribution"/>
      </w:pPr>
    </w:p>
    <w:p w14:paraId="02031792" w14:textId="210DAEBB" w:rsidR="00EA41B0" w:rsidRPr="003D0912" w:rsidRDefault="00EA41B0" w:rsidP="00EA41B0">
      <w:r w:rsidRPr="003D0912">
        <w:t xml:space="preserve">Another person told us about problems </w:t>
      </w:r>
      <w:r w:rsidR="00A23325" w:rsidRPr="003D0912">
        <w:t xml:space="preserve">they had experienced since a hysterectomy and being unable </w:t>
      </w:r>
      <w:r w:rsidR="00E6270B" w:rsidRPr="003D0912">
        <w:t>to get continence products. For note</w:t>
      </w:r>
      <w:r w:rsidR="001821E3">
        <w:t>,</w:t>
      </w:r>
      <w:r w:rsidR="003B0582" w:rsidRPr="003D0912">
        <w:t xml:space="preserve"> in September 2024</w:t>
      </w:r>
      <w:r w:rsidR="001821E3">
        <w:t>,</w:t>
      </w:r>
      <w:r w:rsidR="003B0582" w:rsidRPr="003D0912">
        <w:t xml:space="preserve"> </w:t>
      </w:r>
      <w:r w:rsidR="00731B86" w:rsidRPr="003D0912">
        <w:t xml:space="preserve">we raised </w:t>
      </w:r>
      <w:r w:rsidR="003B0582" w:rsidRPr="003D0912">
        <w:t xml:space="preserve">the </w:t>
      </w:r>
      <w:r w:rsidR="00731B86" w:rsidRPr="003D0912">
        <w:t>difficulty</w:t>
      </w:r>
      <w:r w:rsidR="003B0582" w:rsidRPr="003D0912">
        <w:t xml:space="preserve"> that</w:t>
      </w:r>
      <w:r w:rsidR="007051A0" w:rsidRPr="003D0912">
        <w:t xml:space="preserve"> </w:t>
      </w:r>
      <w:r w:rsidR="002438F0" w:rsidRPr="003D0912">
        <w:t xml:space="preserve">a </w:t>
      </w:r>
      <w:r w:rsidR="007051A0" w:rsidRPr="003D0912">
        <w:t>Lingfield</w:t>
      </w:r>
      <w:r w:rsidR="002438F0" w:rsidRPr="003D0912">
        <w:t xml:space="preserve"> resident </w:t>
      </w:r>
      <w:r w:rsidR="00D66466" w:rsidRPr="003D0912">
        <w:t xml:space="preserve">had in </w:t>
      </w:r>
      <w:r w:rsidR="00731B86" w:rsidRPr="003D0912">
        <w:t>accessing continence products</w:t>
      </w:r>
      <w:r w:rsidR="00D66466" w:rsidRPr="003D0912">
        <w:t xml:space="preserve"> </w:t>
      </w:r>
      <w:r w:rsidR="00F54BF4" w:rsidRPr="003D0912">
        <w:t xml:space="preserve">and </w:t>
      </w:r>
      <w:r w:rsidR="003E22C9" w:rsidRPr="003D0912">
        <w:t>recommended a</w:t>
      </w:r>
      <w:r w:rsidR="006410BE" w:rsidRPr="003D0912">
        <w:t xml:space="preserve"> r</w:t>
      </w:r>
      <w:r w:rsidR="00F54BF4" w:rsidRPr="003D0912">
        <w:rPr>
          <w:rStyle w:val="normaltextrun"/>
          <w:rFonts w:cs="Poppins"/>
          <w:color w:val="000000"/>
          <w:shd w:val="clear" w:color="auto" w:fill="FFFFFF"/>
        </w:rPr>
        <w:t>eview</w:t>
      </w:r>
      <w:r w:rsidR="006410BE" w:rsidRPr="003D0912">
        <w:rPr>
          <w:rStyle w:val="normaltextrun"/>
          <w:rFonts w:cs="Poppins"/>
          <w:color w:val="000000"/>
          <w:shd w:val="clear" w:color="auto" w:fill="FFFFFF"/>
        </w:rPr>
        <w:t xml:space="preserve"> of </w:t>
      </w:r>
      <w:r w:rsidR="00F54BF4" w:rsidRPr="003D0912">
        <w:rPr>
          <w:rStyle w:val="normaltextrun"/>
          <w:rFonts w:cs="Poppins"/>
          <w:color w:val="000000"/>
          <w:shd w:val="clear" w:color="auto" w:fill="FFFFFF"/>
        </w:rPr>
        <w:t>the pathway for the provision of continence pads</w:t>
      </w:r>
      <w:r w:rsidR="006410BE" w:rsidRPr="003D0912">
        <w:rPr>
          <w:rStyle w:val="eop"/>
          <w:rFonts w:cs="Poppins"/>
          <w:color w:val="000000"/>
          <w:shd w:val="clear" w:color="auto" w:fill="FFFFFF"/>
        </w:rPr>
        <w:t>.</w:t>
      </w:r>
    </w:p>
    <w:p w14:paraId="5B1DF2DF" w14:textId="15569D19" w:rsidR="00E6270B" w:rsidRPr="003D0912" w:rsidRDefault="44F3D96F" w:rsidP="00EA41B0">
      <w:pPr>
        <w:rPr>
          <w:rFonts w:eastAsia="Poppins" w:cs="Poppins"/>
          <w:szCs w:val="24"/>
        </w:rPr>
      </w:pPr>
      <w:hyperlink r:id="rId15">
        <w:r w:rsidRPr="003D0912">
          <w:rPr>
            <w:rStyle w:val="Hyperlink"/>
            <w:rFonts w:eastAsia="Poppins" w:cs="Poppins"/>
            <w:szCs w:val="24"/>
          </w:rPr>
          <w:t>What We’re Hearing about East Surrey - September 2024 - Healthwatch Surrey</w:t>
        </w:r>
      </w:hyperlink>
    </w:p>
    <w:p w14:paraId="657BCC27" w14:textId="78964A01" w:rsidR="2EF2CA6E" w:rsidRPr="003D0912" w:rsidRDefault="2EF2CA6E" w:rsidP="2EF2CA6E">
      <w:pPr>
        <w:rPr>
          <w:rFonts w:eastAsia="Poppins" w:cs="Poppins"/>
          <w:szCs w:val="24"/>
        </w:rPr>
      </w:pPr>
    </w:p>
    <w:p w14:paraId="4BABE733" w14:textId="6A34F19C" w:rsidR="00EA41B0" w:rsidRPr="003D0912" w:rsidRDefault="5E381164" w:rsidP="00EA41B0">
      <w:pPr>
        <w:pStyle w:val="Quote"/>
      </w:pPr>
      <w:r w:rsidRPr="003D0912">
        <w:t>“</w:t>
      </w:r>
      <w:r w:rsidR="00EA41B0" w:rsidRPr="003D0912">
        <w:t>I have been under a Urologist since 2019 when I became incontinent after a hysterectomy. At each visit I asked for pads to be supplied on prescription and each time I was refused. Common excuse was that I was in the wrong postcode! I have no feeling in the bladder whatsoever and am unable to tell when it needs emptying. I kept being told to do pelvic floor exercises which, with no feeling, are impossible. As far as I am aware, at no time did any of the many doctors</w:t>
      </w:r>
      <w:r w:rsidR="00D66466" w:rsidRPr="003D0912">
        <w:t xml:space="preserve">, </w:t>
      </w:r>
      <w:r w:rsidR="00EA41B0" w:rsidRPr="003D0912">
        <w:t>mostly locum I discovered</w:t>
      </w:r>
      <w:r w:rsidR="001821E3">
        <w:t>,</w:t>
      </w:r>
      <w:r w:rsidR="00EA41B0" w:rsidRPr="003D0912">
        <w:t xml:space="preserve"> take notes so at each call/visit I had to go through it all again.</w:t>
      </w:r>
      <w:r w:rsidR="77870C6D" w:rsidRPr="003D0912">
        <w:t>”</w:t>
      </w:r>
    </w:p>
    <w:p w14:paraId="1CD15AFC" w14:textId="77777777" w:rsidR="00EA41B0" w:rsidRPr="003D0912" w:rsidRDefault="00EA41B0" w:rsidP="00EA41B0">
      <w:pPr>
        <w:pStyle w:val="Attribution"/>
      </w:pPr>
      <w:r w:rsidRPr="003D0912">
        <w:t>222323 Tandridge resident</w:t>
      </w:r>
    </w:p>
    <w:p w14:paraId="67E435CA" w14:textId="77777777" w:rsidR="00182763" w:rsidRPr="003D0912" w:rsidRDefault="00182763" w:rsidP="001821E3"/>
    <w:p w14:paraId="23BDC7E8" w14:textId="1FF3D2A1" w:rsidR="000A048B" w:rsidRPr="003D0912" w:rsidRDefault="000A048B" w:rsidP="000A048B">
      <w:pPr>
        <w:pStyle w:val="Heading3"/>
      </w:pPr>
      <w:r w:rsidRPr="003D0912">
        <w:t>Diagnosis</w:t>
      </w:r>
    </w:p>
    <w:p w14:paraId="42AAD8C9" w14:textId="77777777" w:rsidR="000A048B" w:rsidRPr="003D0912" w:rsidRDefault="000A048B" w:rsidP="000A048B">
      <w:r w:rsidRPr="003D0912">
        <w:t>We heard about frustrations in getting a cancer diagnosis and the distress delays in the pathway had caused:</w:t>
      </w:r>
    </w:p>
    <w:p w14:paraId="2F4B7821" w14:textId="77777777" w:rsidR="000A048B" w:rsidRPr="003D0912" w:rsidRDefault="000A048B" w:rsidP="000A048B"/>
    <w:p w14:paraId="7D4C4D0C" w14:textId="7A7C9412" w:rsidR="000A048B" w:rsidRPr="003D0912" w:rsidRDefault="4F5D7C7D" w:rsidP="000A048B">
      <w:pPr>
        <w:pStyle w:val="Quote"/>
      </w:pPr>
      <w:r w:rsidRPr="003D0912">
        <w:t>“</w:t>
      </w:r>
      <w:r w:rsidR="000A048B" w:rsidRPr="003D0912">
        <w:t xml:space="preserve">My sister has been unwell since April. She has seen the GP 4 times, been to A&amp;E 3 times [at East Surrey] and called 111. She has been in pain since April and has also lost the use of her hand, so she can't drive or take part in any of her normal activities. She saw the GP who took blood and sent her for a colonoscopy and endoscopy (when they tore her stomach lining). She eventually got an MRI scan at the end of October 2024 which showed stage 4 kidney cancer, which has spread to her bones and spine. I don't know if being seen </w:t>
      </w:r>
      <w:r w:rsidR="000A048B" w:rsidRPr="003D0912">
        <w:lastRenderedPageBreak/>
        <w:t xml:space="preserve">earlier would have changed </w:t>
      </w:r>
      <w:r w:rsidR="00A90FA8" w:rsidRPr="003D0912">
        <w:t>this,</w:t>
      </w:r>
      <w:r w:rsidR="000A048B" w:rsidRPr="003D0912">
        <w:t xml:space="preserve"> but she has been in so much </w:t>
      </w:r>
      <w:proofErr w:type="gramStart"/>
      <w:r w:rsidR="000A048B" w:rsidRPr="003D0912">
        <w:t>pain</w:t>
      </w:r>
      <w:proofErr w:type="gramEnd"/>
      <w:r w:rsidR="000A048B" w:rsidRPr="003D0912">
        <w:t xml:space="preserve"> and no one believed her. Now she is in hospital</w:t>
      </w:r>
      <w:r w:rsidR="005174CE" w:rsidRPr="003D0912">
        <w:t>,</w:t>
      </w:r>
      <w:r w:rsidR="000A048B" w:rsidRPr="003D0912">
        <w:t xml:space="preserve"> and she has already got a pressure sore. The staff keep giving us different information and they have been slow doing the </w:t>
      </w:r>
      <w:r w:rsidR="00A90FA8" w:rsidRPr="003D0912">
        <w:t>biopsy,</w:t>
      </w:r>
      <w:r w:rsidR="000A048B" w:rsidRPr="003D0912">
        <w:t xml:space="preserve"> so they know how to treat it.</w:t>
      </w:r>
      <w:r w:rsidR="1EECA24F" w:rsidRPr="003D0912">
        <w:t>”</w:t>
      </w:r>
    </w:p>
    <w:p w14:paraId="7334B500" w14:textId="24DEAAAA" w:rsidR="000A048B" w:rsidRPr="003D0912" w:rsidRDefault="000A048B" w:rsidP="000A048B">
      <w:pPr>
        <w:pStyle w:val="Attribution"/>
      </w:pPr>
      <w:r w:rsidRPr="003D0912">
        <w:t xml:space="preserve">224482 Out of Surrey </w:t>
      </w:r>
      <w:r w:rsidR="001821E3">
        <w:t>r</w:t>
      </w:r>
      <w:r w:rsidRPr="003D0912">
        <w:t>esident</w:t>
      </w:r>
    </w:p>
    <w:p w14:paraId="22274563" w14:textId="77777777" w:rsidR="00E52F00" w:rsidRPr="003D0912" w:rsidRDefault="00E52F00" w:rsidP="00E52F00"/>
    <w:p w14:paraId="7234DD25" w14:textId="2DCECEB2" w:rsidR="006C41E1" w:rsidRPr="003D0912" w:rsidRDefault="006C41E1" w:rsidP="006C41E1">
      <w:pPr>
        <w:pStyle w:val="Heading2"/>
      </w:pPr>
      <w:bookmarkStart w:id="9" w:name="_Toc192491483"/>
      <w:r w:rsidRPr="003D0912">
        <w:t>East Surrey Hospital</w:t>
      </w:r>
      <w:bookmarkEnd w:id="9"/>
    </w:p>
    <w:p w14:paraId="513A7167" w14:textId="5858D5BF" w:rsidR="00DA15D8" w:rsidRPr="003D0912" w:rsidRDefault="00B63700" w:rsidP="00622C7E">
      <w:r w:rsidRPr="003D0912">
        <w:t>On</w:t>
      </w:r>
      <w:r w:rsidR="00E52F00" w:rsidRPr="003D0912">
        <w:t>e</w:t>
      </w:r>
      <w:r w:rsidRPr="003D0912">
        <w:t xml:space="preserve"> person experienced difficulties accessing care when they wer</w:t>
      </w:r>
      <w:r w:rsidR="00DA15D8" w:rsidRPr="003D0912">
        <w:t>e</w:t>
      </w:r>
      <w:r w:rsidRPr="003D0912">
        <w:t xml:space="preserve"> </w:t>
      </w:r>
      <w:r w:rsidR="00DA15D8" w:rsidRPr="003D0912">
        <w:t>in the prison system</w:t>
      </w:r>
      <w:r w:rsidR="004424D6" w:rsidRPr="003D0912">
        <w:t xml:space="preserve"> and </w:t>
      </w:r>
      <w:r w:rsidR="00865A66" w:rsidRPr="003D0912">
        <w:t xml:space="preserve">have been unable to access care </w:t>
      </w:r>
      <w:r w:rsidR="00172991" w:rsidRPr="003D0912">
        <w:t xml:space="preserve">since being </w:t>
      </w:r>
      <w:r w:rsidR="003C3F93" w:rsidRPr="003D0912">
        <w:t xml:space="preserve">released </w:t>
      </w:r>
      <w:r w:rsidR="00F84AEF" w:rsidRPr="003D0912">
        <w:t>due to</w:t>
      </w:r>
      <w:r w:rsidR="007051A0" w:rsidRPr="003D0912">
        <w:t xml:space="preserve"> their</w:t>
      </w:r>
      <w:r w:rsidR="00F84AEF" w:rsidRPr="003D0912">
        <w:t xml:space="preserve"> behaviour</w:t>
      </w:r>
      <w:r w:rsidR="00172991" w:rsidRPr="003D0912">
        <w:t xml:space="preserve"> which has been caused by anxiety.</w:t>
      </w:r>
      <w:r w:rsidR="00EB2DEF" w:rsidRPr="003D0912">
        <w:t xml:space="preserve"> This has left them in a vulnerable position</w:t>
      </w:r>
      <w:r w:rsidR="00B43443" w:rsidRPr="003D0912">
        <w:t>:</w:t>
      </w:r>
    </w:p>
    <w:p w14:paraId="587A0141" w14:textId="77777777" w:rsidR="00F84AEF" w:rsidRPr="003D0912" w:rsidRDefault="00F84AEF" w:rsidP="00622C7E"/>
    <w:p w14:paraId="09B7F0FB" w14:textId="63EFDE82" w:rsidR="00CC0AE3" w:rsidRPr="003D0912" w:rsidRDefault="7FB567EB" w:rsidP="00DA15D8">
      <w:pPr>
        <w:pStyle w:val="Quote"/>
      </w:pPr>
      <w:r w:rsidRPr="003D0912">
        <w:t>“</w:t>
      </w:r>
      <w:r w:rsidR="00622C7E" w:rsidRPr="003D0912">
        <w:t xml:space="preserve">I have had a cyst, that was supposed to be removed while I was in prison, however the prison cancelled it. I have now been released and was referred to have it removed at East Surrey Hospital. However, I went into the hospital to have wound </w:t>
      </w:r>
      <w:r w:rsidR="00A90FA8" w:rsidRPr="003D0912">
        <w:t>care but</w:t>
      </w:r>
      <w:r w:rsidR="00622C7E" w:rsidRPr="003D0912">
        <w:t xml:space="preserve"> became anxious and then I come across as stand offish. So, they are now not helping me. My wound is still open and is not healing because of frequent infections.</w:t>
      </w:r>
      <w:r w:rsidR="3877CF22" w:rsidRPr="003D0912">
        <w:t>”</w:t>
      </w:r>
    </w:p>
    <w:p w14:paraId="7210E341" w14:textId="06892819" w:rsidR="00CC0AE3" w:rsidRPr="003D0912" w:rsidRDefault="00CC165B" w:rsidP="005919DC">
      <w:pPr>
        <w:pStyle w:val="Attribution"/>
      </w:pPr>
      <w:r w:rsidRPr="003D0912">
        <w:t>219681</w:t>
      </w:r>
      <w:r w:rsidR="00D70677" w:rsidRPr="003D0912">
        <w:t xml:space="preserve"> Surrey </w:t>
      </w:r>
      <w:r w:rsidR="005919DC" w:rsidRPr="003D0912">
        <w:t>resident</w:t>
      </w:r>
    </w:p>
    <w:p w14:paraId="11DA3658" w14:textId="310181DD" w:rsidR="000743BE" w:rsidRPr="003D0912" w:rsidRDefault="000743BE" w:rsidP="18EA38DE"/>
    <w:p w14:paraId="4278C851" w14:textId="69068F2A" w:rsidR="00451DF3" w:rsidRPr="003D0912" w:rsidRDefault="00451DF3" w:rsidP="00451DF3">
      <w:pPr>
        <w:pStyle w:val="Heading3"/>
      </w:pPr>
      <w:r w:rsidRPr="003D0912">
        <w:t>Orthopaedics</w:t>
      </w:r>
    </w:p>
    <w:p w14:paraId="54D191B7" w14:textId="77777777" w:rsidR="00F9043A" w:rsidRPr="003D0912" w:rsidRDefault="00451DF3" w:rsidP="00451DF3">
      <w:r w:rsidRPr="003D0912">
        <w:t xml:space="preserve">We heard </w:t>
      </w:r>
      <w:proofErr w:type="gramStart"/>
      <w:r w:rsidRPr="003D0912">
        <w:t>a number of</w:t>
      </w:r>
      <w:proofErr w:type="gramEnd"/>
      <w:r w:rsidRPr="003D0912">
        <w:t xml:space="preserve"> experiences </w:t>
      </w:r>
      <w:r w:rsidR="004C36E8" w:rsidRPr="003D0912">
        <w:t xml:space="preserve">with Orthopaedics and how </w:t>
      </w:r>
      <w:r w:rsidR="003F75FF" w:rsidRPr="003D0912">
        <w:t>people felt they were not</w:t>
      </w:r>
      <w:r w:rsidR="00F9043A" w:rsidRPr="003D0912">
        <w:t xml:space="preserve"> respected and </w:t>
      </w:r>
      <w:r w:rsidR="003F75FF" w:rsidRPr="003D0912">
        <w:t>listened to</w:t>
      </w:r>
      <w:r w:rsidR="00F9043A" w:rsidRPr="003D0912">
        <w:t>:</w:t>
      </w:r>
    </w:p>
    <w:p w14:paraId="35027964" w14:textId="197FBF10" w:rsidR="00451DF3" w:rsidRPr="003D0912" w:rsidRDefault="003F75FF" w:rsidP="00451DF3">
      <w:r w:rsidRPr="003D0912">
        <w:t xml:space="preserve"> </w:t>
      </w:r>
    </w:p>
    <w:p w14:paraId="397F985B" w14:textId="63839B45" w:rsidR="00F573FA" w:rsidRPr="003D0912" w:rsidRDefault="5CB6CCCE" w:rsidP="00076443">
      <w:pPr>
        <w:pStyle w:val="Quote"/>
      </w:pPr>
      <w:r w:rsidRPr="003D0912">
        <w:t>“</w:t>
      </w:r>
      <w:proofErr w:type="gramStart"/>
      <w:r w:rsidR="00FE45A1" w:rsidRPr="003D0912">
        <w:t>Lovely people</w:t>
      </w:r>
      <w:r w:rsidR="005A2A5B" w:rsidRPr="003D0912">
        <w:t>,</w:t>
      </w:r>
      <w:proofErr w:type="gramEnd"/>
      <w:r w:rsidR="00FE45A1" w:rsidRPr="003D0912">
        <w:t xml:space="preserve"> was only there 2.5 hours with a broken wrist BUT cast was put on too tight despite my telling them my fingers had gone dead. 8 days later had to have a carpal tunnel decompression with no certainty that my fingers will ever feel right again. May need a further operation.</w:t>
      </w:r>
      <w:r w:rsidR="5C090F3F" w:rsidRPr="003D0912">
        <w:t>”</w:t>
      </w:r>
    </w:p>
    <w:p w14:paraId="53C1E013" w14:textId="4FB27A10" w:rsidR="00FE45A1" w:rsidRPr="003D0912" w:rsidRDefault="00FE45A1" w:rsidP="00076443">
      <w:pPr>
        <w:pStyle w:val="Attribution"/>
      </w:pPr>
      <w:r w:rsidRPr="003D0912">
        <w:t xml:space="preserve">225136 Out of Surrey </w:t>
      </w:r>
      <w:r w:rsidR="001821E3">
        <w:t>r</w:t>
      </w:r>
      <w:r w:rsidRPr="003D0912">
        <w:t>esident</w:t>
      </w:r>
    </w:p>
    <w:p w14:paraId="20054FE4" w14:textId="77777777" w:rsidR="00F573FA" w:rsidRPr="003D0912" w:rsidRDefault="00F573FA" w:rsidP="00666759"/>
    <w:p w14:paraId="745CC34B" w14:textId="55D9623C" w:rsidR="00F573FA" w:rsidRPr="003D0912" w:rsidRDefault="35F73DC3" w:rsidP="00076443">
      <w:pPr>
        <w:pStyle w:val="Quote"/>
      </w:pPr>
      <w:r w:rsidRPr="003D0912">
        <w:t>“</w:t>
      </w:r>
      <w:r w:rsidR="00F573FA" w:rsidRPr="003D0912">
        <w:t xml:space="preserve">Fracture clinic couldn't have cared less about me. Super aggressive on the phone when I called because my cast was on so tight I'd lost all feeling in 1.5 fingers. Zero respect for time, every single visit was over 3 hours. Zero respect for me as a person, including the doctor walking away as I was </w:t>
      </w:r>
      <w:r w:rsidR="00F573FA" w:rsidRPr="003D0912">
        <w:lastRenderedPageBreak/>
        <w:t>asking a question, after giving me literally 90 seconds of his time after I'd waited all afternoon.</w:t>
      </w:r>
      <w:r w:rsidR="4602AE7D" w:rsidRPr="003D0912">
        <w:t>”</w:t>
      </w:r>
    </w:p>
    <w:p w14:paraId="03E8E60F" w14:textId="2FA25E09" w:rsidR="00F573FA" w:rsidRPr="003D0912" w:rsidRDefault="00F573FA" w:rsidP="00076443">
      <w:pPr>
        <w:pStyle w:val="Attribution"/>
      </w:pPr>
      <w:r w:rsidRPr="003D0912">
        <w:t>226935</w:t>
      </w:r>
      <w:r w:rsidR="00AD0607" w:rsidRPr="003D0912">
        <w:t xml:space="preserve"> Out of Surrey </w:t>
      </w:r>
      <w:r w:rsidR="001821E3">
        <w:t>r</w:t>
      </w:r>
      <w:r w:rsidR="00AD0607" w:rsidRPr="003D0912">
        <w:t>esident</w:t>
      </w:r>
    </w:p>
    <w:p w14:paraId="7E47AAAC" w14:textId="77777777" w:rsidR="00063251" w:rsidRPr="003D0912" w:rsidRDefault="00063251" w:rsidP="00076443">
      <w:pPr>
        <w:pStyle w:val="Quote"/>
      </w:pPr>
    </w:p>
    <w:p w14:paraId="13CC0CC1" w14:textId="1C4D2795" w:rsidR="00D7792C" w:rsidRPr="003D0912" w:rsidRDefault="25668659" w:rsidP="00076443">
      <w:pPr>
        <w:pStyle w:val="Quote"/>
      </w:pPr>
      <w:r w:rsidRPr="003D0912">
        <w:t>“</w:t>
      </w:r>
      <w:r w:rsidR="00D66466" w:rsidRPr="003D0912">
        <w:t>I h</w:t>
      </w:r>
      <w:r w:rsidR="00D7792C" w:rsidRPr="003D0912">
        <w:t xml:space="preserve">ad heel bone repair (plate &amp; screw broken bone together) in January 2023. </w:t>
      </w:r>
      <w:r w:rsidR="007A1301" w:rsidRPr="003D0912">
        <w:t>T</w:t>
      </w:r>
      <w:r w:rsidR="00D7792C" w:rsidRPr="003D0912">
        <w:t>he surgery incision wound</w:t>
      </w:r>
      <w:r w:rsidR="007A1301" w:rsidRPr="003D0912">
        <w:t xml:space="preserve"> was left</w:t>
      </w:r>
      <w:r w:rsidR="00D7792C" w:rsidRPr="003D0912">
        <w:t xml:space="preserve"> open &amp; festering for 14 months </w:t>
      </w:r>
      <w:r w:rsidR="007A1301" w:rsidRPr="003D0912">
        <w:t xml:space="preserve">and then </w:t>
      </w:r>
      <w:r w:rsidR="00D7792C" w:rsidRPr="003D0912">
        <w:t xml:space="preserve">more surgery to remove plate </w:t>
      </w:r>
      <w:r w:rsidR="007A1301" w:rsidRPr="003D0912">
        <w:t>and</w:t>
      </w:r>
      <w:r w:rsidR="00D7792C" w:rsidRPr="003D0912">
        <w:t xml:space="preserve"> screws </w:t>
      </w:r>
      <w:r w:rsidR="007A1301" w:rsidRPr="003D0912">
        <w:t>where</w:t>
      </w:r>
      <w:r w:rsidR="00D7792C" w:rsidRPr="003D0912">
        <w:t xml:space="preserve"> they found MRSA in the plate </w:t>
      </w:r>
      <w:r w:rsidR="007A1301" w:rsidRPr="003D0912">
        <w:t>and</w:t>
      </w:r>
      <w:r w:rsidR="00D7792C" w:rsidRPr="003D0912">
        <w:t xml:space="preserve"> the bone. Required an isolated </w:t>
      </w:r>
      <w:r w:rsidR="001821E3">
        <w:t>3</w:t>
      </w:r>
      <w:r w:rsidR="00D7792C" w:rsidRPr="003D0912">
        <w:t xml:space="preserve"> week stay in hospital on intravenous antibiotics 24 hours a day. Still in pain </w:t>
      </w:r>
      <w:r w:rsidR="007A1301" w:rsidRPr="003D0912">
        <w:t>and</w:t>
      </w:r>
      <w:r w:rsidR="00D7792C" w:rsidRPr="003D0912">
        <w:t xml:space="preserve"> extreme discomfort but now under a different hospital </w:t>
      </w:r>
      <w:r w:rsidR="006A2F8A" w:rsidRPr="003D0912">
        <w:t>and</w:t>
      </w:r>
      <w:r w:rsidR="00D7792C" w:rsidRPr="003D0912">
        <w:t xml:space="preserve"> scheduled for further surgery at the end of October.</w:t>
      </w:r>
      <w:r w:rsidR="7BB85CD6" w:rsidRPr="003D0912">
        <w:t>”</w:t>
      </w:r>
    </w:p>
    <w:p w14:paraId="1611FF7D" w14:textId="7004177E" w:rsidR="00D7792C" w:rsidRPr="003D0912" w:rsidRDefault="00D7792C" w:rsidP="00076443">
      <w:pPr>
        <w:pStyle w:val="Attribution"/>
      </w:pPr>
      <w:r w:rsidRPr="003D0912">
        <w:t xml:space="preserve">222083 Surrey </w:t>
      </w:r>
      <w:r w:rsidR="001821E3">
        <w:t>r</w:t>
      </w:r>
      <w:r w:rsidRPr="003D0912">
        <w:t>esident</w:t>
      </w:r>
    </w:p>
    <w:p w14:paraId="303F8792" w14:textId="77777777" w:rsidR="00D7792C" w:rsidRPr="003D0912" w:rsidRDefault="00D7792C" w:rsidP="00666759"/>
    <w:p w14:paraId="50CE98B4" w14:textId="6E37491F" w:rsidR="00D7792C" w:rsidRPr="003D0912" w:rsidRDefault="00D7792C" w:rsidP="00D7792C">
      <w:pPr>
        <w:pStyle w:val="Heading2"/>
      </w:pPr>
      <w:bookmarkStart w:id="10" w:name="_Toc192491484"/>
      <w:r w:rsidRPr="003D0912">
        <w:t xml:space="preserve">Mental </w:t>
      </w:r>
      <w:r w:rsidR="004211B8">
        <w:t>h</w:t>
      </w:r>
      <w:r w:rsidRPr="003D0912">
        <w:t>ealth</w:t>
      </w:r>
      <w:bookmarkEnd w:id="10"/>
    </w:p>
    <w:p w14:paraId="1FFA0795" w14:textId="53110074" w:rsidR="00063251" w:rsidRPr="003D0912" w:rsidRDefault="00654F12" w:rsidP="00666759">
      <w:r w:rsidRPr="003D0912">
        <w:t>This person told us</w:t>
      </w:r>
      <w:r w:rsidR="00522B90" w:rsidRPr="003D0912">
        <w:t xml:space="preserve"> about their </w:t>
      </w:r>
      <w:r w:rsidR="0B47C516" w:rsidRPr="003D0912">
        <w:t>sister's</w:t>
      </w:r>
      <w:r w:rsidR="00522B90" w:rsidRPr="003D0912">
        <w:t xml:space="preserve"> experiences with</w:t>
      </w:r>
      <w:r w:rsidR="00596269" w:rsidRPr="003D0912">
        <w:t xml:space="preserve"> </w:t>
      </w:r>
      <w:r w:rsidR="00F9043A" w:rsidRPr="003D0912">
        <w:t xml:space="preserve">Mental Health </w:t>
      </w:r>
      <w:r w:rsidR="00357F79" w:rsidRPr="003D0912">
        <w:t>Service</w:t>
      </w:r>
      <w:r w:rsidR="00A60FC5" w:rsidRPr="003D0912">
        <w:t>s</w:t>
      </w:r>
      <w:r w:rsidR="00357F79" w:rsidRPr="003D0912">
        <w:t xml:space="preserve"> in Reigate</w:t>
      </w:r>
      <w:r w:rsidR="004F2CB7" w:rsidRPr="003D0912">
        <w:t xml:space="preserve"> and how there has been a lack in care continuity and communication with the family</w:t>
      </w:r>
      <w:r w:rsidR="00357F79" w:rsidRPr="003D0912">
        <w:t>:</w:t>
      </w:r>
    </w:p>
    <w:p w14:paraId="18DCF2C3" w14:textId="77777777" w:rsidR="00357F79" w:rsidRPr="003D0912" w:rsidRDefault="00357F79" w:rsidP="00666759"/>
    <w:p w14:paraId="21F0F7AC" w14:textId="42F41BFA" w:rsidR="00EE1A13" w:rsidRPr="003D0912" w:rsidRDefault="28578D4E" w:rsidP="00F626F5">
      <w:pPr>
        <w:pStyle w:val="Quote"/>
        <w:rPr>
          <w:rFonts w:ascii="Lato" w:eastAsia="Times New Roman" w:hAnsi="Lato" w:cs="Times New Roman"/>
          <w:color w:val="212529"/>
          <w:kern w:val="36"/>
          <w:sz w:val="48"/>
          <w:szCs w:val="48"/>
          <w:lang w:eastAsia="en-GB"/>
        </w:rPr>
      </w:pPr>
      <w:r w:rsidRPr="003D0912">
        <w:rPr>
          <w:lang w:eastAsia="en-GB"/>
        </w:rPr>
        <w:t>“</w:t>
      </w:r>
      <w:r w:rsidR="00EE1A13" w:rsidRPr="003D0912">
        <w:rPr>
          <w:lang w:eastAsia="en-GB"/>
        </w:rPr>
        <w:t xml:space="preserve">The Mental Health Service in Reigate has been very poor. There has been a lack of continuity of care, </w:t>
      </w:r>
      <w:r w:rsidR="00357F79" w:rsidRPr="003D0912">
        <w:rPr>
          <w:lang w:eastAsia="en-GB"/>
        </w:rPr>
        <w:t>i.e.</w:t>
      </w:r>
      <w:r w:rsidR="00EE1A13" w:rsidRPr="003D0912">
        <w:rPr>
          <w:lang w:eastAsia="en-GB"/>
        </w:rPr>
        <w:t xml:space="preserve"> Psychiatrist off sick for nearly a year, locums coming and</w:t>
      </w:r>
      <w:r w:rsidR="00F626F5" w:rsidRPr="003D0912">
        <w:rPr>
          <w:lang w:eastAsia="en-GB"/>
        </w:rPr>
        <w:t xml:space="preserve"> the </w:t>
      </w:r>
      <w:r w:rsidR="00EE1A13" w:rsidRPr="003D0912">
        <w:rPr>
          <w:lang w:eastAsia="en-GB"/>
        </w:rPr>
        <w:t>A</w:t>
      </w:r>
      <w:r w:rsidR="00493E41" w:rsidRPr="003D0912">
        <w:rPr>
          <w:lang w:eastAsia="en-GB"/>
        </w:rPr>
        <w:t>pproved Mental Health Pr</w:t>
      </w:r>
      <w:r w:rsidR="00F626F5" w:rsidRPr="003D0912">
        <w:rPr>
          <w:lang w:eastAsia="en-GB"/>
        </w:rPr>
        <w:t>o</w:t>
      </w:r>
      <w:r w:rsidR="00493E41" w:rsidRPr="003D0912">
        <w:rPr>
          <w:lang w:eastAsia="en-GB"/>
        </w:rPr>
        <w:t>fessional Serv</w:t>
      </w:r>
      <w:r w:rsidR="00F626F5" w:rsidRPr="003D0912">
        <w:rPr>
          <w:lang w:eastAsia="en-GB"/>
        </w:rPr>
        <w:t>i</w:t>
      </w:r>
      <w:r w:rsidR="00493E41" w:rsidRPr="003D0912">
        <w:rPr>
          <w:lang w:eastAsia="en-GB"/>
        </w:rPr>
        <w:t xml:space="preserve">ce </w:t>
      </w:r>
      <w:r w:rsidR="006A2F8A" w:rsidRPr="003D0912">
        <w:rPr>
          <w:lang w:eastAsia="en-GB"/>
        </w:rPr>
        <w:t>(</w:t>
      </w:r>
      <w:r w:rsidR="00493E41" w:rsidRPr="003D0912">
        <w:rPr>
          <w:lang w:eastAsia="en-GB"/>
        </w:rPr>
        <w:t>A</w:t>
      </w:r>
      <w:r w:rsidR="00EE1A13" w:rsidRPr="003D0912">
        <w:rPr>
          <w:lang w:eastAsia="en-GB"/>
        </w:rPr>
        <w:t>MP</w:t>
      </w:r>
      <w:r w:rsidR="00494749" w:rsidRPr="003D0912">
        <w:rPr>
          <w:lang w:eastAsia="en-GB"/>
        </w:rPr>
        <w:t>H</w:t>
      </w:r>
      <w:r w:rsidR="00EE1A13" w:rsidRPr="003D0912">
        <w:rPr>
          <w:lang w:eastAsia="en-GB"/>
        </w:rPr>
        <w:t>S</w:t>
      </w:r>
      <w:r w:rsidR="006A2F8A" w:rsidRPr="003D0912">
        <w:rPr>
          <w:lang w:eastAsia="en-GB"/>
        </w:rPr>
        <w:t>)</w:t>
      </w:r>
      <w:r w:rsidR="00EE1A13" w:rsidRPr="003D0912">
        <w:rPr>
          <w:lang w:eastAsia="en-GB"/>
        </w:rPr>
        <w:t>. AMPHS have in the past been quite good but at the last admission I was not informed of her admission and as nearest relative this should have been done. There has been a poor engagement by the team with my sister who has severe mental health problems and has deteriorated recently and is losing contact with those few people around her.</w:t>
      </w:r>
      <w:r w:rsidR="6382B9F4" w:rsidRPr="003D0912">
        <w:rPr>
          <w:lang w:eastAsia="en-GB"/>
        </w:rPr>
        <w:t>”</w:t>
      </w:r>
    </w:p>
    <w:p w14:paraId="1622AD52" w14:textId="31A3E648" w:rsidR="00063251" w:rsidRPr="003D0912" w:rsidRDefault="00EE1A13" w:rsidP="001821E3">
      <w:pPr>
        <w:pStyle w:val="Attribution"/>
      </w:pPr>
      <w:r w:rsidRPr="003D0912">
        <w:t>227718 Reigate and Banstead</w:t>
      </w:r>
      <w:r w:rsidR="001821E3">
        <w:t xml:space="preserve"> resident</w:t>
      </w:r>
    </w:p>
    <w:p w14:paraId="22779F9A" w14:textId="77777777" w:rsidR="00FE686F" w:rsidRPr="003D0912" w:rsidRDefault="00FE686F" w:rsidP="00666759"/>
    <w:p w14:paraId="35782E37" w14:textId="24617EB0" w:rsidR="00063251" w:rsidRPr="003D0912" w:rsidRDefault="00C27B33" w:rsidP="00666759">
      <w:r w:rsidRPr="003D0912">
        <w:t>During a visit to East Surrey</w:t>
      </w:r>
      <w:r w:rsidR="00606091" w:rsidRPr="003D0912">
        <w:t xml:space="preserve"> Hospital</w:t>
      </w:r>
      <w:r w:rsidRPr="003D0912">
        <w:t xml:space="preserve"> Emergency Department</w:t>
      </w:r>
      <w:r w:rsidR="16521645" w:rsidRPr="003D0912">
        <w:t>,</w:t>
      </w:r>
      <w:r w:rsidRPr="003D0912">
        <w:t xml:space="preserve"> </w:t>
      </w:r>
      <w:r w:rsidR="00073D9E" w:rsidRPr="003D0912">
        <w:t>we spoke to a Psychiatric</w:t>
      </w:r>
      <w:r w:rsidR="007E6E31" w:rsidRPr="003D0912">
        <w:t xml:space="preserve"> </w:t>
      </w:r>
      <w:r w:rsidR="00D85039" w:rsidRPr="003D0912">
        <w:t xml:space="preserve">Liaison </w:t>
      </w:r>
      <w:r w:rsidR="00073D9E" w:rsidRPr="003D0912">
        <w:t xml:space="preserve">Nurse </w:t>
      </w:r>
      <w:r w:rsidR="0035767F" w:rsidRPr="003D0912">
        <w:t xml:space="preserve">who </w:t>
      </w:r>
      <w:r w:rsidR="00320EA5" w:rsidRPr="003D0912">
        <w:t>told us about the pressure they are under</w:t>
      </w:r>
      <w:r w:rsidR="0035767F" w:rsidRPr="003D0912">
        <w:t>:</w:t>
      </w:r>
    </w:p>
    <w:p w14:paraId="54C69056" w14:textId="77777777" w:rsidR="0035767F" w:rsidRPr="003D0912" w:rsidRDefault="0035767F" w:rsidP="00666759"/>
    <w:p w14:paraId="1798053C" w14:textId="00D46406" w:rsidR="00063251" w:rsidRPr="003D0912" w:rsidRDefault="0CE7D9C6" w:rsidP="0035767F">
      <w:pPr>
        <w:pStyle w:val="Quote"/>
      </w:pPr>
      <w:r w:rsidRPr="003D0912">
        <w:t>“</w:t>
      </w:r>
      <w:r w:rsidR="005A17FC" w:rsidRPr="003D0912">
        <w:t>The team are the busiest across Surrey, there are 33 people in under the team today. Last week there were 70. Generally</w:t>
      </w:r>
      <w:r w:rsidR="3FF9B97C" w:rsidRPr="003D0912">
        <w:t>,</w:t>
      </w:r>
      <w:r w:rsidR="005A17FC" w:rsidRPr="003D0912">
        <w:t xml:space="preserve"> the presentations are half and half from Surrey and Sussex. </w:t>
      </w:r>
      <w:r w:rsidR="005A17FC" w:rsidRPr="003D0912">
        <w:lastRenderedPageBreak/>
        <w:t xml:space="preserve">This means we </w:t>
      </w:r>
      <w:proofErr w:type="gramStart"/>
      <w:r w:rsidR="005A17FC" w:rsidRPr="003D0912">
        <w:t>have to</w:t>
      </w:r>
      <w:proofErr w:type="gramEnd"/>
      <w:r w:rsidR="005A17FC" w:rsidRPr="003D0912">
        <w:t xml:space="preserve"> try and speak to services and arrange beds etc in both areas. We also get people from out of area, including people from overseas as we are so close to Gatwick. Having people from outside the local area makes things even more difficult.</w:t>
      </w:r>
      <w:r w:rsidR="00667A4A" w:rsidRPr="003D0912">
        <w:t xml:space="preserve"> We are having increasing problems getting people assessed under the Mental Health Act (MHA) and </w:t>
      </w:r>
      <w:r w:rsidR="008679CD" w:rsidRPr="003D0912">
        <w:t xml:space="preserve">currently </w:t>
      </w:r>
      <w:r w:rsidR="00667A4A" w:rsidRPr="003D0912">
        <w:t>we have been waiting 4 days for someone to be assessed</w:t>
      </w:r>
      <w:r w:rsidR="008679CD" w:rsidRPr="003D0912">
        <w:t>.</w:t>
      </w:r>
      <w:r w:rsidR="00667A4A" w:rsidRPr="003D0912">
        <w:t xml:space="preserve"> This makes it very difficult as we don't have the appropriate legal framework to keep the person here. If someone is assessed and referred for a bed</w:t>
      </w:r>
      <w:r w:rsidR="13A6C166" w:rsidRPr="003D0912">
        <w:t>,</w:t>
      </w:r>
      <w:r w:rsidR="00667A4A" w:rsidRPr="003D0912">
        <w:t xml:space="preserve"> they can wait quite some time for a bed to be available, especially people from Sussex. If they are waiting for a bed</w:t>
      </w:r>
      <w:r w:rsidR="6A1AA4E4" w:rsidRPr="003D0912">
        <w:t>,</w:t>
      </w:r>
      <w:r w:rsidR="00667A4A" w:rsidRPr="003D0912">
        <w:t xml:space="preserve"> we see them frequently so that shows in our activity as one person will have multiple reviews.</w:t>
      </w:r>
      <w:r w:rsidR="74BDF074" w:rsidRPr="003D0912">
        <w:t>”</w:t>
      </w:r>
    </w:p>
    <w:p w14:paraId="697B585F" w14:textId="1B45C85E" w:rsidR="00360554" w:rsidRPr="003D0912" w:rsidRDefault="00360554" w:rsidP="0035767F">
      <w:pPr>
        <w:pStyle w:val="Attribution"/>
      </w:pPr>
      <w:r w:rsidRPr="003D0912">
        <w:t>227784 Soft Intel</w:t>
      </w:r>
    </w:p>
    <w:p w14:paraId="4BEC8676" w14:textId="77777777" w:rsidR="00103FC0" w:rsidRPr="003D0912" w:rsidRDefault="00103FC0" w:rsidP="00103FC0">
      <w:pPr>
        <w:pStyle w:val="Attribution"/>
        <w:ind w:left="0"/>
      </w:pPr>
    </w:p>
    <w:p w14:paraId="64D00F41" w14:textId="184CC657" w:rsidR="00103FC0" w:rsidRPr="003D0912" w:rsidRDefault="00103FC0" w:rsidP="00103FC0">
      <w:r w:rsidRPr="003D0912">
        <w:t xml:space="preserve">Diagnosis for </w:t>
      </w:r>
      <w:r w:rsidR="00C4057F">
        <w:t>a</w:t>
      </w:r>
      <w:r w:rsidRPr="003D0912">
        <w:t xml:space="preserve">utism or ADHD </w:t>
      </w:r>
      <w:r w:rsidR="00C4057F">
        <w:t>(</w:t>
      </w:r>
      <w:r w:rsidR="00C4057F" w:rsidRPr="003D0912">
        <w:rPr>
          <w:lang w:eastAsia="en-GB"/>
        </w:rPr>
        <w:t>attention deficit hyperactivity disorder</w:t>
      </w:r>
      <w:r w:rsidR="00C4057F">
        <w:rPr>
          <w:lang w:eastAsia="en-GB"/>
        </w:rPr>
        <w:t xml:space="preserve">) </w:t>
      </w:r>
      <w:r w:rsidRPr="003D0912">
        <w:t xml:space="preserve">continues to be an area of discussion with people waiting long times for assessment which vary across area. </w:t>
      </w:r>
      <w:r w:rsidR="00507EB1" w:rsidRPr="003D0912">
        <w:t>T</w:t>
      </w:r>
      <w:r w:rsidRPr="003D0912">
        <w:t>he following person had been waiting since April 2024</w:t>
      </w:r>
      <w:r w:rsidR="00DB2995" w:rsidRPr="003D0912">
        <w:t>. W</w:t>
      </w:r>
      <w:r w:rsidR="00CE2C26" w:rsidRPr="003D0912">
        <w:t>hi</w:t>
      </w:r>
      <w:r w:rsidR="00594AED" w:rsidRPr="003D0912">
        <w:t xml:space="preserve">lst </w:t>
      </w:r>
      <w:r w:rsidR="00DB2995" w:rsidRPr="003D0912">
        <w:t>we have heard</w:t>
      </w:r>
      <w:r w:rsidR="00507EB1" w:rsidRPr="003D0912">
        <w:t xml:space="preserve"> that </w:t>
      </w:r>
      <w:r w:rsidR="00DB2995" w:rsidRPr="003D0912">
        <w:t>other areas in Surrey have longer waiting time</w:t>
      </w:r>
      <w:r w:rsidR="00286344" w:rsidRPr="003D0912">
        <w:t>s, the parent we spoke to was anxious about the wait for a diagnosis</w:t>
      </w:r>
      <w:r w:rsidR="00E177DE" w:rsidRPr="003D0912">
        <w:t xml:space="preserve"> and felt it was impacting on accessing </w:t>
      </w:r>
      <w:r w:rsidR="00507EB1" w:rsidRPr="003D0912">
        <w:t>services</w:t>
      </w:r>
      <w:r w:rsidR="00A3476B" w:rsidRPr="003D0912">
        <w:t>. T</w:t>
      </w:r>
      <w:r w:rsidR="00E177DE" w:rsidRPr="003D0912">
        <w:t xml:space="preserve">hey were </w:t>
      </w:r>
      <w:r w:rsidRPr="003D0912">
        <w:t>hopeful to get a diagnosis soon.</w:t>
      </w:r>
    </w:p>
    <w:p w14:paraId="1CE611B9" w14:textId="77777777" w:rsidR="00103FC0" w:rsidRPr="003D0912" w:rsidRDefault="00103FC0" w:rsidP="00103FC0">
      <w:r w:rsidRPr="003D0912">
        <w:t xml:space="preserve"> </w:t>
      </w:r>
    </w:p>
    <w:p w14:paraId="4142A945" w14:textId="1B54CD1B" w:rsidR="00103FC0" w:rsidRPr="003D0912" w:rsidRDefault="173A9FA8" w:rsidP="00103FC0">
      <w:pPr>
        <w:pStyle w:val="Quote"/>
      </w:pPr>
      <w:r w:rsidRPr="003D0912">
        <w:t>“</w:t>
      </w:r>
      <w:r w:rsidR="00103FC0" w:rsidRPr="003D0912">
        <w:t>My boy is 4 years old. I think he is autistic, and I am waiting for a diagnosis, his older brother is diagnosed as autistic. We have come for a speech therapy assessment today</w:t>
      </w:r>
      <w:r w:rsidR="009A1037" w:rsidRPr="003D0912">
        <w:t xml:space="preserve"> at Orchard House,</w:t>
      </w:r>
      <w:r w:rsidR="00103FC0" w:rsidRPr="003D0912">
        <w:t xml:space="preserve"> then we have an appointment in 1 weeks’ time with a developmental paediatrician who will then make a diagnosis. We got an appointment for speech therapy with</w:t>
      </w:r>
      <w:r w:rsidR="00C4057F">
        <w:t>in</w:t>
      </w:r>
      <w:r w:rsidR="00103FC0" w:rsidRPr="003D0912">
        <w:t xml:space="preserve"> a week. We were referred for an autistic assessment in April 2024.</w:t>
      </w:r>
      <w:r w:rsidR="67B64580" w:rsidRPr="003D0912">
        <w:t>”</w:t>
      </w:r>
    </w:p>
    <w:p w14:paraId="29E94AF8" w14:textId="43ECB62D" w:rsidR="00063251" w:rsidRPr="003D0912" w:rsidRDefault="00103FC0" w:rsidP="001F75DF">
      <w:pPr>
        <w:pStyle w:val="Attribution"/>
      </w:pPr>
      <w:r w:rsidRPr="003D0912">
        <w:t>227691 Reigate and Banstead</w:t>
      </w:r>
      <w:r w:rsidR="00C4057F">
        <w:t xml:space="preserve"> resident</w:t>
      </w:r>
    </w:p>
    <w:p w14:paraId="2CFA9D28" w14:textId="053D8FE9" w:rsidR="00103FC0" w:rsidRPr="003D0912" w:rsidRDefault="00103FC0" w:rsidP="00103FC0">
      <w:pPr>
        <w:rPr>
          <w:rFonts w:ascii="Calibri" w:eastAsia="Times New Roman" w:hAnsi="Calibri" w:cs="Calibri"/>
          <w:color w:val="000000"/>
          <w:sz w:val="22"/>
          <w:lang w:eastAsia="en-GB"/>
        </w:rPr>
      </w:pPr>
    </w:p>
    <w:p w14:paraId="4421611D" w14:textId="67B6937F" w:rsidR="009A1037" w:rsidRPr="003D0912" w:rsidRDefault="00392325" w:rsidP="009A1037">
      <w:pPr>
        <w:rPr>
          <w:lang w:eastAsia="en-GB"/>
        </w:rPr>
      </w:pPr>
      <w:r w:rsidRPr="003D0912">
        <w:rPr>
          <w:lang w:eastAsia="en-GB"/>
        </w:rPr>
        <w:t xml:space="preserve">The Independent Health Complaints Advocacy Service </w:t>
      </w:r>
      <w:r w:rsidR="00FF264C" w:rsidRPr="003D0912">
        <w:rPr>
          <w:lang w:eastAsia="en-GB"/>
        </w:rPr>
        <w:t xml:space="preserve">support people to make a complaint about their </w:t>
      </w:r>
      <w:r w:rsidR="00C4057F">
        <w:rPr>
          <w:lang w:eastAsia="en-GB"/>
        </w:rPr>
        <w:t xml:space="preserve">NHS </w:t>
      </w:r>
      <w:r w:rsidR="00FF264C" w:rsidRPr="003D0912">
        <w:rPr>
          <w:lang w:eastAsia="en-GB"/>
        </w:rPr>
        <w:t>care. They have been supporting on the following case:</w:t>
      </w:r>
    </w:p>
    <w:p w14:paraId="0F9EB7A4" w14:textId="77777777" w:rsidR="00CC25FD" w:rsidRPr="003D0912" w:rsidRDefault="00CC25FD" w:rsidP="009A1037">
      <w:pPr>
        <w:rPr>
          <w:lang w:eastAsia="en-GB"/>
        </w:rPr>
      </w:pPr>
    </w:p>
    <w:p w14:paraId="256BCA38" w14:textId="42D02C16" w:rsidR="00103FC0" w:rsidRPr="003D0912" w:rsidRDefault="040088E0" w:rsidP="00103FC0">
      <w:pPr>
        <w:pStyle w:val="Quote"/>
        <w:rPr>
          <w:lang w:eastAsia="en-GB"/>
        </w:rPr>
      </w:pPr>
      <w:r w:rsidRPr="003D0912">
        <w:rPr>
          <w:lang w:eastAsia="en-GB"/>
        </w:rPr>
        <w:lastRenderedPageBreak/>
        <w:t>“</w:t>
      </w:r>
      <w:r w:rsidR="00FF264C" w:rsidRPr="003D0912">
        <w:rPr>
          <w:lang w:eastAsia="en-GB"/>
        </w:rPr>
        <w:t>My</w:t>
      </w:r>
      <w:r w:rsidR="00103FC0" w:rsidRPr="003D0912">
        <w:rPr>
          <w:lang w:eastAsia="en-GB"/>
        </w:rPr>
        <w:t xml:space="preserve"> son underwent an </w:t>
      </w:r>
      <w:r w:rsidR="00C4057F">
        <w:rPr>
          <w:lang w:eastAsia="en-GB"/>
        </w:rPr>
        <w:t>a</w:t>
      </w:r>
      <w:r w:rsidR="00103FC0" w:rsidRPr="003D0912">
        <w:rPr>
          <w:lang w:eastAsia="en-GB"/>
        </w:rPr>
        <w:t>utism assessment, in January 2024</w:t>
      </w:r>
      <w:r w:rsidR="00541283" w:rsidRPr="003D0912">
        <w:rPr>
          <w:lang w:eastAsia="en-GB"/>
        </w:rPr>
        <w:t xml:space="preserve">, </w:t>
      </w:r>
      <w:r w:rsidR="00103FC0" w:rsidRPr="003D0912">
        <w:rPr>
          <w:lang w:eastAsia="en-GB"/>
        </w:rPr>
        <w:t>however</w:t>
      </w:r>
      <w:r w:rsidR="00541283" w:rsidRPr="003D0912">
        <w:rPr>
          <w:lang w:eastAsia="en-GB"/>
        </w:rPr>
        <w:t xml:space="preserve"> I</w:t>
      </w:r>
      <w:r w:rsidR="00103FC0" w:rsidRPr="003D0912">
        <w:rPr>
          <w:lang w:eastAsia="en-GB"/>
        </w:rPr>
        <w:t xml:space="preserve"> was under the impression that an assessment for </w:t>
      </w:r>
      <w:r w:rsidR="0E400E0A" w:rsidRPr="003D0912">
        <w:rPr>
          <w:lang w:eastAsia="en-GB"/>
        </w:rPr>
        <w:t>attention deficit hyperactivity disorder</w:t>
      </w:r>
      <w:r w:rsidR="00103FC0" w:rsidRPr="003D0912">
        <w:rPr>
          <w:lang w:eastAsia="en-GB"/>
        </w:rPr>
        <w:t xml:space="preserve"> (ADHD)</w:t>
      </w:r>
      <w:r w:rsidR="00C4057F">
        <w:rPr>
          <w:lang w:eastAsia="en-GB"/>
        </w:rPr>
        <w:t xml:space="preserve"> </w:t>
      </w:r>
      <w:r w:rsidR="00103FC0" w:rsidRPr="003D0912">
        <w:rPr>
          <w:lang w:eastAsia="en-GB"/>
        </w:rPr>
        <w:t xml:space="preserve">would be conducted at the same time. </w:t>
      </w:r>
      <w:r w:rsidR="00541283" w:rsidRPr="003D0912">
        <w:rPr>
          <w:lang w:eastAsia="en-GB"/>
        </w:rPr>
        <w:t>W</w:t>
      </w:r>
      <w:r w:rsidR="00103FC0" w:rsidRPr="003D0912">
        <w:rPr>
          <w:lang w:eastAsia="en-GB"/>
        </w:rPr>
        <w:t xml:space="preserve">hen </w:t>
      </w:r>
      <w:r w:rsidR="00541283" w:rsidRPr="003D0912">
        <w:rPr>
          <w:lang w:eastAsia="en-GB"/>
        </w:rPr>
        <w:t>we</w:t>
      </w:r>
      <w:r w:rsidR="00103FC0" w:rsidRPr="003D0912">
        <w:rPr>
          <w:lang w:eastAsia="en-GB"/>
        </w:rPr>
        <w:t xml:space="preserve"> returned in February to receive the results</w:t>
      </w:r>
      <w:r w:rsidR="00541283" w:rsidRPr="003D0912">
        <w:rPr>
          <w:lang w:eastAsia="en-GB"/>
        </w:rPr>
        <w:t>,</w:t>
      </w:r>
      <w:r w:rsidR="00103FC0" w:rsidRPr="003D0912">
        <w:rPr>
          <w:lang w:eastAsia="en-GB"/>
        </w:rPr>
        <w:t xml:space="preserve"> a diagnosis of </w:t>
      </w:r>
      <w:r w:rsidR="00C4057F">
        <w:rPr>
          <w:lang w:eastAsia="en-GB"/>
        </w:rPr>
        <w:t>a</w:t>
      </w:r>
      <w:r w:rsidR="00103FC0" w:rsidRPr="003D0912">
        <w:rPr>
          <w:lang w:eastAsia="en-GB"/>
        </w:rPr>
        <w:t xml:space="preserve">utism was given. </w:t>
      </w:r>
      <w:r w:rsidR="00541283" w:rsidRPr="003D0912">
        <w:rPr>
          <w:lang w:eastAsia="en-GB"/>
        </w:rPr>
        <w:t>I</w:t>
      </w:r>
      <w:r w:rsidR="00103FC0" w:rsidRPr="003D0912">
        <w:rPr>
          <w:lang w:eastAsia="en-GB"/>
        </w:rPr>
        <w:t xml:space="preserve"> was concerned to discover that the ADHD assessment had not been completed.</w:t>
      </w:r>
      <w:r w:rsidR="4791FB93" w:rsidRPr="003D0912">
        <w:rPr>
          <w:lang w:eastAsia="en-GB"/>
        </w:rPr>
        <w:t>”</w:t>
      </w:r>
    </w:p>
    <w:p w14:paraId="33399325" w14:textId="7D382653" w:rsidR="00103FC0" w:rsidRPr="003D0912" w:rsidRDefault="00103FC0" w:rsidP="00103FC0">
      <w:pPr>
        <w:pStyle w:val="Attribution"/>
      </w:pPr>
      <w:r w:rsidRPr="003D0912">
        <w:t xml:space="preserve">220719 Tandridge </w:t>
      </w:r>
      <w:r w:rsidR="00BC1EFF">
        <w:t>resident</w:t>
      </w:r>
    </w:p>
    <w:p w14:paraId="4C598F81" w14:textId="77777777" w:rsidR="00390E6D" w:rsidRPr="003D0912" w:rsidRDefault="00390E6D" w:rsidP="00C4057F"/>
    <w:p w14:paraId="75B68174" w14:textId="04159DF6" w:rsidR="00666759" w:rsidRPr="003D0912" w:rsidRDefault="00666759" w:rsidP="00666759">
      <w:pPr>
        <w:pStyle w:val="Heading1"/>
      </w:pPr>
      <w:bookmarkStart w:id="11" w:name="_Toc192491485"/>
      <w:r w:rsidRPr="003D0912">
        <w:t>Thank you</w:t>
      </w:r>
      <w:bookmarkEnd w:id="11"/>
    </w:p>
    <w:p w14:paraId="75914423" w14:textId="77777777" w:rsidR="00CF48F9" w:rsidRPr="003D0912" w:rsidRDefault="00666759" w:rsidP="00666759">
      <w:pPr>
        <w:rPr>
          <w:szCs w:val="24"/>
        </w:rPr>
      </w:pPr>
      <w:r w:rsidRPr="003D0912">
        <w:rPr>
          <w:szCs w:val="24"/>
        </w:rPr>
        <w:t xml:space="preserve">We would like to thank everyone who </w:t>
      </w:r>
      <w:r w:rsidR="00CF48F9" w:rsidRPr="003D0912">
        <w:rPr>
          <w:szCs w:val="24"/>
        </w:rPr>
        <w:t xml:space="preserve">gave their time and </w:t>
      </w:r>
      <w:r w:rsidRPr="003D0912">
        <w:rPr>
          <w:szCs w:val="24"/>
        </w:rPr>
        <w:t>shared their experiences with us</w:t>
      </w:r>
      <w:r w:rsidR="00CF48F9" w:rsidRPr="003D0912">
        <w:rPr>
          <w:szCs w:val="24"/>
        </w:rPr>
        <w:t>.</w:t>
      </w:r>
    </w:p>
    <w:p w14:paraId="60EFDC70" w14:textId="77777777" w:rsidR="00CF48F9" w:rsidRPr="003D0912" w:rsidRDefault="00CF48F9" w:rsidP="00666759">
      <w:pPr>
        <w:rPr>
          <w:szCs w:val="24"/>
        </w:rPr>
      </w:pPr>
    </w:p>
    <w:p w14:paraId="4503323F" w14:textId="70819176" w:rsidR="003F192C" w:rsidRPr="003D0912" w:rsidRDefault="00CF48F9" w:rsidP="00FE0750">
      <w:pPr>
        <w:rPr>
          <w:rFonts w:ascii="Calibri" w:hAnsi="Calibri"/>
          <w:szCs w:val="24"/>
        </w:rPr>
      </w:pPr>
      <w:r w:rsidRPr="003D0912">
        <w:rPr>
          <w:szCs w:val="24"/>
        </w:rPr>
        <w:t>We would also like to thank</w:t>
      </w:r>
      <w:r w:rsidR="00666759" w:rsidRPr="003D0912">
        <w:rPr>
          <w:szCs w:val="24"/>
        </w:rPr>
        <w:t xml:space="preserve"> our volunteers who </w:t>
      </w:r>
      <w:r w:rsidRPr="003D0912">
        <w:rPr>
          <w:szCs w:val="24"/>
        </w:rPr>
        <w:t>supported us on these visits/</w:t>
      </w:r>
      <w:r w:rsidR="00666759" w:rsidRPr="003D0912">
        <w:rPr>
          <w:szCs w:val="24"/>
        </w:rPr>
        <w:t>during our engagement session</w:t>
      </w:r>
      <w:r w:rsidRPr="003D0912">
        <w:rPr>
          <w:szCs w:val="24"/>
        </w:rPr>
        <w:t xml:space="preserve"> </w:t>
      </w:r>
      <w:r w:rsidR="00666759" w:rsidRPr="003D0912">
        <w:rPr>
          <w:szCs w:val="24"/>
        </w:rPr>
        <w:t>and to the staff team</w:t>
      </w:r>
      <w:r w:rsidR="002E440B">
        <w:rPr>
          <w:szCs w:val="24"/>
        </w:rPr>
        <w:t>s</w:t>
      </w:r>
      <w:r w:rsidR="00666759" w:rsidRPr="003D0912">
        <w:rPr>
          <w:szCs w:val="24"/>
        </w:rPr>
        <w:t xml:space="preserve"> </w:t>
      </w:r>
      <w:r w:rsidR="00AB4CCA">
        <w:rPr>
          <w:szCs w:val="24"/>
        </w:rPr>
        <w:t xml:space="preserve">in East Surrey </w:t>
      </w:r>
      <w:r w:rsidR="00666759" w:rsidRPr="003D0912">
        <w:rPr>
          <w:szCs w:val="24"/>
        </w:rPr>
        <w:t>who welcomed us.</w:t>
      </w:r>
      <w:r w:rsidR="00666759" w:rsidRPr="003D0912">
        <w:br w:type="page"/>
      </w:r>
    </w:p>
    <w:p w14:paraId="33864BF8" w14:textId="77777777" w:rsidR="008041C8" w:rsidRPr="003D0912" w:rsidRDefault="008041C8" w:rsidP="008041C8">
      <w:pPr>
        <w:pStyle w:val="Heading1"/>
      </w:pPr>
      <w:bookmarkStart w:id="12" w:name="_Toc175667641"/>
      <w:bookmarkStart w:id="13" w:name="_Toc192491486"/>
      <w:bookmarkStart w:id="14" w:name="_Toc118820184"/>
      <w:bookmarkStart w:id="15" w:name="_Toc120803703"/>
      <w:r w:rsidRPr="003D0912">
        <w:lastRenderedPageBreak/>
        <w:t>About Healthwatch Surrey</w:t>
      </w:r>
      <w:bookmarkEnd w:id="12"/>
      <w:bookmarkEnd w:id="13"/>
    </w:p>
    <w:p w14:paraId="421D40D6" w14:textId="77777777" w:rsidR="008041C8" w:rsidRPr="003D0912" w:rsidRDefault="008041C8" w:rsidP="008041C8">
      <w:pPr>
        <w:rPr>
          <w:color w:val="004F6B" w:themeColor="text2"/>
        </w:rPr>
      </w:pPr>
      <w:r w:rsidRPr="003D0912">
        <w:rPr>
          <w:color w:val="004F6B" w:themeColor="text2"/>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774D201D" w14:textId="77777777" w:rsidR="008041C8" w:rsidRPr="003D0912" w:rsidRDefault="008041C8" w:rsidP="008041C8">
      <w:pPr>
        <w:rPr>
          <w:color w:val="004F6B" w:themeColor="text2"/>
        </w:rPr>
      </w:pPr>
    </w:p>
    <w:p w14:paraId="64D5F896" w14:textId="77777777" w:rsidR="008041C8" w:rsidRPr="003D0912" w:rsidRDefault="008041C8" w:rsidP="008041C8">
      <w:pPr>
        <w:rPr>
          <w:color w:val="004F6B" w:themeColor="text2"/>
        </w:rPr>
      </w:pPr>
      <w:r w:rsidRPr="003D0912">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3D0912">
        <w:rPr>
          <w:color w:val="004F6B" w:themeColor="text2"/>
        </w:rPr>
        <w:t>future plans</w:t>
      </w:r>
      <w:proofErr w:type="gramEnd"/>
      <w:r w:rsidRPr="003D0912">
        <w:rPr>
          <w:color w:val="004F6B" w:themeColor="text2"/>
        </w:rPr>
        <w:t>.</w:t>
      </w:r>
    </w:p>
    <w:p w14:paraId="7FAE7CA9" w14:textId="77777777" w:rsidR="008041C8" w:rsidRPr="003D0912" w:rsidRDefault="008041C8" w:rsidP="008041C8">
      <w:pPr>
        <w:rPr>
          <w:color w:val="004F6B" w:themeColor="text2"/>
        </w:rPr>
      </w:pPr>
    </w:p>
    <w:p w14:paraId="63F16E5B" w14:textId="77777777" w:rsidR="008041C8" w:rsidRPr="003D0912" w:rsidRDefault="008041C8" w:rsidP="008041C8">
      <w:r w:rsidRPr="003D0912">
        <w:rPr>
          <w:color w:val="004F6B" w:themeColor="text2"/>
        </w:rPr>
        <w:t>We also provide reliable and trustworthy information and signposting about local health and social care services to help people get the support they need.</w:t>
      </w:r>
    </w:p>
    <w:p w14:paraId="402388C7" w14:textId="77777777" w:rsidR="008041C8" w:rsidRPr="003D0912" w:rsidRDefault="008041C8" w:rsidP="008041C8"/>
    <w:p w14:paraId="2E430D77" w14:textId="77777777" w:rsidR="008041C8" w:rsidRPr="003D0912" w:rsidRDefault="008041C8" w:rsidP="008041C8">
      <w:pPr>
        <w:pStyle w:val="Heading1"/>
      </w:pPr>
      <w:bookmarkStart w:id="16" w:name="_Toc175667642"/>
      <w:bookmarkStart w:id="17" w:name="_Toc192491487"/>
      <w:r w:rsidRPr="003D0912">
        <w:t>Contact us</w:t>
      </w:r>
      <w:bookmarkEnd w:id="14"/>
      <w:bookmarkEnd w:id="15"/>
      <w:bookmarkEnd w:id="16"/>
      <w:bookmarkEnd w:id="17"/>
    </w:p>
    <w:p w14:paraId="5D685988" w14:textId="77777777" w:rsidR="008041C8" w:rsidRPr="003D0912" w:rsidRDefault="008041C8" w:rsidP="008041C8">
      <w:pPr>
        <w:spacing w:after="120"/>
        <w:rPr>
          <w:color w:val="004F6B"/>
          <w:szCs w:val="24"/>
        </w:rPr>
      </w:pPr>
      <w:r w:rsidRPr="003D0912">
        <w:rPr>
          <w:color w:val="004F6B"/>
          <w:szCs w:val="24"/>
        </w:rPr>
        <w:t xml:space="preserve">Website: </w:t>
      </w:r>
      <w:hyperlink r:id="rId16" w:history="1">
        <w:r w:rsidRPr="003D0912">
          <w:rPr>
            <w:rStyle w:val="Hyperlink"/>
            <w:szCs w:val="24"/>
          </w:rPr>
          <w:t>www.healthwatchsurrey.co.uk</w:t>
        </w:r>
      </w:hyperlink>
    </w:p>
    <w:p w14:paraId="073FA54E" w14:textId="77777777" w:rsidR="008041C8" w:rsidRPr="003D0912" w:rsidRDefault="008041C8" w:rsidP="008041C8">
      <w:pPr>
        <w:spacing w:after="120"/>
        <w:rPr>
          <w:color w:val="004F6B"/>
          <w:szCs w:val="24"/>
        </w:rPr>
      </w:pPr>
      <w:r w:rsidRPr="003D0912">
        <w:rPr>
          <w:color w:val="004F6B"/>
          <w:szCs w:val="24"/>
        </w:rPr>
        <w:t>Phone: 0303 303 0023</w:t>
      </w:r>
    </w:p>
    <w:p w14:paraId="2FB54E38" w14:textId="77777777" w:rsidR="008041C8" w:rsidRPr="003D0912" w:rsidRDefault="008041C8" w:rsidP="008041C8">
      <w:pPr>
        <w:spacing w:after="120"/>
        <w:rPr>
          <w:color w:val="004F6B"/>
          <w:szCs w:val="24"/>
        </w:rPr>
      </w:pPr>
      <w:r w:rsidRPr="003D0912">
        <w:rPr>
          <w:color w:val="004F6B"/>
          <w:szCs w:val="24"/>
        </w:rPr>
        <w:t>Text/SMS: 07592 787533</w:t>
      </w:r>
    </w:p>
    <w:p w14:paraId="59868C9D" w14:textId="77777777" w:rsidR="008041C8" w:rsidRPr="003D0912" w:rsidRDefault="008041C8" w:rsidP="008041C8">
      <w:pPr>
        <w:spacing w:after="120"/>
        <w:rPr>
          <w:color w:val="004F6B"/>
          <w:szCs w:val="24"/>
        </w:rPr>
      </w:pPr>
      <w:r w:rsidRPr="003D0912">
        <w:rPr>
          <w:color w:val="004F6B"/>
          <w:szCs w:val="24"/>
        </w:rPr>
        <w:t>WhatsApp: 07592 787533</w:t>
      </w:r>
    </w:p>
    <w:p w14:paraId="19CD4DD0" w14:textId="77777777" w:rsidR="008041C8" w:rsidRPr="003D0912" w:rsidRDefault="008041C8" w:rsidP="008041C8">
      <w:pPr>
        <w:spacing w:after="120"/>
        <w:rPr>
          <w:color w:val="004F6B"/>
          <w:szCs w:val="24"/>
        </w:rPr>
      </w:pPr>
      <w:r w:rsidRPr="003D0912">
        <w:rPr>
          <w:color w:val="004F6B"/>
          <w:szCs w:val="24"/>
        </w:rPr>
        <w:t xml:space="preserve">Email: </w:t>
      </w:r>
      <w:hyperlink r:id="rId17" w:history="1">
        <w:r w:rsidRPr="003D0912">
          <w:rPr>
            <w:rStyle w:val="Hyperlink"/>
            <w:szCs w:val="24"/>
          </w:rPr>
          <w:t>enquiries@healthwatchsurrey.co.uk</w:t>
        </w:r>
      </w:hyperlink>
    </w:p>
    <w:p w14:paraId="742ED1D1" w14:textId="77777777" w:rsidR="008041C8" w:rsidRPr="003D0912" w:rsidRDefault="008041C8" w:rsidP="008041C8">
      <w:pPr>
        <w:spacing w:after="120"/>
        <w:rPr>
          <w:color w:val="004F6B"/>
          <w:szCs w:val="24"/>
        </w:rPr>
      </w:pPr>
      <w:r w:rsidRPr="003D0912">
        <w:rPr>
          <w:color w:val="004F6B"/>
          <w:szCs w:val="24"/>
        </w:rPr>
        <w:t xml:space="preserve">Address: Freepost RSYX-ETRE-CXBY, Healthwatch Surrey, Astolat, </w:t>
      </w:r>
      <w:proofErr w:type="spellStart"/>
      <w:r w:rsidRPr="003D0912">
        <w:rPr>
          <w:color w:val="004F6B"/>
          <w:szCs w:val="24"/>
        </w:rPr>
        <w:t>Coniers</w:t>
      </w:r>
      <w:proofErr w:type="spellEnd"/>
      <w:r w:rsidRPr="003D0912">
        <w:rPr>
          <w:color w:val="004F6B"/>
          <w:szCs w:val="24"/>
        </w:rPr>
        <w:t xml:space="preserve"> Way, Burpham, Guildford, Surrey, GU4 7HL.</w:t>
      </w:r>
    </w:p>
    <w:p w14:paraId="4334340A" w14:textId="77777777" w:rsidR="008041C8" w:rsidRPr="003D0912" w:rsidRDefault="008041C8" w:rsidP="008041C8">
      <w:pPr>
        <w:spacing w:after="120"/>
        <w:rPr>
          <w:color w:val="004F6B"/>
          <w:szCs w:val="24"/>
        </w:rPr>
      </w:pPr>
      <w:r w:rsidRPr="003D0912">
        <w:rPr>
          <w:noProof/>
          <w:color w:val="004F6B"/>
          <w:szCs w:val="24"/>
        </w:rPr>
        <w:drawing>
          <wp:inline distT="0" distB="0" distL="0" distR="0" wp14:anchorId="61E4FBF7" wp14:editId="28A3289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0912">
        <w:rPr>
          <w:color w:val="004F6B"/>
          <w:szCs w:val="24"/>
        </w:rPr>
        <w:t xml:space="preserve"> </w:t>
      </w:r>
      <w:hyperlink r:id="rId19" w:history="1">
        <w:proofErr w:type="spellStart"/>
        <w:r w:rsidRPr="003D0912">
          <w:rPr>
            <w:rStyle w:val="Hyperlink"/>
            <w:szCs w:val="24"/>
          </w:rPr>
          <w:t>healthwatchsurrey</w:t>
        </w:r>
        <w:proofErr w:type="spellEnd"/>
      </w:hyperlink>
    </w:p>
    <w:p w14:paraId="44BD39E0" w14:textId="77777777" w:rsidR="008041C8" w:rsidRPr="003D0912" w:rsidRDefault="008041C8" w:rsidP="008041C8">
      <w:pPr>
        <w:spacing w:after="120"/>
        <w:rPr>
          <w:color w:val="004F6B"/>
          <w:szCs w:val="24"/>
        </w:rPr>
      </w:pPr>
      <w:r w:rsidRPr="003D0912">
        <w:rPr>
          <w:noProof/>
          <w:color w:val="004F6B"/>
          <w:szCs w:val="24"/>
        </w:rPr>
        <w:drawing>
          <wp:inline distT="0" distB="0" distL="0" distR="0" wp14:anchorId="16591E59" wp14:editId="73EDE89D">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0912">
        <w:rPr>
          <w:color w:val="004F6B"/>
          <w:szCs w:val="24"/>
        </w:rPr>
        <w:t xml:space="preserve"> </w:t>
      </w:r>
      <w:hyperlink r:id="rId21" w:history="1">
        <w:proofErr w:type="spellStart"/>
        <w:r w:rsidRPr="003D0912">
          <w:rPr>
            <w:rStyle w:val="Hyperlink"/>
            <w:szCs w:val="24"/>
          </w:rPr>
          <w:t>healthwatch_surrey</w:t>
        </w:r>
        <w:proofErr w:type="spellEnd"/>
      </w:hyperlink>
    </w:p>
    <w:p w14:paraId="2A6222D7" w14:textId="77777777" w:rsidR="008041C8" w:rsidRPr="003D0912" w:rsidRDefault="008041C8" w:rsidP="008041C8">
      <w:pPr>
        <w:spacing w:after="120"/>
        <w:rPr>
          <w:color w:val="004F6B"/>
          <w:szCs w:val="24"/>
        </w:rPr>
      </w:pPr>
      <w:r w:rsidRPr="003D0912">
        <w:rPr>
          <w:noProof/>
          <w:color w:val="004F6B"/>
          <w:szCs w:val="24"/>
        </w:rPr>
        <w:drawing>
          <wp:inline distT="0" distB="0" distL="0" distR="0" wp14:anchorId="0901B64A" wp14:editId="21BAF40D">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0912">
        <w:rPr>
          <w:color w:val="004F6B"/>
          <w:szCs w:val="24"/>
        </w:rPr>
        <w:t xml:space="preserve"> </w:t>
      </w:r>
      <w:hyperlink r:id="rId23" w:history="1">
        <w:r w:rsidRPr="003D0912">
          <w:rPr>
            <w:rStyle w:val="Hyperlink"/>
            <w:szCs w:val="24"/>
          </w:rPr>
          <w:t>Healthwatch Surrey</w:t>
        </w:r>
      </w:hyperlink>
    </w:p>
    <w:p w14:paraId="11DF4B21" w14:textId="77777777" w:rsidR="008041C8" w:rsidRPr="003D0912" w:rsidRDefault="008041C8" w:rsidP="008041C8"/>
    <w:p w14:paraId="3E51ED3B" w14:textId="77777777" w:rsidR="008041C8" w:rsidRPr="003D0912" w:rsidRDefault="008041C8" w:rsidP="008041C8">
      <w:r w:rsidRPr="003D0912">
        <w:rPr>
          <w:noProof/>
        </w:rPr>
        <w:lastRenderedPageBreak/>
        <w:drawing>
          <wp:inline distT="0" distB="0" distL="0" distR="0" wp14:anchorId="1C314EEC" wp14:editId="2AAD700E">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6806CBC5" w14:textId="77777777" w:rsidR="008041C8" w:rsidRPr="003D0912" w:rsidRDefault="008041C8" w:rsidP="008041C8">
      <w:r w:rsidRPr="003D0912">
        <w:rPr>
          <w:color w:val="004F6B"/>
        </w:rPr>
        <w:t xml:space="preserve">We are proud to be commended in the National Healthwatch Impact Awards, recognising our work helping to improve local NHS and social care. You can view </w:t>
      </w:r>
      <w:hyperlink r:id="rId25" w:history="1">
        <w:r w:rsidRPr="003D0912">
          <w:rPr>
            <w:rStyle w:val="Hyperlink"/>
          </w:rPr>
          <w:t>our video</w:t>
        </w:r>
      </w:hyperlink>
      <w:r w:rsidRPr="003D0912">
        <w:rPr>
          <w:color w:val="004F6B"/>
        </w:rPr>
        <w:t xml:space="preserve"> highlighting how feedback has enabled us to make positive changes to health and social care services.  </w:t>
      </w:r>
    </w:p>
    <w:p w14:paraId="67C42E83" w14:textId="77777777" w:rsidR="008041C8" w:rsidRPr="003D0912" w:rsidRDefault="008041C8" w:rsidP="008041C8">
      <w:r w:rsidRPr="003D0912">
        <w:rPr>
          <w:color w:val="004F6B"/>
        </w:rPr>
        <w:t> </w:t>
      </w:r>
    </w:p>
    <w:p w14:paraId="6C3951A5" w14:textId="77777777" w:rsidR="008041C8" w:rsidRPr="003D0912" w:rsidRDefault="008041C8" w:rsidP="008041C8">
      <w:pPr>
        <w:spacing w:line="360" w:lineRule="auto"/>
      </w:pPr>
      <w:r w:rsidRPr="003D0912">
        <w:rPr>
          <w:noProof/>
          <w:color w:val="004F6B"/>
        </w:rPr>
        <w:drawing>
          <wp:inline distT="0" distB="0" distL="0" distR="0" wp14:anchorId="5AB08507" wp14:editId="40EC435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6DFE2305" w14:textId="77777777" w:rsidR="008041C8" w:rsidRPr="003D0912" w:rsidRDefault="008041C8" w:rsidP="008041C8">
      <w:r w:rsidRPr="003D0912">
        <w:rPr>
          <w:color w:val="004F6B"/>
        </w:rPr>
        <w:t xml:space="preserve">We are committed to the quality of our information. </w:t>
      </w:r>
    </w:p>
    <w:p w14:paraId="49926F3A" w14:textId="77777777" w:rsidR="008041C8" w:rsidRPr="003D0912" w:rsidRDefault="008041C8" w:rsidP="008041C8">
      <w:r w:rsidRPr="003D0912">
        <w:rPr>
          <w:color w:val="004F6B"/>
        </w:rPr>
        <w:t>Every three years we perform an audit so that we can be certain of this.</w:t>
      </w:r>
    </w:p>
    <w:p w14:paraId="11C1DA04" w14:textId="77777777" w:rsidR="008041C8" w:rsidRPr="003D0912" w:rsidRDefault="008041C8" w:rsidP="008041C8">
      <w:r w:rsidRPr="003D0912">
        <w:rPr>
          <w:color w:val="004F6B"/>
        </w:rPr>
        <w:t> </w:t>
      </w:r>
    </w:p>
    <w:p w14:paraId="54D58C0A" w14:textId="77777777" w:rsidR="008041C8" w:rsidRPr="003D0912" w:rsidRDefault="008041C8" w:rsidP="008041C8">
      <w:r w:rsidRPr="003D0912">
        <w:rPr>
          <w:noProof/>
          <w:color w:val="004F6B"/>
        </w:rPr>
        <w:drawing>
          <wp:inline distT="0" distB="0" distL="0" distR="0" wp14:anchorId="42E16795" wp14:editId="5C4F9153">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F6A4B81" w14:textId="77777777" w:rsidR="008041C8" w:rsidRPr="003D0912" w:rsidRDefault="008041C8" w:rsidP="008041C8">
      <w:r w:rsidRPr="003D0912">
        <w:rPr>
          <w:color w:val="004F6B"/>
        </w:rPr>
        <w:t xml:space="preserve">The Healthwatch Surrey service is run by </w:t>
      </w:r>
      <w:proofErr w:type="spellStart"/>
      <w:r w:rsidRPr="003D0912">
        <w:rPr>
          <w:color w:val="004F6B"/>
        </w:rPr>
        <w:t>Luminus</w:t>
      </w:r>
      <w:proofErr w:type="spellEnd"/>
      <w:r w:rsidRPr="003D0912">
        <w:rPr>
          <w:color w:val="004F6B"/>
        </w:rPr>
        <w:t xml:space="preserve"> Insight CIC, known as </w:t>
      </w:r>
      <w:proofErr w:type="spellStart"/>
      <w:r w:rsidRPr="003D0912">
        <w:rPr>
          <w:color w:val="004F6B"/>
        </w:rPr>
        <w:t>Luminus</w:t>
      </w:r>
      <w:proofErr w:type="spellEnd"/>
      <w:r w:rsidRPr="003D0912">
        <w:rPr>
          <w:color w:val="004F6B"/>
        </w:rPr>
        <w:t>.</w:t>
      </w:r>
    </w:p>
    <w:p w14:paraId="4BDF4E9B" w14:textId="77777777" w:rsidR="008041C8" w:rsidRPr="003D0912" w:rsidRDefault="008041C8" w:rsidP="008041C8">
      <w:r w:rsidRPr="003D0912">
        <w:rPr>
          <w:color w:val="004F6B"/>
        </w:rPr>
        <w:t xml:space="preserve">Registered office: GF21, Astolat, </w:t>
      </w:r>
      <w:proofErr w:type="spellStart"/>
      <w:r w:rsidRPr="003D0912">
        <w:rPr>
          <w:color w:val="004F6B"/>
        </w:rPr>
        <w:t>Coniers</w:t>
      </w:r>
      <w:proofErr w:type="spellEnd"/>
      <w:r w:rsidRPr="003D0912">
        <w:rPr>
          <w:color w:val="004F6B"/>
        </w:rPr>
        <w:t xml:space="preserve"> Way, Burpham, Surrey, GU4 7HL.</w:t>
      </w:r>
    </w:p>
    <w:p w14:paraId="50D779BB" w14:textId="77777777" w:rsidR="008041C8" w:rsidRPr="003D0912" w:rsidRDefault="008041C8" w:rsidP="008041C8">
      <w:r w:rsidRPr="003D0912">
        <w:t> </w:t>
      </w:r>
    </w:p>
    <w:p w14:paraId="7565EA93" w14:textId="77777777" w:rsidR="008041C8" w:rsidRPr="003D0912" w:rsidRDefault="008041C8" w:rsidP="008041C8">
      <w:pPr>
        <w:spacing w:line="360" w:lineRule="auto"/>
      </w:pPr>
    </w:p>
    <w:p w14:paraId="33D507CB" w14:textId="6606F232" w:rsidR="005A15FA" w:rsidRDefault="005A15FA" w:rsidP="008041C8">
      <w:pPr>
        <w:pStyle w:val="Heading1"/>
      </w:pPr>
    </w:p>
    <w:sectPr w:rsidR="005A15FA" w:rsidSect="00715CCB">
      <w:headerReference w:type="default" r:id="rId28"/>
      <w:footerReference w:type="default" r:id="rId2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24CC3" w14:textId="77777777" w:rsidR="007F5159" w:rsidRPr="003D0912" w:rsidRDefault="007F5159" w:rsidP="00810BB9">
      <w:r w:rsidRPr="003D0912">
        <w:separator/>
      </w:r>
    </w:p>
  </w:endnote>
  <w:endnote w:type="continuationSeparator" w:id="0">
    <w:p w14:paraId="362D54D2" w14:textId="77777777" w:rsidR="007F5159" w:rsidRPr="003D0912" w:rsidRDefault="007F5159" w:rsidP="00810BB9">
      <w:r w:rsidRPr="003D0912">
        <w:continuationSeparator/>
      </w:r>
    </w:p>
  </w:endnote>
  <w:endnote w:type="continuationNotice" w:id="1">
    <w:p w14:paraId="3B993A29" w14:textId="77777777" w:rsidR="007F5159" w:rsidRPr="003D0912" w:rsidRDefault="007F5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29A8" w14:textId="77777777" w:rsidR="006E06AA" w:rsidRPr="003D0912" w:rsidRDefault="00D772B9">
    <w:pPr>
      <w:pStyle w:val="Footer"/>
      <w:jc w:val="right"/>
    </w:pPr>
    <w:r w:rsidRPr="003D0912">
      <w:rPr>
        <w:noProof/>
        <w:sz w:val="20"/>
      </w:rPr>
      <mc:AlternateContent>
        <mc:Choice Requires="wps">
          <w:drawing>
            <wp:anchor distT="45720" distB="45720" distL="114300" distR="114300" simplePos="0" relativeHeight="251658242" behindDoc="0" locked="0" layoutInCell="1" allowOverlap="1" wp14:anchorId="7DA05B66" wp14:editId="0BDF4288">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21962E9C" w14:textId="69B7611A" w:rsidR="00C46DF9" w:rsidRPr="003D0912" w:rsidRDefault="00C46DF9" w:rsidP="00C46DF9">
                          <w:pPr>
                            <w:rPr>
                              <w:color w:val="FFFFFF" w:themeColor="background1"/>
                            </w:rPr>
                          </w:pPr>
                          <w:r w:rsidRPr="003D0912">
                            <w:rPr>
                              <w:color w:val="FFFFFF" w:themeColor="background1"/>
                            </w:rPr>
                            <w:t>What we’</w:t>
                          </w:r>
                          <w:r w:rsidR="00CE405B" w:rsidRPr="003D0912">
                            <w:rPr>
                              <w:color w:val="FFFFFF" w:themeColor="background1"/>
                            </w:rPr>
                            <w:t xml:space="preserve">re </w:t>
                          </w:r>
                          <w:r w:rsidRPr="003D0912">
                            <w:rPr>
                              <w:color w:val="FFFFFF" w:themeColor="background1"/>
                            </w:rPr>
                            <w:t xml:space="preserve">hearing </w:t>
                          </w:r>
                          <w:r w:rsidR="00425C5D" w:rsidRPr="003D0912">
                            <w:rPr>
                              <w:color w:val="FFFFFF" w:themeColor="background1"/>
                            </w:rPr>
                            <w:t xml:space="preserve">about </w:t>
                          </w:r>
                          <w:r w:rsidR="002C2B3F" w:rsidRPr="003D0912">
                            <w:rPr>
                              <w:color w:val="FFFFFF" w:themeColor="background1"/>
                            </w:rPr>
                            <w:t>East Surrey</w:t>
                          </w:r>
                          <w:r w:rsidR="003E1A12" w:rsidRPr="003D0912">
                            <w:rPr>
                              <w:color w:val="FFFFFF" w:themeColor="background1"/>
                            </w:rPr>
                            <w:t xml:space="preserve"> Place </w:t>
                          </w:r>
                        </w:p>
                        <w:p w14:paraId="1986DCCF" w14:textId="134C60FC" w:rsidR="00425C5D" w:rsidRPr="003D0912" w:rsidRDefault="00761C5E" w:rsidP="00425C5D">
                          <w:pPr>
                            <w:rPr>
                              <w:color w:val="FFFFFF" w:themeColor="background1"/>
                            </w:rPr>
                          </w:pPr>
                          <w:r w:rsidRPr="003D0912">
                            <w:rPr>
                              <w:color w:val="FFFFFF" w:themeColor="background1"/>
                            </w:rPr>
                            <w:t>March</w:t>
                          </w:r>
                          <w:r w:rsidR="00660B6E" w:rsidRPr="003D0912">
                            <w:rPr>
                              <w:color w:val="FFFFFF" w:themeColor="background1"/>
                            </w:rPr>
                            <w:t xml:space="preserve"> 2025</w:t>
                          </w:r>
                          <w:r w:rsidR="00425C5D" w:rsidRPr="003D0912">
                            <w:rPr>
                              <w:color w:val="FFFFFF" w:themeColor="background1"/>
                            </w:rPr>
                            <w:t xml:space="preserve"> </w:t>
                          </w:r>
                        </w:p>
                        <w:p w14:paraId="65D1A546" w14:textId="77777777" w:rsidR="00425C5D" w:rsidRPr="003D0912"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A05B66"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21962E9C" w14:textId="69B7611A" w:rsidR="00C46DF9" w:rsidRPr="003D0912" w:rsidRDefault="00C46DF9" w:rsidP="00C46DF9">
                    <w:pPr>
                      <w:rPr>
                        <w:color w:val="FFFFFF" w:themeColor="background1"/>
                      </w:rPr>
                    </w:pPr>
                    <w:r w:rsidRPr="003D0912">
                      <w:rPr>
                        <w:color w:val="FFFFFF" w:themeColor="background1"/>
                      </w:rPr>
                      <w:t>What we’</w:t>
                    </w:r>
                    <w:r w:rsidR="00CE405B" w:rsidRPr="003D0912">
                      <w:rPr>
                        <w:color w:val="FFFFFF" w:themeColor="background1"/>
                      </w:rPr>
                      <w:t xml:space="preserve">re </w:t>
                    </w:r>
                    <w:r w:rsidRPr="003D0912">
                      <w:rPr>
                        <w:color w:val="FFFFFF" w:themeColor="background1"/>
                      </w:rPr>
                      <w:t xml:space="preserve">hearing </w:t>
                    </w:r>
                    <w:r w:rsidR="00425C5D" w:rsidRPr="003D0912">
                      <w:rPr>
                        <w:color w:val="FFFFFF" w:themeColor="background1"/>
                      </w:rPr>
                      <w:t xml:space="preserve">about </w:t>
                    </w:r>
                    <w:r w:rsidR="002C2B3F" w:rsidRPr="003D0912">
                      <w:rPr>
                        <w:color w:val="FFFFFF" w:themeColor="background1"/>
                      </w:rPr>
                      <w:t>East Surrey</w:t>
                    </w:r>
                    <w:r w:rsidR="003E1A12" w:rsidRPr="003D0912">
                      <w:rPr>
                        <w:color w:val="FFFFFF" w:themeColor="background1"/>
                      </w:rPr>
                      <w:t xml:space="preserve"> Place </w:t>
                    </w:r>
                  </w:p>
                  <w:p w14:paraId="1986DCCF" w14:textId="134C60FC" w:rsidR="00425C5D" w:rsidRPr="003D0912" w:rsidRDefault="00761C5E" w:rsidP="00425C5D">
                    <w:pPr>
                      <w:rPr>
                        <w:color w:val="FFFFFF" w:themeColor="background1"/>
                      </w:rPr>
                    </w:pPr>
                    <w:r w:rsidRPr="003D0912">
                      <w:rPr>
                        <w:color w:val="FFFFFF" w:themeColor="background1"/>
                      </w:rPr>
                      <w:t>March</w:t>
                    </w:r>
                    <w:r w:rsidR="00660B6E" w:rsidRPr="003D0912">
                      <w:rPr>
                        <w:color w:val="FFFFFF" w:themeColor="background1"/>
                      </w:rPr>
                      <w:t xml:space="preserve"> 2025</w:t>
                    </w:r>
                    <w:r w:rsidR="00425C5D" w:rsidRPr="003D0912">
                      <w:rPr>
                        <w:color w:val="FFFFFF" w:themeColor="background1"/>
                      </w:rPr>
                      <w:t xml:space="preserve"> </w:t>
                    </w:r>
                  </w:p>
                  <w:p w14:paraId="65D1A546" w14:textId="77777777" w:rsidR="00425C5D" w:rsidRPr="003D0912" w:rsidRDefault="00425C5D" w:rsidP="00C46DF9">
                    <w:pPr>
                      <w:rPr>
                        <w:color w:val="FFFFFF" w:themeColor="background1"/>
                      </w:rPr>
                    </w:pPr>
                  </w:p>
                </w:txbxContent>
              </v:textbox>
              <w10:wrap type="square"/>
            </v:shape>
          </w:pict>
        </mc:Fallback>
      </mc:AlternateContent>
    </w:r>
    <w:r w:rsidR="00C46DF9" w:rsidRPr="003D0912">
      <w:rPr>
        <w:noProof/>
      </w:rPr>
      <w:drawing>
        <wp:anchor distT="0" distB="0" distL="114300" distR="114300" simplePos="0" relativeHeight="251658241" behindDoc="0" locked="0" layoutInCell="1" allowOverlap="1" wp14:anchorId="0F08133B" wp14:editId="43D67E46">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B057F" w14:textId="77777777" w:rsidR="00810BB9" w:rsidRPr="003D0912" w:rsidRDefault="00C46DF9">
    <w:pPr>
      <w:pStyle w:val="Footer"/>
    </w:pPr>
    <w:r w:rsidRPr="003D0912">
      <w:rPr>
        <w:noProof/>
      </w:rPr>
      <mc:AlternateContent>
        <mc:Choice Requires="wps">
          <w:drawing>
            <wp:anchor distT="45720" distB="45720" distL="114300" distR="114300" simplePos="0" relativeHeight="251658243" behindDoc="0" locked="0" layoutInCell="1" allowOverlap="1" wp14:anchorId="16B713FB" wp14:editId="088641C7">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3E48E0D5" w14:textId="77777777" w:rsidR="00C46DF9" w:rsidRPr="003D0912" w:rsidRDefault="00C46DF9" w:rsidP="00C46DF9">
                              <w:pPr>
                                <w:jc w:val="center"/>
                                <w:rPr>
                                  <w:color w:val="FFFFFF" w:themeColor="background1"/>
                                </w:rPr>
                              </w:pPr>
                              <w:r w:rsidRPr="003D0912">
                                <w:rPr>
                                  <w:color w:val="FFFFFF" w:themeColor="background1"/>
                                </w:rPr>
                                <w:t xml:space="preserve">Page </w:t>
                              </w:r>
                              <w:r w:rsidRPr="003D0912">
                                <w:rPr>
                                  <w:b/>
                                  <w:bCs/>
                                  <w:color w:val="FFFFFF" w:themeColor="background1"/>
                                </w:rPr>
                                <w:fldChar w:fldCharType="begin"/>
                              </w:r>
                              <w:r w:rsidRPr="003D0912">
                                <w:rPr>
                                  <w:b/>
                                  <w:bCs/>
                                  <w:color w:val="FFFFFF" w:themeColor="background1"/>
                                </w:rPr>
                                <w:instrText xml:space="preserve"> PAGE </w:instrText>
                              </w:r>
                              <w:r w:rsidRPr="003D0912">
                                <w:rPr>
                                  <w:b/>
                                  <w:bCs/>
                                  <w:color w:val="FFFFFF" w:themeColor="background1"/>
                                </w:rPr>
                                <w:fldChar w:fldCharType="separate"/>
                              </w:r>
                              <w:r w:rsidRPr="003D0912">
                                <w:rPr>
                                  <w:b/>
                                  <w:bCs/>
                                  <w:color w:val="FFFFFF" w:themeColor="background1"/>
                                </w:rPr>
                                <w:t>1</w:t>
                              </w:r>
                              <w:r w:rsidRPr="003D0912">
                                <w:rPr>
                                  <w:b/>
                                  <w:bCs/>
                                  <w:color w:val="FFFFFF" w:themeColor="background1"/>
                                </w:rPr>
                                <w:fldChar w:fldCharType="end"/>
                              </w:r>
                              <w:r w:rsidRPr="003D0912">
                                <w:rPr>
                                  <w:color w:val="FFFFFF" w:themeColor="background1"/>
                                </w:rPr>
                                <w:t xml:space="preserve"> of </w:t>
                              </w:r>
                              <w:r w:rsidRPr="003D0912">
                                <w:rPr>
                                  <w:b/>
                                  <w:bCs/>
                                  <w:color w:val="FFFFFF" w:themeColor="background1"/>
                                </w:rPr>
                                <w:fldChar w:fldCharType="begin"/>
                              </w:r>
                              <w:r w:rsidRPr="003D0912">
                                <w:rPr>
                                  <w:b/>
                                  <w:bCs/>
                                  <w:color w:val="FFFFFF" w:themeColor="background1"/>
                                </w:rPr>
                                <w:instrText xml:space="preserve"> NUMPAGES  </w:instrText>
                              </w:r>
                              <w:r w:rsidRPr="003D0912">
                                <w:rPr>
                                  <w:b/>
                                  <w:bCs/>
                                  <w:color w:val="FFFFFF" w:themeColor="background1"/>
                                </w:rPr>
                                <w:fldChar w:fldCharType="separate"/>
                              </w:r>
                              <w:r w:rsidRPr="003D0912">
                                <w:rPr>
                                  <w:b/>
                                  <w:bCs/>
                                  <w:color w:val="FFFFFF" w:themeColor="background1"/>
                                </w:rPr>
                                <w:t>8</w:t>
                              </w:r>
                              <w:r w:rsidRPr="003D0912">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713FB"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3E48E0D5" w14:textId="77777777" w:rsidR="00C46DF9" w:rsidRPr="003D0912" w:rsidRDefault="00C46DF9" w:rsidP="00C46DF9">
                        <w:pPr>
                          <w:jc w:val="center"/>
                          <w:rPr>
                            <w:color w:val="FFFFFF" w:themeColor="background1"/>
                          </w:rPr>
                        </w:pPr>
                        <w:r w:rsidRPr="003D0912">
                          <w:rPr>
                            <w:color w:val="FFFFFF" w:themeColor="background1"/>
                          </w:rPr>
                          <w:t xml:space="preserve">Page </w:t>
                        </w:r>
                        <w:r w:rsidRPr="003D0912">
                          <w:rPr>
                            <w:b/>
                            <w:bCs/>
                            <w:color w:val="FFFFFF" w:themeColor="background1"/>
                          </w:rPr>
                          <w:fldChar w:fldCharType="begin"/>
                        </w:r>
                        <w:r w:rsidRPr="003D0912">
                          <w:rPr>
                            <w:b/>
                            <w:bCs/>
                            <w:color w:val="FFFFFF" w:themeColor="background1"/>
                          </w:rPr>
                          <w:instrText xml:space="preserve"> PAGE </w:instrText>
                        </w:r>
                        <w:r w:rsidRPr="003D0912">
                          <w:rPr>
                            <w:b/>
                            <w:bCs/>
                            <w:color w:val="FFFFFF" w:themeColor="background1"/>
                          </w:rPr>
                          <w:fldChar w:fldCharType="separate"/>
                        </w:r>
                        <w:r w:rsidRPr="003D0912">
                          <w:rPr>
                            <w:b/>
                            <w:bCs/>
                            <w:color w:val="FFFFFF" w:themeColor="background1"/>
                          </w:rPr>
                          <w:t>1</w:t>
                        </w:r>
                        <w:r w:rsidRPr="003D0912">
                          <w:rPr>
                            <w:b/>
                            <w:bCs/>
                            <w:color w:val="FFFFFF" w:themeColor="background1"/>
                          </w:rPr>
                          <w:fldChar w:fldCharType="end"/>
                        </w:r>
                        <w:r w:rsidRPr="003D0912">
                          <w:rPr>
                            <w:color w:val="FFFFFF" w:themeColor="background1"/>
                          </w:rPr>
                          <w:t xml:space="preserve"> of </w:t>
                        </w:r>
                        <w:r w:rsidRPr="003D0912">
                          <w:rPr>
                            <w:b/>
                            <w:bCs/>
                            <w:color w:val="FFFFFF" w:themeColor="background1"/>
                          </w:rPr>
                          <w:fldChar w:fldCharType="begin"/>
                        </w:r>
                        <w:r w:rsidRPr="003D0912">
                          <w:rPr>
                            <w:b/>
                            <w:bCs/>
                            <w:color w:val="FFFFFF" w:themeColor="background1"/>
                          </w:rPr>
                          <w:instrText xml:space="preserve"> NUMPAGES  </w:instrText>
                        </w:r>
                        <w:r w:rsidRPr="003D0912">
                          <w:rPr>
                            <w:b/>
                            <w:bCs/>
                            <w:color w:val="FFFFFF" w:themeColor="background1"/>
                          </w:rPr>
                          <w:fldChar w:fldCharType="separate"/>
                        </w:r>
                        <w:r w:rsidRPr="003D0912">
                          <w:rPr>
                            <w:b/>
                            <w:bCs/>
                            <w:color w:val="FFFFFF" w:themeColor="background1"/>
                          </w:rPr>
                          <w:t>8</w:t>
                        </w:r>
                        <w:r w:rsidRPr="003D0912">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C9FF1" w14:textId="77777777" w:rsidR="007F5159" w:rsidRPr="003D0912" w:rsidRDefault="007F5159" w:rsidP="00810BB9">
      <w:r w:rsidRPr="003D0912">
        <w:separator/>
      </w:r>
    </w:p>
  </w:footnote>
  <w:footnote w:type="continuationSeparator" w:id="0">
    <w:p w14:paraId="0A8B7CDC" w14:textId="77777777" w:rsidR="007F5159" w:rsidRPr="003D0912" w:rsidRDefault="007F5159" w:rsidP="00810BB9">
      <w:r w:rsidRPr="003D0912">
        <w:continuationSeparator/>
      </w:r>
    </w:p>
  </w:footnote>
  <w:footnote w:type="continuationNotice" w:id="1">
    <w:p w14:paraId="08D20DF8" w14:textId="77777777" w:rsidR="007F5159" w:rsidRPr="003D0912" w:rsidRDefault="007F51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B1D13" w14:textId="77777777" w:rsidR="0009774D" w:rsidRPr="003D0912" w:rsidRDefault="00D82729" w:rsidP="0009774D">
    <w:pPr>
      <w:pStyle w:val="Header"/>
      <w:jc w:val="right"/>
    </w:pPr>
    <w:r w:rsidRPr="003D0912">
      <w:rPr>
        <w:noProof/>
      </w:rPr>
      <mc:AlternateContent>
        <mc:Choice Requires="wps">
          <w:drawing>
            <wp:anchor distT="0" distB="0" distL="114300" distR="114300" simplePos="0" relativeHeight="251658240" behindDoc="0" locked="0" layoutInCell="1" allowOverlap="1" wp14:anchorId="44FA344D" wp14:editId="4DB550F4">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0DD1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3D0912">
      <w:rPr>
        <w:noProof/>
      </w:rPr>
      <w:drawing>
        <wp:inline distT="0" distB="0" distL="0" distR="0" wp14:anchorId="3FEF7875" wp14:editId="60ECF5D8">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26AB1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857473" o:spid="_x0000_i1025" type="#_x0000_t75" style="width:573.75pt;height:573.75pt;visibility:visible;mso-wrap-style:square">
            <v:imagedata r:id="rId1" o:title=""/>
          </v:shape>
        </w:pict>
      </mc:Choice>
      <mc:Fallback>
        <w:drawing>
          <wp:inline distT="0" distB="0" distL="0" distR="0" wp14:anchorId="55087BB9" wp14:editId="55087BBA">
            <wp:extent cx="7286625" cy="7286625"/>
            <wp:effectExtent l="0" t="0" r="0" b="0"/>
            <wp:docPr id="228857473" name="Picture 22885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625" cy="7286625"/>
                    </a:xfrm>
                    <a:prstGeom prst="rect">
                      <a:avLst/>
                    </a:prstGeom>
                    <a:noFill/>
                    <a:ln>
                      <a:noFill/>
                    </a:ln>
                  </pic:spPr>
                </pic:pic>
              </a:graphicData>
            </a:graphic>
          </wp:inline>
        </w:drawing>
      </mc:Fallback>
    </mc:AlternateContent>
  </w:numPicBullet>
  <w:numPicBullet w:numPicBulletId="1">
    <mc:AlternateContent>
      <mc:Choice Requires="v">
        <w:pict>
          <v:shape w14:anchorId="33ECCAF1" id="Picture 63430860" o:spid="_x0000_i1025" type="#_x0000_t75" alt="A pink outline of a letter e&#10;&#10;Description automatically generated" style="width:810pt;height:995.05pt;visibility:visible;mso-wrap-style:square">
            <v:imagedata r:id="rId3" o:title="A pink outline of a letter e&#10;&#10;Description automatically generated"/>
          </v:shape>
        </w:pict>
      </mc:Choice>
      <mc:Fallback>
        <w:drawing>
          <wp:inline distT="0" distB="0" distL="0" distR="0" wp14:anchorId="55087BBB" wp14:editId="55087BBC">
            <wp:extent cx="10287000" cy="12637135"/>
            <wp:effectExtent l="0" t="0" r="0" b="0"/>
            <wp:docPr id="63430860" name="Picture 63430860" descr="A pink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A pink outline of a letter 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12637135"/>
                    </a:xfrm>
                    <a:prstGeom prst="rect">
                      <a:avLst/>
                    </a:prstGeom>
                    <a:noFill/>
                    <a:ln>
                      <a:noFill/>
                    </a:ln>
                  </pic:spPr>
                </pic:pic>
              </a:graphicData>
            </a:graphic>
          </wp:inline>
        </w:drawing>
      </mc:Fallback>
    </mc:AlternateContent>
  </w:numPicBullet>
  <w:numPicBullet w:numPicBulletId="2">
    <mc:AlternateContent>
      <mc:Choice Requires="v">
        <w:pict>
          <v:shape w14:anchorId="215A3D55" id="Picture 1931326400" o:spid="_x0000_i1025" type="#_x0000_t75" alt="A green outline of a letter e&#10;&#10;Description automatically generated" style="width:810pt;height:995.05pt;rotation:180;visibility:visible;mso-wrap-style:square">
            <v:imagedata r:id="rId5" o:title="A green outline of a letter e&#10;&#10;Description automatically generated"/>
          </v:shape>
        </w:pict>
      </mc:Choice>
      <mc:Fallback>
        <w:drawing>
          <wp:inline distT="0" distB="0" distL="0" distR="0" wp14:anchorId="55087BBD" wp14:editId="55087BBE">
            <wp:extent cx="10287000" cy="12637135"/>
            <wp:effectExtent l="0" t="0" r="0" b="0"/>
            <wp:docPr id="1931326400" name="Picture 1931326400" descr="A green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A green outline of a letter 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0287000" cy="126371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76B9B6"/>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220BA"/>
    <w:multiLevelType w:val="hybridMultilevel"/>
    <w:tmpl w:val="965CDB36"/>
    <w:lvl w:ilvl="0" w:tplc="0809000F">
      <w:start w:val="1"/>
      <w:numFmt w:val="decimal"/>
      <w:lvlText w:val="%1."/>
      <w:lvlJc w:val="left"/>
      <w:pPr>
        <w:ind w:left="284" w:hanging="360"/>
      </w:pPr>
      <w:rPr>
        <w:rFonts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5"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5B90B19"/>
    <w:multiLevelType w:val="hybridMultilevel"/>
    <w:tmpl w:val="F33A89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7BE02E2"/>
    <w:multiLevelType w:val="hybridMultilevel"/>
    <w:tmpl w:val="A4421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CD4980"/>
    <w:multiLevelType w:val="hybridMultilevel"/>
    <w:tmpl w:val="5FD24F7A"/>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21293284">
    <w:abstractNumId w:val="7"/>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801415518">
    <w:abstractNumId w:val="5"/>
  </w:num>
  <w:num w:numId="7" w16cid:durableId="2086368463">
    <w:abstractNumId w:val="8"/>
  </w:num>
  <w:num w:numId="8" w16cid:durableId="2113553704">
    <w:abstractNumId w:val="3"/>
  </w:num>
  <w:num w:numId="9" w16cid:durableId="326983976">
    <w:abstractNumId w:val="9"/>
  </w:num>
  <w:num w:numId="10" w16cid:durableId="1689603175">
    <w:abstractNumId w:val="6"/>
  </w:num>
  <w:num w:numId="11" w16cid:durableId="1354307096">
    <w:abstractNumId w:val="4"/>
  </w:num>
  <w:num w:numId="12" w16cid:durableId="12901692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E2B"/>
    <w:rsid w:val="00002479"/>
    <w:rsid w:val="00003AB5"/>
    <w:rsid w:val="00004631"/>
    <w:rsid w:val="00006F09"/>
    <w:rsid w:val="00010BED"/>
    <w:rsid w:val="00014632"/>
    <w:rsid w:val="00016B32"/>
    <w:rsid w:val="0002082F"/>
    <w:rsid w:val="00021C8B"/>
    <w:rsid w:val="00022F12"/>
    <w:rsid w:val="000423BE"/>
    <w:rsid w:val="00042DB1"/>
    <w:rsid w:val="00051036"/>
    <w:rsid w:val="00051698"/>
    <w:rsid w:val="00053592"/>
    <w:rsid w:val="00056659"/>
    <w:rsid w:val="000615A1"/>
    <w:rsid w:val="00063251"/>
    <w:rsid w:val="00065649"/>
    <w:rsid w:val="000659AF"/>
    <w:rsid w:val="000663FF"/>
    <w:rsid w:val="00073D9E"/>
    <w:rsid w:val="000743BE"/>
    <w:rsid w:val="00076443"/>
    <w:rsid w:val="00076DD5"/>
    <w:rsid w:val="0007E6B9"/>
    <w:rsid w:val="00081CDB"/>
    <w:rsid w:val="00084619"/>
    <w:rsid w:val="0008726D"/>
    <w:rsid w:val="00087669"/>
    <w:rsid w:val="0009075C"/>
    <w:rsid w:val="00090E63"/>
    <w:rsid w:val="00091454"/>
    <w:rsid w:val="00095222"/>
    <w:rsid w:val="00096A6A"/>
    <w:rsid w:val="0009774D"/>
    <w:rsid w:val="000A048B"/>
    <w:rsid w:val="000A1739"/>
    <w:rsid w:val="000A2FE3"/>
    <w:rsid w:val="000A336B"/>
    <w:rsid w:val="000A533C"/>
    <w:rsid w:val="000A6BE5"/>
    <w:rsid w:val="000A74F4"/>
    <w:rsid w:val="000A7935"/>
    <w:rsid w:val="000B5B17"/>
    <w:rsid w:val="000B767D"/>
    <w:rsid w:val="000C3873"/>
    <w:rsid w:val="000C3DF5"/>
    <w:rsid w:val="000D0257"/>
    <w:rsid w:val="000D1041"/>
    <w:rsid w:val="000D38E5"/>
    <w:rsid w:val="000D3AA9"/>
    <w:rsid w:val="000D3CC7"/>
    <w:rsid w:val="000D5964"/>
    <w:rsid w:val="000D7939"/>
    <w:rsid w:val="000E06BC"/>
    <w:rsid w:val="000E131E"/>
    <w:rsid w:val="000E28B2"/>
    <w:rsid w:val="000E31A3"/>
    <w:rsid w:val="000E561C"/>
    <w:rsid w:val="000F0390"/>
    <w:rsid w:val="000F161B"/>
    <w:rsid w:val="000F653D"/>
    <w:rsid w:val="000F73FF"/>
    <w:rsid w:val="00100172"/>
    <w:rsid w:val="0010162B"/>
    <w:rsid w:val="00102257"/>
    <w:rsid w:val="00103060"/>
    <w:rsid w:val="00103FC0"/>
    <w:rsid w:val="00104E6C"/>
    <w:rsid w:val="001076E5"/>
    <w:rsid w:val="001121E7"/>
    <w:rsid w:val="00112A47"/>
    <w:rsid w:val="001148E9"/>
    <w:rsid w:val="00116402"/>
    <w:rsid w:val="00120E64"/>
    <w:rsid w:val="00121BE6"/>
    <w:rsid w:val="001275BF"/>
    <w:rsid w:val="00130EC6"/>
    <w:rsid w:val="001346B0"/>
    <w:rsid w:val="001363EA"/>
    <w:rsid w:val="00136C33"/>
    <w:rsid w:val="00142D4F"/>
    <w:rsid w:val="001523D4"/>
    <w:rsid w:val="00153CE9"/>
    <w:rsid w:val="00156AA3"/>
    <w:rsid w:val="0016011F"/>
    <w:rsid w:val="00162419"/>
    <w:rsid w:val="0016451A"/>
    <w:rsid w:val="0017079A"/>
    <w:rsid w:val="00171B0B"/>
    <w:rsid w:val="00172991"/>
    <w:rsid w:val="001757BD"/>
    <w:rsid w:val="001773E9"/>
    <w:rsid w:val="00177D49"/>
    <w:rsid w:val="00181489"/>
    <w:rsid w:val="001821E3"/>
    <w:rsid w:val="00182763"/>
    <w:rsid w:val="001838E6"/>
    <w:rsid w:val="001865B4"/>
    <w:rsid w:val="00190C67"/>
    <w:rsid w:val="001915D7"/>
    <w:rsid w:val="00192028"/>
    <w:rsid w:val="001924E9"/>
    <w:rsid w:val="00192FBA"/>
    <w:rsid w:val="0019304D"/>
    <w:rsid w:val="00196493"/>
    <w:rsid w:val="00197D0E"/>
    <w:rsid w:val="001A31C6"/>
    <w:rsid w:val="001B0480"/>
    <w:rsid w:val="001B18E1"/>
    <w:rsid w:val="001B2640"/>
    <w:rsid w:val="001B418D"/>
    <w:rsid w:val="001B476B"/>
    <w:rsid w:val="001B4CDC"/>
    <w:rsid w:val="001B4F0B"/>
    <w:rsid w:val="001B50ED"/>
    <w:rsid w:val="001B5124"/>
    <w:rsid w:val="001B5BD2"/>
    <w:rsid w:val="001C0A84"/>
    <w:rsid w:val="001C405A"/>
    <w:rsid w:val="001C7591"/>
    <w:rsid w:val="001D0575"/>
    <w:rsid w:val="001D092E"/>
    <w:rsid w:val="001D32D6"/>
    <w:rsid w:val="001D451F"/>
    <w:rsid w:val="001D4848"/>
    <w:rsid w:val="001D49A6"/>
    <w:rsid w:val="001D66FC"/>
    <w:rsid w:val="001E23CF"/>
    <w:rsid w:val="001E2BA8"/>
    <w:rsid w:val="001E371C"/>
    <w:rsid w:val="001E51EF"/>
    <w:rsid w:val="001F00AE"/>
    <w:rsid w:val="001F0601"/>
    <w:rsid w:val="001F0DA5"/>
    <w:rsid w:val="001F1A9B"/>
    <w:rsid w:val="001F75DF"/>
    <w:rsid w:val="00201280"/>
    <w:rsid w:val="0020377A"/>
    <w:rsid w:val="002048E0"/>
    <w:rsid w:val="00207B26"/>
    <w:rsid w:val="00213466"/>
    <w:rsid w:val="002228B5"/>
    <w:rsid w:val="00223B97"/>
    <w:rsid w:val="00223D58"/>
    <w:rsid w:val="00223F8C"/>
    <w:rsid w:val="00224A2F"/>
    <w:rsid w:val="002311CC"/>
    <w:rsid w:val="002339EF"/>
    <w:rsid w:val="00236625"/>
    <w:rsid w:val="0023779E"/>
    <w:rsid w:val="00237A72"/>
    <w:rsid w:val="00243679"/>
    <w:rsid w:val="002438F0"/>
    <w:rsid w:val="00243E1A"/>
    <w:rsid w:val="00244E9E"/>
    <w:rsid w:val="00250510"/>
    <w:rsid w:val="00250ED9"/>
    <w:rsid w:val="00252FB8"/>
    <w:rsid w:val="00253B35"/>
    <w:rsid w:val="00254CB6"/>
    <w:rsid w:val="002556DB"/>
    <w:rsid w:val="00255822"/>
    <w:rsid w:val="00256ED7"/>
    <w:rsid w:val="0026107E"/>
    <w:rsid w:val="002610D3"/>
    <w:rsid w:val="00261ED1"/>
    <w:rsid w:val="00262DF5"/>
    <w:rsid w:val="00263547"/>
    <w:rsid w:val="002667DB"/>
    <w:rsid w:val="00266897"/>
    <w:rsid w:val="00273001"/>
    <w:rsid w:val="002779F5"/>
    <w:rsid w:val="0028111A"/>
    <w:rsid w:val="002823CE"/>
    <w:rsid w:val="00283B67"/>
    <w:rsid w:val="00284DF9"/>
    <w:rsid w:val="00286344"/>
    <w:rsid w:val="00290E6F"/>
    <w:rsid w:val="00291881"/>
    <w:rsid w:val="00292738"/>
    <w:rsid w:val="00292CD9"/>
    <w:rsid w:val="00295D71"/>
    <w:rsid w:val="002977F0"/>
    <w:rsid w:val="002A64D5"/>
    <w:rsid w:val="002A7C37"/>
    <w:rsid w:val="002B203B"/>
    <w:rsid w:val="002B459E"/>
    <w:rsid w:val="002B5B8C"/>
    <w:rsid w:val="002B608A"/>
    <w:rsid w:val="002B7F7B"/>
    <w:rsid w:val="002C0679"/>
    <w:rsid w:val="002C1374"/>
    <w:rsid w:val="002C2B3F"/>
    <w:rsid w:val="002C379B"/>
    <w:rsid w:val="002C4D6A"/>
    <w:rsid w:val="002C5CC9"/>
    <w:rsid w:val="002D0102"/>
    <w:rsid w:val="002D1C69"/>
    <w:rsid w:val="002D1DBC"/>
    <w:rsid w:val="002D275C"/>
    <w:rsid w:val="002D3AE7"/>
    <w:rsid w:val="002D588D"/>
    <w:rsid w:val="002D58FF"/>
    <w:rsid w:val="002E1487"/>
    <w:rsid w:val="002E440B"/>
    <w:rsid w:val="002F36C6"/>
    <w:rsid w:val="002F43BB"/>
    <w:rsid w:val="002F4489"/>
    <w:rsid w:val="002F45CF"/>
    <w:rsid w:val="002F5E76"/>
    <w:rsid w:val="002F664A"/>
    <w:rsid w:val="0030468D"/>
    <w:rsid w:val="00305C4A"/>
    <w:rsid w:val="00307508"/>
    <w:rsid w:val="00311C45"/>
    <w:rsid w:val="00313A75"/>
    <w:rsid w:val="003144A9"/>
    <w:rsid w:val="00315C97"/>
    <w:rsid w:val="0031776C"/>
    <w:rsid w:val="00320AEA"/>
    <w:rsid w:val="00320EA5"/>
    <w:rsid w:val="00322E15"/>
    <w:rsid w:val="00323CE6"/>
    <w:rsid w:val="00324764"/>
    <w:rsid w:val="003260AE"/>
    <w:rsid w:val="00332960"/>
    <w:rsid w:val="00334BFE"/>
    <w:rsid w:val="00341292"/>
    <w:rsid w:val="0034594C"/>
    <w:rsid w:val="00347FEB"/>
    <w:rsid w:val="0035049B"/>
    <w:rsid w:val="00351521"/>
    <w:rsid w:val="0035767F"/>
    <w:rsid w:val="00357F79"/>
    <w:rsid w:val="003604F6"/>
    <w:rsid w:val="00360554"/>
    <w:rsid w:val="00361F51"/>
    <w:rsid w:val="00362BCA"/>
    <w:rsid w:val="00362F7B"/>
    <w:rsid w:val="003646B9"/>
    <w:rsid w:val="003661B7"/>
    <w:rsid w:val="003702BA"/>
    <w:rsid w:val="00372A72"/>
    <w:rsid w:val="0037328E"/>
    <w:rsid w:val="00373E21"/>
    <w:rsid w:val="00374B91"/>
    <w:rsid w:val="0037564C"/>
    <w:rsid w:val="00376D00"/>
    <w:rsid w:val="00376EA8"/>
    <w:rsid w:val="003774A3"/>
    <w:rsid w:val="003805A7"/>
    <w:rsid w:val="00381D2B"/>
    <w:rsid w:val="00382E6C"/>
    <w:rsid w:val="003833A0"/>
    <w:rsid w:val="003840AD"/>
    <w:rsid w:val="00390E6D"/>
    <w:rsid w:val="00390FED"/>
    <w:rsid w:val="00391177"/>
    <w:rsid w:val="003913B7"/>
    <w:rsid w:val="003918BB"/>
    <w:rsid w:val="00392325"/>
    <w:rsid w:val="00392A83"/>
    <w:rsid w:val="003A493D"/>
    <w:rsid w:val="003A7478"/>
    <w:rsid w:val="003B0582"/>
    <w:rsid w:val="003B06AA"/>
    <w:rsid w:val="003B14CE"/>
    <w:rsid w:val="003C02B9"/>
    <w:rsid w:val="003C2F25"/>
    <w:rsid w:val="003C3F93"/>
    <w:rsid w:val="003C57B7"/>
    <w:rsid w:val="003D0912"/>
    <w:rsid w:val="003D0991"/>
    <w:rsid w:val="003D17CC"/>
    <w:rsid w:val="003D73CA"/>
    <w:rsid w:val="003D7DED"/>
    <w:rsid w:val="003E0872"/>
    <w:rsid w:val="003E0ED3"/>
    <w:rsid w:val="003E1A12"/>
    <w:rsid w:val="003E22C9"/>
    <w:rsid w:val="003E3AF2"/>
    <w:rsid w:val="003E7337"/>
    <w:rsid w:val="003F112E"/>
    <w:rsid w:val="003F17C8"/>
    <w:rsid w:val="003F192C"/>
    <w:rsid w:val="003F1AD0"/>
    <w:rsid w:val="003F1F33"/>
    <w:rsid w:val="003F2A9F"/>
    <w:rsid w:val="003F2D34"/>
    <w:rsid w:val="003F3D35"/>
    <w:rsid w:val="003F4634"/>
    <w:rsid w:val="003F75FF"/>
    <w:rsid w:val="00400359"/>
    <w:rsid w:val="00402283"/>
    <w:rsid w:val="00402536"/>
    <w:rsid w:val="004061FD"/>
    <w:rsid w:val="00412453"/>
    <w:rsid w:val="00412952"/>
    <w:rsid w:val="00413014"/>
    <w:rsid w:val="00413B25"/>
    <w:rsid w:val="00413D57"/>
    <w:rsid w:val="00416C9C"/>
    <w:rsid w:val="0041736E"/>
    <w:rsid w:val="004211B8"/>
    <w:rsid w:val="00421AAE"/>
    <w:rsid w:val="00421C09"/>
    <w:rsid w:val="0042246A"/>
    <w:rsid w:val="00425C5D"/>
    <w:rsid w:val="00425F29"/>
    <w:rsid w:val="00427CCE"/>
    <w:rsid w:val="00430F4C"/>
    <w:rsid w:val="00432B52"/>
    <w:rsid w:val="00434B2C"/>
    <w:rsid w:val="00436223"/>
    <w:rsid w:val="00437DBF"/>
    <w:rsid w:val="00441075"/>
    <w:rsid w:val="004414C0"/>
    <w:rsid w:val="004424D6"/>
    <w:rsid w:val="00444952"/>
    <w:rsid w:val="00451DF3"/>
    <w:rsid w:val="00454343"/>
    <w:rsid w:val="004556D9"/>
    <w:rsid w:val="00456D71"/>
    <w:rsid w:val="00456F58"/>
    <w:rsid w:val="004626BA"/>
    <w:rsid w:val="00463367"/>
    <w:rsid w:val="00463C86"/>
    <w:rsid w:val="00464EA7"/>
    <w:rsid w:val="00465399"/>
    <w:rsid w:val="0046699B"/>
    <w:rsid w:val="00467F71"/>
    <w:rsid w:val="00470317"/>
    <w:rsid w:val="00470911"/>
    <w:rsid w:val="00471A59"/>
    <w:rsid w:val="0047273D"/>
    <w:rsid w:val="004749F9"/>
    <w:rsid w:val="00476386"/>
    <w:rsid w:val="00481665"/>
    <w:rsid w:val="00486C09"/>
    <w:rsid w:val="00492561"/>
    <w:rsid w:val="00492733"/>
    <w:rsid w:val="00493E41"/>
    <w:rsid w:val="00494749"/>
    <w:rsid w:val="004A144B"/>
    <w:rsid w:val="004A162D"/>
    <w:rsid w:val="004A1BB8"/>
    <w:rsid w:val="004A36A8"/>
    <w:rsid w:val="004A4C43"/>
    <w:rsid w:val="004A5C9A"/>
    <w:rsid w:val="004A6C31"/>
    <w:rsid w:val="004A7C97"/>
    <w:rsid w:val="004B0B8C"/>
    <w:rsid w:val="004B2130"/>
    <w:rsid w:val="004B28C8"/>
    <w:rsid w:val="004B30F9"/>
    <w:rsid w:val="004B574F"/>
    <w:rsid w:val="004B5CBA"/>
    <w:rsid w:val="004B725B"/>
    <w:rsid w:val="004C00AC"/>
    <w:rsid w:val="004C1522"/>
    <w:rsid w:val="004C2AC5"/>
    <w:rsid w:val="004C36E8"/>
    <w:rsid w:val="004C5A63"/>
    <w:rsid w:val="004D0457"/>
    <w:rsid w:val="004D0E83"/>
    <w:rsid w:val="004D1363"/>
    <w:rsid w:val="004D145B"/>
    <w:rsid w:val="004D266E"/>
    <w:rsid w:val="004D3166"/>
    <w:rsid w:val="004D3829"/>
    <w:rsid w:val="004D4551"/>
    <w:rsid w:val="004D5FDB"/>
    <w:rsid w:val="004D7798"/>
    <w:rsid w:val="004D7B54"/>
    <w:rsid w:val="004E3BC2"/>
    <w:rsid w:val="004E6EA4"/>
    <w:rsid w:val="004E7C91"/>
    <w:rsid w:val="004F0D7D"/>
    <w:rsid w:val="004F2CB7"/>
    <w:rsid w:val="004F45A6"/>
    <w:rsid w:val="004F6EB7"/>
    <w:rsid w:val="00504FA2"/>
    <w:rsid w:val="00507EB1"/>
    <w:rsid w:val="00511B8D"/>
    <w:rsid w:val="00511FC2"/>
    <w:rsid w:val="00513E31"/>
    <w:rsid w:val="00516E97"/>
    <w:rsid w:val="005174CE"/>
    <w:rsid w:val="00517856"/>
    <w:rsid w:val="00522B90"/>
    <w:rsid w:val="005258D8"/>
    <w:rsid w:val="00534700"/>
    <w:rsid w:val="00541283"/>
    <w:rsid w:val="00541603"/>
    <w:rsid w:val="005430F3"/>
    <w:rsid w:val="00544422"/>
    <w:rsid w:val="005504BE"/>
    <w:rsid w:val="0055109F"/>
    <w:rsid w:val="00554FD5"/>
    <w:rsid w:val="00560B67"/>
    <w:rsid w:val="005618EF"/>
    <w:rsid w:val="00561BFB"/>
    <w:rsid w:val="005628B5"/>
    <w:rsid w:val="00566112"/>
    <w:rsid w:val="005741A0"/>
    <w:rsid w:val="0057420A"/>
    <w:rsid w:val="005902F5"/>
    <w:rsid w:val="00590608"/>
    <w:rsid w:val="00590EDE"/>
    <w:rsid w:val="00591005"/>
    <w:rsid w:val="005914EC"/>
    <w:rsid w:val="005919DC"/>
    <w:rsid w:val="0059432D"/>
    <w:rsid w:val="00594AED"/>
    <w:rsid w:val="00595D2E"/>
    <w:rsid w:val="00596269"/>
    <w:rsid w:val="00597F58"/>
    <w:rsid w:val="005A15FA"/>
    <w:rsid w:val="005A17FC"/>
    <w:rsid w:val="005A2A5B"/>
    <w:rsid w:val="005A2B6E"/>
    <w:rsid w:val="005A3020"/>
    <w:rsid w:val="005A5D7A"/>
    <w:rsid w:val="005A6120"/>
    <w:rsid w:val="005A688E"/>
    <w:rsid w:val="005A6D53"/>
    <w:rsid w:val="005B0802"/>
    <w:rsid w:val="005B1F1B"/>
    <w:rsid w:val="005B3312"/>
    <w:rsid w:val="005B4B9B"/>
    <w:rsid w:val="005B5214"/>
    <w:rsid w:val="005B5363"/>
    <w:rsid w:val="005B5F57"/>
    <w:rsid w:val="005C54B7"/>
    <w:rsid w:val="005C6131"/>
    <w:rsid w:val="005C75BE"/>
    <w:rsid w:val="005C794F"/>
    <w:rsid w:val="005D080E"/>
    <w:rsid w:val="005D554C"/>
    <w:rsid w:val="005D7706"/>
    <w:rsid w:val="005E02E3"/>
    <w:rsid w:val="005E03B2"/>
    <w:rsid w:val="005E50EA"/>
    <w:rsid w:val="005E5873"/>
    <w:rsid w:val="005E607D"/>
    <w:rsid w:val="005E7A2A"/>
    <w:rsid w:val="005F2E2A"/>
    <w:rsid w:val="00605670"/>
    <w:rsid w:val="00605A87"/>
    <w:rsid w:val="00606091"/>
    <w:rsid w:val="00607AAE"/>
    <w:rsid w:val="00607C63"/>
    <w:rsid w:val="00607D5B"/>
    <w:rsid w:val="00614715"/>
    <w:rsid w:val="00615BB2"/>
    <w:rsid w:val="00622C7E"/>
    <w:rsid w:val="00624098"/>
    <w:rsid w:val="00627825"/>
    <w:rsid w:val="00631E54"/>
    <w:rsid w:val="00635BA9"/>
    <w:rsid w:val="00640297"/>
    <w:rsid w:val="006410BE"/>
    <w:rsid w:val="00641BB2"/>
    <w:rsid w:val="0064318B"/>
    <w:rsid w:val="00644A68"/>
    <w:rsid w:val="00645633"/>
    <w:rsid w:val="0064608B"/>
    <w:rsid w:val="00646A59"/>
    <w:rsid w:val="00653FAC"/>
    <w:rsid w:val="00654F12"/>
    <w:rsid w:val="00655670"/>
    <w:rsid w:val="00660B6E"/>
    <w:rsid w:val="006663C5"/>
    <w:rsid w:val="00666759"/>
    <w:rsid w:val="00667645"/>
    <w:rsid w:val="00667A4A"/>
    <w:rsid w:val="00667DA0"/>
    <w:rsid w:val="00674543"/>
    <w:rsid w:val="00674CF1"/>
    <w:rsid w:val="006752F1"/>
    <w:rsid w:val="006770B3"/>
    <w:rsid w:val="006774C4"/>
    <w:rsid w:val="00677ACC"/>
    <w:rsid w:val="00680679"/>
    <w:rsid w:val="00683E4E"/>
    <w:rsid w:val="006866AD"/>
    <w:rsid w:val="00693A6A"/>
    <w:rsid w:val="00694F2E"/>
    <w:rsid w:val="0069523B"/>
    <w:rsid w:val="00697C16"/>
    <w:rsid w:val="006A0923"/>
    <w:rsid w:val="006A0CFA"/>
    <w:rsid w:val="006A2F8A"/>
    <w:rsid w:val="006A68FA"/>
    <w:rsid w:val="006A6F6D"/>
    <w:rsid w:val="006B129D"/>
    <w:rsid w:val="006B377B"/>
    <w:rsid w:val="006B3809"/>
    <w:rsid w:val="006B4898"/>
    <w:rsid w:val="006B51B5"/>
    <w:rsid w:val="006C0622"/>
    <w:rsid w:val="006C0E29"/>
    <w:rsid w:val="006C1D75"/>
    <w:rsid w:val="006C41E1"/>
    <w:rsid w:val="006C5115"/>
    <w:rsid w:val="006C5BE5"/>
    <w:rsid w:val="006C7594"/>
    <w:rsid w:val="006C7C47"/>
    <w:rsid w:val="006D274A"/>
    <w:rsid w:val="006D2CE4"/>
    <w:rsid w:val="006D4C27"/>
    <w:rsid w:val="006D4C85"/>
    <w:rsid w:val="006D4F2C"/>
    <w:rsid w:val="006D5F92"/>
    <w:rsid w:val="006D7292"/>
    <w:rsid w:val="006E06AA"/>
    <w:rsid w:val="006E1753"/>
    <w:rsid w:val="006E1B3C"/>
    <w:rsid w:val="006E1E62"/>
    <w:rsid w:val="006E6CA2"/>
    <w:rsid w:val="006E7B65"/>
    <w:rsid w:val="006F46F3"/>
    <w:rsid w:val="006F6C35"/>
    <w:rsid w:val="00700DAC"/>
    <w:rsid w:val="00701F00"/>
    <w:rsid w:val="007031EF"/>
    <w:rsid w:val="00703842"/>
    <w:rsid w:val="007051A0"/>
    <w:rsid w:val="00705249"/>
    <w:rsid w:val="0070576E"/>
    <w:rsid w:val="00705863"/>
    <w:rsid w:val="007062A9"/>
    <w:rsid w:val="007072C3"/>
    <w:rsid w:val="00710295"/>
    <w:rsid w:val="00711AD5"/>
    <w:rsid w:val="0071302B"/>
    <w:rsid w:val="00713801"/>
    <w:rsid w:val="00714CC3"/>
    <w:rsid w:val="00715CCB"/>
    <w:rsid w:val="0071746C"/>
    <w:rsid w:val="00727BFB"/>
    <w:rsid w:val="00730752"/>
    <w:rsid w:val="00731179"/>
    <w:rsid w:val="00731B86"/>
    <w:rsid w:val="00733C7F"/>
    <w:rsid w:val="007360A8"/>
    <w:rsid w:val="007366FA"/>
    <w:rsid w:val="0074084A"/>
    <w:rsid w:val="007474BA"/>
    <w:rsid w:val="00747C0E"/>
    <w:rsid w:val="0075128F"/>
    <w:rsid w:val="007539C4"/>
    <w:rsid w:val="0075412B"/>
    <w:rsid w:val="00756CCB"/>
    <w:rsid w:val="00761C5E"/>
    <w:rsid w:val="00761EFD"/>
    <w:rsid w:val="0076224D"/>
    <w:rsid w:val="007639F9"/>
    <w:rsid w:val="007656C7"/>
    <w:rsid w:val="00770FED"/>
    <w:rsid w:val="00772D86"/>
    <w:rsid w:val="00782B54"/>
    <w:rsid w:val="00785FEB"/>
    <w:rsid w:val="00794FA3"/>
    <w:rsid w:val="00795F45"/>
    <w:rsid w:val="007A1301"/>
    <w:rsid w:val="007A1951"/>
    <w:rsid w:val="007A1B2D"/>
    <w:rsid w:val="007A2F30"/>
    <w:rsid w:val="007A4041"/>
    <w:rsid w:val="007A4638"/>
    <w:rsid w:val="007A70C8"/>
    <w:rsid w:val="007B27E0"/>
    <w:rsid w:val="007B4E49"/>
    <w:rsid w:val="007B514B"/>
    <w:rsid w:val="007B5FFA"/>
    <w:rsid w:val="007C36C9"/>
    <w:rsid w:val="007C4440"/>
    <w:rsid w:val="007C5832"/>
    <w:rsid w:val="007C7B4F"/>
    <w:rsid w:val="007D071F"/>
    <w:rsid w:val="007D5536"/>
    <w:rsid w:val="007D587D"/>
    <w:rsid w:val="007D5E46"/>
    <w:rsid w:val="007D627C"/>
    <w:rsid w:val="007D632C"/>
    <w:rsid w:val="007D7790"/>
    <w:rsid w:val="007D7E24"/>
    <w:rsid w:val="007E191E"/>
    <w:rsid w:val="007E25CE"/>
    <w:rsid w:val="007E28A9"/>
    <w:rsid w:val="007E4E45"/>
    <w:rsid w:val="007E51B8"/>
    <w:rsid w:val="007E53BC"/>
    <w:rsid w:val="007E6E31"/>
    <w:rsid w:val="007E78C6"/>
    <w:rsid w:val="007F096D"/>
    <w:rsid w:val="007F2430"/>
    <w:rsid w:val="007F2D24"/>
    <w:rsid w:val="007F2F08"/>
    <w:rsid w:val="007F5159"/>
    <w:rsid w:val="007F5D4B"/>
    <w:rsid w:val="007F742A"/>
    <w:rsid w:val="008014F8"/>
    <w:rsid w:val="00801BDC"/>
    <w:rsid w:val="00801D27"/>
    <w:rsid w:val="008041C8"/>
    <w:rsid w:val="00804523"/>
    <w:rsid w:val="008102E4"/>
    <w:rsid w:val="00810BB9"/>
    <w:rsid w:val="00811248"/>
    <w:rsid w:val="00812248"/>
    <w:rsid w:val="008128F3"/>
    <w:rsid w:val="00812B72"/>
    <w:rsid w:val="008152AD"/>
    <w:rsid w:val="00815437"/>
    <w:rsid w:val="0081645E"/>
    <w:rsid w:val="00816B15"/>
    <w:rsid w:val="00816F01"/>
    <w:rsid w:val="00817629"/>
    <w:rsid w:val="00820D7C"/>
    <w:rsid w:val="008210FA"/>
    <w:rsid w:val="008228AE"/>
    <w:rsid w:val="008239E3"/>
    <w:rsid w:val="00830081"/>
    <w:rsid w:val="00831FE5"/>
    <w:rsid w:val="00833D6A"/>
    <w:rsid w:val="0083542F"/>
    <w:rsid w:val="00835F30"/>
    <w:rsid w:val="008408BB"/>
    <w:rsid w:val="00844C3B"/>
    <w:rsid w:val="00844D8F"/>
    <w:rsid w:val="00845B68"/>
    <w:rsid w:val="0084618E"/>
    <w:rsid w:val="008461B7"/>
    <w:rsid w:val="00853BEB"/>
    <w:rsid w:val="00853E0C"/>
    <w:rsid w:val="00857074"/>
    <w:rsid w:val="008607D5"/>
    <w:rsid w:val="00861A85"/>
    <w:rsid w:val="008633DE"/>
    <w:rsid w:val="0086405F"/>
    <w:rsid w:val="00864B68"/>
    <w:rsid w:val="00865A66"/>
    <w:rsid w:val="00865AD2"/>
    <w:rsid w:val="008676C1"/>
    <w:rsid w:val="008679CD"/>
    <w:rsid w:val="00867D95"/>
    <w:rsid w:val="00867FE4"/>
    <w:rsid w:val="00871C2D"/>
    <w:rsid w:val="00873B0E"/>
    <w:rsid w:val="00875C57"/>
    <w:rsid w:val="00876220"/>
    <w:rsid w:val="00876AC9"/>
    <w:rsid w:val="00885AD8"/>
    <w:rsid w:val="0088632D"/>
    <w:rsid w:val="00893A9B"/>
    <w:rsid w:val="0089602A"/>
    <w:rsid w:val="00897094"/>
    <w:rsid w:val="008A0DE4"/>
    <w:rsid w:val="008A57D4"/>
    <w:rsid w:val="008B002E"/>
    <w:rsid w:val="008B3EA6"/>
    <w:rsid w:val="008B4209"/>
    <w:rsid w:val="008B4581"/>
    <w:rsid w:val="008B5552"/>
    <w:rsid w:val="008B5A0B"/>
    <w:rsid w:val="008B60E6"/>
    <w:rsid w:val="008B682A"/>
    <w:rsid w:val="008B702F"/>
    <w:rsid w:val="008B7698"/>
    <w:rsid w:val="008C1440"/>
    <w:rsid w:val="008C565E"/>
    <w:rsid w:val="008C6806"/>
    <w:rsid w:val="008D0F7A"/>
    <w:rsid w:val="008D1B4B"/>
    <w:rsid w:val="008D2523"/>
    <w:rsid w:val="008D60D1"/>
    <w:rsid w:val="008D6D80"/>
    <w:rsid w:val="008D74A9"/>
    <w:rsid w:val="008D79A0"/>
    <w:rsid w:val="008E326F"/>
    <w:rsid w:val="008E4E73"/>
    <w:rsid w:val="008E6AA1"/>
    <w:rsid w:val="008E7930"/>
    <w:rsid w:val="008F10F5"/>
    <w:rsid w:val="008F3066"/>
    <w:rsid w:val="008F5806"/>
    <w:rsid w:val="008F7A4B"/>
    <w:rsid w:val="008F7E23"/>
    <w:rsid w:val="00901F5A"/>
    <w:rsid w:val="0090512C"/>
    <w:rsid w:val="00907929"/>
    <w:rsid w:val="00907E78"/>
    <w:rsid w:val="00914B50"/>
    <w:rsid w:val="00915C80"/>
    <w:rsid w:val="0092166A"/>
    <w:rsid w:val="0092437B"/>
    <w:rsid w:val="009258AD"/>
    <w:rsid w:val="00926C62"/>
    <w:rsid w:val="00930A3B"/>
    <w:rsid w:val="009325AB"/>
    <w:rsid w:val="00933350"/>
    <w:rsid w:val="00934AD5"/>
    <w:rsid w:val="00935E41"/>
    <w:rsid w:val="00936089"/>
    <w:rsid w:val="009408F4"/>
    <w:rsid w:val="009452CA"/>
    <w:rsid w:val="0094637E"/>
    <w:rsid w:val="009542D3"/>
    <w:rsid w:val="009554FA"/>
    <w:rsid w:val="00964E13"/>
    <w:rsid w:val="00965686"/>
    <w:rsid w:val="00967968"/>
    <w:rsid w:val="00971ADB"/>
    <w:rsid w:val="00972585"/>
    <w:rsid w:val="00973647"/>
    <w:rsid w:val="009741C8"/>
    <w:rsid w:val="00974CE8"/>
    <w:rsid w:val="009812EC"/>
    <w:rsid w:val="009841DF"/>
    <w:rsid w:val="009842BA"/>
    <w:rsid w:val="00986532"/>
    <w:rsid w:val="0099099B"/>
    <w:rsid w:val="00991C04"/>
    <w:rsid w:val="00995F33"/>
    <w:rsid w:val="00996375"/>
    <w:rsid w:val="009A1037"/>
    <w:rsid w:val="009A22BB"/>
    <w:rsid w:val="009A245F"/>
    <w:rsid w:val="009A306E"/>
    <w:rsid w:val="009A3DE8"/>
    <w:rsid w:val="009B06C3"/>
    <w:rsid w:val="009B1510"/>
    <w:rsid w:val="009B1D49"/>
    <w:rsid w:val="009B2AA0"/>
    <w:rsid w:val="009B3FCE"/>
    <w:rsid w:val="009B490C"/>
    <w:rsid w:val="009C041E"/>
    <w:rsid w:val="009C0AC8"/>
    <w:rsid w:val="009C251D"/>
    <w:rsid w:val="009C27C1"/>
    <w:rsid w:val="009C2E2B"/>
    <w:rsid w:val="009C4ACC"/>
    <w:rsid w:val="009C5205"/>
    <w:rsid w:val="009D048C"/>
    <w:rsid w:val="009D05A0"/>
    <w:rsid w:val="009D27DE"/>
    <w:rsid w:val="009D2858"/>
    <w:rsid w:val="009D297C"/>
    <w:rsid w:val="009D4FA3"/>
    <w:rsid w:val="009D51B5"/>
    <w:rsid w:val="009D5A66"/>
    <w:rsid w:val="009D719D"/>
    <w:rsid w:val="009E07EE"/>
    <w:rsid w:val="009E2F5C"/>
    <w:rsid w:val="009E33A4"/>
    <w:rsid w:val="009E429A"/>
    <w:rsid w:val="009E6F2A"/>
    <w:rsid w:val="009E7C31"/>
    <w:rsid w:val="009E7CF5"/>
    <w:rsid w:val="009F15B1"/>
    <w:rsid w:val="009F2D8A"/>
    <w:rsid w:val="009F4434"/>
    <w:rsid w:val="00A02CA1"/>
    <w:rsid w:val="00A04206"/>
    <w:rsid w:val="00A0464A"/>
    <w:rsid w:val="00A0561B"/>
    <w:rsid w:val="00A073EF"/>
    <w:rsid w:val="00A10626"/>
    <w:rsid w:val="00A13A5C"/>
    <w:rsid w:val="00A13B4E"/>
    <w:rsid w:val="00A1750C"/>
    <w:rsid w:val="00A2218E"/>
    <w:rsid w:val="00A23325"/>
    <w:rsid w:val="00A2381E"/>
    <w:rsid w:val="00A27154"/>
    <w:rsid w:val="00A27A55"/>
    <w:rsid w:val="00A3018E"/>
    <w:rsid w:val="00A31D5A"/>
    <w:rsid w:val="00A32CDB"/>
    <w:rsid w:val="00A3476B"/>
    <w:rsid w:val="00A36816"/>
    <w:rsid w:val="00A43BBC"/>
    <w:rsid w:val="00A44970"/>
    <w:rsid w:val="00A44A64"/>
    <w:rsid w:val="00A44D13"/>
    <w:rsid w:val="00A44F98"/>
    <w:rsid w:val="00A45CEE"/>
    <w:rsid w:val="00A45FA1"/>
    <w:rsid w:val="00A4715B"/>
    <w:rsid w:val="00A50A74"/>
    <w:rsid w:val="00A5122A"/>
    <w:rsid w:val="00A518C9"/>
    <w:rsid w:val="00A53A37"/>
    <w:rsid w:val="00A53ACA"/>
    <w:rsid w:val="00A53BA7"/>
    <w:rsid w:val="00A5436B"/>
    <w:rsid w:val="00A556FB"/>
    <w:rsid w:val="00A60545"/>
    <w:rsid w:val="00A60965"/>
    <w:rsid w:val="00A609C9"/>
    <w:rsid w:val="00A60FC5"/>
    <w:rsid w:val="00A6141E"/>
    <w:rsid w:val="00A641B2"/>
    <w:rsid w:val="00A66261"/>
    <w:rsid w:val="00A66FBF"/>
    <w:rsid w:val="00A70921"/>
    <w:rsid w:val="00A71E98"/>
    <w:rsid w:val="00A803C1"/>
    <w:rsid w:val="00A87A41"/>
    <w:rsid w:val="00A90FA8"/>
    <w:rsid w:val="00A91321"/>
    <w:rsid w:val="00A91F2E"/>
    <w:rsid w:val="00A927A0"/>
    <w:rsid w:val="00A92836"/>
    <w:rsid w:val="00A968A8"/>
    <w:rsid w:val="00A97712"/>
    <w:rsid w:val="00AA1F6F"/>
    <w:rsid w:val="00AA3838"/>
    <w:rsid w:val="00AA5E27"/>
    <w:rsid w:val="00AB37A0"/>
    <w:rsid w:val="00AB4CCA"/>
    <w:rsid w:val="00AB4ED2"/>
    <w:rsid w:val="00AB7CF5"/>
    <w:rsid w:val="00AC0BD5"/>
    <w:rsid w:val="00AC163B"/>
    <w:rsid w:val="00AC1D46"/>
    <w:rsid w:val="00AC5439"/>
    <w:rsid w:val="00AD0607"/>
    <w:rsid w:val="00AD0688"/>
    <w:rsid w:val="00AD1D8C"/>
    <w:rsid w:val="00AD22DE"/>
    <w:rsid w:val="00AD2C6A"/>
    <w:rsid w:val="00AD2E85"/>
    <w:rsid w:val="00AD3AC3"/>
    <w:rsid w:val="00AE1181"/>
    <w:rsid w:val="00AF1D44"/>
    <w:rsid w:val="00AF3198"/>
    <w:rsid w:val="00AF3961"/>
    <w:rsid w:val="00AF4C64"/>
    <w:rsid w:val="00AF4D6D"/>
    <w:rsid w:val="00AF4EED"/>
    <w:rsid w:val="00AF68E2"/>
    <w:rsid w:val="00AF7FA5"/>
    <w:rsid w:val="00B1402C"/>
    <w:rsid w:val="00B1785B"/>
    <w:rsid w:val="00B20D90"/>
    <w:rsid w:val="00B21701"/>
    <w:rsid w:val="00B22309"/>
    <w:rsid w:val="00B225DC"/>
    <w:rsid w:val="00B256D5"/>
    <w:rsid w:val="00B30A6A"/>
    <w:rsid w:val="00B3271A"/>
    <w:rsid w:val="00B336D5"/>
    <w:rsid w:val="00B35089"/>
    <w:rsid w:val="00B3517D"/>
    <w:rsid w:val="00B356B8"/>
    <w:rsid w:val="00B36C43"/>
    <w:rsid w:val="00B36CD0"/>
    <w:rsid w:val="00B40D88"/>
    <w:rsid w:val="00B40F14"/>
    <w:rsid w:val="00B43443"/>
    <w:rsid w:val="00B46D4A"/>
    <w:rsid w:val="00B47963"/>
    <w:rsid w:val="00B51BF7"/>
    <w:rsid w:val="00B525BE"/>
    <w:rsid w:val="00B53216"/>
    <w:rsid w:val="00B55464"/>
    <w:rsid w:val="00B56081"/>
    <w:rsid w:val="00B57712"/>
    <w:rsid w:val="00B6087F"/>
    <w:rsid w:val="00B6229B"/>
    <w:rsid w:val="00B63606"/>
    <w:rsid w:val="00B63700"/>
    <w:rsid w:val="00B6507D"/>
    <w:rsid w:val="00B65598"/>
    <w:rsid w:val="00B70198"/>
    <w:rsid w:val="00B7303C"/>
    <w:rsid w:val="00B75D24"/>
    <w:rsid w:val="00B819F0"/>
    <w:rsid w:val="00B826FD"/>
    <w:rsid w:val="00B82E7B"/>
    <w:rsid w:val="00B85461"/>
    <w:rsid w:val="00B87CC3"/>
    <w:rsid w:val="00B90092"/>
    <w:rsid w:val="00B9119B"/>
    <w:rsid w:val="00B92DF3"/>
    <w:rsid w:val="00B9302B"/>
    <w:rsid w:val="00B94188"/>
    <w:rsid w:val="00B95765"/>
    <w:rsid w:val="00BA35C3"/>
    <w:rsid w:val="00BA4669"/>
    <w:rsid w:val="00BB0FD6"/>
    <w:rsid w:val="00BB1331"/>
    <w:rsid w:val="00BB453F"/>
    <w:rsid w:val="00BB6B4E"/>
    <w:rsid w:val="00BC0B86"/>
    <w:rsid w:val="00BC142F"/>
    <w:rsid w:val="00BC155B"/>
    <w:rsid w:val="00BC1EFF"/>
    <w:rsid w:val="00BC1F56"/>
    <w:rsid w:val="00BC3CB8"/>
    <w:rsid w:val="00BC5483"/>
    <w:rsid w:val="00BC6C36"/>
    <w:rsid w:val="00BD0873"/>
    <w:rsid w:val="00BE0F2D"/>
    <w:rsid w:val="00BE7701"/>
    <w:rsid w:val="00BF4ED7"/>
    <w:rsid w:val="00BF5A6D"/>
    <w:rsid w:val="00BF5F81"/>
    <w:rsid w:val="00C01E0F"/>
    <w:rsid w:val="00C0359A"/>
    <w:rsid w:val="00C049BA"/>
    <w:rsid w:val="00C05D60"/>
    <w:rsid w:val="00C07ECC"/>
    <w:rsid w:val="00C106BF"/>
    <w:rsid w:val="00C145D3"/>
    <w:rsid w:val="00C16204"/>
    <w:rsid w:val="00C164E6"/>
    <w:rsid w:val="00C20F9B"/>
    <w:rsid w:val="00C250B9"/>
    <w:rsid w:val="00C25708"/>
    <w:rsid w:val="00C26856"/>
    <w:rsid w:val="00C269AD"/>
    <w:rsid w:val="00C2701A"/>
    <w:rsid w:val="00C27B33"/>
    <w:rsid w:val="00C31145"/>
    <w:rsid w:val="00C34565"/>
    <w:rsid w:val="00C348D7"/>
    <w:rsid w:val="00C351B6"/>
    <w:rsid w:val="00C40300"/>
    <w:rsid w:val="00C4057F"/>
    <w:rsid w:val="00C40630"/>
    <w:rsid w:val="00C42242"/>
    <w:rsid w:val="00C44B39"/>
    <w:rsid w:val="00C45A4D"/>
    <w:rsid w:val="00C46818"/>
    <w:rsid w:val="00C46DF9"/>
    <w:rsid w:val="00C51104"/>
    <w:rsid w:val="00C52F53"/>
    <w:rsid w:val="00C537D4"/>
    <w:rsid w:val="00C54D7C"/>
    <w:rsid w:val="00C5565F"/>
    <w:rsid w:val="00C60293"/>
    <w:rsid w:val="00C606E7"/>
    <w:rsid w:val="00C60F2E"/>
    <w:rsid w:val="00C60F5E"/>
    <w:rsid w:val="00C61495"/>
    <w:rsid w:val="00C624CA"/>
    <w:rsid w:val="00C63F54"/>
    <w:rsid w:val="00C6715B"/>
    <w:rsid w:val="00C7099C"/>
    <w:rsid w:val="00C744F5"/>
    <w:rsid w:val="00C765FF"/>
    <w:rsid w:val="00C804E2"/>
    <w:rsid w:val="00C81703"/>
    <w:rsid w:val="00C82B9D"/>
    <w:rsid w:val="00C83274"/>
    <w:rsid w:val="00C848A8"/>
    <w:rsid w:val="00C85507"/>
    <w:rsid w:val="00C865C5"/>
    <w:rsid w:val="00C877EA"/>
    <w:rsid w:val="00C94108"/>
    <w:rsid w:val="00C941FE"/>
    <w:rsid w:val="00C953BC"/>
    <w:rsid w:val="00C965DE"/>
    <w:rsid w:val="00CA0295"/>
    <w:rsid w:val="00CA5C8F"/>
    <w:rsid w:val="00CA7549"/>
    <w:rsid w:val="00CB2A2B"/>
    <w:rsid w:val="00CB2B73"/>
    <w:rsid w:val="00CB4A04"/>
    <w:rsid w:val="00CB62DB"/>
    <w:rsid w:val="00CB66D9"/>
    <w:rsid w:val="00CB6D28"/>
    <w:rsid w:val="00CB6EA4"/>
    <w:rsid w:val="00CC01E2"/>
    <w:rsid w:val="00CC0AE3"/>
    <w:rsid w:val="00CC0AFB"/>
    <w:rsid w:val="00CC11A5"/>
    <w:rsid w:val="00CC165B"/>
    <w:rsid w:val="00CC25FD"/>
    <w:rsid w:val="00CC27B2"/>
    <w:rsid w:val="00CC3572"/>
    <w:rsid w:val="00CC7B6E"/>
    <w:rsid w:val="00CD0F63"/>
    <w:rsid w:val="00CD27F9"/>
    <w:rsid w:val="00CD3FD1"/>
    <w:rsid w:val="00CD422A"/>
    <w:rsid w:val="00CD5B8F"/>
    <w:rsid w:val="00CD7DC5"/>
    <w:rsid w:val="00CE0654"/>
    <w:rsid w:val="00CE1C90"/>
    <w:rsid w:val="00CE2C26"/>
    <w:rsid w:val="00CE405B"/>
    <w:rsid w:val="00CE5725"/>
    <w:rsid w:val="00CE6DC3"/>
    <w:rsid w:val="00CF43CC"/>
    <w:rsid w:val="00CF48F9"/>
    <w:rsid w:val="00CF5B4B"/>
    <w:rsid w:val="00CF5E93"/>
    <w:rsid w:val="00CF7C55"/>
    <w:rsid w:val="00D04FA4"/>
    <w:rsid w:val="00D06F89"/>
    <w:rsid w:val="00D12448"/>
    <w:rsid w:val="00D12CC0"/>
    <w:rsid w:val="00D16773"/>
    <w:rsid w:val="00D16C4C"/>
    <w:rsid w:val="00D17595"/>
    <w:rsid w:val="00D20200"/>
    <w:rsid w:val="00D211B9"/>
    <w:rsid w:val="00D23892"/>
    <w:rsid w:val="00D23B85"/>
    <w:rsid w:val="00D26B79"/>
    <w:rsid w:val="00D275AB"/>
    <w:rsid w:val="00D27EB9"/>
    <w:rsid w:val="00D34C18"/>
    <w:rsid w:val="00D36D7A"/>
    <w:rsid w:val="00D44623"/>
    <w:rsid w:val="00D45B69"/>
    <w:rsid w:val="00D50966"/>
    <w:rsid w:val="00D50FE2"/>
    <w:rsid w:val="00D52845"/>
    <w:rsid w:val="00D563CB"/>
    <w:rsid w:val="00D60976"/>
    <w:rsid w:val="00D60EA3"/>
    <w:rsid w:val="00D610B6"/>
    <w:rsid w:val="00D62A5B"/>
    <w:rsid w:val="00D66466"/>
    <w:rsid w:val="00D676A0"/>
    <w:rsid w:val="00D70677"/>
    <w:rsid w:val="00D7162A"/>
    <w:rsid w:val="00D75245"/>
    <w:rsid w:val="00D75798"/>
    <w:rsid w:val="00D75B06"/>
    <w:rsid w:val="00D772B9"/>
    <w:rsid w:val="00D7792C"/>
    <w:rsid w:val="00D80B62"/>
    <w:rsid w:val="00D82729"/>
    <w:rsid w:val="00D82C81"/>
    <w:rsid w:val="00D83CA3"/>
    <w:rsid w:val="00D84A1C"/>
    <w:rsid w:val="00D84DB5"/>
    <w:rsid w:val="00D85039"/>
    <w:rsid w:val="00D91BA1"/>
    <w:rsid w:val="00D92EEC"/>
    <w:rsid w:val="00D97718"/>
    <w:rsid w:val="00D97942"/>
    <w:rsid w:val="00DA056B"/>
    <w:rsid w:val="00DA1258"/>
    <w:rsid w:val="00DA15D8"/>
    <w:rsid w:val="00DA6150"/>
    <w:rsid w:val="00DB08C6"/>
    <w:rsid w:val="00DB2995"/>
    <w:rsid w:val="00DB2FF9"/>
    <w:rsid w:val="00DB3FCA"/>
    <w:rsid w:val="00DC5E80"/>
    <w:rsid w:val="00DC6A0D"/>
    <w:rsid w:val="00DD13B7"/>
    <w:rsid w:val="00DD1447"/>
    <w:rsid w:val="00DD1772"/>
    <w:rsid w:val="00DD3382"/>
    <w:rsid w:val="00DD7F81"/>
    <w:rsid w:val="00DE0010"/>
    <w:rsid w:val="00DE0F84"/>
    <w:rsid w:val="00DE13E4"/>
    <w:rsid w:val="00DE2B8B"/>
    <w:rsid w:val="00DE3EE4"/>
    <w:rsid w:val="00DE6074"/>
    <w:rsid w:val="00DF5F45"/>
    <w:rsid w:val="00E007C6"/>
    <w:rsid w:val="00E026A3"/>
    <w:rsid w:val="00E02770"/>
    <w:rsid w:val="00E05552"/>
    <w:rsid w:val="00E05D7C"/>
    <w:rsid w:val="00E071A2"/>
    <w:rsid w:val="00E07FE2"/>
    <w:rsid w:val="00E101FC"/>
    <w:rsid w:val="00E10D5D"/>
    <w:rsid w:val="00E15AED"/>
    <w:rsid w:val="00E177DE"/>
    <w:rsid w:val="00E17ACA"/>
    <w:rsid w:val="00E21FA0"/>
    <w:rsid w:val="00E23AC1"/>
    <w:rsid w:val="00E25723"/>
    <w:rsid w:val="00E27508"/>
    <w:rsid w:val="00E31E39"/>
    <w:rsid w:val="00E325A7"/>
    <w:rsid w:val="00E35A37"/>
    <w:rsid w:val="00E52F00"/>
    <w:rsid w:val="00E54A1F"/>
    <w:rsid w:val="00E54F4A"/>
    <w:rsid w:val="00E60A76"/>
    <w:rsid w:val="00E6270B"/>
    <w:rsid w:val="00E62DD5"/>
    <w:rsid w:val="00E637B9"/>
    <w:rsid w:val="00E65B08"/>
    <w:rsid w:val="00E65CD8"/>
    <w:rsid w:val="00E70027"/>
    <w:rsid w:val="00E71207"/>
    <w:rsid w:val="00E72480"/>
    <w:rsid w:val="00E72C6F"/>
    <w:rsid w:val="00E73B1C"/>
    <w:rsid w:val="00E74B30"/>
    <w:rsid w:val="00E75A90"/>
    <w:rsid w:val="00E764F2"/>
    <w:rsid w:val="00E773E5"/>
    <w:rsid w:val="00E8148D"/>
    <w:rsid w:val="00E827A2"/>
    <w:rsid w:val="00E82D53"/>
    <w:rsid w:val="00E8425C"/>
    <w:rsid w:val="00E85217"/>
    <w:rsid w:val="00E8577F"/>
    <w:rsid w:val="00E87C1E"/>
    <w:rsid w:val="00E94A41"/>
    <w:rsid w:val="00E9728F"/>
    <w:rsid w:val="00EA41B0"/>
    <w:rsid w:val="00EA434A"/>
    <w:rsid w:val="00EA76C4"/>
    <w:rsid w:val="00EB2DEF"/>
    <w:rsid w:val="00EB57D5"/>
    <w:rsid w:val="00EB5EB1"/>
    <w:rsid w:val="00EB6762"/>
    <w:rsid w:val="00EC1192"/>
    <w:rsid w:val="00EC5071"/>
    <w:rsid w:val="00EC7EF6"/>
    <w:rsid w:val="00ED1135"/>
    <w:rsid w:val="00ED2C42"/>
    <w:rsid w:val="00ED53BC"/>
    <w:rsid w:val="00EE1A13"/>
    <w:rsid w:val="00EE1CEE"/>
    <w:rsid w:val="00EE642C"/>
    <w:rsid w:val="00EE7BC9"/>
    <w:rsid w:val="00EF0C87"/>
    <w:rsid w:val="00EF4C57"/>
    <w:rsid w:val="00EF52C3"/>
    <w:rsid w:val="00F0044D"/>
    <w:rsid w:val="00F02D73"/>
    <w:rsid w:val="00F12000"/>
    <w:rsid w:val="00F12577"/>
    <w:rsid w:val="00F12872"/>
    <w:rsid w:val="00F12E84"/>
    <w:rsid w:val="00F133DE"/>
    <w:rsid w:val="00F135BD"/>
    <w:rsid w:val="00F30EA1"/>
    <w:rsid w:val="00F313D3"/>
    <w:rsid w:val="00F35F93"/>
    <w:rsid w:val="00F41AD8"/>
    <w:rsid w:val="00F43546"/>
    <w:rsid w:val="00F45B86"/>
    <w:rsid w:val="00F549A4"/>
    <w:rsid w:val="00F54BF4"/>
    <w:rsid w:val="00F56A82"/>
    <w:rsid w:val="00F573FA"/>
    <w:rsid w:val="00F626F5"/>
    <w:rsid w:val="00F62A0D"/>
    <w:rsid w:val="00F63278"/>
    <w:rsid w:val="00F63C91"/>
    <w:rsid w:val="00F71459"/>
    <w:rsid w:val="00F72F46"/>
    <w:rsid w:val="00F76E3B"/>
    <w:rsid w:val="00F800D5"/>
    <w:rsid w:val="00F80A10"/>
    <w:rsid w:val="00F82A9B"/>
    <w:rsid w:val="00F84539"/>
    <w:rsid w:val="00F84AEF"/>
    <w:rsid w:val="00F9043A"/>
    <w:rsid w:val="00F90C14"/>
    <w:rsid w:val="00F91E63"/>
    <w:rsid w:val="00F92464"/>
    <w:rsid w:val="00F95545"/>
    <w:rsid w:val="00F958B4"/>
    <w:rsid w:val="00F95A58"/>
    <w:rsid w:val="00FA4DBA"/>
    <w:rsid w:val="00FA6E15"/>
    <w:rsid w:val="00FB0749"/>
    <w:rsid w:val="00FB47C5"/>
    <w:rsid w:val="00FB55B9"/>
    <w:rsid w:val="00FC1756"/>
    <w:rsid w:val="00FC3533"/>
    <w:rsid w:val="00FC3C99"/>
    <w:rsid w:val="00FC45BB"/>
    <w:rsid w:val="00FC46A6"/>
    <w:rsid w:val="00FC498B"/>
    <w:rsid w:val="00FD0310"/>
    <w:rsid w:val="00FD19FB"/>
    <w:rsid w:val="00FD2B97"/>
    <w:rsid w:val="00FD3134"/>
    <w:rsid w:val="00FD32B2"/>
    <w:rsid w:val="00FD4505"/>
    <w:rsid w:val="00FD7494"/>
    <w:rsid w:val="00FE0750"/>
    <w:rsid w:val="00FE1618"/>
    <w:rsid w:val="00FE1F7C"/>
    <w:rsid w:val="00FE2DFB"/>
    <w:rsid w:val="00FE36E2"/>
    <w:rsid w:val="00FE4542"/>
    <w:rsid w:val="00FE45A1"/>
    <w:rsid w:val="00FE686F"/>
    <w:rsid w:val="00FE7314"/>
    <w:rsid w:val="00FF19D5"/>
    <w:rsid w:val="00FF228F"/>
    <w:rsid w:val="00FF264C"/>
    <w:rsid w:val="00FF5C25"/>
    <w:rsid w:val="00FF6500"/>
    <w:rsid w:val="00FF7855"/>
    <w:rsid w:val="00FF7859"/>
    <w:rsid w:val="022ADDFE"/>
    <w:rsid w:val="040088E0"/>
    <w:rsid w:val="0525E353"/>
    <w:rsid w:val="07C519D6"/>
    <w:rsid w:val="087871FE"/>
    <w:rsid w:val="08BEACC4"/>
    <w:rsid w:val="09DA69D8"/>
    <w:rsid w:val="0ADB5F73"/>
    <w:rsid w:val="0B47C516"/>
    <w:rsid w:val="0BCC1B3D"/>
    <w:rsid w:val="0BCE4AF4"/>
    <w:rsid w:val="0C4FE931"/>
    <w:rsid w:val="0CE7D9C6"/>
    <w:rsid w:val="0DA9E5A8"/>
    <w:rsid w:val="0DEC3047"/>
    <w:rsid w:val="0E400E0A"/>
    <w:rsid w:val="0F555C7E"/>
    <w:rsid w:val="108AC2CF"/>
    <w:rsid w:val="131C73EF"/>
    <w:rsid w:val="134C2BF4"/>
    <w:rsid w:val="138559EA"/>
    <w:rsid w:val="13A31397"/>
    <w:rsid w:val="13A6C166"/>
    <w:rsid w:val="145B2CE2"/>
    <w:rsid w:val="14B0A565"/>
    <w:rsid w:val="152F8700"/>
    <w:rsid w:val="16521645"/>
    <w:rsid w:val="16C2D715"/>
    <w:rsid w:val="16E16830"/>
    <w:rsid w:val="173A9FA8"/>
    <w:rsid w:val="17AD030E"/>
    <w:rsid w:val="186960AD"/>
    <w:rsid w:val="18EA38DE"/>
    <w:rsid w:val="192CA0AB"/>
    <w:rsid w:val="1AA78F9C"/>
    <w:rsid w:val="1BC7D848"/>
    <w:rsid w:val="1D15E780"/>
    <w:rsid w:val="1EECA24F"/>
    <w:rsid w:val="1FA8B5A1"/>
    <w:rsid w:val="219F1AC9"/>
    <w:rsid w:val="2238D261"/>
    <w:rsid w:val="2349568D"/>
    <w:rsid w:val="236031C6"/>
    <w:rsid w:val="240FF3AC"/>
    <w:rsid w:val="25635E22"/>
    <w:rsid w:val="25668659"/>
    <w:rsid w:val="25E0ACDA"/>
    <w:rsid w:val="25F9119E"/>
    <w:rsid w:val="283DCBD1"/>
    <w:rsid w:val="28578D4E"/>
    <w:rsid w:val="28721745"/>
    <w:rsid w:val="294992C4"/>
    <w:rsid w:val="29788123"/>
    <w:rsid w:val="2B160388"/>
    <w:rsid w:val="2B179768"/>
    <w:rsid w:val="2B3E445B"/>
    <w:rsid w:val="2B47AA00"/>
    <w:rsid w:val="2BD15144"/>
    <w:rsid w:val="2BF505B1"/>
    <w:rsid w:val="2C3E8E69"/>
    <w:rsid w:val="2D94A7CC"/>
    <w:rsid w:val="2DF1460A"/>
    <w:rsid w:val="2EDDCA26"/>
    <w:rsid w:val="2EF2CA6E"/>
    <w:rsid w:val="3232474B"/>
    <w:rsid w:val="32B714DA"/>
    <w:rsid w:val="3378D6E4"/>
    <w:rsid w:val="33CAF58B"/>
    <w:rsid w:val="3467237A"/>
    <w:rsid w:val="356D303A"/>
    <w:rsid w:val="35F73DC3"/>
    <w:rsid w:val="373E0BE7"/>
    <w:rsid w:val="382AE9AD"/>
    <w:rsid w:val="3877CF22"/>
    <w:rsid w:val="3AE2AA84"/>
    <w:rsid w:val="3B275666"/>
    <w:rsid w:val="3B279BF9"/>
    <w:rsid w:val="3B4A0A08"/>
    <w:rsid w:val="3C641FCF"/>
    <w:rsid w:val="3C775E32"/>
    <w:rsid w:val="3CEA5755"/>
    <w:rsid w:val="3CF84A32"/>
    <w:rsid w:val="3DA45E81"/>
    <w:rsid w:val="3F191CDB"/>
    <w:rsid w:val="3FF9B97C"/>
    <w:rsid w:val="41FDA9FE"/>
    <w:rsid w:val="43D1E63E"/>
    <w:rsid w:val="43E980EE"/>
    <w:rsid w:val="43F241F9"/>
    <w:rsid w:val="4486EBAB"/>
    <w:rsid w:val="44A89E2C"/>
    <w:rsid w:val="44F3D96F"/>
    <w:rsid w:val="45250880"/>
    <w:rsid w:val="4545FFC7"/>
    <w:rsid w:val="4602AE7D"/>
    <w:rsid w:val="4635AB00"/>
    <w:rsid w:val="46AD0779"/>
    <w:rsid w:val="471F1CBF"/>
    <w:rsid w:val="47859406"/>
    <w:rsid w:val="4791FB93"/>
    <w:rsid w:val="47F21694"/>
    <w:rsid w:val="4812CA96"/>
    <w:rsid w:val="490E3473"/>
    <w:rsid w:val="4A993EF4"/>
    <w:rsid w:val="4C6AB0C0"/>
    <w:rsid w:val="4D6AE770"/>
    <w:rsid w:val="4E282C00"/>
    <w:rsid w:val="4F1BC406"/>
    <w:rsid w:val="4F5D7C7D"/>
    <w:rsid w:val="4F9AA9B8"/>
    <w:rsid w:val="4FDC6607"/>
    <w:rsid w:val="4FF91CED"/>
    <w:rsid w:val="534C415D"/>
    <w:rsid w:val="5569EB2C"/>
    <w:rsid w:val="56A49ADE"/>
    <w:rsid w:val="58480ACF"/>
    <w:rsid w:val="58C070F4"/>
    <w:rsid w:val="58ECDEC1"/>
    <w:rsid w:val="59CB8C50"/>
    <w:rsid w:val="5A613527"/>
    <w:rsid w:val="5AC95369"/>
    <w:rsid w:val="5C090F3F"/>
    <w:rsid w:val="5CB6CCCE"/>
    <w:rsid w:val="5CF0800B"/>
    <w:rsid w:val="5D5722FE"/>
    <w:rsid w:val="5DEC87AF"/>
    <w:rsid w:val="5E0836CD"/>
    <w:rsid w:val="5E381164"/>
    <w:rsid w:val="5EC7CDE3"/>
    <w:rsid w:val="61052A1D"/>
    <w:rsid w:val="633E15EF"/>
    <w:rsid w:val="6382B9F4"/>
    <w:rsid w:val="656E7E49"/>
    <w:rsid w:val="6777BEF6"/>
    <w:rsid w:val="67B64580"/>
    <w:rsid w:val="68029F82"/>
    <w:rsid w:val="68BCB0B8"/>
    <w:rsid w:val="6A1AA4E4"/>
    <w:rsid w:val="6A41D160"/>
    <w:rsid w:val="705A69E4"/>
    <w:rsid w:val="7061BDBE"/>
    <w:rsid w:val="72095661"/>
    <w:rsid w:val="730C3843"/>
    <w:rsid w:val="7432C301"/>
    <w:rsid w:val="74BDF074"/>
    <w:rsid w:val="74CCEF97"/>
    <w:rsid w:val="765555D6"/>
    <w:rsid w:val="7678E7CE"/>
    <w:rsid w:val="76818AE7"/>
    <w:rsid w:val="77499579"/>
    <w:rsid w:val="77870C6D"/>
    <w:rsid w:val="78BFDC13"/>
    <w:rsid w:val="7918A38B"/>
    <w:rsid w:val="795503AB"/>
    <w:rsid w:val="7ACC7B86"/>
    <w:rsid w:val="7BB85CD6"/>
    <w:rsid w:val="7C2A4FFC"/>
    <w:rsid w:val="7ED0E8DF"/>
    <w:rsid w:val="7F4B305B"/>
    <w:rsid w:val="7FA7CF1B"/>
    <w:rsid w:val="7FB567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FAE87"/>
  <w15:chartTrackingRefBased/>
  <w15:docId w15:val="{5C81B292-8DEB-4CD6-99B5-8B5E4547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08726D"/>
    <w:pPr>
      <w:numPr>
        <w:numId w:val="5"/>
      </w:numPr>
    </w:pPr>
    <w:rPr>
      <w:b w:val="0"/>
      <w:lang w:val="en-US"/>
    </w:rPr>
  </w:style>
  <w:style w:type="character" w:customStyle="1" w:styleId="ListBullet-pinkChar">
    <w:name w:val="List Bullet - pink Char"/>
    <w:basedOn w:val="AttributionChar"/>
    <w:link w:val="ListBullet-pink"/>
    <w:rsid w:val="0008726D"/>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styleId="NormalWeb">
    <w:name w:val="Normal (Web)"/>
    <w:basedOn w:val="Normal"/>
    <w:uiPriority w:val="99"/>
    <w:semiHidden/>
    <w:unhideWhenUsed/>
    <w:rsid w:val="009C2E2B"/>
    <w:pPr>
      <w:spacing w:before="100" w:beforeAutospacing="1" w:after="100" w:afterAutospacing="1"/>
    </w:pPr>
    <w:rPr>
      <w:rFonts w:ascii="Times New Roman" w:eastAsia="Times New Roman" w:hAnsi="Times New Roman" w:cs="Times New Roman"/>
      <w:szCs w:val="24"/>
      <w:lang w:eastAsia="en-GB"/>
    </w:rPr>
  </w:style>
  <w:style w:type="table" w:styleId="TableGrid">
    <w:name w:val="Table Grid"/>
    <w:basedOn w:val="TableNormal"/>
    <w:uiPriority w:val="39"/>
    <w:rsid w:val="00F41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54BF4"/>
  </w:style>
  <w:style w:type="character" w:customStyle="1" w:styleId="eop">
    <w:name w:val="eop"/>
    <w:basedOn w:val="DefaultParagraphFont"/>
    <w:rsid w:val="00F54BF4"/>
  </w:style>
  <w:style w:type="paragraph" w:styleId="Revision">
    <w:name w:val="Revision"/>
    <w:hidden/>
    <w:uiPriority w:val="99"/>
    <w:semiHidden/>
    <w:rsid w:val="00CB62DB"/>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87640942">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686904989">
      <w:bodyDiv w:val="1"/>
      <w:marLeft w:val="0"/>
      <w:marRight w:val="0"/>
      <w:marTop w:val="0"/>
      <w:marBottom w:val="0"/>
      <w:divBdr>
        <w:top w:val="none" w:sz="0" w:space="0" w:color="auto"/>
        <w:left w:val="none" w:sz="0" w:space="0" w:color="auto"/>
        <w:bottom w:val="none" w:sz="0" w:space="0" w:color="auto"/>
        <w:right w:val="none" w:sz="0" w:space="0" w:color="auto"/>
      </w:divBdr>
    </w:div>
    <w:div w:id="792986622">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6288068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76291425">
      <w:bodyDiv w:val="1"/>
      <w:marLeft w:val="0"/>
      <w:marRight w:val="0"/>
      <w:marTop w:val="0"/>
      <w:marBottom w:val="0"/>
      <w:divBdr>
        <w:top w:val="none" w:sz="0" w:space="0" w:color="auto"/>
        <w:left w:val="none" w:sz="0" w:space="0" w:color="auto"/>
        <w:bottom w:val="none" w:sz="0" w:space="0" w:color="auto"/>
        <w:right w:val="none" w:sz="0" w:space="0" w:color="auto"/>
      </w:divBdr>
    </w:div>
    <w:div w:id="1496412768">
      <w:bodyDiv w:val="1"/>
      <w:marLeft w:val="0"/>
      <w:marRight w:val="0"/>
      <w:marTop w:val="0"/>
      <w:marBottom w:val="0"/>
      <w:divBdr>
        <w:top w:val="none" w:sz="0" w:space="0" w:color="auto"/>
        <w:left w:val="none" w:sz="0" w:space="0" w:color="auto"/>
        <w:bottom w:val="none" w:sz="0" w:space="0" w:color="auto"/>
        <w:right w:val="none" w:sz="0" w:space="0" w:color="auto"/>
      </w:divBdr>
    </w:div>
    <w:div w:id="1594121677">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4921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instagram.com/healthwatch_surrey" TargetMode="Externa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mailto:enquiries@healthwatchsurrey.co.uk" TargetMode="External"/><Relationship Id="rId25" Type="http://schemas.openxmlformats.org/officeDocument/2006/relationships/hyperlink" Target="https://www.youtube.com/watch?v=y7jVu38Twno" TargetMode="External"/><Relationship Id="rId2" Type="http://schemas.openxmlformats.org/officeDocument/2006/relationships/customXml" Target="../customXml/item2.xml"/><Relationship Id="rId16" Type="http://schemas.openxmlformats.org/officeDocument/2006/relationships/hyperlink" Target="http://www.healthwatchsurrey.co.uk"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www.healthwatchsurrey.co.uk/report/what-were-hearing-about-east-surrey-september-2024/" TargetMode="External"/><Relationship Id="rId23" Type="http://schemas.openxmlformats.org/officeDocument/2006/relationships/hyperlink" Target="https://www.linkedin.com/company/healthwatch-surre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acebook.com/healthwatchsurre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OneDrive%20-%20Healthwatch%20Surrey\Involvement%20of%20people\East%20Surrey\What%20we're%20hearing%20-%20Report%20Template%20-%202024.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EE643-86AE-468B-B135-F71197C59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38442041-cd03-41af-b930-1f43f5f7472a"/>
    <ds:schemaRef ds:uri="http://schemas.microsoft.com/office/2006/metadata/properties"/>
    <ds:schemaRef ds:uri="http://purl.org/dc/terms/"/>
    <ds:schemaRef ds:uri="http://purl.org/dc/dcmitype/"/>
    <ds:schemaRef ds:uri="http://purl.org/dc/elements/1.1/"/>
    <ds:schemaRef ds:uri="http://www.w3.org/XML/1998/namespace"/>
    <ds:schemaRef ds:uri="http://schemas.microsoft.com/office/2006/documentManagement/types"/>
    <ds:schemaRef ds:uri="f818af58-8a3a-464c-a5cc-8e32eeb236d9"/>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What we're hearing - Report Template - 2024</Template>
  <TotalTime>299</TotalTime>
  <Pages>15</Pages>
  <Words>3165</Words>
  <Characters>18044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21167</CharactersWithSpaces>
  <SharedDoc>false</SharedDoc>
  <HLinks>
    <vt:vector size="108" baseType="variant">
      <vt:variant>
        <vt:i4>3604582</vt:i4>
      </vt:variant>
      <vt:variant>
        <vt:i4>87</vt:i4>
      </vt:variant>
      <vt:variant>
        <vt:i4>0</vt:i4>
      </vt:variant>
      <vt:variant>
        <vt:i4>5</vt:i4>
      </vt:variant>
      <vt:variant>
        <vt:lpwstr>https://www.youtube.com/watch?v=y7jVu38Twno</vt:lpwstr>
      </vt:variant>
      <vt:variant>
        <vt:lpwstr/>
      </vt:variant>
      <vt:variant>
        <vt:i4>327758</vt:i4>
      </vt:variant>
      <vt:variant>
        <vt:i4>84</vt:i4>
      </vt:variant>
      <vt:variant>
        <vt:i4>0</vt:i4>
      </vt:variant>
      <vt:variant>
        <vt:i4>5</vt:i4>
      </vt:variant>
      <vt:variant>
        <vt:lpwstr>https://www.linkedin.com/company/healthwatch-surrey/</vt:lpwstr>
      </vt:variant>
      <vt:variant>
        <vt:lpwstr/>
      </vt:variant>
      <vt:variant>
        <vt:i4>7864408</vt:i4>
      </vt:variant>
      <vt:variant>
        <vt:i4>81</vt:i4>
      </vt:variant>
      <vt:variant>
        <vt:i4>0</vt:i4>
      </vt:variant>
      <vt:variant>
        <vt:i4>5</vt:i4>
      </vt:variant>
      <vt:variant>
        <vt:lpwstr>https://www.instagram.com/healthwatch_surrey</vt:lpwstr>
      </vt:variant>
      <vt:variant>
        <vt:lpwstr/>
      </vt:variant>
      <vt:variant>
        <vt:i4>3014689</vt:i4>
      </vt:variant>
      <vt:variant>
        <vt:i4>78</vt:i4>
      </vt:variant>
      <vt:variant>
        <vt:i4>0</vt:i4>
      </vt:variant>
      <vt:variant>
        <vt:i4>5</vt:i4>
      </vt:variant>
      <vt:variant>
        <vt:lpwstr>https://www.facebook.com/healthwatchsurrey</vt:lpwstr>
      </vt:variant>
      <vt:variant>
        <vt:lpwstr/>
      </vt:variant>
      <vt:variant>
        <vt:i4>4915253</vt:i4>
      </vt:variant>
      <vt:variant>
        <vt:i4>75</vt:i4>
      </vt:variant>
      <vt:variant>
        <vt:i4>0</vt:i4>
      </vt:variant>
      <vt:variant>
        <vt:i4>5</vt:i4>
      </vt:variant>
      <vt:variant>
        <vt:lpwstr>mailto:enquiries@healthwatchsurrey.co.uk</vt:lpwstr>
      </vt:variant>
      <vt:variant>
        <vt:lpwstr/>
      </vt:variant>
      <vt:variant>
        <vt:i4>6619235</vt:i4>
      </vt:variant>
      <vt:variant>
        <vt:i4>72</vt:i4>
      </vt:variant>
      <vt:variant>
        <vt:i4>0</vt:i4>
      </vt:variant>
      <vt:variant>
        <vt:i4>5</vt:i4>
      </vt:variant>
      <vt:variant>
        <vt:lpwstr>http://www.healthwatchsurrey.co.uk/</vt:lpwstr>
      </vt:variant>
      <vt:variant>
        <vt:lpwstr/>
      </vt:variant>
      <vt:variant>
        <vt:i4>7340135</vt:i4>
      </vt:variant>
      <vt:variant>
        <vt:i4>69</vt:i4>
      </vt:variant>
      <vt:variant>
        <vt:i4>0</vt:i4>
      </vt:variant>
      <vt:variant>
        <vt:i4>5</vt:i4>
      </vt:variant>
      <vt:variant>
        <vt:lpwstr>https://www.healthwatchsurrey.co.uk/report/what-were-hearing-about-east-surrey-september-2024/</vt:lpwstr>
      </vt:variant>
      <vt:variant>
        <vt:lpwstr/>
      </vt:variant>
      <vt:variant>
        <vt:i4>1245246</vt:i4>
      </vt:variant>
      <vt:variant>
        <vt:i4>62</vt:i4>
      </vt:variant>
      <vt:variant>
        <vt:i4>0</vt:i4>
      </vt:variant>
      <vt:variant>
        <vt:i4>5</vt:i4>
      </vt:variant>
      <vt:variant>
        <vt:lpwstr/>
      </vt:variant>
      <vt:variant>
        <vt:lpwstr>_Toc192491487</vt:lpwstr>
      </vt:variant>
      <vt:variant>
        <vt:i4>1245246</vt:i4>
      </vt:variant>
      <vt:variant>
        <vt:i4>56</vt:i4>
      </vt:variant>
      <vt:variant>
        <vt:i4>0</vt:i4>
      </vt:variant>
      <vt:variant>
        <vt:i4>5</vt:i4>
      </vt:variant>
      <vt:variant>
        <vt:lpwstr/>
      </vt:variant>
      <vt:variant>
        <vt:lpwstr>_Toc192491486</vt:lpwstr>
      </vt:variant>
      <vt:variant>
        <vt:i4>1245246</vt:i4>
      </vt:variant>
      <vt:variant>
        <vt:i4>50</vt:i4>
      </vt:variant>
      <vt:variant>
        <vt:i4>0</vt:i4>
      </vt:variant>
      <vt:variant>
        <vt:i4>5</vt:i4>
      </vt:variant>
      <vt:variant>
        <vt:lpwstr/>
      </vt:variant>
      <vt:variant>
        <vt:lpwstr>_Toc192491485</vt:lpwstr>
      </vt:variant>
      <vt:variant>
        <vt:i4>1245246</vt:i4>
      </vt:variant>
      <vt:variant>
        <vt:i4>44</vt:i4>
      </vt:variant>
      <vt:variant>
        <vt:i4>0</vt:i4>
      </vt:variant>
      <vt:variant>
        <vt:i4>5</vt:i4>
      </vt:variant>
      <vt:variant>
        <vt:lpwstr/>
      </vt:variant>
      <vt:variant>
        <vt:lpwstr>_Toc192491484</vt:lpwstr>
      </vt:variant>
      <vt:variant>
        <vt:i4>1245246</vt:i4>
      </vt:variant>
      <vt:variant>
        <vt:i4>38</vt:i4>
      </vt:variant>
      <vt:variant>
        <vt:i4>0</vt:i4>
      </vt:variant>
      <vt:variant>
        <vt:i4>5</vt:i4>
      </vt:variant>
      <vt:variant>
        <vt:lpwstr/>
      </vt:variant>
      <vt:variant>
        <vt:lpwstr>_Toc192491483</vt:lpwstr>
      </vt:variant>
      <vt:variant>
        <vt:i4>1245246</vt:i4>
      </vt:variant>
      <vt:variant>
        <vt:i4>32</vt:i4>
      </vt:variant>
      <vt:variant>
        <vt:i4>0</vt:i4>
      </vt:variant>
      <vt:variant>
        <vt:i4>5</vt:i4>
      </vt:variant>
      <vt:variant>
        <vt:lpwstr/>
      </vt:variant>
      <vt:variant>
        <vt:lpwstr>_Toc192491482</vt:lpwstr>
      </vt:variant>
      <vt:variant>
        <vt:i4>1245246</vt:i4>
      </vt:variant>
      <vt:variant>
        <vt:i4>26</vt:i4>
      </vt:variant>
      <vt:variant>
        <vt:i4>0</vt:i4>
      </vt:variant>
      <vt:variant>
        <vt:i4>5</vt:i4>
      </vt:variant>
      <vt:variant>
        <vt:lpwstr/>
      </vt:variant>
      <vt:variant>
        <vt:lpwstr>_Toc192491481</vt:lpwstr>
      </vt:variant>
      <vt:variant>
        <vt:i4>1245246</vt:i4>
      </vt:variant>
      <vt:variant>
        <vt:i4>20</vt:i4>
      </vt:variant>
      <vt:variant>
        <vt:i4>0</vt:i4>
      </vt:variant>
      <vt:variant>
        <vt:i4>5</vt:i4>
      </vt:variant>
      <vt:variant>
        <vt:lpwstr/>
      </vt:variant>
      <vt:variant>
        <vt:lpwstr>_Toc192491480</vt:lpwstr>
      </vt:variant>
      <vt:variant>
        <vt:i4>1835070</vt:i4>
      </vt:variant>
      <vt:variant>
        <vt:i4>14</vt:i4>
      </vt:variant>
      <vt:variant>
        <vt:i4>0</vt:i4>
      </vt:variant>
      <vt:variant>
        <vt:i4>5</vt:i4>
      </vt:variant>
      <vt:variant>
        <vt:lpwstr/>
      </vt:variant>
      <vt:variant>
        <vt:lpwstr>_Toc192491479</vt:lpwstr>
      </vt:variant>
      <vt:variant>
        <vt:i4>1835070</vt:i4>
      </vt:variant>
      <vt:variant>
        <vt:i4>8</vt:i4>
      </vt:variant>
      <vt:variant>
        <vt:i4>0</vt:i4>
      </vt:variant>
      <vt:variant>
        <vt:i4>5</vt:i4>
      </vt:variant>
      <vt:variant>
        <vt:lpwstr/>
      </vt:variant>
      <vt:variant>
        <vt:lpwstr>_Toc192491478</vt:lpwstr>
      </vt:variant>
      <vt:variant>
        <vt:i4>1835070</vt:i4>
      </vt:variant>
      <vt:variant>
        <vt:i4>2</vt:i4>
      </vt:variant>
      <vt:variant>
        <vt:i4>0</vt:i4>
      </vt:variant>
      <vt:variant>
        <vt:i4>5</vt:i4>
      </vt:variant>
      <vt:variant>
        <vt:lpwstr/>
      </vt:variant>
      <vt:variant>
        <vt:lpwstr>_Toc192491477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Julie Callin</cp:lastModifiedBy>
  <cp:revision>81</cp:revision>
  <cp:lastPrinted>2025-03-10T12:50:00Z</cp:lastPrinted>
  <dcterms:created xsi:type="dcterms:W3CDTF">2025-03-05T09:20:00Z</dcterms:created>
  <dcterms:modified xsi:type="dcterms:W3CDTF">2025-03-10T12:50:00Z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