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4A019" w14:textId="77777777" w:rsidR="00715CCB" w:rsidRPr="00991496" w:rsidRDefault="00715CCB" w:rsidP="00715CCB">
      <w:pPr>
        <w:pStyle w:val="Title"/>
        <w:jc w:val="right"/>
      </w:pPr>
      <w:r>
        <w:rPr>
          <w:noProof/>
        </w:rPr>
        <w:drawing>
          <wp:inline distT="0" distB="0" distL="0" distR="0" wp14:anchorId="67B8E352" wp14:editId="040AFB73">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698E9208" w14:textId="77777777" w:rsidR="00715CCB" w:rsidRPr="00991496" w:rsidRDefault="00715CCB" w:rsidP="00C5565F">
      <w:pPr>
        <w:pStyle w:val="Title"/>
        <w:rPr>
          <w:sz w:val="96"/>
          <w:szCs w:val="96"/>
        </w:rPr>
      </w:pPr>
    </w:p>
    <w:p w14:paraId="1D852A87" w14:textId="77777777" w:rsidR="00CE405B" w:rsidRPr="00991496" w:rsidRDefault="00861A85" w:rsidP="00715CCB">
      <w:pPr>
        <w:pStyle w:val="Title"/>
        <w:pBdr>
          <w:top w:val="single" w:sz="12" w:space="1" w:color="84BD00" w:themeColor="accent1"/>
          <w:bottom w:val="single" w:sz="12" w:space="1" w:color="84BD00" w:themeColor="accent1"/>
        </w:pBdr>
      </w:pPr>
      <w:r w:rsidRPr="00991496">
        <w:t xml:space="preserve">What we’re hearing </w:t>
      </w:r>
    </w:p>
    <w:p w14:paraId="2D7C30E0" w14:textId="366FBF17" w:rsidR="00A45CEE" w:rsidRPr="00991496" w:rsidRDefault="1E094344" w:rsidP="2524F765">
      <w:pPr>
        <w:pStyle w:val="Title"/>
        <w:pBdr>
          <w:top w:val="single" w:sz="12" w:space="1" w:color="84BD00" w:themeColor="accent1"/>
          <w:bottom w:val="single" w:sz="12" w:space="1" w:color="84BD00" w:themeColor="accent1"/>
        </w:pBdr>
      </w:pPr>
      <w:r w:rsidRPr="00991496">
        <w:t xml:space="preserve">about </w:t>
      </w:r>
    </w:p>
    <w:p w14:paraId="313C9EFA" w14:textId="7F72C83D" w:rsidR="0035049B" w:rsidRPr="00991496" w:rsidRDefault="00663EF8" w:rsidP="4E66CBD8">
      <w:pPr>
        <w:pStyle w:val="Title"/>
        <w:pBdr>
          <w:top w:val="single" w:sz="12" w:space="1" w:color="84BD00" w:themeColor="accent1"/>
          <w:bottom w:val="single" w:sz="12" w:space="1" w:color="84BD00" w:themeColor="accent1"/>
        </w:pBdr>
      </w:pPr>
      <w:r>
        <w:t xml:space="preserve">Epsom </w:t>
      </w:r>
      <w:r w:rsidR="71774974">
        <w:t>Hospital</w:t>
      </w:r>
    </w:p>
    <w:p w14:paraId="7A556F86" w14:textId="6EEB388F" w:rsidR="7732D2F0" w:rsidRDefault="69B0194D" w:rsidP="33249550">
      <w:pPr>
        <w:pStyle w:val="Subtitle"/>
        <w:pBdr>
          <w:top w:val="single" w:sz="12" w:space="1" w:color="84BD00" w:themeColor="accent1"/>
          <w:bottom w:val="single" w:sz="12" w:space="1" w:color="84BD00" w:themeColor="accent1"/>
        </w:pBdr>
        <w:spacing w:after="160" w:line="259" w:lineRule="auto"/>
      </w:pPr>
      <w:r>
        <w:t>October</w:t>
      </w:r>
      <w:r w:rsidR="00B94A6C">
        <w:t xml:space="preserve"> 2023</w:t>
      </w:r>
    </w:p>
    <w:p w14:paraId="19F58624" w14:textId="77777777" w:rsidR="00EC4062" w:rsidRDefault="00EC4062" w:rsidP="00103F34">
      <w:pPr>
        <w:spacing w:after="160" w:line="259" w:lineRule="auto"/>
        <w:jc w:val="center"/>
        <w:rPr>
          <w:noProof/>
        </w:rPr>
      </w:pPr>
    </w:p>
    <w:p w14:paraId="0B7BE560" w14:textId="25C24B0E" w:rsidR="00EC4062" w:rsidRDefault="00E4731A" w:rsidP="00103F34">
      <w:pPr>
        <w:spacing w:after="160" w:line="259" w:lineRule="auto"/>
        <w:jc w:val="center"/>
        <w:rPr>
          <w:noProof/>
        </w:rPr>
      </w:pPr>
      <w:r>
        <w:rPr>
          <w:noProof/>
        </w:rPr>
        <w:drawing>
          <wp:inline distT="0" distB="0" distL="0" distR="0" wp14:anchorId="26DB9AAA" wp14:editId="12F8E15B">
            <wp:extent cx="5326380" cy="4298950"/>
            <wp:effectExtent l="0" t="0" r="7620" b="6350"/>
            <wp:docPr id="1421559809" name="Picture 1421559809" descr="A photo of 2 of our volunteers at Epsom Hospital. They are standing beside our Healthwatch Surrey banner and a table with our information laid out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59809" name="Picture 1421559809" descr="A photo of 2 of our volunteers at Epsom Hospital. They are standing beside our Healthwatch Surrey banner and a table with our information laid out on to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6380" cy="4298950"/>
                    </a:xfrm>
                    <a:prstGeom prst="rect">
                      <a:avLst/>
                    </a:prstGeom>
                  </pic:spPr>
                </pic:pic>
              </a:graphicData>
            </a:graphic>
          </wp:inline>
        </w:drawing>
      </w:r>
    </w:p>
    <w:p w14:paraId="22F1798C" w14:textId="334AA68F" w:rsidR="00CE405B" w:rsidRPr="00991496" w:rsidRDefault="798C12C2" w:rsidP="00103F34">
      <w:pPr>
        <w:spacing w:after="160" w:line="259" w:lineRule="auto"/>
        <w:jc w:val="center"/>
      </w:pPr>
      <w:r>
        <w:br w:type="page"/>
      </w:r>
    </w:p>
    <w:p w14:paraId="1AB88D9E" w14:textId="32E838E6" w:rsidR="7732D2F0" w:rsidRDefault="7732D2F0"/>
    <w:p w14:paraId="24D0B9AA" w14:textId="77777777" w:rsidR="00CE405B" w:rsidRDefault="00CE405B" w:rsidP="00CE405B">
      <w:r w:rsidRPr="00991496">
        <w:t>If you would like a paper copy of this document or require it in an alternative format, please get in touch with us.</w:t>
      </w:r>
    </w:p>
    <w:p w14:paraId="369B7644" w14:textId="77777777" w:rsidR="007D4758" w:rsidRPr="00991496" w:rsidRDefault="007D4758" w:rsidP="00CE405B"/>
    <w:sdt>
      <w:sdtPr>
        <w:rPr>
          <w:rFonts w:eastAsiaTheme="minorHAnsi" w:cstheme="minorBidi"/>
          <w:b w:val="0"/>
          <w:color w:val="004F6B" w:themeColor="text2"/>
          <w:sz w:val="24"/>
          <w:szCs w:val="22"/>
          <w:lang w:val="en-GB"/>
        </w:rPr>
        <w:id w:val="562174976"/>
        <w:docPartObj>
          <w:docPartGallery w:val="Table of Contents"/>
          <w:docPartUnique/>
        </w:docPartObj>
      </w:sdtPr>
      <w:sdtEndPr>
        <w:rPr>
          <w:color w:val="auto"/>
        </w:rPr>
      </w:sdtEndPr>
      <w:sdtContent>
        <w:p w14:paraId="2F5C8CD1" w14:textId="2827898E" w:rsidR="00A04206" w:rsidRPr="00991496" w:rsidRDefault="3536334B" w:rsidP="587D68BE">
          <w:pPr>
            <w:pStyle w:val="TOCHeading"/>
            <w:spacing w:after="160"/>
            <w:rPr>
              <w:rFonts w:cs="Poppins"/>
            </w:rPr>
          </w:pPr>
          <w:r w:rsidRPr="06396E0F">
            <w:rPr>
              <w:rFonts w:cs="Poppins"/>
              <w:lang w:val="en-GB"/>
            </w:rPr>
            <w:t>Contents</w:t>
          </w:r>
        </w:p>
        <w:p w14:paraId="35D49A92" w14:textId="1228A54E" w:rsidR="00660285" w:rsidRDefault="000436C8">
          <w:pPr>
            <w:pStyle w:val="TOC1"/>
            <w:rPr>
              <w:rFonts w:asciiTheme="minorHAnsi" w:eastAsiaTheme="minorEastAsia" w:hAnsiTheme="minorHAnsi"/>
              <w:noProof/>
              <w:kern w:val="2"/>
              <w:sz w:val="22"/>
              <w:lang w:eastAsia="en-GB"/>
              <w14:ligatures w14:val="standardContextual"/>
            </w:rPr>
          </w:pPr>
          <w:r>
            <w:fldChar w:fldCharType="begin"/>
          </w:r>
          <w:r>
            <w:instrText xml:space="preserve"> TOC \o "1-2" \h \z \u </w:instrText>
          </w:r>
          <w:r>
            <w:fldChar w:fldCharType="separate"/>
          </w:r>
          <w:hyperlink w:anchor="_Toc148607733" w:history="1">
            <w:r w:rsidR="00660285" w:rsidRPr="00E50779">
              <w:rPr>
                <w:rStyle w:val="Hyperlink"/>
                <w:noProof/>
              </w:rPr>
              <w:t>About Healthwatch Surrey</w:t>
            </w:r>
            <w:r w:rsidR="00660285">
              <w:rPr>
                <w:noProof/>
                <w:webHidden/>
              </w:rPr>
              <w:tab/>
            </w:r>
            <w:r w:rsidR="00660285">
              <w:rPr>
                <w:noProof/>
                <w:webHidden/>
              </w:rPr>
              <w:fldChar w:fldCharType="begin"/>
            </w:r>
            <w:r w:rsidR="00660285">
              <w:rPr>
                <w:noProof/>
                <w:webHidden/>
              </w:rPr>
              <w:instrText xml:space="preserve"> PAGEREF _Toc148607733 \h </w:instrText>
            </w:r>
            <w:r w:rsidR="00660285">
              <w:rPr>
                <w:noProof/>
                <w:webHidden/>
              </w:rPr>
            </w:r>
            <w:r w:rsidR="00660285">
              <w:rPr>
                <w:noProof/>
                <w:webHidden/>
              </w:rPr>
              <w:fldChar w:fldCharType="separate"/>
            </w:r>
            <w:r w:rsidR="00EC6CD9">
              <w:rPr>
                <w:noProof/>
                <w:webHidden/>
              </w:rPr>
              <w:t>3</w:t>
            </w:r>
            <w:r w:rsidR="00660285">
              <w:rPr>
                <w:noProof/>
                <w:webHidden/>
              </w:rPr>
              <w:fldChar w:fldCharType="end"/>
            </w:r>
          </w:hyperlink>
        </w:p>
        <w:p w14:paraId="383A9D4B" w14:textId="73518041" w:rsidR="00660285" w:rsidRDefault="00EC6CD9">
          <w:pPr>
            <w:pStyle w:val="TOC1"/>
            <w:rPr>
              <w:rFonts w:asciiTheme="minorHAnsi" w:eastAsiaTheme="minorEastAsia" w:hAnsiTheme="minorHAnsi"/>
              <w:noProof/>
              <w:kern w:val="2"/>
              <w:sz w:val="22"/>
              <w:lang w:eastAsia="en-GB"/>
              <w14:ligatures w14:val="standardContextual"/>
            </w:rPr>
          </w:pPr>
          <w:hyperlink w:anchor="_Toc148607734" w:history="1">
            <w:r w:rsidR="00660285" w:rsidRPr="00E50779">
              <w:rPr>
                <w:rStyle w:val="Hyperlink"/>
                <w:noProof/>
              </w:rPr>
              <w:t>About this report</w:t>
            </w:r>
            <w:r w:rsidR="00660285">
              <w:rPr>
                <w:noProof/>
                <w:webHidden/>
              </w:rPr>
              <w:tab/>
            </w:r>
            <w:r w:rsidR="00660285">
              <w:rPr>
                <w:noProof/>
                <w:webHidden/>
              </w:rPr>
              <w:fldChar w:fldCharType="begin"/>
            </w:r>
            <w:r w:rsidR="00660285">
              <w:rPr>
                <w:noProof/>
                <w:webHidden/>
              </w:rPr>
              <w:instrText xml:space="preserve"> PAGEREF _Toc148607734 \h </w:instrText>
            </w:r>
            <w:r w:rsidR="00660285">
              <w:rPr>
                <w:noProof/>
                <w:webHidden/>
              </w:rPr>
            </w:r>
            <w:r w:rsidR="00660285">
              <w:rPr>
                <w:noProof/>
                <w:webHidden/>
              </w:rPr>
              <w:fldChar w:fldCharType="separate"/>
            </w:r>
            <w:r>
              <w:rPr>
                <w:noProof/>
                <w:webHidden/>
              </w:rPr>
              <w:t>3</w:t>
            </w:r>
            <w:r w:rsidR="00660285">
              <w:rPr>
                <w:noProof/>
                <w:webHidden/>
              </w:rPr>
              <w:fldChar w:fldCharType="end"/>
            </w:r>
          </w:hyperlink>
        </w:p>
        <w:p w14:paraId="3BB1204F" w14:textId="06A7475F" w:rsidR="00660285" w:rsidRDefault="00EC6CD9">
          <w:pPr>
            <w:pStyle w:val="TOC1"/>
            <w:rPr>
              <w:rFonts w:asciiTheme="minorHAnsi" w:eastAsiaTheme="minorEastAsia" w:hAnsiTheme="minorHAnsi"/>
              <w:noProof/>
              <w:kern w:val="2"/>
              <w:sz w:val="22"/>
              <w:lang w:eastAsia="en-GB"/>
              <w14:ligatures w14:val="standardContextual"/>
            </w:rPr>
          </w:pPr>
          <w:hyperlink w:anchor="_Toc148607735" w:history="1">
            <w:r w:rsidR="00660285" w:rsidRPr="00E50779">
              <w:rPr>
                <w:rStyle w:val="Hyperlink"/>
                <w:noProof/>
              </w:rPr>
              <w:t>Engagement event at Epsom Hospital</w:t>
            </w:r>
            <w:r w:rsidR="00660285">
              <w:rPr>
                <w:noProof/>
                <w:webHidden/>
              </w:rPr>
              <w:tab/>
            </w:r>
            <w:r w:rsidR="00660285">
              <w:rPr>
                <w:noProof/>
                <w:webHidden/>
              </w:rPr>
              <w:fldChar w:fldCharType="begin"/>
            </w:r>
            <w:r w:rsidR="00660285">
              <w:rPr>
                <w:noProof/>
                <w:webHidden/>
              </w:rPr>
              <w:instrText xml:space="preserve"> PAGEREF _Toc148607735 \h </w:instrText>
            </w:r>
            <w:r w:rsidR="00660285">
              <w:rPr>
                <w:noProof/>
                <w:webHidden/>
              </w:rPr>
            </w:r>
            <w:r w:rsidR="00660285">
              <w:rPr>
                <w:noProof/>
                <w:webHidden/>
              </w:rPr>
              <w:fldChar w:fldCharType="separate"/>
            </w:r>
            <w:r>
              <w:rPr>
                <w:noProof/>
                <w:webHidden/>
              </w:rPr>
              <w:t>4</w:t>
            </w:r>
            <w:r w:rsidR="00660285">
              <w:rPr>
                <w:noProof/>
                <w:webHidden/>
              </w:rPr>
              <w:fldChar w:fldCharType="end"/>
            </w:r>
          </w:hyperlink>
        </w:p>
        <w:p w14:paraId="15315D47" w14:textId="2681DEB6" w:rsidR="00660285" w:rsidRDefault="00EC6CD9">
          <w:pPr>
            <w:pStyle w:val="TOC1"/>
            <w:rPr>
              <w:rFonts w:asciiTheme="minorHAnsi" w:eastAsiaTheme="minorEastAsia" w:hAnsiTheme="minorHAnsi"/>
              <w:noProof/>
              <w:kern w:val="2"/>
              <w:sz w:val="22"/>
              <w:lang w:eastAsia="en-GB"/>
              <w14:ligatures w14:val="standardContextual"/>
            </w:rPr>
          </w:pPr>
          <w:hyperlink w:anchor="_Toc148607736" w:history="1">
            <w:r w:rsidR="00660285" w:rsidRPr="00E50779">
              <w:rPr>
                <w:rStyle w:val="Hyperlink"/>
                <w:noProof/>
              </w:rPr>
              <w:t>What people told us</w:t>
            </w:r>
            <w:r w:rsidR="00660285">
              <w:rPr>
                <w:noProof/>
                <w:webHidden/>
              </w:rPr>
              <w:tab/>
            </w:r>
            <w:r w:rsidR="00660285">
              <w:rPr>
                <w:noProof/>
                <w:webHidden/>
              </w:rPr>
              <w:fldChar w:fldCharType="begin"/>
            </w:r>
            <w:r w:rsidR="00660285">
              <w:rPr>
                <w:noProof/>
                <w:webHidden/>
              </w:rPr>
              <w:instrText xml:space="preserve"> PAGEREF _Toc148607736 \h </w:instrText>
            </w:r>
            <w:r w:rsidR="00660285">
              <w:rPr>
                <w:noProof/>
                <w:webHidden/>
              </w:rPr>
            </w:r>
            <w:r w:rsidR="00660285">
              <w:rPr>
                <w:noProof/>
                <w:webHidden/>
              </w:rPr>
              <w:fldChar w:fldCharType="separate"/>
            </w:r>
            <w:r>
              <w:rPr>
                <w:noProof/>
                <w:webHidden/>
              </w:rPr>
              <w:t>5</w:t>
            </w:r>
            <w:r w:rsidR="00660285">
              <w:rPr>
                <w:noProof/>
                <w:webHidden/>
              </w:rPr>
              <w:fldChar w:fldCharType="end"/>
            </w:r>
          </w:hyperlink>
        </w:p>
        <w:p w14:paraId="21D439D2" w14:textId="2A2291DD" w:rsidR="00660285" w:rsidRDefault="00EC6CD9">
          <w:pPr>
            <w:pStyle w:val="TOC2"/>
            <w:rPr>
              <w:rFonts w:asciiTheme="minorHAnsi" w:eastAsiaTheme="minorEastAsia" w:hAnsiTheme="minorHAnsi"/>
              <w:noProof/>
              <w:kern w:val="2"/>
              <w:sz w:val="22"/>
              <w:lang w:eastAsia="en-GB"/>
              <w14:ligatures w14:val="standardContextual"/>
            </w:rPr>
          </w:pPr>
          <w:hyperlink w:anchor="_Toc148607737" w:history="1">
            <w:r w:rsidR="00660285" w:rsidRPr="00E50779">
              <w:rPr>
                <w:rStyle w:val="Hyperlink"/>
                <w:noProof/>
              </w:rPr>
              <w:t>Positive experiences</w:t>
            </w:r>
            <w:r w:rsidR="00660285">
              <w:rPr>
                <w:noProof/>
                <w:webHidden/>
              </w:rPr>
              <w:tab/>
            </w:r>
            <w:r w:rsidR="00660285">
              <w:rPr>
                <w:noProof/>
                <w:webHidden/>
              </w:rPr>
              <w:fldChar w:fldCharType="begin"/>
            </w:r>
            <w:r w:rsidR="00660285">
              <w:rPr>
                <w:noProof/>
                <w:webHidden/>
              </w:rPr>
              <w:instrText xml:space="preserve"> PAGEREF _Toc148607737 \h </w:instrText>
            </w:r>
            <w:r w:rsidR="00660285">
              <w:rPr>
                <w:noProof/>
                <w:webHidden/>
              </w:rPr>
            </w:r>
            <w:r w:rsidR="00660285">
              <w:rPr>
                <w:noProof/>
                <w:webHidden/>
              </w:rPr>
              <w:fldChar w:fldCharType="separate"/>
            </w:r>
            <w:r>
              <w:rPr>
                <w:noProof/>
                <w:webHidden/>
              </w:rPr>
              <w:t>5</w:t>
            </w:r>
            <w:r w:rsidR="00660285">
              <w:rPr>
                <w:noProof/>
                <w:webHidden/>
              </w:rPr>
              <w:fldChar w:fldCharType="end"/>
            </w:r>
          </w:hyperlink>
        </w:p>
        <w:p w14:paraId="65BAFCA3" w14:textId="1175EB79" w:rsidR="00660285" w:rsidRDefault="00EC6CD9">
          <w:pPr>
            <w:pStyle w:val="TOC2"/>
            <w:rPr>
              <w:rFonts w:asciiTheme="minorHAnsi" w:eastAsiaTheme="minorEastAsia" w:hAnsiTheme="minorHAnsi"/>
              <w:noProof/>
              <w:kern w:val="2"/>
              <w:sz w:val="22"/>
              <w:lang w:eastAsia="en-GB"/>
              <w14:ligatures w14:val="standardContextual"/>
            </w:rPr>
          </w:pPr>
          <w:hyperlink w:anchor="_Toc148607738" w:history="1">
            <w:r w:rsidR="00660285" w:rsidRPr="00E50779">
              <w:rPr>
                <w:rStyle w:val="Hyperlink"/>
                <w:noProof/>
              </w:rPr>
              <w:t>Do people know how to share feedback?</w:t>
            </w:r>
            <w:r w:rsidR="00660285">
              <w:rPr>
                <w:noProof/>
                <w:webHidden/>
              </w:rPr>
              <w:tab/>
            </w:r>
            <w:r w:rsidR="00660285">
              <w:rPr>
                <w:noProof/>
                <w:webHidden/>
              </w:rPr>
              <w:fldChar w:fldCharType="begin"/>
            </w:r>
            <w:r w:rsidR="00660285">
              <w:rPr>
                <w:noProof/>
                <w:webHidden/>
              </w:rPr>
              <w:instrText xml:space="preserve"> PAGEREF _Toc148607738 \h </w:instrText>
            </w:r>
            <w:r w:rsidR="00660285">
              <w:rPr>
                <w:noProof/>
                <w:webHidden/>
              </w:rPr>
            </w:r>
            <w:r w:rsidR="00660285">
              <w:rPr>
                <w:noProof/>
                <w:webHidden/>
              </w:rPr>
              <w:fldChar w:fldCharType="separate"/>
            </w:r>
            <w:r>
              <w:rPr>
                <w:noProof/>
                <w:webHidden/>
              </w:rPr>
              <w:t>5</w:t>
            </w:r>
            <w:r w:rsidR="00660285">
              <w:rPr>
                <w:noProof/>
                <w:webHidden/>
              </w:rPr>
              <w:fldChar w:fldCharType="end"/>
            </w:r>
          </w:hyperlink>
        </w:p>
        <w:p w14:paraId="517AE0C4" w14:textId="20DB4552" w:rsidR="00660285" w:rsidRDefault="00EC6CD9">
          <w:pPr>
            <w:pStyle w:val="TOC2"/>
            <w:rPr>
              <w:rFonts w:asciiTheme="minorHAnsi" w:eastAsiaTheme="minorEastAsia" w:hAnsiTheme="minorHAnsi"/>
              <w:noProof/>
              <w:kern w:val="2"/>
              <w:sz w:val="22"/>
              <w:lang w:eastAsia="en-GB"/>
              <w14:ligatures w14:val="standardContextual"/>
            </w:rPr>
          </w:pPr>
          <w:hyperlink w:anchor="_Toc148607739" w:history="1">
            <w:r w:rsidR="00660285" w:rsidRPr="00E50779">
              <w:rPr>
                <w:rStyle w:val="Hyperlink"/>
                <w:noProof/>
                <w:bdr w:val="none" w:sz="0" w:space="0" w:color="auto" w:frame="1"/>
                <w:lang w:eastAsia="en-GB"/>
              </w:rPr>
              <w:t xml:space="preserve">Would </w:t>
            </w:r>
            <w:r w:rsidR="00660285" w:rsidRPr="00E50779">
              <w:rPr>
                <w:rStyle w:val="Hyperlink"/>
                <w:noProof/>
                <w:lang w:eastAsia="en-GB"/>
              </w:rPr>
              <w:t xml:space="preserve">people share </w:t>
            </w:r>
            <w:r w:rsidR="00660285" w:rsidRPr="00E50779">
              <w:rPr>
                <w:rStyle w:val="Hyperlink"/>
                <w:noProof/>
                <w:bdr w:val="none" w:sz="0" w:space="0" w:color="auto" w:frame="1"/>
                <w:lang w:eastAsia="en-GB"/>
              </w:rPr>
              <w:t>feedback?</w:t>
            </w:r>
            <w:r w:rsidR="00660285">
              <w:rPr>
                <w:noProof/>
                <w:webHidden/>
              </w:rPr>
              <w:tab/>
            </w:r>
            <w:r w:rsidR="00660285">
              <w:rPr>
                <w:noProof/>
                <w:webHidden/>
              </w:rPr>
              <w:fldChar w:fldCharType="begin"/>
            </w:r>
            <w:r w:rsidR="00660285">
              <w:rPr>
                <w:noProof/>
                <w:webHidden/>
              </w:rPr>
              <w:instrText xml:space="preserve"> PAGEREF _Toc148607739 \h </w:instrText>
            </w:r>
            <w:r w:rsidR="00660285">
              <w:rPr>
                <w:noProof/>
                <w:webHidden/>
              </w:rPr>
            </w:r>
            <w:r w:rsidR="00660285">
              <w:rPr>
                <w:noProof/>
                <w:webHidden/>
              </w:rPr>
              <w:fldChar w:fldCharType="separate"/>
            </w:r>
            <w:r>
              <w:rPr>
                <w:noProof/>
                <w:webHidden/>
              </w:rPr>
              <w:t>6</w:t>
            </w:r>
            <w:r w:rsidR="00660285">
              <w:rPr>
                <w:noProof/>
                <w:webHidden/>
              </w:rPr>
              <w:fldChar w:fldCharType="end"/>
            </w:r>
          </w:hyperlink>
        </w:p>
        <w:p w14:paraId="720D9A17" w14:textId="522394C1" w:rsidR="00660285" w:rsidRDefault="00EC6CD9">
          <w:pPr>
            <w:pStyle w:val="TOC2"/>
            <w:rPr>
              <w:rFonts w:asciiTheme="minorHAnsi" w:eastAsiaTheme="minorEastAsia" w:hAnsiTheme="minorHAnsi"/>
              <w:noProof/>
              <w:kern w:val="2"/>
              <w:sz w:val="22"/>
              <w:lang w:eastAsia="en-GB"/>
              <w14:ligatures w14:val="standardContextual"/>
            </w:rPr>
          </w:pPr>
          <w:hyperlink w:anchor="_Toc148607740" w:history="1">
            <w:r w:rsidR="00660285" w:rsidRPr="00E50779">
              <w:rPr>
                <w:rStyle w:val="Hyperlink"/>
                <w:noProof/>
              </w:rPr>
              <w:t>Do people think giving feedback brings any changes?</w:t>
            </w:r>
            <w:r w:rsidR="00660285">
              <w:rPr>
                <w:noProof/>
                <w:webHidden/>
              </w:rPr>
              <w:tab/>
            </w:r>
            <w:r w:rsidR="00660285">
              <w:rPr>
                <w:noProof/>
                <w:webHidden/>
              </w:rPr>
              <w:fldChar w:fldCharType="begin"/>
            </w:r>
            <w:r w:rsidR="00660285">
              <w:rPr>
                <w:noProof/>
                <w:webHidden/>
              </w:rPr>
              <w:instrText xml:space="preserve"> PAGEREF _Toc148607740 \h </w:instrText>
            </w:r>
            <w:r w:rsidR="00660285">
              <w:rPr>
                <w:noProof/>
                <w:webHidden/>
              </w:rPr>
            </w:r>
            <w:r w:rsidR="00660285">
              <w:rPr>
                <w:noProof/>
                <w:webHidden/>
              </w:rPr>
              <w:fldChar w:fldCharType="separate"/>
            </w:r>
            <w:r>
              <w:rPr>
                <w:noProof/>
                <w:webHidden/>
              </w:rPr>
              <w:t>6</w:t>
            </w:r>
            <w:r w:rsidR="00660285">
              <w:rPr>
                <w:noProof/>
                <w:webHidden/>
              </w:rPr>
              <w:fldChar w:fldCharType="end"/>
            </w:r>
          </w:hyperlink>
        </w:p>
        <w:p w14:paraId="0EDD4ADC" w14:textId="5AB2689B" w:rsidR="00660285" w:rsidRDefault="00EC6CD9">
          <w:pPr>
            <w:pStyle w:val="TOC2"/>
            <w:rPr>
              <w:rFonts w:asciiTheme="minorHAnsi" w:eastAsiaTheme="minorEastAsia" w:hAnsiTheme="minorHAnsi"/>
              <w:noProof/>
              <w:kern w:val="2"/>
              <w:sz w:val="22"/>
              <w:lang w:eastAsia="en-GB"/>
              <w14:ligatures w14:val="standardContextual"/>
            </w:rPr>
          </w:pPr>
          <w:hyperlink w:anchor="_Toc148607741" w:history="1">
            <w:r w:rsidR="00660285" w:rsidRPr="00E50779">
              <w:rPr>
                <w:rStyle w:val="Hyperlink"/>
                <w:noProof/>
                <w:bdr w:val="none" w:sz="0" w:space="0" w:color="auto" w:frame="1"/>
                <w:lang w:eastAsia="en-GB"/>
              </w:rPr>
              <w:t>Have you given any recent feedback about your care?</w:t>
            </w:r>
            <w:r w:rsidR="00660285">
              <w:rPr>
                <w:noProof/>
                <w:webHidden/>
              </w:rPr>
              <w:tab/>
            </w:r>
            <w:r w:rsidR="00660285">
              <w:rPr>
                <w:noProof/>
                <w:webHidden/>
              </w:rPr>
              <w:fldChar w:fldCharType="begin"/>
            </w:r>
            <w:r w:rsidR="00660285">
              <w:rPr>
                <w:noProof/>
                <w:webHidden/>
              </w:rPr>
              <w:instrText xml:space="preserve"> PAGEREF _Toc148607741 \h </w:instrText>
            </w:r>
            <w:r w:rsidR="00660285">
              <w:rPr>
                <w:noProof/>
                <w:webHidden/>
              </w:rPr>
            </w:r>
            <w:r w:rsidR="00660285">
              <w:rPr>
                <w:noProof/>
                <w:webHidden/>
              </w:rPr>
              <w:fldChar w:fldCharType="separate"/>
            </w:r>
            <w:r>
              <w:rPr>
                <w:noProof/>
                <w:webHidden/>
              </w:rPr>
              <w:t>7</w:t>
            </w:r>
            <w:r w:rsidR="00660285">
              <w:rPr>
                <w:noProof/>
                <w:webHidden/>
              </w:rPr>
              <w:fldChar w:fldCharType="end"/>
            </w:r>
          </w:hyperlink>
        </w:p>
        <w:p w14:paraId="5A8D9FFB" w14:textId="575D6B56" w:rsidR="00660285" w:rsidRDefault="00EC6CD9">
          <w:pPr>
            <w:pStyle w:val="TOC2"/>
            <w:rPr>
              <w:rFonts w:asciiTheme="minorHAnsi" w:eastAsiaTheme="minorEastAsia" w:hAnsiTheme="minorHAnsi"/>
              <w:noProof/>
              <w:kern w:val="2"/>
              <w:sz w:val="22"/>
              <w:lang w:eastAsia="en-GB"/>
              <w14:ligatures w14:val="standardContextual"/>
            </w:rPr>
          </w:pPr>
          <w:hyperlink w:anchor="_Toc148607742" w:history="1">
            <w:r w:rsidR="00660285" w:rsidRPr="00E50779">
              <w:rPr>
                <w:rStyle w:val="Hyperlink"/>
                <w:noProof/>
              </w:rPr>
              <w:t>What one thing would have improved your experience?</w:t>
            </w:r>
            <w:r w:rsidR="00660285">
              <w:rPr>
                <w:noProof/>
                <w:webHidden/>
              </w:rPr>
              <w:tab/>
            </w:r>
            <w:r w:rsidR="00660285">
              <w:rPr>
                <w:noProof/>
                <w:webHidden/>
              </w:rPr>
              <w:fldChar w:fldCharType="begin"/>
            </w:r>
            <w:r w:rsidR="00660285">
              <w:rPr>
                <w:noProof/>
                <w:webHidden/>
              </w:rPr>
              <w:instrText xml:space="preserve"> PAGEREF _Toc148607742 \h </w:instrText>
            </w:r>
            <w:r w:rsidR="00660285">
              <w:rPr>
                <w:noProof/>
                <w:webHidden/>
              </w:rPr>
            </w:r>
            <w:r w:rsidR="00660285">
              <w:rPr>
                <w:noProof/>
                <w:webHidden/>
              </w:rPr>
              <w:fldChar w:fldCharType="separate"/>
            </w:r>
            <w:r>
              <w:rPr>
                <w:noProof/>
                <w:webHidden/>
              </w:rPr>
              <w:t>7</w:t>
            </w:r>
            <w:r w:rsidR="00660285">
              <w:rPr>
                <w:noProof/>
                <w:webHidden/>
              </w:rPr>
              <w:fldChar w:fldCharType="end"/>
            </w:r>
          </w:hyperlink>
        </w:p>
        <w:p w14:paraId="063F33A8" w14:textId="2DFA3ED5" w:rsidR="00660285" w:rsidRDefault="00EC6CD9">
          <w:pPr>
            <w:pStyle w:val="TOC1"/>
            <w:rPr>
              <w:rFonts w:asciiTheme="minorHAnsi" w:eastAsiaTheme="minorEastAsia" w:hAnsiTheme="minorHAnsi"/>
              <w:noProof/>
              <w:kern w:val="2"/>
              <w:sz w:val="22"/>
              <w:lang w:eastAsia="en-GB"/>
              <w14:ligatures w14:val="standardContextual"/>
            </w:rPr>
          </w:pPr>
          <w:hyperlink w:anchor="_Toc148607743" w:history="1">
            <w:r w:rsidR="00660285" w:rsidRPr="00E50779">
              <w:rPr>
                <w:rStyle w:val="Hyperlink"/>
                <w:noProof/>
              </w:rPr>
              <w:t>Hearing about Epsom Hospital in the community</w:t>
            </w:r>
            <w:r w:rsidR="00660285">
              <w:rPr>
                <w:noProof/>
                <w:webHidden/>
              </w:rPr>
              <w:tab/>
            </w:r>
            <w:r w:rsidR="00660285">
              <w:rPr>
                <w:noProof/>
                <w:webHidden/>
              </w:rPr>
              <w:fldChar w:fldCharType="begin"/>
            </w:r>
            <w:r w:rsidR="00660285">
              <w:rPr>
                <w:noProof/>
                <w:webHidden/>
              </w:rPr>
              <w:instrText xml:space="preserve"> PAGEREF _Toc148607743 \h </w:instrText>
            </w:r>
            <w:r w:rsidR="00660285">
              <w:rPr>
                <w:noProof/>
                <w:webHidden/>
              </w:rPr>
            </w:r>
            <w:r w:rsidR="00660285">
              <w:rPr>
                <w:noProof/>
                <w:webHidden/>
              </w:rPr>
              <w:fldChar w:fldCharType="separate"/>
            </w:r>
            <w:r>
              <w:rPr>
                <w:noProof/>
                <w:webHidden/>
              </w:rPr>
              <w:t>9</w:t>
            </w:r>
            <w:r w:rsidR="00660285">
              <w:rPr>
                <w:noProof/>
                <w:webHidden/>
              </w:rPr>
              <w:fldChar w:fldCharType="end"/>
            </w:r>
          </w:hyperlink>
        </w:p>
        <w:p w14:paraId="41AD74D8" w14:textId="39170931" w:rsidR="00660285" w:rsidRDefault="00EC6CD9">
          <w:pPr>
            <w:pStyle w:val="TOC1"/>
            <w:rPr>
              <w:rFonts w:asciiTheme="minorHAnsi" w:eastAsiaTheme="minorEastAsia" w:hAnsiTheme="minorHAnsi"/>
              <w:noProof/>
              <w:kern w:val="2"/>
              <w:sz w:val="22"/>
              <w:lang w:eastAsia="en-GB"/>
              <w14:ligatures w14:val="standardContextual"/>
            </w:rPr>
          </w:pPr>
          <w:hyperlink w:anchor="_Toc148607744" w:history="1">
            <w:r w:rsidR="00660285" w:rsidRPr="00E50779">
              <w:rPr>
                <w:rStyle w:val="Hyperlink"/>
                <w:noProof/>
              </w:rPr>
              <w:t>Summary</w:t>
            </w:r>
            <w:r w:rsidR="00660285">
              <w:rPr>
                <w:noProof/>
                <w:webHidden/>
              </w:rPr>
              <w:tab/>
            </w:r>
            <w:r w:rsidR="00660285">
              <w:rPr>
                <w:noProof/>
                <w:webHidden/>
              </w:rPr>
              <w:fldChar w:fldCharType="begin"/>
            </w:r>
            <w:r w:rsidR="00660285">
              <w:rPr>
                <w:noProof/>
                <w:webHidden/>
              </w:rPr>
              <w:instrText xml:space="preserve"> PAGEREF _Toc148607744 \h </w:instrText>
            </w:r>
            <w:r w:rsidR="00660285">
              <w:rPr>
                <w:noProof/>
                <w:webHidden/>
              </w:rPr>
            </w:r>
            <w:r w:rsidR="00660285">
              <w:rPr>
                <w:noProof/>
                <w:webHidden/>
              </w:rPr>
              <w:fldChar w:fldCharType="separate"/>
            </w:r>
            <w:r>
              <w:rPr>
                <w:noProof/>
                <w:webHidden/>
              </w:rPr>
              <w:t>11</w:t>
            </w:r>
            <w:r w:rsidR="00660285">
              <w:rPr>
                <w:noProof/>
                <w:webHidden/>
              </w:rPr>
              <w:fldChar w:fldCharType="end"/>
            </w:r>
          </w:hyperlink>
        </w:p>
        <w:p w14:paraId="366860E1" w14:textId="7B0C53CD" w:rsidR="00660285" w:rsidRDefault="00EC6CD9">
          <w:pPr>
            <w:pStyle w:val="TOC1"/>
            <w:rPr>
              <w:rFonts w:asciiTheme="minorHAnsi" w:eastAsiaTheme="minorEastAsia" w:hAnsiTheme="minorHAnsi"/>
              <w:noProof/>
              <w:kern w:val="2"/>
              <w:sz w:val="22"/>
              <w:lang w:eastAsia="en-GB"/>
              <w14:ligatures w14:val="standardContextual"/>
            </w:rPr>
          </w:pPr>
          <w:hyperlink w:anchor="_Toc148607745" w:history="1">
            <w:r w:rsidR="00660285" w:rsidRPr="00E50779">
              <w:rPr>
                <w:rStyle w:val="Hyperlink"/>
                <w:noProof/>
              </w:rPr>
              <w:t>Recommendations</w:t>
            </w:r>
            <w:r w:rsidR="00660285">
              <w:rPr>
                <w:noProof/>
                <w:webHidden/>
              </w:rPr>
              <w:tab/>
            </w:r>
            <w:r w:rsidR="00660285">
              <w:rPr>
                <w:noProof/>
                <w:webHidden/>
              </w:rPr>
              <w:fldChar w:fldCharType="begin"/>
            </w:r>
            <w:r w:rsidR="00660285">
              <w:rPr>
                <w:noProof/>
                <w:webHidden/>
              </w:rPr>
              <w:instrText xml:space="preserve"> PAGEREF _Toc148607745 \h </w:instrText>
            </w:r>
            <w:r w:rsidR="00660285">
              <w:rPr>
                <w:noProof/>
                <w:webHidden/>
              </w:rPr>
            </w:r>
            <w:r w:rsidR="00660285">
              <w:rPr>
                <w:noProof/>
                <w:webHidden/>
              </w:rPr>
              <w:fldChar w:fldCharType="separate"/>
            </w:r>
            <w:r>
              <w:rPr>
                <w:noProof/>
                <w:webHidden/>
              </w:rPr>
              <w:t>12</w:t>
            </w:r>
            <w:r w:rsidR="00660285">
              <w:rPr>
                <w:noProof/>
                <w:webHidden/>
              </w:rPr>
              <w:fldChar w:fldCharType="end"/>
            </w:r>
          </w:hyperlink>
        </w:p>
        <w:p w14:paraId="5D596C7B" w14:textId="18CB92ED" w:rsidR="00660285" w:rsidRDefault="00EC6CD9">
          <w:pPr>
            <w:pStyle w:val="TOC1"/>
            <w:rPr>
              <w:rFonts w:asciiTheme="minorHAnsi" w:eastAsiaTheme="minorEastAsia" w:hAnsiTheme="minorHAnsi"/>
              <w:noProof/>
              <w:kern w:val="2"/>
              <w:sz w:val="22"/>
              <w:lang w:eastAsia="en-GB"/>
              <w14:ligatures w14:val="standardContextual"/>
            </w:rPr>
          </w:pPr>
          <w:hyperlink w:anchor="_Toc148607746" w:history="1">
            <w:r w:rsidR="00660285" w:rsidRPr="00E50779">
              <w:rPr>
                <w:rStyle w:val="Hyperlink"/>
                <w:noProof/>
              </w:rPr>
              <w:t>Thank you</w:t>
            </w:r>
            <w:r w:rsidR="00660285">
              <w:rPr>
                <w:noProof/>
                <w:webHidden/>
              </w:rPr>
              <w:tab/>
            </w:r>
            <w:r w:rsidR="00660285">
              <w:rPr>
                <w:noProof/>
                <w:webHidden/>
              </w:rPr>
              <w:fldChar w:fldCharType="begin"/>
            </w:r>
            <w:r w:rsidR="00660285">
              <w:rPr>
                <w:noProof/>
                <w:webHidden/>
              </w:rPr>
              <w:instrText xml:space="preserve"> PAGEREF _Toc148607746 \h </w:instrText>
            </w:r>
            <w:r w:rsidR="00660285">
              <w:rPr>
                <w:noProof/>
                <w:webHidden/>
              </w:rPr>
            </w:r>
            <w:r w:rsidR="00660285">
              <w:rPr>
                <w:noProof/>
                <w:webHidden/>
              </w:rPr>
              <w:fldChar w:fldCharType="separate"/>
            </w:r>
            <w:r>
              <w:rPr>
                <w:noProof/>
                <w:webHidden/>
              </w:rPr>
              <w:t>12</w:t>
            </w:r>
            <w:r w:rsidR="00660285">
              <w:rPr>
                <w:noProof/>
                <w:webHidden/>
              </w:rPr>
              <w:fldChar w:fldCharType="end"/>
            </w:r>
          </w:hyperlink>
        </w:p>
        <w:p w14:paraId="4AA3953B" w14:textId="57AF30B3" w:rsidR="00660285" w:rsidRDefault="00EC6CD9">
          <w:pPr>
            <w:pStyle w:val="TOC1"/>
            <w:rPr>
              <w:rFonts w:asciiTheme="minorHAnsi" w:eastAsiaTheme="minorEastAsia" w:hAnsiTheme="minorHAnsi"/>
              <w:noProof/>
              <w:kern w:val="2"/>
              <w:sz w:val="22"/>
              <w:lang w:eastAsia="en-GB"/>
              <w14:ligatures w14:val="standardContextual"/>
            </w:rPr>
          </w:pPr>
          <w:hyperlink w:anchor="_Toc148607747" w:history="1">
            <w:r w:rsidR="00660285" w:rsidRPr="00E50779">
              <w:rPr>
                <w:rStyle w:val="Hyperlink"/>
                <w:noProof/>
              </w:rPr>
              <w:t>Healthwatch Surrey – Contact us</w:t>
            </w:r>
            <w:r w:rsidR="00660285">
              <w:rPr>
                <w:noProof/>
                <w:webHidden/>
              </w:rPr>
              <w:tab/>
            </w:r>
            <w:r w:rsidR="00660285">
              <w:rPr>
                <w:noProof/>
                <w:webHidden/>
              </w:rPr>
              <w:fldChar w:fldCharType="begin"/>
            </w:r>
            <w:r w:rsidR="00660285">
              <w:rPr>
                <w:noProof/>
                <w:webHidden/>
              </w:rPr>
              <w:instrText xml:space="preserve"> PAGEREF _Toc148607747 \h </w:instrText>
            </w:r>
            <w:r w:rsidR="00660285">
              <w:rPr>
                <w:noProof/>
                <w:webHidden/>
              </w:rPr>
            </w:r>
            <w:r w:rsidR="00660285">
              <w:rPr>
                <w:noProof/>
                <w:webHidden/>
              </w:rPr>
              <w:fldChar w:fldCharType="separate"/>
            </w:r>
            <w:r>
              <w:rPr>
                <w:noProof/>
                <w:webHidden/>
              </w:rPr>
              <w:t>13</w:t>
            </w:r>
            <w:r w:rsidR="00660285">
              <w:rPr>
                <w:noProof/>
                <w:webHidden/>
              </w:rPr>
              <w:fldChar w:fldCharType="end"/>
            </w:r>
          </w:hyperlink>
        </w:p>
        <w:p w14:paraId="72561742" w14:textId="00A0DD84" w:rsidR="00D614BC" w:rsidRDefault="000436C8" w:rsidP="00663EF8">
          <w:pPr>
            <w:pStyle w:val="TOC1"/>
            <w:rPr>
              <w:rStyle w:val="Hyperlink"/>
              <w:noProof/>
              <w:kern w:val="2"/>
              <w:lang w:eastAsia="en-GB"/>
              <w14:ligatures w14:val="standardContextual"/>
            </w:rPr>
          </w:pPr>
          <w:r>
            <w:fldChar w:fldCharType="end"/>
          </w:r>
        </w:p>
      </w:sdtContent>
    </w:sdt>
    <w:p w14:paraId="595BC3D7" w14:textId="2582FFA1" w:rsidR="00A04206" w:rsidRPr="00991496" w:rsidRDefault="00A04206"/>
    <w:p w14:paraId="307500D9" w14:textId="77777777" w:rsidR="003E1A12" w:rsidRPr="00991496" w:rsidRDefault="003E1A12">
      <w:pPr>
        <w:spacing w:after="160" w:line="259" w:lineRule="auto"/>
        <w:rPr>
          <w:rFonts w:eastAsiaTheme="majorEastAsia" w:cstheme="majorBidi"/>
          <w:b/>
          <w:color w:val="E73E97" w:themeColor="background2"/>
          <w:sz w:val="36"/>
          <w:szCs w:val="32"/>
        </w:rPr>
      </w:pPr>
      <w:r w:rsidRPr="00991496">
        <w:br w:type="page"/>
      </w:r>
    </w:p>
    <w:p w14:paraId="13AE5455" w14:textId="77777777" w:rsidR="008676C1" w:rsidRPr="00991496" w:rsidRDefault="08EBA7FF" w:rsidP="004A3232">
      <w:pPr>
        <w:pStyle w:val="Heading1"/>
      </w:pPr>
      <w:bookmarkStart w:id="0" w:name="_Toc145600828"/>
      <w:bookmarkStart w:id="1" w:name="_Toc148607733"/>
      <w:r>
        <w:lastRenderedPageBreak/>
        <w:t>About Healthwatch Surrey</w:t>
      </w:r>
      <w:bookmarkEnd w:id="0"/>
      <w:bookmarkEnd w:id="1"/>
    </w:p>
    <w:p w14:paraId="21E61001" w14:textId="3378D75C" w:rsidR="008B702F" w:rsidRPr="00991496" w:rsidRDefault="1E094344" w:rsidP="00853E0C">
      <w:r w:rsidRPr="00991496">
        <w:t>Healthwatch Surrey is an independent service, empowering the residents of Surrey to have their voices heard. We seek out people’s experiences of health and care services and share these with service providers and decision</w:t>
      </w:r>
      <w:r w:rsidR="00D10419" w:rsidRPr="00991496">
        <w:t xml:space="preserve"> </w:t>
      </w:r>
      <w:r w:rsidRPr="00991496">
        <w:t xml:space="preserve">makers, to support services to improve and tackle health inequalities. We believe that health and social care providers can best improve services by listening to people’s experiences. </w:t>
      </w:r>
    </w:p>
    <w:p w14:paraId="1200C903" w14:textId="77777777" w:rsidR="00273001" w:rsidRPr="00991496" w:rsidRDefault="00273001" w:rsidP="00853E0C"/>
    <w:p w14:paraId="432C38FA" w14:textId="075941BA" w:rsidR="003F112E" w:rsidRDefault="47F21694" w:rsidP="00853E0C">
      <w:r w:rsidRPr="24F2160A">
        <w:rPr>
          <w:rFonts w:eastAsia="Century Gothic"/>
        </w:rPr>
        <w:t xml:space="preserve">We also provide </w:t>
      </w:r>
      <w:r w:rsidR="000F2BE7">
        <w:rPr>
          <w:rFonts w:eastAsia="Century Gothic"/>
        </w:rPr>
        <w:t>information</w:t>
      </w:r>
      <w:r w:rsidRPr="24F2160A">
        <w:rPr>
          <w:rFonts w:eastAsia="Century Gothic"/>
        </w:rPr>
        <w:t xml:space="preserve"> and signposting to help the people of Surrey find the care that best suits their needs</w:t>
      </w:r>
      <w:r w:rsidR="00F800D5" w:rsidRPr="24F2160A">
        <w:rPr>
          <w:rFonts w:eastAsia="Century Gothic"/>
        </w:rPr>
        <w:t xml:space="preserve">. </w:t>
      </w:r>
    </w:p>
    <w:p w14:paraId="14EA4B96" w14:textId="77777777" w:rsidR="00BD5612" w:rsidRDefault="00BD5612" w:rsidP="00853E0C"/>
    <w:p w14:paraId="705C4BC2" w14:textId="71B0BD11" w:rsidR="009A15BF" w:rsidRDefault="1A10CB97" w:rsidP="009A15BF">
      <w:pPr>
        <w:pStyle w:val="Heading1"/>
      </w:pPr>
      <w:bookmarkStart w:id="2" w:name="_Toc145600829"/>
      <w:bookmarkStart w:id="3" w:name="_Toc148607734"/>
      <w:r>
        <w:t>About this report</w:t>
      </w:r>
      <w:bookmarkEnd w:id="2"/>
      <w:bookmarkEnd w:id="3"/>
    </w:p>
    <w:p w14:paraId="7A8A0031" w14:textId="27FED610" w:rsidR="009A15BF" w:rsidRDefault="0048756B" w:rsidP="009A15BF">
      <w:r>
        <w:t>O</w:t>
      </w:r>
      <w:r w:rsidR="00382F1C">
        <w:t xml:space="preserve">ne of </w:t>
      </w:r>
      <w:r>
        <w:t xml:space="preserve">Healthwatch Surrey’s priorities </w:t>
      </w:r>
      <w:r w:rsidR="58588299">
        <w:t xml:space="preserve">is the </w:t>
      </w:r>
      <w:r w:rsidR="01606B57">
        <w:t>i</w:t>
      </w:r>
      <w:r w:rsidR="009A15BF">
        <w:t>nvolvement of people</w:t>
      </w:r>
      <w:r w:rsidR="005708D3">
        <w:t xml:space="preserve">. </w:t>
      </w:r>
      <w:r w:rsidR="2E646A21">
        <w:t>This means</w:t>
      </w:r>
      <w:r w:rsidR="0E5D9D8E">
        <w:t xml:space="preserve"> </w:t>
      </w:r>
      <w:r w:rsidR="76EC9049">
        <w:t>that we</w:t>
      </w:r>
      <w:r w:rsidR="009A15BF">
        <w:t xml:space="preserve"> want to learn how well the system is listening</w:t>
      </w:r>
      <w:r w:rsidR="005708D3">
        <w:t xml:space="preserve"> to people</w:t>
      </w:r>
      <w:r w:rsidR="00C97B98">
        <w:t xml:space="preserve">’s views. </w:t>
      </w:r>
      <w:r w:rsidR="73B21B68">
        <w:t xml:space="preserve"> As part of this </w:t>
      </w:r>
      <w:r w:rsidR="0AB46D25">
        <w:t>w</w:t>
      </w:r>
      <w:r w:rsidR="001625DC">
        <w:t>e want to speak to people who have received care in various departments across Surrey hospitals to find out</w:t>
      </w:r>
      <w:r w:rsidR="00C97B98">
        <w:t xml:space="preserve"> their opinions and </w:t>
      </w:r>
      <w:r w:rsidR="2F691157">
        <w:t>experiences of</w:t>
      </w:r>
      <w:r w:rsidR="00367D64">
        <w:t xml:space="preserve"> feedbac</w:t>
      </w:r>
      <w:r w:rsidR="30D0958F">
        <w:t>k</w:t>
      </w:r>
      <w:r w:rsidR="00B35C8A">
        <w:t>. This report</w:t>
      </w:r>
      <w:r w:rsidR="00326210">
        <w:t xml:space="preserve"> is based on what people </w:t>
      </w:r>
      <w:r w:rsidR="00194618">
        <w:t xml:space="preserve">told us on the day of our visit and is not designed to be representative of </w:t>
      </w:r>
      <w:r w:rsidR="005028BC">
        <w:t xml:space="preserve">Epsom </w:t>
      </w:r>
      <w:r w:rsidR="00134116">
        <w:t xml:space="preserve">and St Helier University </w:t>
      </w:r>
      <w:r w:rsidR="00E65EB7">
        <w:t>NHS Trust</w:t>
      </w:r>
      <w:r w:rsidR="00387777">
        <w:t>. The report</w:t>
      </w:r>
      <w:r w:rsidR="00B35C8A">
        <w:t xml:space="preserve"> includes </w:t>
      </w:r>
      <w:r w:rsidR="00CA06D1">
        <w:t>examples of what people have shared with Healthwatch Surrey about Epsom Hospital.</w:t>
      </w:r>
    </w:p>
    <w:p w14:paraId="26367EFA" w14:textId="77777777" w:rsidR="00CC4930" w:rsidRDefault="00CC4930" w:rsidP="009A15BF"/>
    <w:p w14:paraId="2CB58146" w14:textId="4A2D2728" w:rsidR="00CC4930" w:rsidRDefault="00CC4930" w:rsidP="009A15BF">
      <w:r>
        <w:t>Any urgent or concerning experiences within this report have been escalated to the appropriate teams. All appropriate information and advice and signposting to complaints processes has already been given.</w:t>
      </w:r>
    </w:p>
    <w:p w14:paraId="1292B434" w14:textId="1BBFDF37" w:rsidR="00E101FC" w:rsidRPr="00991496" w:rsidRDefault="00E101FC" w:rsidP="00E101FC"/>
    <w:p w14:paraId="7CFA6F1A" w14:textId="56B75861" w:rsidR="005548DC" w:rsidRPr="00991496" w:rsidRDefault="005548DC" w:rsidP="005548DC">
      <w:r>
        <w:t xml:space="preserve">During our visit to Epsom Hospital people told us they were happy with the care provided and </w:t>
      </w:r>
      <w:r w:rsidRPr="787D7BF4">
        <w:rPr>
          <w:rFonts w:eastAsia="Times New Roman" w:cs="Poppins"/>
          <w:color w:val="000000" w:themeColor="text1"/>
          <w:lang w:eastAsia="en-GB"/>
        </w:rPr>
        <w:t>were reluctant to say when things went wrong as they had a positive experience overall</w:t>
      </w:r>
      <w:r w:rsidR="00C91868">
        <w:rPr>
          <w:rFonts w:eastAsia="Times New Roman" w:cs="Poppins"/>
          <w:color w:val="000000" w:themeColor="text1"/>
          <w:lang w:eastAsia="en-GB"/>
        </w:rPr>
        <w:t xml:space="preserve"> and people</w:t>
      </w:r>
      <w:r>
        <w:rPr>
          <w:rFonts w:eastAsia="Times New Roman" w:cs="Poppins"/>
          <w:color w:val="000000" w:themeColor="text1"/>
          <w:lang w:eastAsia="en-GB"/>
        </w:rPr>
        <w:t xml:space="preserve"> appreciated how hard the staff were working. P</w:t>
      </w:r>
      <w:r>
        <w:t xml:space="preserve">eople were not aware of the opportunities to provide both positive and constructive feedback which could provide information to improve and develop services, as well as improve staff morale and an opportunity to share when things are going well. </w:t>
      </w:r>
    </w:p>
    <w:p w14:paraId="2E852A90" w14:textId="77777777" w:rsidR="005548DC" w:rsidRDefault="005548DC" w:rsidP="005548DC">
      <w:pPr>
        <w:textAlignment w:val="baseline"/>
        <w:rPr>
          <w:rFonts w:eastAsia="Times New Roman" w:cs="Poppins"/>
          <w:color w:val="000000" w:themeColor="text1"/>
          <w:bdr w:val="none" w:sz="0" w:space="0" w:color="auto" w:frame="1"/>
          <w:lang w:eastAsia="en-GB"/>
        </w:rPr>
      </w:pPr>
    </w:p>
    <w:p w14:paraId="691D8E3F" w14:textId="0217DFA8" w:rsidR="79E1C6D5" w:rsidRDefault="005548DC" w:rsidP="005548DC">
      <w:pPr>
        <w:rPr>
          <w:rFonts w:eastAsia="Times New Roman" w:cs="Poppins"/>
          <w:color w:val="000000" w:themeColor="text1"/>
          <w:lang w:eastAsia="en-GB"/>
        </w:rPr>
      </w:pPr>
      <w:r>
        <w:rPr>
          <w:rFonts w:eastAsia="Times New Roman" w:cs="Poppins"/>
          <w:color w:val="000000" w:themeColor="text1"/>
          <w:lang w:eastAsia="en-GB"/>
        </w:rPr>
        <w:t>W</w:t>
      </w:r>
      <w:r w:rsidRPr="79E1C6D5">
        <w:rPr>
          <w:rFonts w:eastAsia="Times New Roman" w:cs="Poppins"/>
          <w:color w:val="000000" w:themeColor="text1"/>
          <w:lang w:eastAsia="en-GB"/>
        </w:rPr>
        <w:t>e heard that despite not being well informed about how, people were prepared to give feedback</w:t>
      </w:r>
      <w:r>
        <w:rPr>
          <w:rFonts w:eastAsia="Times New Roman" w:cs="Poppins"/>
          <w:color w:val="000000" w:themeColor="text1"/>
          <w:lang w:eastAsia="en-GB"/>
        </w:rPr>
        <w:t xml:space="preserve">. </w:t>
      </w:r>
      <w:r w:rsidR="004B14A1">
        <w:rPr>
          <w:rFonts w:eastAsia="Times New Roman" w:cs="Poppins"/>
          <w:color w:val="000000" w:themeColor="text1"/>
          <w:lang w:eastAsia="en-GB"/>
        </w:rPr>
        <w:t>P</w:t>
      </w:r>
      <w:r w:rsidRPr="787D7BF4">
        <w:rPr>
          <w:rFonts w:eastAsia="Times New Roman" w:cs="Poppins"/>
          <w:color w:val="000000" w:themeColor="text1"/>
          <w:lang w:eastAsia="en-GB"/>
        </w:rPr>
        <w:t xml:space="preserve">eople also said that they felt it was beneficial giving </w:t>
      </w:r>
      <w:r w:rsidR="00A57ADE" w:rsidRPr="787D7BF4">
        <w:rPr>
          <w:rFonts w:eastAsia="Times New Roman" w:cs="Poppins"/>
          <w:color w:val="000000" w:themeColor="text1"/>
          <w:lang w:eastAsia="en-GB"/>
        </w:rPr>
        <w:t>feedback</w:t>
      </w:r>
      <w:r w:rsidR="00A57ADE">
        <w:rPr>
          <w:rFonts w:eastAsia="Times New Roman" w:cs="Poppins"/>
          <w:color w:val="000000" w:themeColor="text1"/>
          <w:lang w:eastAsia="en-GB"/>
        </w:rPr>
        <w:t>.</w:t>
      </w:r>
    </w:p>
    <w:p w14:paraId="3463CDCC" w14:textId="77777777" w:rsidR="0012261E" w:rsidRDefault="0012261E" w:rsidP="005548DC">
      <w:pPr>
        <w:rPr>
          <w:rFonts w:eastAsia="Times New Roman" w:cs="Poppins"/>
          <w:color w:val="000000" w:themeColor="text1"/>
          <w:lang w:eastAsia="en-GB"/>
        </w:rPr>
      </w:pPr>
    </w:p>
    <w:p w14:paraId="6B2B892B" w14:textId="54E46917" w:rsidR="003D1A8B" w:rsidRDefault="0079048C" w:rsidP="005548DC">
      <w:pPr>
        <w:rPr>
          <w:rFonts w:eastAsia="Times New Roman" w:cs="Poppins"/>
          <w:color w:val="000000" w:themeColor="text1"/>
          <w:lang w:eastAsia="en-GB"/>
        </w:rPr>
      </w:pPr>
      <w:r>
        <w:rPr>
          <w:rFonts w:eastAsia="Times New Roman" w:cs="Poppins"/>
          <w:color w:val="000000" w:themeColor="text1"/>
          <w:lang w:eastAsia="en-GB"/>
        </w:rPr>
        <w:lastRenderedPageBreak/>
        <w:t>We also heard some suggestions as to how their experience</w:t>
      </w:r>
      <w:r w:rsidR="001523EE">
        <w:rPr>
          <w:rFonts w:eastAsia="Times New Roman" w:cs="Poppins"/>
          <w:color w:val="000000" w:themeColor="text1"/>
          <w:lang w:eastAsia="en-GB"/>
        </w:rPr>
        <w:t xml:space="preserve"> of care</w:t>
      </w:r>
      <w:r>
        <w:rPr>
          <w:rFonts w:eastAsia="Times New Roman" w:cs="Poppins"/>
          <w:color w:val="000000" w:themeColor="text1"/>
          <w:lang w:eastAsia="en-GB"/>
        </w:rPr>
        <w:t xml:space="preserve"> could </w:t>
      </w:r>
      <w:r w:rsidR="001523EE">
        <w:rPr>
          <w:rFonts w:eastAsia="Times New Roman" w:cs="Poppins"/>
          <w:color w:val="000000" w:themeColor="text1"/>
          <w:lang w:eastAsia="en-GB"/>
        </w:rPr>
        <w:t xml:space="preserve">also </w:t>
      </w:r>
      <w:r>
        <w:rPr>
          <w:rFonts w:eastAsia="Times New Roman" w:cs="Poppins"/>
          <w:color w:val="000000" w:themeColor="text1"/>
          <w:lang w:eastAsia="en-GB"/>
        </w:rPr>
        <w:t>be improved</w:t>
      </w:r>
      <w:r w:rsidR="001523EE">
        <w:rPr>
          <w:rFonts w:eastAsia="Times New Roman" w:cs="Poppins"/>
          <w:color w:val="000000" w:themeColor="text1"/>
          <w:lang w:eastAsia="en-GB"/>
        </w:rPr>
        <w:t xml:space="preserve"> such as </w:t>
      </w:r>
      <w:r w:rsidR="00F75D82">
        <w:rPr>
          <w:rFonts w:eastAsia="Times New Roman" w:cs="Poppins"/>
          <w:color w:val="000000" w:themeColor="text1"/>
          <w:lang w:eastAsia="en-GB"/>
        </w:rPr>
        <w:t>communication</w:t>
      </w:r>
      <w:r w:rsidR="0083404D">
        <w:rPr>
          <w:rFonts w:eastAsia="Times New Roman" w:cs="Poppins"/>
          <w:color w:val="000000" w:themeColor="text1"/>
          <w:lang w:eastAsia="en-GB"/>
        </w:rPr>
        <w:t xml:space="preserve"> about </w:t>
      </w:r>
      <w:r w:rsidR="00015FB7">
        <w:rPr>
          <w:rFonts w:eastAsia="Times New Roman" w:cs="Poppins"/>
          <w:color w:val="000000" w:themeColor="text1"/>
          <w:lang w:eastAsia="en-GB"/>
        </w:rPr>
        <w:t xml:space="preserve">clinic </w:t>
      </w:r>
      <w:r w:rsidR="0083404D">
        <w:rPr>
          <w:rFonts w:eastAsia="Times New Roman" w:cs="Poppins"/>
          <w:color w:val="000000" w:themeColor="text1"/>
          <w:lang w:eastAsia="en-GB"/>
        </w:rPr>
        <w:t>waiting times</w:t>
      </w:r>
      <w:r w:rsidR="009C1553">
        <w:rPr>
          <w:rFonts w:eastAsia="Times New Roman" w:cs="Poppins"/>
          <w:color w:val="000000" w:themeColor="text1"/>
          <w:lang w:eastAsia="en-GB"/>
        </w:rPr>
        <w:t xml:space="preserve"> and </w:t>
      </w:r>
      <w:r w:rsidR="00F75D82">
        <w:rPr>
          <w:rFonts w:eastAsia="Times New Roman" w:cs="Poppins"/>
          <w:color w:val="000000" w:themeColor="text1"/>
          <w:lang w:eastAsia="en-GB"/>
        </w:rPr>
        <w:t>signposting to clinics</w:t>
      </w:r>
      <w:r w:rsidR="0012261E">
        <w:rPr>
          <w:rFonts w:eastAsia="Times New Roman" w:cs="Poppins"/>
          <w:color w:val="000000" w:themeColor="text1"/>
          <w:lang w:eastAsia="en-GB"/>
        </w:rPr>
        <w:t>.</w:t>
      </w:r>
    </w:p>
    <w:p w14:paraId="058302D5" w14:textId="1F5671DF" w:rsidR="00882DEB" w:rsidRPr="00015FB7" w:rsidRDefault="00882DEB" w:rsidP="00015FB7">
      <w:pPr>
        <w:pStyle w:val="paragraph"/>
        <w:spacing w:before="0" w:beforeAutospacing="0" w:after="0" w:afterAutospacing="0"/>
        <w:textAlignment w:val="baseline"/>
        <w:rPr>
          <w:rFonts w:ascii="Segoe UI" w:hAnsi="Segoe UI" w:cs="Segoe UI"/>
          <w:sz w:val="18"/>
          <w:szCs w:val="18"/>
        </w:rPr>
      </w:pPr>
    </w:p>
    <w:p w14:paraId="2117D927" w14:textId="364FEF8B" w:rsidR="008676C1" w:rsidRPr="00991496" w:rsidRDefault="3A33F61C" w:rsidP="00A53ACA">
      <w:pPr>
        <w:pStyle w:val="Heading1"/>
        <w:tabs>
          <w:tab w:val="left" w:pos="6870"/>
        </w:tabs>
      </w:pPr>
      <w:bookmarkStart w:id="4" w:name="_Toc130297512"/>
      <w:bookmarkStart w:id="5" w:name="_Toc148607735"/>
      <w:bookmarkStart w:id="6" w:name="_Toc145600830"/>
      <w:r>
        <w:t>Engagement</w:t>
      </w:r>
      <w:bookmarkEnd w:id="4"/>
      <w:r w:rsidR="0808E5B3">
        <w:t xml:space="preserve"> event </w:t>
      </w:r>
      <w:r w:rsidR="00A57ADE">
        <w:t>at Epsom</w:t>
      </w:r>
      <w:r w:rsidR="00E61A2E">
        <w:t xml:space="preserve"> </w:t>
      </w:r>
      <w:r w:rsidR="78BFEB50">
        <w:t>Hosp</w:t>
      </w:r>
      <w:r w:rsidR="64A1E7FA">
        <w:t>ital</w:t>
      </w:r>
      <w:bookmarkEnd w:id="5"/>
      <w:r w:rsidR="782582A1">
        <w:t xml:space="preserve"> </w:t>
      </w:r>
      <w:bookmarkEnd w:id="6"/>
    </w:p>
    <w:p w14:paraId="7BF8E18D" w14:textId="45FF7360" w:rsidR="00116C7A" w:rsidRPr="00991496" w:rsidRDefault="00A40B1C" w:rsidP="00116C7A">
      <w:r>
        <w:t>Healthwatch Surrey staff</w:t>
      </w:r>
      <w:r w:rsidR="007656C7">
        <w:t xml:space="preserve"> and volunteers </w:t>
      </w:r>
      <w:r w:rsidR="00CF26AB">
        <w:t xml:space="preserve">visited </w:t>
      </w:r>
      <w:r w:rsidR="00E61A2E">
        <w:t>Epsom</w:t>
      </w:r>
      <w:r w:rsidR="001955A4">
        <w:t xml:space="preserve"> Hospital on </w:t>
      </w:r>
      <w:r w:rsidR="49598093">
        <w:t>6 September</w:t>
      </w:r>
      <w:r w:rsidR="004C2052">
        <w:t xml:space="preserve"> 2023</w:t>
      </w:r>
      <w:r w:rsidR="32905C4F">
        <w:t xml:space="preserve"> </w:t>
      </w:r>
      <w:r w:rsidR="00E152D4">
        <w:t>to</w:t>
      </w:r>
      <w:r w:rsidR="002070A0">
        <w:t>:</w:t>
      </w:r>
    </w:p>
    <w:p w14:paraId="67B97AAC" w14:textId="5FCE4304" w:rsidR="00116C7A" w:rsidRPr="00991496" w:rsidRDefault="000E21B5" w:rsidP="24F2160A">
      <w:pPr>
        <w:pStyle w:val="ListParagraph"/>
        <w:numPr>
          <w:ilvl w:val="0"/>
          <w:numId w:val="19"/>
        </w:numPr>
        <w:rPr>
          <w:rFonts w:eastAsia="Poppins" w:cs="Poppins"/>
          <w:bdr w:val="none" w:sz="0" w:space="0" w:color="auto" w:frame="1"/>
          <w:lang w:eastAsia="en-GB"/>
        </w:rPr>
      </w:pPr>
      <w:r w:rsidRPr="24F2160A">
        <w:rPr>
          <w:rFonts w:eastAsia="Times New Roman" w:cs="Poppins"/>
          <w:bdr w:val="none" w:sz="0" w:space="0" w:color="auto" w:frame="1"/>
          <w:lang w:eastAsia="en-GB"/>
        </w:rPr>
        <w:t xml:space="preserve">Improve </w:t>
      </w:r>
      <w:r w:rsidR="00FF635B" w:rsidRPr="24F2160A">
        <w:rPr>
          <w:rFonts w:eastAsia="Times New Roman" w:cs="Poppins"/>
          <w:bdr w:val="none" w:sz="0" w:space="0" w:color="auto" w:frame="1"/>
          <w:lang w:eastAsia="en-GB"/>
        </w:rPr>
        <w:t>people’s</w:t>
      </w:r>
      <w:r w:rsidRPr="24F2160A">
        <w:rPr>
          <w:rFonts w:eastAsia="Times New Roman" w:cs="Poppins"/>
          <w:bdr w:val="none" w:sz="0" w:space="0" w:color="auto" w:frame="1"/>
          <w:lang w:eastAsia="en-GB"/>
        </w:rPr>
        <w:t xml:space="preserve"> understanding and awareness of how to share </w:t>
      </w:r>
      <w:r w:rsidR="00285E88" w:rsidRPr="24F2160A">
        <w:rPr>
          <w:rFonts w:eastAsia="Times New Roman" w:cs="Poppins"/>
          <w:bdr w:val="none" w:sz="0" w:space="0" w:color="auto" w:frame="1"/>
          <w:lang w:eastAsia="en-GB"/>
        </w:rPr>
        <w:t xml:space="preserve">their </w:t>
      </w:r>
      <w:r w:rsidR="00F76289" w:rsidRPr="24F2160A">
        <w:rPr>
          <w:rFonts w:eastAsia="Times New Roman" w:cs="Poppins"/>
          <w:bdr w:val="none" w:sz="0" w:space="0" w:color="auto" w:frame="1"/>
          <w:lang w:eastAsia="en-GB"/>
        </w:rPr>
        <w:t xml:space="preserve">feedback </w:t>
      </w:r>
      <w:r w:rsidR="00C23B84" w:rsidRPr="24F2160A">
        <w:rPr>
          <w:rFonts w:eastAsia="Times New Roman" w:cs="Poppins"/>
          <w:bdr w:val="none" w:sz="0" w:space="0" w:color="auto" w:frame="1"/>
          <w:lang w:eastAsia="en-GB"/>
        </w:rPr>
        <w:t xml:space="preserve">of services </w:t>
      </w:r>
      <w:r w:rsidR="00F76289" w:rsidRPr="24F2160A">
        <w:rPr>
          <w:rFonts w:eastAsia="Times New Roman" w:cs="Poppins"/>
          <w:bdr w:val="none" w:sz="0" w:space="0" w:color="auto" w:frame="1"/>
          <w:lang w:eastAsia="en-GB"/>
        </w:rPr>
        <w:t>through</w:t>
      </w:r>
      <w:r w:rsidR="00DA7488" w:rsidRPr="24F2160A">
        <w:rPr>
          <w:rFonts w:eastAsia="Times New Roman" w:cs="Poppins"/>
          <w:bdr w:val="none" w:sz="0" w:space="0" w:color="auto" w:frame="1"/>
          <w:lang w:eastAsia="en-GB"/>
        </w:rPr>
        <w:t xml:space="preserve"> </w:t>
      </w:r>
      <w:r w:rsidRPr="24F2160A">
        <w:rPr>
          <w:rFonts w:eastAsia="Times New Roman" w:cs="Poppins"/>
          <w:bdr w:val="none" w:sz="0" w:space="0" w:color="auto" w:frame="1"/>
          <w:lang w:eastAsia="en-GB"/>
        </w:rPr>
        <w:t>complim</w:t>
      </w:r>
      <w:r w:rsidRPr="24F2160A">
        <w:rPr>
          <w:rFonts w:eastAsia="Poppins" w:cs="Poppins"/>
          <w:bdr w:val="none" w:sz="0" w:space="0" w:color="auto" w:frame="1"/>
          <w:lang w:eastAsia="en-GB"/>
        </w:rPr>
        <w:t>ents, complaints (including advocacy support)</w:t>
      </w:r>
      <w:r w:rsidR="00DA7488" w:rsidRPr="24F2160A">
        <w:rPr>
          <w:rFonts w:eastAsia="Poppins" w:cs="Poppins"/>
          <w:lang w:eastAsia="en-GB"/>
        </w:rPr>
        <w:t xml:space="preserve"> and </w:t>
      </w:r>
      <w:r w:rsidR="00991496" w:rsidRPr="24F2160A">
        <w:rPr>
          <w:rFonts w:eastAsia="Poppins" w:cs="Poppins"/>
          <w:bdr w:val="none" w:sz="0" w:space="0" w:color="auto" w:frame="1"/>
          <w:lang w:eastAsia="en-GB"/>
        </w:rPr>
        <w:t>Patient Advice and Liaison Service</w:t>
      </w:r>
      <w:r w:rsidR="00B672E3" w:rsidRPr="24F2160A">
        <w:rPr>
          <w:rFonts w:eastAsia="Poppins" w:cs="Poppins"/>
          <w:bdr w:val="none" w:sz="0" w:space="0" w:color="auto" w:frame="1"/>
          <w:lang w:eastAsia="en-GB"/>
        </w:rPr>
        <w:t xml:space="preserve"> (PALS</w:t>
      </w:r>
      <w:r w:rsidR="00991496" w:rsidRPr="24F2160A">
        <w:rPr>
          <w:rFonts w:eastAsia="Poppins" w:cs="Poppins"/>
          <w:bdr w:val="none" w:sz="0" w:space="0" w:color="auto" w:frame="1"/>
          <w:lang w:eastAsia="en-GB"/>
        </w:rPr>
        <w:t>)</w:t>
      </w:r>
      <w:r w:rsidRPr="24F2160A">
        <w:rPr>
          <w:rFonts w:eastAsia="Poppins" w:cs="Poppins"/>
          <w:bdr w:val="none" w:sz="0" w:space="0" w:color="auto" w:frame="1"/>
          <w:lang w:eastAsia="en-GB"/>
        </w:rPr>
        <w:t>. </w:t>
      </w:r>
      <w:r w:rsidR="3275F865" w:rsidRPr="24F2160A">
        <w:rPr>
          <w:rFonts w:eastAsia="Poppins" w:cs="Poppins"/>
          <w:bdr w:val="none" w:sz="0" w:space="0" w:color="auto" w:frame="1"/>
          <w:lang w:eastAsia="en-GB"/>
        </w:rPr>
        <w:t xml:space="preserve"> </w:t>
      </w:r>
    </w:p>
    <w:p w14:paraId="39055E21" w14:textId="09CC1F7F" w:rsidR="3275F865" w:rsidRPr="007F0F3B" w:rsidRDefault="3275F865" w:rsidP="007F0F3B">
      <w:pPr>
        <w:pStyle w:val="ListParagraph"/>
        <w:numPr>
          <w:ilvl w:val="0"/>
          <w:numId w:val="19"/>
        </w:numPr>
        <w:rPr>
          <w:rFonts w:eastAsia="Poppins" w:cs="Poppins"/>
          <w:szCs w:val="24"/>
          <w:lang w:eastAsia="en-GB"/>
        </w:rPr>
      </w:pPr>
      <w:r w:rsidRPr="1D06CBB8">
        <w:rPr>
          <w:rFonts w:eastAsia="Poppins" w:cs="Poppins"/>
          <w:szCs w:val="24"/>
          <w:lang w:eastAsia="en-GB"/>
        </w:rPr>
        <w:t xml:space="preserve">Raise awareness that people can feedback </w:t>
      </w:r>
      <w:r w:rsidR="00CC69EA">
        <w:rPr>
          <w:rFonts w:eastAsia="Poppins" w:cs="Poppins"/>
          <w:szCs w:val="24"/>
          <w:lang w:eastAsia="en-GB"/>
        </w:rPr>
        <w:t xml:space="preserve">anonymously </w:t>
      </w:r>
      <w:r w:rsidRPr="1D06CBB8">
        <w:rPr>
          <w:rFonts w:eastAsia="Poppins" w:cs="Poppins"/>
          <w:szCs w:val="24"/>
          <w:lang w:eastAsia="en-GB"/>
        </w:rPr>
        <w:t>to Healthwatch Surrey.</w:t>
      </w:r>
    </w:p>
    <w:p w14:paraId="7F5EF296" w14:textId="69131F8D" w:rsidR="00116C7A" w:rsidRPr="00991496" w:rsidRDefault="00535C35" w:rsidP="00116C7A">
      <w:pPr>
        <w:pStyle w:val="ListParagraph"/>
        <w:numPr>
          <w:ilvl w:val="0"/>
          <w:numId w:val="19"/>
        </w:numPr>
      </w:pPr>
      <w:r w:rsidRPr="1D06CBB8">
        <w:rPr>
          <w:rFonts w:eastAsia="Poppins" w:cs="Poppins"/>
          <w:bdr w:val="none" w:sz="0" w:space="0" w:color="auto" w:frame="1"/>
          <w:lang w:eastAsia="en-GB"/>
        </w:rPr>
        <w:t>U</w:t>
      </w:r>
      <w:r w:rsidR="00E37D8A" w:rsidRPr="1D06CBB8">
        <w:rPr>
          <w:rFonts w:eastAsia="Poppins" w:cs="Poppins"/>
          <w:bdr w:val="none" w:sz="0" w:space="0" w:color="auto" w:frame="1"/>
          <w:lang w:eastAsia="en-GB"/>
        </w:rPr>
        <w:t xml:space="preserve">nderstand </w:t>
      </w:r>
      <w:r w:rsidR="2F371A93" w:rsidRPr="1D06CBB8">
        <w:rPr>
          <w:rFonts w:eastAsia="Poppins" w:cs="Poppins"/>
          <w:lang w:eastAsia="en-GB"/>
        </w:rPr>
        <w:t>people’s</w:t>
      </w:r>
      <w:r w:rsidRPr="1D06CBB8">
        <w:rPr>
          <w:rFonts w:eastAsia="Poppins" w:cs="Poppins"/>
          <w:lang w:eastAsia="en-GB"/>
        </w:rPr>
        <w:t xml:space="preserve"> perceptions</w:t>
      </w:r>
      <w:r w:rsidRPr="1D06CBB8">
        <w:rPr>
          <w:rFonts w:eastAsia="Poppins" w:cs="Poppins"/>
          <w:bdr w:val="none" w:sz="0" w:space="0" w:color="auto" w:frame="1"/>
          <w:lang w:eastAsia="en-GB"/>
        </w:rPr>
        <w:t xml:space="preserve"> o</w:t>
      </w:r>
      <w:r w:rsidR="007E7163" w:rsidRPr="1D06CBB8">
        <w:rPr>
          <w:rFonts w:eastAsia="Poppins" w:cs="Poppins"/>
          <w:bdr w:val="none" w:sz="0" w:space="0" w:color="auto" w:frame="1"/>
          <w:lang w:eastAsia="en-GB"/>
        </w:rPr>
        <w:t>f</w:t>
      </w:r>
      <w:r w:rsidRPr="1D06CBB8">
        <w:rPr>
          <w:rFonts w:eastAsia="Poppins" w:cs="Poppins"/>
          <w:bdr w:val="none" w:sz="0" w:space="0" w:color="auto" w:frame="1"/>
          <w:lang w:eastAsia="en-GB"/>
        </w:rPr>
        <w:t xml:space="preserve"> </w:t>
      </w:r>
      <w:r w:rsidR="00E37D8A" w:rsidRPr="1D06CBB8">
        <w:rPr>
          <w:rFonts w:eastAsia="Poppins" w:cs="Poppins"/>
          <w:bdr w:val="none" w:sz="0" w:space="0" w:color="auto" w:frame="1"/>
          <w:lang w:eastAsia="en-GB"/>
        </w:rPr>
        <w:t xml:space="preserve">how effective </w:t>
      </w:r>
      <w:r w:rsidR="00F92F15" w:rsidRPr="1D06CBB8">
        <w:rPr>
          <w:rFonts w:eastAsia="Poppins" w:cs="Poppins"/>
          <w:bdr w:val="none" w:sz="0" w:space="0" w:color="auto" w:frame="1"/>
          <w:lang w:eastAsia="en-GB"/>
        </w:rPr>
        <w:t>the hospital is in</w:t>
      </w:r>
      <w:r w:rsidR="00E37D8A" w:rsidRPr="1D06CBB8">
        <w:rPr>
          <w:rFonts w:eastAsia="Poppins" w:cs="Poppins"/>
          <w:bdr w:val="none" w:sz="0" w:space="0" w:color="auto" w:frame="1"/>
          <w:lang w:eastAsia="en-GB"/>
        </w:rPr>
        <w:t xml:space="preserve"> listening to and acting </w:t>
      </w:r>
      <w:r w:rsidR="00F76289" w:rsidRPr="1D06CBB8">
        <w:rPr>
          <w:rFonts w:eastAsia="Poppins" w:cs="Poppins"/>
          <w:bdr w:val="none" w:sz="0" w:space="0" w:color="auto" w:frame="1"/>
          <w:lang w:eastAsia="en-GB"/>
        </w:rPr>
        <w:t>on feedback</w:t>
      </w:r>
      <w:r w:rsidR="00E37D8A" w:rsidRPr="1D06CBB8">
        <w:rPr>
          <w:rFonts w:eastAsia="Times New Roman" w:cs="Poppins"/>
          <w:bdr w:val="none" w:sz="0" w:space="0" w:color="auto" w:frame="1"/>
          <w:lang w:eastAsia="en-GB"/>
        </w:rPr>
        <w:t>.</w:t>
      </w:r>
    </w:p>
    <w:p w14:paraId="0C3452DE" w14:textId="77777777" w:rsidR="00116C7A" w:rsidRPr="00991496" w:rsidRDefault="007E7163" w:rsidP="00116C7A">
      <w:pPr>
        <w:pStyle w:val="ListParagraph"/>
        <w:numPr>
          <w:ilvl w:val="0"/>
          <w:numId w:val="19"/>
        </w:numPr>
      </w:pPr>
      <w:r w:rsidRPr="00991496">
        <w:rPr>
          <w:rFonts w:eastAsia="Times New Roman" w:cs="Poppins"/>
          <w:bdr w:val="none" w:sz="0" w:space="0" w:color="auto" w:frame="1"/>
          <w:lang w:eastAsia="en-GB"/>
        </w:rPr>
        <w:t>U</w:t>
      </w:r>
      <w:r w:rsidR="00E37D8A" w:rsidRPr="00991496">
        <w:rPr>
          <w:rFonts w:eastAsia="Times New Roman" w:cs="Poppins"/>
          <w:bdr w:val="none" w:sz="0" w:space="0" w:color="auto" w:frame="1"/>
          <w:lang w:eastAsia="en-GB"/>
        </w:rPr>
        <w:t xml:space="preserve">nderstand </w:t>
      </w:r>
      <w:r w:rsidRPr="00991496">
        <w:rPr>
          <w:rFonts w:eastAsia="Times New Roman" w:cs="Poppins"/>
          <w:bdr w:val="none" w:sz="0" w:space="0" w:color="auto" w:frame="1"/>
          <w:lang w:eastAsia="en-GB"/>
        </w:rPr>
        <w:t xml:space="preserve">enablers and </w:t>
      </w:r>
      <w:r w:rsidR="00E37D8A" w:rsidRPr="00991496">
        <w:rPr>
          <w:rFonts w:eastAsia="Times New Roman" w:cs="Poppins"/>
          <w:bdr w:val="none" w:sz="0" w:space="0" w:color="auto" w:frame="1"/>
          <w:lang w:eastAsia="en-GB"/>
        </w:rPr>
        <w:t>barriers to p</w:t>
      </w:r>
      <w:r w:rsidR="2D83FC19" w:rsidRPr="00991496">
        <w:rPr>
          <w:rFonts w:eastAsia="Times New Roman" w:cs="Poppins"/>
          <w:bdr w:val="none" w:sz="0" w:space="0" w:color="auto" w:frame="1"/>
          <w:lang w:eastAsia="en-GB"/>
        </w:rPr>
        <w:t>eople</w:t>
      </w:r>
      <w:r w:rsidR="00E37D8A" w:rsidRPr="00991496">
        <w:rPr>
          <w:rFonts w:eastAsia="Times New Roman" w:cs="Poppins"/>
          <w:bdr w:val="none" w:sz="0" w:space="0" w:color="auto" w:frame="1"/>
          <w:lang w:eastAsia="en-GB"/>
        </w:rPr>
        <w:t xml:space="preserve"> </w:t>
      </w:r>
      <w:r w:rsidRPr="00991496">
        <w:rPr>
          <w:rFonts w:eastAsia="Times New Roman" w:cs="Poppins"/>
          <w:bdr w:val="none" w:sz="0" w:space="0" w:color="auto" w:frame="1"/>
          <w:lang w:eastAsia="en-GB"/>
        </w:rPr>
        <w:t xml:space="preserve">sharing </w:t>
      </w:r>
      <w:r w:rsidR="00F76289" w:rsidRPr="00991496">
        <w:rPr>
          <w:rFonts w:eastAsia="Times New Roman" w:cs="Poppins"/>
          <w:bdr w:val="none" w:sz="0" w:space="0" w:color="auto" w:frame="1"/>
          <w:lang w:eastAsia="en-GB"/>
        </w:rPr>
        <w:t>feedback.</w:t>
      </w:r>
    </w:p>
    <w:p w14:paraId="6A3938FB" w14:textId="646749FD" w:rsidR="00E37D8A" w:rsidRPr="00991496" w:rsidRDefault="007E7163" w:rsidP="00116C7A">
      <w:pPr>
        <w:pStyle w:val="ListParagraph"/>
        <w:numPr>
          <w:ilvl w:val="0"/>
          <w:numId w:val="19"/>
        </w:numPr>
      </w:pPr>
      <w:r w:rsidRPr="00991496">
        <w:rPr>
          <w:rFonts w:eastAsia="Times New Roman" w:cs="Poppins"/>
          <w:lang w:eastAsia="en-GB"/>
        </w:rPr>
        <w:t>P</w:t>
      </w:r>
      <w:r w:rsidR="00E37D8A" w:rsidRPr="00991496">
        <w:rPr>
          <w:rFonts w:eastAsia="Times New Roman" w:cs="Poppins"/>
          <w:lang w:eastAsia="en-GB"/>
        </w:rPr>
        <w:t xml:space="preserve">rovide </w:t>
      </w:r>
      <w:r w:rsidR="00E37D8A" w:rsidRPr="00991496">
        <w:rPr>
          <w:rFonts w:cs="Poppins"/>
          <w:shd w:val="clear" w:color="auto" w:fill="FFFFFF"/>
        </w:rPr>
        <w:t>the hospital with</w:t>
      </w:r>
      <w:r w:rsidR="00193E73" w:rsidRPr="00991496">
        <w:rPr>
          <w:rFonts w:cs="Poppins"/>
          <w:shd w:val="clear" w:color="auto" w:fill="FFFFFF"/>
        </w:rPr>
        <w:t xml:space="preserve"> recommendations </w:t>
      </w:r>
      <w:r w:rsidR="09F88D10" w:rsidRPr="00991496">
        <w:rPr>
          <w:rFonts w:cs="Poppins"/>
          <w:shd w:val="clear" w:color="auto" w:fill="FFFFFF"/>
        </w:rPr>
        <w:t xml:space="preserve">for improvement </w:t>
      </w:r>
      <w:r w:rsidR="00E37D8A" w:rsidRPr="00991496">
        <w:rPr>
          <w:rFonts w:cs="Poppins"/>
          <w:shd w:val="clear" w:color="auto" w:fill="FFFFFF"/>
        </w:rPr>
        <w:t xml:space="preserve">from </w:t>
      </w:r>
      <w:r w:rsidR="2D15336F" w:rsidRPr="00991496">
        <w:rPr>
          <w:rFonts w:cs="Poppins"/>
          <w:shd w:val="clear" w:color="auto" w:fill="FFFFFF"/>
        </w:rPr>
        <w:t>people</w:t>
      </w:r>
      <w:r w:rsidR="00E37D8A" w:rsidRPr="00991496">
        <w:rPr>
          <w:rFonts w:cs="Poppins"/>
          <w:shd w:val="clear" w:color="auto" w:fill="FFFFFF"/>
        </w:rPr>
        <w:t xml:space="preserve"> accessing their services</w:t>
      </w:r>
      <w:r w:rsidR="783E43E1" w:rsidRPr="00991496">
        <w:rPr>
          <w:rFonts w:cs="Poppins"/>
          <w:shd w:val="clear" w:color="auto" w:fill="FFFFFF"/>
        </w:rPr>
        <w:t>.</w:t>
      </w:r>
    </w:p>
    <w:p w14:paraId="2EF2306E" w14:textId="490320A2" w:rsidR="00D82729" w:rsidRPr="00991496" w:rsidRDefault="00D82729" w:rsidP="00C46DF9">
      <w:pPr>
        <w:rPr>
          <w:rFonts w:cs="Poppins"/>
        </w:rPr>
      </w:pPr>
    </w:p>
    <w:p w14:paraId="67810F42" w14:textId="6F6A399B" w:rsidR="004B14A1" w:rsidRDefault="004B14A1" w:rsidP="004B14A1">
      <w:r w:rsidRPr="787D7BF4">
        <w:rPr>
          <w:rFonts w:cs="Poppins"/>
        </w:rPr>
        <w:t>Our Healthwatch</w:t>
      </w:r>
      <w:r w:rsidR="00274972">
        <w:rPr>
          <w:rFonts w:cs="Poppins"/>
        </w:rPr>
        <w:t xml:space="preserve"> Surrey</w:t>
      </w:r>
      <w:r w:rsidRPr="787D7BF4">
        <w:rPr>
          <w:rFonts w:cs="Poppins"/>
        </w:rPr>
        <w:t xml:space="preserve"> </w:t>
      </w:r>
      <w:r w:rsidR="0069099A">
        <w:rPr>
          <w:rFonts w:cs="Poppins"/>
        </w:rPr>
        <w:t>t</w:t>
      </w:r>
      <w:r w:rsidRPr="3A376152">
        <w:rPr>
          <w:rFonts w:cs="Poppins"/>
        </w:rPr>
        <w:t>eam</w:t>
      </w:r>
      <w:r w:rsidRPr="787D7BF4">
        <w:rPr>
          <w:rFonts w:cs="Poppins"/>
        </w:rPr>
        <w:t xml:space="preserve"> were welcomed</w:t>
      </w:r>
      <w:r w:rsidR="007B332C">
        <w:rPr>
          <w:rFonts w:cs="Poppins"/>
        </w:rPr>
        <w:t xml:space="preserve"> </w:t>
      </w:r>
      <w:r w:rsidRPr="787D7BF4">
        <w:rPr>
          <w:rFonts w:cs="Poppins"/>
        </w:rPr>
        <w:t xml:space="preserve">by the Patient Experience Team and Nursing Team. The </w:t>
      </w:r>
      <w:r>
        <w:rPr>
          <w:rFonts w:cs="Poppins"/>
        </w:rPr>
        <w:t xml:space="preserve">outpatient staff </w:t>
      </w:r>
      <w:r w:rsidR="00274972" w:rsidRPr="00302FC1">
        <w:rPr>
          <w:rFonts w:cs="Poppins"/>
        </w:rPr>
        <w:t xml:space="preserve">we met/observed </w:t>
      </w:r>
      <w:r w:rsidRPr="787D7BF4">
        <w:rPr>
          <w:rFonts w:cs="Poppins"/>
        </w:rPr>
        <w:t>were friendly and helpful.</w:t>
      </w:r>
      <w:r>
        <w:rPr>
          <w:rFonts w:cs="Poppins"/>
        </w:rPr>
        <w:t xml:space="preserve"> </w:t>
      </w:r>
    </w:p>
    <w:p w14:paraId="7FC430C3" w14:textId="77777777" w:rsidR="004B14A1" w:rsidRDefault="004B14A1" w:rsidP="29B4F61F"/>
    <w:p w14:paraId="50914B22" w14:textId="1996B086" w:rsidR="009464A6" w:rsidRPr="00991496" w:rsidRDefault="004B14A1" w:rsidP="29B4F61F">
      <w:r>
        <w:t>W</w:t>
      </w:r>
      <w:r w:rsidR="00255DB0">
        <w:t xml:space="preserve">e were invited </w:t>
      </w:r>
      <w:r w:rsidR="002926BF">
        <w:t>to speak to</w:t>
      </w:r>
      <w:r w:rsidR="00B132D8">
        <w:t xml:space="preserve"> outpatients in the Oaks Suite</w:t>
      </w:r>
      <w:r w:rsidR="003A5DF4">
        <w:t xml:space="preserve"> at Epsom Hospital</w:t>
      </w:r>
      <w:r w:rsidR="00926876">
        <w:t>.</w:t>
      </w:r>
      <w:r w:rsidR="0012261E">
        <w:t xml:space="preserve"> </w:t>
      </w:r>
      <w:r w:rsidR="00033DE2">
        <w:t xml:space="preserve">There were multiple clinics </w:t>
      </w:r>
      <w:r w:rsidR="00E35029">
        <w:t>r</w:t>
      </w:r>
      <w:r w:rsidR="00033DE2">
        <w:t xml:space="preserve">unning </w:t>
      </w:r>
      <w:r w:rsidR="00E35029">
        <w:t xml:space="preserve">and we talked to people in </w:t>
      </w:r>
      <w:r w:rsidR="00AC2C2C">
        <w:t xml:space="preserve">neurology, </w:t>
      </w:r>
      <w:r w:rsidR="007B332C">
        <w:t>orthopaedics,</w:t>
      </w:r>
      <w:r w:rsidR="00AC2C2C">
        <w:t xml:space="preserve"> </w:t>
      </w:r>
      <w:r w:rsidR="00716827">
        <w:t>and pharmacy as</w:t>
      </w:r>
      <w:r w:rsidR="00F60460">
        <w:t xml:space="preserve"> they</w:t>
      </w:r>
      <w:r w:rsidR="00D6656E">
        <w:t xml:space="preserve"> waited for their clinic appointment </w:t>
      </w:r>
      <w:r w:rsidR="00716827">
        <w:t>or</w:t>
      </w:r>
      <w:r w:rsidR="00FA4C6C">
        <w:t xml:space="preserve"> for</w:t>
      </w:r>
      <w:r w:rsidR="00716827">
        <w:t xml:space="preserve"> medication</w:t>
      </w:r>
      <w:r w:rsidR="009D28D2">
        <w:t>.</w:t>
      </w:r>
      <w:r w:rsidR="009464A6">
        <w:t xml:space="preserve"> </w:t>
      </w:r>
    </w:p>
    <w:p w14:paraId="113A1541" w14:textId="77777777" w:rsidR="00AB081A" w:rsidRPr="00991496" w:rsidRDefault="00AB081A" w:rsidP="29B4F61F"/>
    <w:p w14:paraId="57E5D48C" w14:textId="55ACD8E6" w:rsidR="008F4BAA" w:rsidRPr="00991496" w:rsidRDefault="008F4BAA" w:rsidP="29B4F61F">
      <w:r w:rsidRPr="00991496">
        <w:t>We asked p</w:t>
      </w:r>
      <w:r w:rsidR="00BF19D9" w:rsidRPr="00991496">
        <w:t xml:space="preserve">eople questions about their </w:t>
      </w:r>
      <w:r w:rsidR="0071780D" w:rsidRPr="00991496">
        <w:t xml:space="preserve">understanding of how to give </w:t>
      </w:r>
      <w:r w:rsidR="00B24043" w:rsidRPr="00991496">
        <w:t xml:space="preserve">feedback. We also asked </w:t>
      </w:r>
      <w:r w:rsidR="00386A1C" w:rsidRPr="00991496">
        <w:t>if there was one thing that would have</w:t>
      </w:r>
      <w:r w:rsidR="00C97BB0" w:rsidRPr="00991496">
        <w:t xml:space="preserve"> improved their experience</w:t>
      </w:r>
      <w:r w:rsidR="007F65C3" w:rsidRPr="00991496">
        <w:t xml:space="preserve"> and have </w:t>
      </w:r>
      <w:r w:rsidRPr="00991496">
        <w:t xml:space="preserve">identified some themes below. </w:t>
      </w:r>
    </w:p>
    <w:p w14:paraId="6A720DE8" w14:textId="77777777" w:rsidR="008F4BAA" w:rsidRPr="00991496" w:rsidRDefault="008F4BAA" w:rsidP="29B4F61F"/>
    <w:p w14:paraId="0DE08F95" w14:textId="68FD4A50" w:rsidR="00387B71" w:rsidRDefault="006C3EE9" w:rsidP="00A24872">
      <w:r>
        <w:t xml:space="preserve">In addition to </w:t>
      </w:r>
      <w:r w:rsidR="00281D7F">
        <w:t>our visits to</w:t>
      </w:r>
      <w:r w:rsidR="690B704B">
        <w:t xml:space="preserve"> </w:t>
      </w:r>
      <w:r w:rsidR="009D28D2">
        <w:t>Epsom Hospital</w:t>
      </w:r>
      <w:r>
        <w:t>, people have also shared their experiences of</w:t>
      </w:r>
      <w:r w:rsidR="000159B0">
        <w:t xml:space="preserve"> </w:t>
      </w:r>
      <w:r>
        <w:t xml:space="preserve">care during our </w:t>
      </w:r>
      <w:r w:rsidR="00D000B6">
        <w:t xml:space="preserve">community </w:t>
      </w:r>
      <w:r>
        <w:t xml:space="preserve">engagement </w:t>
      </w:r>
      <w:r w:rsidR="009D65A7">
        <w:t>events</w:t>
      </w:r>
      <w:r w:rsidR="00255A98">
        <w:t>, where we visit a variety of non-clinical community locations</w:t>
      </w:r>
      <w:r>
        <w:t xml:space="preserve">. Some of these experiences have </w:t>
      </w:r>
      <w:r w:rsidR="00255A98">
        <w:t xml:space="preserve">also </w:t>
      </w:r>
      <w:r>
        <w:t>been included in this repor</w:t>
      </w:r>
      <w:r w:rsidR="00B5799F">
        <w:t>t</w:t>
      </w:r>
      <w:r w:rsidR="00255A98">
        <w:t xml:space="preserve"> where </w:t>
      </w:r>
      <w:r w:rsidR="008937D7">
        <w:t>relevant</w:t>
      </w:r>
      <w:r w:rsidR="78EC6D47">
        <w:t>.</w:t>
      </w:r>
    </w:p>
    <w:p w14:paraId="302A51E5" w14:textId="77777777" w:rsidR="00A24872" w:rsidRPr="00991496" w:rsidRDefault="00A24872" w:rsidP="00A24872"/>
    <w:p w14:paraId="124EFF27" w14:textId="6F50E7FC" w:rsidR="00284935" w:rsidRPr="00991496" w:rsidRDefault="4F98CE61" w:rsidP="00B55B9F">
      <w:pPr>
        <w:pStyle w:val="Heading1"/>
      </w:pPr>
      <w:bookmarkStart w:id="7" w:name="_Toc145600831"/>
      <w:bookmarkStart w:id="8" w:name="_Toc148607736"/>
      <w:r>
        <w:lastRenderedPageBreak/>
        <w:t xml:space="preserve">What people told </w:t>
      </w:r>
      <w:proofErr w:type="gramStart"/>
      <w:r>
        <w:t>us</w:t>
      </w:r>
      <w:bookmarkEnd w:id="7"/>
      <w:bookmarkEnd w:id="8"/>
      <w:proofErr w:type="gramEnd"/>
    </w:p>
    <w:p w14:paraId="23F22F7E" w14:textId="264E56C5" w:rsidR="00F874CF" w:rsidRPr="00991496" w:rsidRDefault="2F35DF84" w:rsidP="004A3232">
      <w:pPr>
        <w:pStyle w:val="Heading2"/>
      </w:pPr>
      <w:bookmarkStart w:id="9" w:name="_Toc145600832"/>
      <w:bookmarkStart w:id="10" w:name="_Toc148607737"/>
      <w:r>
        <w:t>Positive experiences</w:t>
      </w:r>
      <w:bookmarkEnd w:id="9"/>
      <w:bookmarkEnd w:id="10"/>
    </w:p>
    <w:p w14:paraId="47655012" w14:textId="18D34884" w:rsidR="00B55B9F" w:rsidRPr="00991496" w:rsidRDefault="00AC1516" w:rsidP="00B55B9F">
      <w:r>
        <w:t>People told us they</w:t>
      </w:r>
      <w:r w:rsidR="004215E0">
        <w:t xml:space="preserve"> were happy with the care provided by </w:t>
      </w:r>
      <w:r w:rsidR="00FD3B89">
        <w:t>Epsom</w:t>
      </w:r>
      <w:r w:rsidR="002E5734">
        <w:t xml:space="preserve"> Hospital</w:t>
      </w:r>
      <w:r w:rsidR="004215E0">
        <w:t>:</w:t>
      </w:r>
    </w:p>
    <w:p w14:paraId="534122FC" w14:textId="77777777" w:rsidR="008D4460" w:rsidRDefault="008D4460" w:rsidP="006A3EA5">
      <w:pPr>
        <w:pStyle w:val="Quote"/>
      </w:pPr>
    </w:p>
    <w:p w14:paraId="7E383909" w14:textId="44E6FDF7" w:rsidR="00B72D97" w:rsidRPr="00B72D97" w:rsidRDefault="005F36A5" w:rsidP="006A3EA5">
      <w:pPr>
        <w:pStyle w:val="Quote"/>
      </w:pPr>
      <w:r>
        <w:t>“</w:t>
      </w:r>
      <w:r w:rsidR="00EA67FE">
        <w:t xml:space="preserve">It has been very good. My husband </w:t>
      </w:r>
      <w:r w:rsidR="002F2AE0">
        <w:t xml:space="preserve">came into A&amp;E last week, he waited </w:t>
      </w:r>
      <w:r w:rsidR="00D170E6">
        <w:t>about 11 hours in a cubicle overnight</w:t>
      </w:r>
      <w:r w:rsidR="00A77CF3">
        <w:t xml:space="preserve"> </w:t>
      </w:r>
      <w:r w:rsidR="00D170E6">
        <w:t>but received excellent service once seen</w:t>
      </w:r>
      <w:r w:rsidR="00F713DA">
        <w:t xml:space="preserve">. The nurses were </w:t>
      </w:r>
      <w:r w:rsidR="007B332C">
        <w:t>good</w:t>
      </w:r>
      <w:r w:rsidR="00F713DA">
        <w:t>. Follow up has been very good</w:t>
      </w:r>
      <w:r w:rsidR="00890096">
        <w:t>. I thought the staff were amazing.</w:t>
      </w:r>
      <w:r>
        <w:t>”</w:t>
      </w:r>
    </w:p>
    <w:p w14:paraId="2A6455AF" w14:textId="6C76849B" w:rsidR="00091A70" w:rsidRDefault="00A067AC" w:rsidP="008D5CFC">
      <w:pPr>
        <w:pStyle w:val="Attribution"/>
      </w:pPr>
      <w:r>
        <w:t>2</w:t>
      </w:r>
      <w:r w:rsidR="000B0EF7">
        <w:t>00356 September</w:t>
      </w:r>
      <w:r w:rsidR="00D22B28">
        <w:t xml:space="preserve"> </w:t>
      </w:r>
      <w:r w:rsidR="004215E0">
        <w:t>2023</w:t>
      </w:r>
      <w:bookmarkStart w:id="11" w:name="_Hlk141886825"/>
    </w:p>
    <w:p w14:paraId="5C71DC02" w14:textId="77777777" w:rsidR="008D5CFC" w:rsidRPr="00991496" w:rsidRDefault="008D5CFC" w:rsidP="008D5CFC">
      <w:pPr>
        <w:pStyle w:val="Attribution"/>
      </w:pPr>
    </w:p>
    <w:p w14:paraId="6BE2A1E4" w14:textId="756949D7" w:rsidR="00B560B6" w:rsidRPr="00991496" w:rsidRDefault="005F36A5" w:rsidP="79E1C6D5">
      <w:pPr>
        <w:pStyle w:val="Quote"/>
      </w:pPr>
      <w:bookmarkStart w:id="12" w:name="_Hlk146552420"/>
      <w:r>
        <w:t>“</w:t>
      </w:r>
      <w:r w:rsidR="008B0D02">
        <w:t>Care for my bladder cancer has been excellent, very caring</w:t>
      </w:r>
      <w:r w:rsidR="00DD0176">
        <w:t xml:space="preserve">, </w:t>
      </w:r>
      <w:r w:rsidR="005860F9">
        <w:t>good humour. I think the staff here are terrific</w:t>
      </w:r>
      <w:r w:rsidR="37AF1CE9">
        <w:t>.</w:t>
      </w:r>
      <w:r>
        <w:t>”</w:t>
      </w:r>
    </w:p>
    <w:p w14:paraId="555D4239" w14:textId="455973EB" w:rsidR="00020BF2" w:rsidRDefault="007733A1" w:rsidP="0021569C">
      <w:pPr>
        <w:pStyle w:val="Attribution"/>
      </w:pPr>
      <w:r>
        <w:t>200398 September 2023</w:t>
      </w:r>
      <w:bookmarkEnd w:id="12"/>
    </w:p>
    <w:p w14:paraId="6A302A65" w14:textId="77777777" w:rsidR="0021569C" w:rsidRPr="00C83BF4" w:rsidRDefault="0021569C" w:rsidP="0021569C">
      <w:pPr>
        <w:pStyle w:val="Attribution"/>
      </w:pPr>
    </w:p>
    <w:p w14:paraId="33EABC31" w14:textId="106B2458" w:rsidR="004E3BC1" w:rsidRPr="00991496" w:rsidRDefault="00340793" w:rsidP="0047622E">
      <w:pPr>
        <w:pStyle w:val="Heading2"/>
      </w:pPr>
      <w:bookmarkStart w:id="13" w:name="_Toc148607738"/>
      <w:r w:rsidRPr="00991496">
        <w:t>Do people know how to share feedback?</w:t>
      </w:r>
      <w:bookmarkEnd w:id="13"/>
    </w:p>
    <w:p w14:paraId="79B9E1EB" w14:textId="25248753" w:rsidR="001040AB" w:rsidRPr="00991496" w:rsidRDefault="6174545F" w:rsidP="00AE79DF">
      <w:r>
        <w:t xml:space="preserve">We recognise there are multiple opportunities for people to give feedback and make complaints, such as Patient Advice and Liaison Services (PALS), </w:t>
      </w:r>
      <w:r w:rsidR="003B6F03">
        <w:t xml:space="preserve">the </w:t>
      </w:r>
      <w:r>
        <w:t>Friend</w:t>
      </w:r>
      <w:r w:rsidR="003B6F03">
        <w:t>s</w:t>
      </w:r>
      <w:r>
        <w:t xml:space="preserve"> and Family Test</w:t>
      </w:r>
      <w:r w:rsidR="0028714E">
        <w:t xml:space="preserve"> (FFT)</w:t>
      </w:r>
      <w:r>
        <w:t xml:space="preserve">, </w:t>
      </w:r>
      <w:r w:rsidR="00F74AC8">
        <w:t>l</w:t>
      </w:r>
      <w:r>
        <w:t xml:space="preserve">ocal and </w:t>
      </w:r>
      <w:r w:rsidR="00F74AC8">
        <w:t xml:space="preserve">national patient experience surveys </w:t>
      </w:r>
      <w:r>
        <w:t xml:space="preserve">and </w:t>
      </w:r>
      <w:r w:rsidR="006D17A9">
        <w:t>with a variety of other organisations.</w:t>
      </w:r>
    </w:p>
    <w:p w14:paraId="3A4D746D" w14:textId="2FFCCC02" w:rsidR="00AE79DF" w:rsidRPr="00991496" w:rsidRDefault="00AE79DF" w:rsidP="00AE79DF"/>
    <w:p w14:paraId="59D3B717" w14:textId="44D430AD" w:rsidR="009A50EF" w:rsidRPr="00991496" w:rsidRDefault="00951329" w:rsidP="009A50EF">
      <w:r>
        <w:t xml:space="preserve">We designed </w:t>
      </w:r>
      <w:r w:rsidR="00EC211A">
        <w:t>the quest</w:t>
      </w:r>
      <w:r w:rsidR="00BF5E14">
        <w:t>ions</w:t>
      </w:r>
      <w:r w:rsidR="001C2419">
        <w:t xml:space="preserve"> </w:t>
      </w:r>
      <w:r w:rsidR="009F7744">
        <w:t xml:space="preserve">we asked </w:t>
      </w:r>
      <w:r w:rsidR="00042D96">
        <w:t xml:space="preserve">to </w:t>
      </w:r>
      <w:r w:rsidR="00171360">
        <w:t>find out</w:t>
      </w:r>
      <w:r w:rsidR="00042D96">
        <w:t xml:space="preserve"> people</w:t>
      </w:r>
      <w:r w:rsidR="000436C8">
        <w:t>’</w:t>
      </w:r>
      <w:r w:rsidR="00042D96">
        <w:t xml:space="preserve">s knowledge of </w:t>
      </w:r>
      <w:r w:rsidR="003F478C">
        <w:t>how to give feedback</w:t>
      </w:r>
      <w:r w:rsidR="00D93E57">
        <w:t xml:space="preserve"> </w:t>
      </w:r>
      <w:r w:rsidR="009F7744">
        <w:t>on</w:t>
      </w:r>
      <w:r w:rsidR="00BC6BF2">
        <w:t xml:space="preserve"> </w:t>
      </w:r>
      <w:r w:rsidR="00CA2DD4">
        <w:t xml:space="preserve">services received at Epsom Hospital </w:t>
      </w:r>
      <w:r w:rsidR="00D93E57">
        <w:t xml:space="preserve">and </w:t>
      </w:r>
      <w:r w:rsidR="00D000B6">
        <w:t>whether any</w:t>
      </w:r>
      <w:r w:rsidR="00D93E57">
        <w:t xml:space="preserve"> methods wer</w:t>
      </w:r>
      <w:r w:rsidR="00902AC2">
        <w:t>e more well known than others.</w:t>
      </w:r>
    </w:p>
    <w:p w14:paraId="1213AC9C" w14:textId="77777777" w:rsidR="00902AC2" w:rsidRPr="00991496" w:rsidRDefault="00902AC2" w:rsidP="009A50EF"/>
    <w:p w14:paraId="4E85E4D8" w14:textId="4EABB849" w:rsidR="00FF243E" w:rsidRDefault="00F96F7F" w:rsidP="0002180D">
      <w:pPr>
        <w:textAlignment w:val="baseline"/>
        <w:rPr>
          <w:rFonts w:eastAsia="Times New Roman" w:cs="Poppins"/>
          <w:color w:val="000000" w:themeColor="text1"/>
          <w:bdr w:val="none" w:sz="0" w:space="0" w:color="auto" w:frame="1"/>
          <w:lang w:eastAsia="en-GB"/>
        </w:rPr>
      </w:pPr>
      <w:r w:rsidRPr="00991496">
        <w:rPr>
          <w:rFonts w:eastAsia="Times New Roman" w:cs="Poppins"/>
          <w:color w:val="000000" w:themeColor="text1"/>
          <w:lang w:eastAsia="en-GB"/>
        </w:rPr>
        <w:t xml:space="preserve">We asked </w:t>
      </w:r>
      <w:r w:rsidR="52087581" w:rsidRPr="00991496">
        <w:rPr>
          <w:rFonts w:eastAsia="Times New Roman" w:cs="Poppins"/>
          <w:color w:val="000000" w:themeColor="text1"/>
          <w:lang w:eastAsia="en-GB"/>
        </w:rPr>
        <w:t>people</w:t>
      </w:r>
      <w:r w:rsidR="00516EC2" w:rsidRPr="00991496">
        <w:rPr>
          <w:rFonts w:eastAsia="Times New Roman" w:cs="Poppins"/>
          <w:color w:val="000000" w:themeColor="text1"/>
          <w:lang w:eastAsia="en-GB"/>
        </w:rPr>
        <w:t xml:space="preserve"> if they had </w:t>
      </w:r>
      <w:r w:rsidR="00965B7F" w:rsidRPr="00991496">
        <w:rPr>
          <w:rFonts w:eastAsia="Times New Roman" w:cs="Poppins"/>
          <w:color w:val="000000" w:themeColor="text1"/>
          <w:bdr w:val="none" w:sz="0" w:space="0" w:color="auto" w:frame="1"/>
          <w:lang w:eastAsia="en-GB"/>
        </w:rPr>
        <w:t>heard about PAL</w:t>
      </w:r>
      <w:r w:rsidR="00077C49" w:rsidRPr="00991496">
        <w:rPr>
          <w:rFonts w:eastAsia="Times New Roman" w:cs="Poppins"/>
          <w:color w:val="000000" w:themeColor="text1"/>
          <w:bdr w:val="none" w:sz="0" w:space="0" w:color="auto" w:frame="1"/>
          <w:lang w:eastAsia="en-GB"/>
        </w:rPr>
        <w:t>S</w:t>
      </w:r>
      <w:r w:rsidR="00965B7F" w:rsidRPr="00991496">
        <w:rPr>
          <w:rFonts w:eastAsia="Times New Roman" w:cs="Poppins"/>
          <w:color w:val="000000" w:themeColor="text1"/>
          <w:bdr w:val="none" w:sz="0" w:space="0" w:color="auto" w:frame="1"/>
          <w:lang w:eastAsia="en-GB"/>
        </w:rPr>
        <w:t xml:space="preserve"> or </w:t>
      </w:r>
      <w:r w:rsidR="00FF243E" w:rsidRPr="00991496">
        <w:rPr>
          <w:rFonts w:eastAsia="Times New Roman" w:cs="Poppins"/>
          <w:color w:val="000000" w:themeColor="text1"/>
          <w:bdr w:val="none" w:sz="0" w:space="0" w:color="auto" w:frame="1"/>
          <w:lang w:eastAsia="en-GB"/>
        </w:rPr>
        <w:t xml:space="preserve">the </w:t>
      </w:r>
      <w:r w:rsidR="00965B7F" w:rsidRPr="00991496">
        <w:rPr>
          <w:rFonts w:eastAsia="Times New Roman" w:cs="Poppins"/>
          <w:color w:val="000000" w:themeColor="text1"/>
          <w:bdr w:val="none" w:sz="0" w:space="0" w:color="auto" w:frame="1"/>
          <w:lang w:eastAsia="en-GB"/>
        </w:rPr>
        <w:t xml:space="preserve">Friends and </w:t>
      </w:r>
      <w:r w:rsidR="00902AC2" w:rsidRPr="00991496">
        <w:rPr>
          <w:rFonts w:eastAsia="Times New Roman" w:cs="Poppins"/>
          <w:color w:val="000000" w:themeColor="text1"/>
          <w:bdr w:val="none" w:sz="0" w:space="0" w:color="auto" w:frame="1"/>
          <w:lang w:eastAsia="en-GB"/>
        </w:rPr>
        <w:t>F</w:t>
      </w:r>
      <w:r w:rsidR="00965B7F" w:rsidRPr="00991496">
        <w:rPr>
          <w:rFonts w:eastAsia="Times New Roman" w:cs="Poppins"/>
          <w:color w:val="000000" w:themeColor="text1"/>
          <w:bdr w:val="none" w:sz="0" w:space="0" w:color="auto" w:frame="1"/>
          <w:lang w:eastAsia="en-GB"/>
        </w:rPr>
        <w:t xml:space="preserve">amily </w:t>
      </w:r>
      <w:r w:rsidR="00902AC2" w:rsidRPr="00991496">
        <w:rPr>
          <w:rFonts w:eastAsia="Times New Roman" w:cs="Poppins"/>
          <w:color w:val="000000" w:themeColor="text1"/>
          <w:bdr w:val="none" w:sz="0" w:space="0" w:color="auto" w:frame="1"/>
          <w:lang w:eastAsia="en-GB"/>
        </w:rPr>
        <w:t>T</w:t>
      </w:r>
      <w:r w:rsidR="00965B7F" w:rsidRPr="00991496">
        <w:rPr>
          <w:rFonts w:eastAsia="Times New Roman" w:cs="Poppins"/>
          <w:color w:val="000000" w:themeColor="text1"/>
          <w:bdr w:val="none" w:sz="0" w:space="0" w:color="auto" w:frame="1"/>
          <w:lang w:eastAsia="en-GB"/>
        </w:rPr>
        <w:t>est</w:t>
      </w:r>
      <w:r w:rsidR="00CD5355" w:rsidRPr="00991496">
        <w:rPr>
          <w:rFonts w:eastAsia="Times New Roman" w:cs="Poppins"/>
          <w:color w:val="000000" w:themeColor="text1"/>
          <w:bdr w:val="none" w:sz="0" w:space="0" w:color="auto" w:frame="1"/>
          <w:lang w:eastAsia="en-GB"/>
        </w:rPr>
        <w:t>.</w:t>
      </w:r>
      <w:r w:rsidR="00D056F1" w:rsidRPr="00991496">
        <w:rPr>
          <w:rFonts w:eastAsia="Times New Roman" w:cs="Poppins"/>
          <w:color w:val="000000" w:themeColor="text1"/>
          <w:bdr w:val="none" w:sz="0" w:space="0" w:color="auto" w:frame="1"/>
          <w:lang w:eastAsia="en-GB"/>
        </w:rPr>
        <w:t xml:space="preserve"> </w:t>
      </w:r>
      <w:r w:rsidR="002404E2" w:rsidRPr="00991496">
        <w:rPr>
          <w:rFonts w:eastAsia="Times New Roman" w:cs="Poppins"/>
          <w:color w:val="000000" w:themeColor="text1"/>
          <w:bdr w:val="none" w:sz="0" w:space="0" w:color="auto" w:frame="1"/>
          <w:lang w:eastAsia="en-GB"/>
        </w:rPr>
        <w:t>Of the</w:t>
      </w:r>
      <w:r w:rsidR="00707A9F">
        <w:rPr>
          <w:rFonts w:eastAsia="Times New Roman" w:cs="Poppins"/>
          <w:color w:val="000000" w:themeColor="text1"/>
          <w:bdr w:val="none" w:sz="0" w:space="0" w:color="auto" w:frame="1"/>
          <w:lang w:eastAsia="en-GB"/>
        </w:rPr>
        <w:t xml:space="preserve"> </w:t>
      </w:r>
      <w:r w:rsidR="00771C38">
        <w:rPr>
          <w:rFonts w:eastAsia="Times New Roman" w:cs="Poppins"/>
          <w:color w:val="000000" w:themeColor="text1"/>
          <w:bdr w:val="none" w:sz="0" w:space="0" w:color="auto" w:frame="1"/>
          <w:lang w:eastAsia="en-GB"/>
        </w:rPr>
        <w:t>21</w:t>
      </w:r>
      <w:r w:rsidR="002404E2" w:rsidRPr="00991496">
        <w:rPr>
          <w:rFonts w:eastAsia="Times New Roman" w:cs="Poppins"/>
          <w:color w:val="000000" w:themeColor="text1"/>
          <w:bdr w:val="none" w:sz="0" w:space="0" w:color="auto" w:frame="1"/>
          <w:lang w:eastAsia="en-GB"/>
        </w:rPr>
        <w:t xml:space="preserve"> people we </w:t>
      </w:r>
      <w:r w:rsidR="00344D43" w:rsidRPr="00991496">
        <w:rPr>
          <w:rFonts w:eastAsia="Times New Roman" w:cs="Poppins"/>
          <w:color w:val="000000" w:themeColor="text1"/>
          <w:bdr w:val="none" w:sz="0" w:space="0" w:color="auto" w:frame="1"/>
          <w:lang w:eastAsia="en-GB"/>
        </w:rPr>
        <w:t xml:space="preserve">spoke to </w:t>
      </w:r>
      <w:r w:rsidR="00771C38">
        <w:rPr>
          <w:rFonts w:eastAsia="Times New Roman" w:cs="Poppins"/>
          <w:color w:val="000000" w:themeColor="text1"/>
          <w:bdr w:val="none" w:sz="0" w:space="0" w:color="auto" w:frame="1"/>
          <w:lang w:eastAsia="en-GB"/>
        </w:rPr>
        <w:t>at Epsom Hospital</w:t>
      </w:r>
      <w:r w:rsidR="00C274E0" w:rsidRPr="00991496">
        <w:rPr>
          <w:rFonts w:eastAsia="Times New Roman" w:cs="Poppins"/>
          <w:color w:val="000000" w:themeColor="text1"/>
          <w:bdr w:val="none" w:sz="0" w:space="0" w:color="auto" w:frame="1"/>
          <w:lang w:eastAsia="en-GB"/>
        </w:rPr>
        <w:t xml:space="preserve">, </w:t>
      </w:r>
      <w:r w:rsidR="00F53424">
        <w:rPr>
          <w:rFonts w:eastAsia="Times New Roman" w:cs="Poppins"/>
          <w:color w:val="000000" w:themeColor="text1"/>
          <w:lang w:eastAsia="en-GB"/>
        </w:rPr>
        <w:t xml:space="preserve">6 </w:t>
      </w:r>
      <w:r w:rsidR="00CA1A20" w:rsidRPr="00991496">
        <w:rPr>
          <w:rFonts w:eastAsia="Times New Roman" w:cs="Poppins"/>
          <w:color w:val="000000" w:themeColor="text1"/>
          <w:bdr w:val="none" w:sz="0" w:space="0" w:color="auto" w:frame="1"/>
          <w:lang w:eastAsia="en-GB"/>
        </w:rPr>
        <w:t>had heard about</w:t>
      </w:r>
      <w:r w:rsidR="00CD5355" w:rsidRPr="00991496">
        <w:rPr>
          <w:rFonts w:eastAsia="Times New Roman" w:cs="Poppins"/>
          <w:color w:val="000000" w:themeColor="text1"/>
          <w:bdr w:val="none" w:sz="0" w:space="0" w:color="auto" w:frame="1"/>
          <w:lang w:eastAsia="en-GB"/>
        </w:rPr>
        <w:t xml:space="preserve"> </w:t>
      </w:r>
      <w:r w:rsidR="00CA1A20" w:rsidRPr="00991496">
        <w:rPr>
          <w:rFonts w:eastAsia="Times New Roman" w:cs="Poppins"/>
          <w:color w:val="000000" w:themeColor="text1"/>
          <w:bdr w:val="none" w:sz="0" w:space="0" w:color="auto" w:frame="1"/>
          <w:lang w:eastAsia="en-GB"/>
        </w:rPr>
        <w:t>PAL</w:t>
      </w:r>
      <w:r w:rsidR="008B7309" w:rsidRPr="00991496">
        <w:rPr>
          <w:rFonts w:eastAsia="Times New Roman" w:cs="Poppins"/>
          <w:color w:val="000000" w:themeColor="text1"/>
          <w:bdr w:val="none" w:sz="0" w:space="0" w:color="auto" w:frame="1"/>
          <w:lang w:eastAsia="en-GB"/>
        </w:rPr>
        <w:t>S</w:t>
      </w:r>
      <w:r w:rsidR="006D05F5">
        <w:rPr>
          <w:rFonts w:eastAsia="Times New Roman" w:cs="Poppins"/>
          <w:color w:val="000000" w:themeColor="text1"/>
          <w:bdr w:val="none" w:sz="0" w:space="0" w:color="auto" w:frame="1"/>
          <w:lang w:eastAsia="en-GB"/>
        </w:rPr>
        <w:t xml:space="preserve"> </w:t>
      </w:r>
      <w:r w:rsidR="00CF26AB">
        <w:rPr>
          <w:rFonts w:eastAsia="Times New Roman" w:cs="Poppins"/>
          <w:color w:val="000000" w:themeColor="text1"/>
          <w:bdr w:val="none" w:sz="0" w:space="0" w:color="auto" w:frame="1"/>
          <w:lang w:eastAsia="en-GB"/>
        </w:rPr>
        <w:t>and</w:t>
      </w:r>
      <w:r w:rsidR="00C07647">
        <w:rPr>
          <w:rFonts w:eastAsia="Times New Roman" w:cs="Poppins"/>
          <w:color w:val="000000" w:themeColor="text1"/>
          <w:bdr w:val="none" w:sz="0" w:space="0" w:color="auto" w:frame="1"/>
          <w:lang w:eastAsia="en-GB"/>
        </w:rPr>
        <w:t xml:space="preserve"> 3</w:t>
      </w:r>
      <w:r w:rsidR="004B14A1">
        <w:rPr>
          <w:rFonts w:eastAsia="Times New Roman" w:cs="Poppins"/>
          <w:color w:val="000000" w:themeColor="text1"/>
          <w:bdr w:val="none" w:sz="0" w:space="0" w:color="auto" w:frame="1"/>
          <w:lang w:eastAsia="en-GB"/>
        </w:rPr>
        <w:t xml:space="preserve"> of th</w:t>
      </w:r>
      <w:r w:rsidR="0028714E">
        <w:rPr>
          <w:rFonts w:eastAsia="Times New Roman" w:cs="Poppins"/>
          <w:color w:val="000000" w:themeColor="text1"/>
          <w:bdr w:val="none" w:sz="0" w:space="0" w:color="auto" w:frame="1"/>
          <w:lang w:eastAsia="en-GB"/>
        </w:rPr>
        <w:t>ose</w:t>
      </w:r>
      <w:r w:rsidR="004B14A1">
        <w:rPr>
          <w:rFonts w:eastAsia="Times New Roman" w:cs="Poppins"/>
          <w:color w:val="000000" w:themeColor="text1"/>
          <w:bdr w:val="none" w:sz="0" w:space="0" w:color="auto" w:frame="1"/>
          <w:lang w:eastAsia="en-GB"/>
        </w:rPr>
        <w:t xml:space="preserve"> 6</w:t>
      </w:r>
      <w:r w:rsidR="00C07647">
        <w:rPr>
          <w:rFonts w:eastAsia="Times New Roman" w:cs="Poppins"/>
          <w:color w:val="000000" w:themeColor="text1"/>
          <w:bdr w:val="none" w:sz="0" w:space="0" w:color="auto" w:frame="1"/>
          <w:lang w:eastAsia="en-GB"/>
        </w:rPr>
        <w:t xml:space="preserve"> people had heard about</w:t>
      </w:r>
      <w:r w:rsidR="00CF26AB">
        <w:rPr>
          <w:rFonts w:eastAsia="Times New Roman" w:cs="Poppins"/>
          <w:color w:val="000000" w:themeColor="text1"/>
          <w:bdr w:val="none" w:sz="0" w:space="0" w:color="auto" w:frame="1"/>
          <w:lang w:eastAsia="en-GB"/>
        </w:rPr>
        <w:t xml:space="preserve"> </w:t>
      </w:r>
      <w:r w:rsidR="00CF26AB" w:rsidRPr="00991496">
        <w:rPr>
          <w:rFonts w:eastAsia="Times New Roman" w:cs="Poppins"/>
          <w:color w:val="000000" w:themeColor="text1"/>
          <w:bdr w:val="none" w:sz="0" w:space="0" w:color="auto" w:frame="1"/>
          <w:lang w:eastAsia="en-GB"/>
        </w:rPr>
        <w:t>the</w:t>
      </w:r>
      <w:r w:rsidR="00EF7147" w:rsidRPr="00991496">
        <w:rPr>
          <w:rFonts w:eastAsia="Times New Roman" w:cs="Poppins"/>
          <w:color w:val="000000" w:themeColor="text1"/>
          <w:bdr w:val="none" w:sz="0" w:space="0" w:color="auto" w:frame="1"/>
          <w:lang w:eastAsia="en-GB"/>
        </w:rPr>
        <w:t xml:space="preserve"> Friend</w:t>
      </w:r>
      <w:r w:rsidR="00506CF1" w:rsidRPr="00991496">
        <w:rPr>
          <w:rFonts w:eastAsia="Times New Roman" w:cs="Poppins"/>
          <w:color w:val="000000" w:themeColor="text1"/>
          <w:bdr w:val="none" w:sz="0" w:space="0" w:color="auto" w:frame="1"/>
          <w:lang w:eastAsia="en-GB"/>
        </w:rPr>
        <w:t>s</w:t>
      </w:r>
      <w:r w:rsidR="00EF7147" w:rsidRPr="00991496">
        <w:rPr>
          <w:rFonts w:eastAsia="Times New Roman" w:cs="Poppins"/>
          <w:color w:val="000000" w:themeColor="text1"/>
          <w:bdr w:val="none" w:sz="0" w:space="0" w:color="auto" w:frame="1"/>
          <w:lang w:eastAsia="en-GB"/>
        </w:rPr>
        <w:t xml:space="preserve"> and Family Test</w:t>
      </w:r>
      <w:r w:rsidR="005F7074" w:rsidRPr="00991496">
        <w:rPr>
          <w:rFonts w:eastAsia="Times New Roman" w:cs="Poppins"/>
          <w:color w:val="000000" w:themeColor="text1"/>
          <w:bdr w:val="none" w:sz="0" w:space="0" w:color="auto" w:frame="1"/>
          <w:lang w:eastAsia="en-GB"/>
        </w:rPr>
        <w:t>.</w:t>
      </w:r>
      <w:r w:rsidR="005F3125" w:rsidRPr="00991496">
        <w:rPr>
          <w:rFonts w:eastAsia="Times New Roman" w:cs="Poppins"/>
          <w:color w:val="000000" w:themeColor="text1"/>
          <w:bdr w:val="none" w:sz="0" w:space="0" w:color="auto" w:frame="1"/>
          <w:lang w:eastAsia="en-GB"/>
        </w:rPr>
        <w:t xml:space="preserve"> </w:t>
      </w:r>
    </w:p>
    <w:p w14:paraId="1BBFC59B" w14:textId="77777777" w:rsidR="00C07647" w:rsidRDefault="00C07647" w:rsidP="0002180D">
      <w:pPr>
        <w:textAlignment w:val="baseline"/>
        <w:rPr>
          <w:rFonts w:eastAsia="Times New Roman" w:cs="Poppins"/>
          <w:color w:val="000000" w:themeColor="text1"/>
          <w:bdr w:val="none" w:sz="0" w:space="0" w:color="auto" w:frame="1"/>
          <w:lang w:eastAsia="en-GB"/>
        </w:rPr>
      </w:pPr>
    </w:p>
    <w:p w14:paraId="4DEEF3E9" w14:textId="5590AC21" w:rsidR="00C07647" w:rsidRDefault="00C07647" w:rsidP="0002180D">
      <w:pPr>
        <w:textAlignment w:val="baseline"/>
        <w:rPr>
          <w:rFonts w:eastAsia="Times New Roman" w:cs="Poppins"/>
          <w:color w:val="000000" w:themeColor="text1"/>
          <w:bdr w:val="none" w:sz="0" w:space="0" w:color="auto" w:frame="1"/>
          <w:lang w:eastAsia="en-GB"/>
        </w:rPr>
      </w:pPr>
      <w:r>
        <w:rPr>
          <w:rFonts w:eastAsia="Times New Roman" w:cs="Poppins"/>
          <w:color w:val="000000" w:themeColor="text1"/>
          <w:bdr w:val="none" w:sz="0" w:space="0" w:color="auto" w:frame="1"/>
          <w:lang w:eastAsia="en-GB"/>
        </w:rPr>
        <w:t>We observed that there were posters on the walls</w:t>
      </w:r>
      <w:r w:rsidR="00C872A3">
        <w:rPr>
          <w:rFonts w:eastAsia="Times New Roman" w:cs="Poppins"/>
          <w:color w:val="000000" w:themeColor="text1"/>
          <w:bdr w:val="none" w:sz="0" w:space="0" w:color="auto" w:frame="1"/>
          <w:lang w:eastAsia="en-GB"/>
        </w:rPr>
        <w:t xml:space="preserve"> inviting feedback (with QR codes)</w:t>
      </w:r>
      <w:r>
        <w:rPr>
          <w:rFonts w:eastAsia="Times New Roman" w:cs="Poppins"/>
          <w:color w:val="000000" w:themeColor="text1"/>
          <w:bdr w:val="none" w:sz="0" w:space="0" w:color="auto" w:frame="1"/>
          <w:lang w:eastAsia="en-GB"/>
        </w:rPr>
        <w:t xml:space="preserve"> in the outpatient clinics </w:t>
      </w:r>
      <w:r w:rsidR="00C872A3">
        <w:rPr>
          <w:rFonts w:eastAsia="Times New Roman" w:cs="Poppins"/>
          <w:color w:val="000000" w:themeColor="text1"/>
          <w:bdr w:val="none" w:sz="0" w:space="0" w:color="auto" w:frame="1"/>
          <w:lang w:eastAsia="en-GB"/>
        </w:rPr>
        <w:t xml:space="preserve">and in the </w:t>
      </w:r>
      <w:r w:rsidR="00487D57">
        <w:rPr>
          <w:rFonts w:eastAsia="Times New Roman" w:cs="Poppins"/>
          <w:color w:val="000000" w:themeColor="text1"/>
          <w:bdr w:val="none" w:sz="0" w:space="0" w:color="auto" w:frame="1"/>
          <w:lang w:eastAsia="en-GB"/>
        </w:rPr>
        <w:t>corridors,</w:t>
      </w:r>
      <w:r w:rsidR="00810EBC">
        <w:rPr>
          <w:rFonts w:eastAsia="Times New Roman" w:cs="Poppins"/>
          <w:color w:val="000000" w:themeColor="text1"/>
          <w:bdr w:val="none" w:sz="0" w:space="0" w:color="auto" w:frame="1"/>
          <w:lang w:eastAsia="en-GB"/>
        </w:rPr>
        <w:t xml:space="preserve"> but</w:t>
      </w:r>
      <w:r w:rsidR="00A57ADE">
        <w:rPr>
          <w:rFonts w:eastAsia="Times New Roman" w:cs="Poppins"/>
          <w:color w:val="000000" w:themeColor="text1"/>
          <w:bdr w:val="none" w:sz="0" w:space="0" w:color="auto" w:frame="1"/>
          <w:lang w:eastAsia="en-GB"/>
        </w:rPr>
        <w:t xml:space="preserve"> from the feedback</w:t>
      </w:r>
      <w:r w:rsidR="00F17A55">
        <w:rPr>
          <w:rFonts w:eastAsia="Times New Roman" w:cs="Poppins"/>
          <w:color w:val="000000" w:themeColor="text1"/>
          <w:bdr w:val="none" w:sz="0" w:space="0" w:color="auto" w:frame="1"/>
          <w:lang w:eastAsia="en-GB"/>
        </w:rPr>
        <w:t xml:space="preserve"> we were</w:t>
      </w:r>
      <w:r w:rsidR="00A57ADE">
        <w:rPr>
          <w:rFonts w:eastAsia="Times New Roman" w:cs="Poppins"/>
          <w:color w:val="000000" w:themeColor="text1"/>
          <w:bdr w:val="none" w:sz="0" w:space="0" w:color="auto" w:frame="1"/>
          <w:lang w:eastAsia="en-GB"/>
        </w:rPr>
        <w:t xml:space="preserve"> given,</w:t>
      </w:r>
      <w:r w:rsidR="00810EBC">
        <w:rPr>
          <w:rFonts w:eastAsia="Times New Roman" w:cs="Poppins"/>
          <w:color w:val="000000" w:themeColor="text1"/>
          <w:bdr w:val="none" w:sz="0" w:space="0" w:color="auto" w:frame="1"/>
          <w:lang w:eastAsia="en-GB"/>
        </w:rPr>
        <w:t xml:space="preserve"> people were unaware of these.</w:t>
      </w:r>
    </w:p>
    <w:p w14:paraId="2A69A770" w14:textId="77777777" w:rsidR="000252B2" w:rsidRDefault="000252B2" w:rsidP="0002180D">
      <w:pPr>
        <w:textAlignment w:val="baseline"/>
        <w:rPr>
          <w:rFonts w:eastAsia="Times New Roman" w:cs="Poppins"/>
          <w:color w:val="000000" w:themeColor="text1"/>
          <w:bdr w:val="none" w:sz="0" w:space="0" w:color="auto" w:frame="1"/>
          <w:lang w:eastAsia="en-GB"/>
        </w:rPr>
      </w:pPr>
    </w:p>
    <w:p w14:paraId="3222DAC5" w14:textId="0976B963" w:rsidR="006829B1" w:rsidRDefault="000252B2" w:rsidP="006829B1">
      <w:pPr>
        <w:textAlignment w:val="baseline"/>
        <w:rPr>
          <w:rFonts w:eastAsia="Times New Roman" w:cs="Poppins"/>
          <w:color w:val="000000" w:themeColor="text1"/>
          <w:bdr w:val="none" w:sz="0" w:space="0" w:color="auto" w:frame="1"/>
          <w:lang w:eastAsia="en-GB"/>
        </w:rPr>
      </w:pPr>
      <w:r>
        <w:rPr>
          <w:rFonts w:eastAsia="Times New Roman" w:cs="Poppins"/>
          <w:color w:val="000000" w:themeColor="text1"/>
          <w:bdr w:val="none" w:sz="0" w:space="0" w:color="auto" w:frame="1"/>
          <w:lang w:eastAsia="en-GB"/>
        </w:rPr>
        <w:t>3 people said that they woul</w:t>
      </w:r>
      <w:r w:rsidR="000E4D73">
        <w:rPr>
          <w:rFonts w:eastAsia="Times New Roman" w:cs="Poppins"/>
          <w:color w:val="000000" w:themeColor="text1"/>
          <w:bdr w:val="none" w:sz="0" w:space="0" w:color="auto" w:frame="1"/>
          <w:lang w:eastAsia="en-GB"/>
        </w:rPr>
        <w:t>d use the phone number on their appointment lett</w:t>
      </w:r>
      <w:r w:rsidR="00372892">
        <w:rPr>
          <w:rFonts w:eastAsia="Times New Roman" w:cs="Poppins"/>
          <w:color w:val="000000" w:themeColor="text1"/>
          <w:bdr w:val="none" w:sz="0" w:space="0" w:color="auto" w:frame="1"/>
          <w:lang w:eastAsia="en-GB"/>
        </w:rPr>
        <w:t>e</w:t>
      </w:r>
      <w:r w:rsidR="004B14A1">
        <w:rPr>
          <w:rFonts w:eastAsia="Times New Roman" w:cs="Poppins"/>
          <w:color w:val="000000" w:themeColor="text1"/>
          <w:bdr w:val="none" w:sz="0" w:space="0" w:color="auto" w:frame="1"/>
          <w:lang w:eastAsia="en-GB"/>
        </w:rPr>
        <w:t>r to give feedback</w:t>
      </w:r>
      <w:r w:rsidR="002A162B">
        <w:rPr>
          <w:rFonts w:eastAsia="Times New Roman" w:cs="Poppins"/>
          <w:color w:val="000000" w:themeColor="text1"/>
          <w:bdr w:val="none" w:sz="0" w:space="0" w:color="auto" w:frame="1"/>
          <w:lang w:eastAsia="en-GB"/>
        </w:rPr>
        <w:t>.</w:t>
      </w:r>
      <w:r w:rsidR="2EDB1ABC">
        <w:rPr>
          <w:rFonts w:eastAsia="Times New Roman" w:cs="Poppins"/>
          <w:color w:val="000000" w:themeColor="text1"/>
          <w:bdr w:val="none" w:sz="0" w:space="0" w:color="auto" w:frame="1"/>
          <w:lang w:eastAsia="en-GB"/>
        </w:rPr>
        <w:t xml:space="preserve"> </w:t>
      </w:r>
      <w:r w:rsidR="00B23400">
        <w:rPr>
          <w:rFonts w:eastAsia="Times New Roman" w:cs="Poppins"/>
          <w:color w:val="000000" w:themeColor="text1"/>
          <w:bdr w:val="none" w:sz="0" w:space="0" w:color="auto" w:frame="1"/>
          <w:lang w:eastAsia="en-GB"/>
        </w:rPr>
        <w:t xml:space="preserve">The </w:t>
      </w:r>
      <w:r w:rsidR="00360C53">
        <w:rPr>
          <w:rFonts w:eastAsia="Times New Roman" w:cs="Poppins"/>
          <w:color w:val="000000" w:themeColor="text1"/>
          <w:bdr w:val="none" w:sz="0" w:space="0" w:color="auto" w:frame="1"/>
          <w:lang w:eastAsia="en-GB"/>
        </w:rPr>
        <w:t>methods of giving feedback were varied, with some people preferring to give face to face feedback and others preferring online</w:t>
      </w:r>
      <w:r w:rsidR="00016846">
        <w:rPr>
          <w:rFonts w:eastAsia="Times New Roman" w:cs="Poppins"/>
          <w:color w:val="000000" w:themeColor="text1"/>
          <w:bdr w:val="none" w:sz="0" w:space="0" w:color="auto" w:frame="1"/>
          <w:lang w:eastAsia="en-GB"/>
        </w:rPr>
        <w:t>:</w:t>
      </w:r>
    </w:p>
    <w:p w14:paraId="7E2F7754" w14:textId="14D2F9B8" w:rsidR="006829B1" w:rsidRPr="00991496" w:rsidRDefault="006829B1" w:rsidP="006829B1">
      <w:pPr>
        <w:pStyle w:val="Quote"/>
      </w:pPr>
      <w:r>
        <w:lastRenderedPageBreak/>
        <w:t>“</w:t>
      </w:r>
      <w:r w:rsidR="00AE0E74">
        <w:t xml:space="preserve">Soft feedback </w:t>
      </w:r>
      <w:r w:rsidR="00301D3D">
        <w:t>as I prefer to feedback face to face.</w:t>
      </w:r>
      <w:r>
        <w:t>”</w:t>
      </w:r>
    </w:p>
    <w:p w14:paraId="7E01C174" w14:textId="18BF52A4" w:rsidR="006829B1" w:rsidRPr="00991496" w:rsidRDefault="006829B1" w:rsidP="006829B1">
      <w:pPr>
        <w:pStyle w:val="Attribution"/>
      </w:pPr>
      <w:r>
        <w:t>2003</w:t>
      </w:r>
      <w:r w:rsidR="00A05881">
        <w:t>55</w:t>
      </w:r>
      <w:r>
        <w:t xml:space="preserve"> September 2023</w:t>
      </w:r>
    </w:p>
    <w:p w14:paraId="3506D13F" w14:textId="77777777" w:rsidR="00016846" w:rsidRDefault="00016846" w:rsidP="0002180D">
      <w:pPr>
        <w:textAlignment w:val="baseline"/>
        <w:rPr>
          <w:rFonts w:eastAsia="Times New Roman" w:cs="Poppins"/>
          <w:color w:val="000000" w:themeColor="text1"/>
          <w:bdr w:val="none" w:sz="0" w:space="0" w:color="auto" w:frame="1"/>
          <w:lang w:eastAsia="en-GB"/>
        </w:rPr>
      </w:pPr>
    </w:p>
    <w:p w14:paraId="1C4CCD1E" w14:textId="6938688D" w:rsidR="001C7583" w:rsidRPr="00991496" w:rsidRDefault="001C7583" w:rsidP="001C7583">
      <w:pPr>
        <w:pStyle w:val="Quote"/>
      </w:pPr>
      <w:r>
        <w:t xml:space="preserve">“If I needed to make a </w:t>
      </w:r>
      <w:r w:rsidR="007B332C">
        <w:t>complaint,</w:t>
      </w:r>
      <w:r>
        <w:t xml:space="preserve"> I would go directly to the department in the first instance.”</w:t>
      </w:r>
    </w:p>
    <w:p w14:paraId="4965A9CD" w14:textId="77777777" w:rsidR="001C7583" w:rsidRPr="00991496" w:rsidRDefault="001C7583" w:rsidP="001C7583">
      <w:pPr>
        <w:pStyle w:val="Attribution"/>
      </w:pPr>
      <w:r>
        <w:t>200387 September 2023</w:t>
      </w:r>
    </w:p>
    <w:p w14:paraId="2EDCEC74" w14:textId="77777777" w:rsidR="006829B1" w:rsidRDefault="006829B1" w:rsidP="0002180D">
      <w:pPr>
        <w:textAlignment w:val="baseline"/>
        <w:rPr>
          <w:rFonts w:eastAsia="Times New Roman" w:cs="Poppins"/>
          <w:color w:val="000000" w:themeColor="text1"/>
          <w:bdr w:val="none" w:sz="0" w:space="0" w:color="auto" w:frame="1"/>
          <w:lang w:eastAsia="en-GB"/>
        </w:rPr>
      </w:pPr>
    </w:p>
    <w:p w14:paraId="1AD525F5" w14:textId="54441EE1" w:rsidR="00016846" w:rsidRPr="00991496" w:rsidRDefault="00016846" w:rsidP="00016846">
      <w:pPr>
        <w:pStyle w:val="Quote"/>
      </w:pPr>
      <w:r>
        <w:t xml:space="preserve">“I would </w:t>
      </w:r>
      <w:r w:rsidR="0028714E">
        <w:t>g</w:t>
      </w:r>
      <w:r w:rsidR="00791243">
        <w:t xml:space="preserve">o online but do not want to be </w:t>
      </w:r>
      <w:r w:rsidR="00C152C4">
        <w:t>filling in lots of forms</w:t>
      </w:r>
      <w:r>
        <w:t>.”</w:t>
      </w:r>
    </w:p>
    <w:p w14:paraId="7E1DF7E0" w14:textId="7632A74A" w:rsidR="00016846" w:rsidRDefault="00016846" w:rsidP="00016846">
      <w:pPr>
        <w:pStyle w:val="Attribution"/>
      </w:pPr>
      <w:r>
        <w:t>2003</w:t>
      </w:r>
      <w:r w:rsidR="00C152C4">
        <w:t>1</w:t>
      </w:r>
      <w:r>
        <w:t>7 September 2023</w:t>
      </w:r>
    </w:p>
    <w:p w14:paraId="07971849" w14:textId="77777777" w:rsidR="00942290" w:rsidRPr="00991496" w:rsidRDefault="00942290" w:rsidP="00016846">
      <w:pPr>
        <w:pStyle w:val="Attribution"/>
      </w:pPr>
    </w:p>
    <w:p w14:paraId="624AA27E" w14:textId="49AD3455" w:rsidR="006657E7" w:rsidRPr="00991496" w:rsidRDefault="006657E7" w:rsidP="006657E7">
      <w:pPr>
        <w:pStyle w:val="Quote"/>
      </w:pPr>
      <w:r>
        <w:t xml:space="preserve">“I would </w:t>
      </w:r>
      <w:r w:rsidR="00942290">
        <w:t>go to PALS initially. It would take a lot</w:t>
      </w:r>
      <w:r w:rsidR="00CC6A94">
        <w:t xml:space="preserve"> for me to complain though. It would have to be serious </w:t>
      </w:r>
      <w:r w:rsidR="009D290A">
        <w:t>to complain</w:t>
      </w:r>
      <w:r>
        <w:t>.”</w:t>
      </w:r>
    </w:p>
    <w:p w14:paraId="644897DC" w14:textId="725022C8" w:rsidR="006657E7" w:rsidRPr="00991496" w:rsidRDefault="006657E7" w:rsidP="006657E7">
      <w:pPr>
        <w:pStyle w:val="Attribution"/>
      </w:pPr>
      <w:r>
        <w:t>2003</w:t>
      </w:r>
      <w:r w:rsidR="009D290A">
        <w:t>75</w:t>
      </w:r>
      <w:r>
        <w:t xml:space="preserve"> September 2023</w:t>
      </w:r>
    </w:p>
    <w:p w14:paraId="68EFC4B2" w14:textId="77777777" w:rsidR="002B72C4" w:rsidRDefault="002B72C4" w:rsidP="002B72C4">
      <w:pPr>
        <w:textAlignment w:val="baseline"/>
        <w:rPr>
          <w:rFonts w:eastAsia="Times New Roman" w:cs="Poppins"/>
          <w:color w:val="000000" w:themeColor="text1"/>
          <w:bdr w:val="none" w:sz="0" w:space="0" w:color="auto" w:frame="1"/>
          <w:lang w:eastAsia="en-GB"/>
        </w:rPr>
      </w:pPr>
    </w:p>
    <w:p w14:paraId="4E6E074E" w14:textId="63F53438" w:rsidR="000F0C2E" w:rsidRDefault="002A162B" w:rsidP="7C5B5A06">
      <w:pPr>
        <w:textAlignment w:val="baseline"/>
        <w:rPr>
          <w:lang w:eastAsia="en-GB"/>
        </w:rPr>
      </w:pPr>
      <w:r>
        <w:rPr>
          <w:rFonts w:eastAsia="Times New Roman" w:cs="Poppins"/>
          <w:color w:val="000000" w:themeColor="text1"/>
          <w:bdr w:val="none" w:sz="0" w:space="0" w:color="auto" w:frame="1"/>
          <w:lang w:eastAsia="en-GB"/>
        </w:rPr>
        <w:t>Depending on the</w:t>
      </w:r>
      <w:r w:rsidR="00557749">
        <w:rPr>
          <w:rFonts w:eastAsia="Times New Roman" w:cs="Poppins"/>
          <w:color w:val="000000" w:themeColor="text1"/>
          <w:bdr w:val="none" w:sz="0" w:space="0" w:color="auto" w:frame="1"/>
          <w:lang w:eastAsia="en-GB"/>
        </w:rPr>
        <w:t xml:space="preserve"> service, people have different ideas about how </w:t>
      </w:r>
      <w:r w:rsidR="00AD388E">
        <w:rPr>
          <w:rFonts w:eastAsia="Times New Roman" w:cs="Poppins"/>
          <w:color w:val="000000" w:themeColor="text1"/>
          <w:bdr w:val="none" w:sz="0" w:space="0" w:color="auto" w:frame="1"/>
          <w:lang w:eastAsia="en-GB"/>
        </w:rPr>
        <w:t>to feedback</w:t>
      </w:r>
      <w:r w:rsidR="002B72C4">
        <w:rPr>
          <w:rFonts w:eastAsia="Times New Roman" w:cs="Poppins"/>
          <w:color w:val="000000" w:themeColor="text1"/>
          <w:bdr w:val="none" w:sz="0" w:space="0" w:color="auto" w:frame="1"/>
          <w:lang w:eastAsia="en-GB"/>
        </w:rPr>
        <w:t xml:space="preserve"> and some</w:t>
      </w:r>
      <w:r w:rsidR="400545BE">
        <w:rPr>
          <w:rFonts w:eastAsia="Times New Roman" w:cs="Poppins"/>
          <w:color w:val="000000" w:themeColor="text1"/>
          <w:bdr w:val="none" w:sz="0" w:space="0" w:color="auto" w:frame="1"/>
          <w:lang w:eastAsia="en-GB"/>
        </w:rPr>
        <w:t xml:space="preserve"> people</w:t>
      </w:r>
      <w:r w:rsidR="002B72C4">
        <w:rPr>
          <w:rFonts w:eastAsia="Times New Roman" w:cs="Poppins"/>
          <w:color w:val="000000" w:themeColor="text1"/>
          <w:bdr w:val="none" w:sz="0" w:space="0" w:color="auto" w:frame="1"/>
          <w:lang w:eastAsia="en-GB"/>
        </w:rPr>
        <w:t xml:space="preserve"> are not clear at all.</w:t>
      </w:r>
    </w:p>
    <w:p w14:paraId="32B3423D" w14:textId="71B5DD18" w:rsidR="000F0C2E" w:rsidRDefault="000F0C2E" w:rsidP="7C5B5A06">
      <w:pPr>
        <w:textAlignment w:val="baseline"/>
        <w:rPr>
          <w:rFonts w:eastAsia="Times New Roman" w:cs="Poppins"/>
          <w:color w:val="000000" w:themeColor="text1"/>
          <w:bdr w:val="none" w:sz="0" w:space="0" w:color="auto" w:frame="1"/>
          <w:lang w:eastAsia="en-GB"/>
        </w:rPr>
      </w:pPr>
      <w:bookmarkStart w:id="14" w:name="_Toc145600833"/>
    </w:p>
    <w:p w14:paraId="6D37153E" w14:textId="6DA340C6" w:rsidR="004058CA" w:rsidRPr="00991496" w:rsidRDefault="3A91488E" w:rsidP="00116C7A">
      <w:pPr>
        <w:pStyle w:val="Heading2"/>
        <w:rPr>
          <w:bdr w:val="none" w:sz="0" w:space="0" w:color="auto" w:frame="1"/>
          <w:lang w:eastAsia="en-GB"/>
        </w:rPr>
      </w:pPr>
      <w:bookmarkStart w:id="15" w:name="_Toc148607739"/>
      <w:r w:rsidRPr="00991496">
        <w:rPr>
          <w:bdr w:val="none" w:sz="0" w:space="0" w:color="auto" w:frame="1"/>
          <w:lang w:eastAsia="en-GB"/>
        </w:rPr>
        <w:t xml:space="preserve">Would </w:t>
      </w:r>
      <w:r w:rsidR="55330C84" w:rsidRPr="00991496">
        <w:rPr>
          <w:lang w:eastAsia="en-GB"/>
        </w:rPr>
        <w:t xml:space="preserve">people share </w:t>
      </w:r>
      <w:r w:rsidRPr="00991496">
        <w:rPr>
          <w:bdr w:val="none" w:sz="0" w:space="0" w:color="auto" w:frame="1"/>
          <w:lang w:eastAsia="en-GB"/>
        </w:rPr>
        <w:t>feedback?</w:t>
      </w:r>
      <w:bookmarkEnd w:id="14"/>
      <w:bookmarkEnd w:id="15"/>
    </w:p>
    <w:p w14:paraId="1A2F3059" w14:textId="04F0BA3C" w:rsidR="5170D44E" w:rsidRPr="00991496" w:rsidRDefault="7CB69E57" w:rsidP="2524F765">
      <w:pPr>
        <w:shd w:val="clear" w:color="auto" w:fill="FFFFFF" w:themeFill="background1"/>
        <w:rPr>
          <w:rFonts w:eastAsia="Times New Roman" w:cs="Poppins"/>
          <w:color w:val="000000" w:themeColor="text1"/>
          <w:lang w:eastAsia="en-GB"/>
        </w:rPr>
      </w:pPr>
      <w:r w:rsidRPr="79E1C6D5">
        <w:rPr>
          <w:rFonts w:eastAsia="Times New Roman" w:cs="Poppins"/>
          <w:color w:val="000000" w:themeColor="text1"/>
          <w:lang w:eastAsia="en-GB"/>
        </w:rPr>
        <w:t xml:space="preserve">We heard that </w:t>
      </w:r>
      <w:r w:rsidR="3BBAA188" w:rsidRPr="79E1C6D5">
        <w:rPr>
          <w:rFonts w:eastAsia="Times New Roman" w:cs="Poppins"/>
          <w:color w:val="000000" w:themeColor="text1"/>
          <w:lang w:eastAsia="en-GB"/>
        </w:rPr>
        <w:t xml:space="preserve">despite not being well informed about how, </w:t>
      </w:r>
      <w:r w:rsidRPr="79E1C6D5">
        <w:rPr>
          <w:rFonts w:eastAsia="Times New Roman" w:cs="Poppins"/>
          <w:color w:val="000000" w:themeColor="text1"/>
          <w:lang w:eastAsia="en-GB"/>
        </w:rPr>
        <w:t>people were prepared to give feedback</w:t>
      </w:r>
      <w:r w:rsidR="6C573203" w:rsidRPr="79E1C6D5">
        <w:rPr>
          <w:rFonts w:eastAsia="Times New Roman" w:cs="Poppins"/>
          <w:color w:val="000000" w:themeColor="text1"/>
          <w:lang w:eastAsia="en-GB"/>
        </w:rPr>
        <w:t>:</w:t>
      </w:r>
    </w:p>
    <w:p w14:paraId="19DA7E75" w14:textId="77777777" w:rsidR="008000E0" w:rsidRPr="00991496" w:rsidRDefault="008000E0" w:rsidP="79E1C6D5">
      <w:pPr>
        <w:pStyle w:val="Quote"/>
      </w:pPr>
    </w:p>
    <w:p w14:paraId="5BC28290" w14:textId="4DF0FB71" w:rsidR="00B560B6" w:rsidRPr="00991496" w:rsidRDefault="005F36A5" w:rsidP="79E1C6D5">
      <w:pPr>
        <w:pStyle w:val="Quote"/>
      </w:pPr>
      <w:r>
        <w:t>“</w:t>
      </w:r>
      <w:r w:rsidR="00040C26">
        <w:t>Yes</w:t>
      </w:r>
      <w:r w:rsidR="003E460B">
        <w:t>, I would [give feedback]</w:t>
      </w:r>
      <w:r w:rsidR="00B72D97">
        <w:t xml:space="preserve"> </w:t>
      </w:r>
      <w:r w:rsidR="003E460B">
        <w:t>but it would depend on the severity</w:t>
      </w:r>
      <w:r w:rsidR="006800A5">
        <w:t>, or if I felt someone was in danger.</w:t>
      </w:r>
      <w:r>
        <w:t>”</w:t>
      </w:r>
    </w:p>
    <w:p w14:paraId="7C76ED0A" w14:textId="40E0878E" w:rsidR="00EB7666" w:rsidRPr="00991496" w:rsidRDefault="002E0AF1" w:rsidP="00965598">
      <w:pPr>
        <w:pStyle w:val="Attribution"/>
      </w:pPr>
      <w:r>
        <w:t>200301 September</w:t>
      </w:r>
      <w:r w:rsidR="0066015C" w:rsidRPr="00991496">
        <w:t xml:space="preserve"> 2023</w:t>
      </w:r>
      <w:r w:rsidR="00B33D7E" w:rsidRPr="00991496">
        <w:t xml:space="preserve"> </w:t>
      </w:r>
    </w:p>
    <w:p w14:paraId="2C92BBFE" w14:textId="2CAE7BB2" w:rsidR="006F130F" w:rsidRPr="006F130F" w:rsidRDefault="006F130F" w:rsidP="001644D8">
      <w:pPr>
        <w:pStyle w:val="Quote"/>
        <w:ind w:left="0"/>
      </w:pPr>
    </w:p>
    <w:p w14:paraId="3ED67D55" w14:textId="717AE259" w:rsidR="004A3232" w:rsidRPr="00991496" w:rsidRDefault="005F36A5" w:rsidP="79E1C6D5">
      <w:pPr>
        <w:pStyle w:val="Quote"/>
      </w:pPr>
      <w:bookmarkStart w:id="16" w:name="_Hlk144727603"/>
      <w:r>
        <w:t>“</w:t>
      </w:r>
      <w:r w:rsidR="00EA21E8">
        <w:t>Yes</w:t>
      </w:r>
      <w:r w:rsidR="0079494D">
        <w:t xml:space="preserve">, but it would depend on the severity – if I felt that the care </w:t>
      </w:r>
      <w:r w:rsidR="008D2DE2">
        <w:t xml:space="preserve">was </w:t>
      </w:r>
      <w:r w:rsidR="00B72D97">
        <w:t>inappropriate,</w:t>
      </w:r>
      <w:r w:rsidR="008D2DE2">
        <w:t xml:space="preserve"> I would complain.</w:t>
      </w:r>
      <w:r>
        <w:t>”</w:t>
      </w:r>
    </w:p>
    <w:p w14:paraId="3D5C4C12" w14:textId="45C0EF01" w:rsidR="440A1447" w:rsidRPr="00991496" w:rsidRDefault="00376151" w:rsidP="004A3232">
      <w:pPr>
        <w:pStyle w:val="Attribution"/>
      </w:pPr>
      <w:r>
        <w:t>200307 September</w:t>
      </w:r>
      <w:r w:rsidR="440A1447" w:rsidRPr="00991496">
        <w:t xml:space="preserve"> 2023</w:t>
      </w:r>
    </w:p>
    <w:bookmarkEnd w:id="16"/>
    <w:p w14:paraId="6CB01CA6" w14:textId="77777777" w:rsidR="006D0FFD" w:rsidRDefault="006D0FFD" w:rsidP="00516EC2">
      <w:pPr>
        <w:shd w:val="clear" w:color="auto" w:fill="FFFFFF"/>
        <w:textAlignment w:val="baseline"/>
        <w:rPr>
          <w:rFonts w:eastAsia="Times New Roman" w:cs="Poppins"/>
          <w:color w:val="000000" w:themeColor="text1"/>
          <w:lang w:eastAsia="en-GB"/>
        </w:rPr>
      </w:pPr>
    </w:p>
    <w:p w14:paraId="19DE6206" w14:textId="4903EFEC" w:rsidR="00965B7F" w:rsidRPr="00991496" w:rsidRDefault="26475B89" w:rsidP="1D06CBB8">
      <w:pPr>
        <w:pStyle w:val="Heading2"/>
        <w:rPr>
          <w:lang w:eastAsia="en-GB"/>
        </w:rPr>
      </w:pPr>
      <w:bookmarkStart w:id="17" w:name="_Toc145600834"/>
      <w:bookmarkStart w:id="18" w:name="_Toc148607740"/>
      <w:r>
        <w:t xml:space="preserve">Do </w:t>
      </w:r>
      <w:r w:rsidR="7ACC2AE5">
        <w:t>people</w:t>
      </w:r>
      <w:r>
        <w:t xml:space="preserve"> think giving feedback brings any changes?</w:t>
      </w:r>
      <w:bookmarkEnd w:id="17"/>
      <w:bookmarkEnd w:id="18"/>
    </w:p>
    <w:p w14:paraId="2654E456" w14:textId="76AB3643" w:rsidR="002762D1" w:rsidRDefault="002762D1" w:rsidP="787D7BF4">
      <w:pPr>
        <w:shd w:val="clear" w:color="auto" w:fill="FFFFFF" w:themeFill="background1"/>
        <w:textAlignment w:val="baseline"/>
        <w:rPr>
          <w:rFonts w:eastAsia="Times New Roman" w:cs="Poppins"/>
          <w:color w:val="000000" w:themeColor="text1"/>
          <w:lang w:eastAsia="en-GB"/>
        </w:rPr>
      </w:pPr>
      <w:bookmarkStart w:id="19" w:name="_Hlk144728714"/>
      <w:r w:rsidRPr="787D7BF4">
        <w:rPr>
          <w:rFonts w:eastAsia="Times New Roman" w:cs="Poppins"/>
          <w:color w:val="000000" w:themeColor="text1"/>
          <w:lang w:eastAsia="en-GB"/>
        </w:rPr>
        <w:t xml:space="preserve">People </w:t>
      </w:r>
      <w:r w:rsidR="003F6CAA" w:rsidRPr="787D7BF4">
        <w:rPr>
          <w:rFonts w:eastAsia="Times New Roman" w:cs="Poppins"/>
          <w:color w:val="000000" w:themeColor="text1"/>
          <w:lang w:eastAsia="en-GB"/>
        </w:rPr>
        <w:t xml:space="preserve">also </w:t>
      </w:r>
      <w:r w:rsidR="00BA2144" w:rsidRPr="787D7BF4">
        <w:rPr>
          <w:rFonts w:eastAsia="Times New Roman" w:cs="Poppins"/>
          <w:color w:val="000000" w:themeColor="text1"/>
          <w:lang w:eastAsia="en-GB"/>
        </w:rPr>
        <w:t>said</w:t>
      </w:r>
      <w:r w:rsidRPr="787D7BF4">
        <w:rPr>
          <w:rFonts w:eastAsia="Times New Roman" w:cs="Poppins"/>
          <w:color w:val="000000" w:themeColor="text1"/>
          <w:lang w:eastAsia="en-GB"/>
        </w:rPr>
        <w:t xml:space="preserve"> that they felt it was beneficial giving feedback:</w:t>
      </w:r>
    </w:p>
    <w:bookmarkEnd w:id="19"/>
    <w:p w14:paraId="21C87775" w14:textId="77777777" w:rsidR="002762D1" w:rsidRDefault="002762D1" w:rsidP="79E1C6D5">
      <w:pPr>
        <w:pStyle w:val="Quote"/>
      </w:pPr>
    </w:p>
    <w:p w14:paraId="229B9088" w14:textId="3ED21D7A" w:rsidR="002762D1" w:rsidRPr="003F6CAA" w:rsidRDefault="005F36A5" w:rsidP="79E1C6D5">
      <w:pPr>
        <w:pStyle w:val="Quote"/>
        <w:rPr>
          <w:rFonts w:eastAsia="Times New Roman" w:cs="Poppins"/>
          <w:color w:val="0070C0"/>
          <w:lang w:eastAsia="en-GB"/>
        </w:rPr>
      </w:pPr>
      <w:bookmarkStart w:id="20" w:name="_Hlk144728122"/>
      <w:r>
        <w:t>“</w:t>
      </w:r>
      <w:r w:rsidR="6401F61A">
        <w:t xml:space="preserve">I </w:t>
      </w:r>
      <w:r w:rsidR="00E5155E">
        <w:t xml:space="preserve">have not given </w:t>
      </w:r>
      <w:r w:rsidR="00B72D97">
        <w:t>feedback,</w:t>
      </w:r>
      <w:r w:rsidR="00E5155E">
        <w:t xml:space="preserve"> but I do see value in giving feedback</w:t>
      </w:r>
      <w:r w:rsidR="00983CD0">
        <w:t>. I believe that feedback does bring about changes.</w:t>
      </w:r>
      <w:r>
        <w:t>”</w:t>
      </w:r>
    </w:p>
    <w:p w14:paraId="450480C1" w14:textId="05BA4624" w:rsidR="002762D1" w:rsidRDefault="00336DB5" w:rsidP="002762D1">
      <w:pPr>
        <w:pStyle w:val="Attribution"/>
      </w:pPr>
      <w:r>
        <w:t xml:space="preserve">200315 September </w:t>
      </w:r>
      <w:r w:rsidR="002762D1" w:rsidRPr="00991496">
        <w:t>2023</w:t>
      </w:r>
    </w:p>
    <w:bookmarkEnd w:id="20"/>
    <w:p w14:paraId="123DF8AF" w14:textId="77777777" w:rsidR="002945A2" w:rsidRDefault="002945A2" w:rsidP="79E1C6D5">
      <w:pPr>
        <w:pStyle w:val="Quote"/>
      </w:pPr>
    </w:p>
    <w:p w14:paraId="4EDFDAC4" w14:textId="0BF8AD94" w:rsidR="002945A2" w:rsidRPr="003F6CAA" w:rsidRDefault="005F36A5" w:rsidP="79E1C6D5">
      <w:pPr>
        <w:pStyle w:val="Quote"/>
        <w:rPr>
          <w:rFonts w:eastAsia="Times New Roman" w:cs="Poppins"/>
          <w:color w:val="0070C0"/>
          <w:lang w:eastAsia="en-GB"/>
        </w:rPr>
      </w:pPr>
      <w:r>
        <w:lastRenderedPageBreak/>
        <w:t>“</w:t>
      </w:r>
      <w:r w:rsidR="00E6133E">
        <w:t>Yes</w:t>
      </w:r>
      <w:r w:rsidR="00112FB6">
        <w:t>, feedback helps make changes</w:t>
      </w:r>
      <w:r w:rsidR="0030126E">
        <w:t xml:space="preserve"> - beneficial</w:t>
      </w:r>
      <w:r w:rsidR="003F1029">
        <w:t>.</w:t>
      </w:r>
      <w:r w:rsidR="00112FB6">
        <w:t>”</w:t>
      </w:r>
      <w:r w:rsidR="003F1029">
        <w:t xml:space="preserve"> </w:t>
      </w:r>
    </w:p>
    <w:p w14:paraId="7CD88111" w14:textId="2D92CC33" w:rsidR="002945A2" w:rsidRDefault="0030126E" w:rsidP="787D7BF4">
      <w:pPr>
        <w:pStyle w:val="Attribution"/>
      </w:pPr>
      <w:r>
        <w:t xml:space="preserve">200355 September </w:t>
      </w:r>
      <w:r w:rsidR="3AC29C69">
        <w:t>2023</w:t>
      </w:r>
    </w:p>
    <w:p w14:paraId="7DC876E3" w14:textId="77777777" w:rsidR="002429A8" w:rsidRDefault="002429A8" w:rsidP="007F0F3B">
      <w:pPr>
        <w:pStyle w:val="Quote"/>
        <w:ind w:left="0"/>
      </w:pPr>
    </w:p>
    <w:p w14:paraId="0E85CC0B" w14:textId="6865CA91" w:rsidR="002429A8" w:rsidRPr="003F6CAA" w:rsidRDefault="002429A8" w:rsidP="002429A8">
      <w:pPr>
        <w:pStyle w:val="Quote"/>
        <w:rPr>
          <w:rFonts w:eastAsia="Times New Roman" w:cs="Poppins"/>
          <w:color w:val="0070C0"/>
          <w:lang w:eastAsia="en-GB"/>
        </w:rPr>
      </w:pPr>
      <w:r>
        <w:t>“I have not complaine</w:t>
      </w:r>
      <w:r w:rsidR="00716F22">
        <w:t>d [</w:t>
      </w:r>
      <w:r w:rsidR="00D23B14">
        <w:t xml:space="preserve">about a </w:t>
      </w:r>
      <w:r w:rsidR="00716F22">
        <w:t xml:space="preserve">recent experience] but feel that </w:t>
      </w:r>
      <w:r w:rsidR="00D90B69">
        <w:t xml:space="preserve">complaining could possibly make </w:t>
      </w:r>
      <w:r w:rsidR="00846975">
        <w:t>changes.</w:t>
      </w:r>
      <w:r>
        <w:t xml:space="preserve">” </w:t>
      </w:r>
    </w:p>
    <w:p w14:paraId="3DF172ED" w14:textId="13421028" w:rsidR="002429A8" w:rsidRDefault="002429A8" w:rsidP="002429A8">
      <w:pPr>
        <w:pStyle w:val="Attribution"/>
      </w:pPr>
      <w:r>
        <w:t>2003</w:t>
      </w:r>
      <w:r w:rsidR="00846975">
        <w:t>03</w:t>
      </w:r>
      <w:r>
        <w:t xml:space="preserve"> September 2023</w:t>
      </w:r>
    </w:p>
    <w:p w14:paraId="2593B402" w14:textId="6C170DD8" w:rsidR="00BA2144" w:rsidRDefault="00BA2144" w:rsidP="007F0F3B">
      <w:pPr>
        <w:pStyle w:val="Quote"/>
        <w:ind w:left="0"/>
      </w:pPr>
    </w:p>
    <w:p w14:paraId="3C66E7D9" w14:textId="77777777" w:rsidR="00BA2144" w:rsidRPr="00991496" w:rsidRDefault="513C8B15" w:rsidP="00BA2144">
      <w:pPr>
        <w:pStyle w:val="Heading2"/>
        <w:rPr>
          <w:bdr w:val="none" w:sz="0" w:space="0" w:color="auto" w:frame="1"/>
          <w:lang w:eastAsia="en-GB"/>
        </w:rPr>
      </w:pPr>
      <w:bookmarkStart w:id="21" w:name="_Toc145600835"/>
      <w:bookmarkStart w:id="22" w:name="_Toc148607741"/>
      <w:r w:rsidRPr="00991496">
        <w:rPr>
          <w:bdr w:val="none" w:sz="0" w:space="0" w:color="auto" w:frame="1"/>
          <w:lang w:eastAsia="en-GB"/>
        </w:rPr>
        <w:t>Have you given any recent feedback about your care?</w:t>
      </w:r>
      <w:bookmarkEnd w:id="21"/>
      <w:bookmarkEnd w:id="22"/>
    </w:p>
    <w:p w14:paraId="0A2F102F" w14:textId="2419171C" w:rsidR="00BA2144" w:rsidRPr="00991496" w:rsidRDefault="00654598" w:rsidP="1D06CBB8">
      <w:pPr>
        <w:shd w:val="clear" w:color="auto" w:fill="FFFFFF" w:themeFill="background1"/>
        <w:textAlignment w:val="baseline"/>
        <w:rPr>
          <w:rFonts w:eastAsia="Times New Roman" w:cs="Poppins"/>
          <w:color w:val="000000" w:themeColor="text1"/>
          <w:lang w:eastAsia="en-GB"/>
        </w:rPr>
      </w:pPr>
      <w:r>
        <w:rPr>
          <w:rFonts w:eastAsia="Times New Roman" w:cs="Poppins"/>
          <w:color w:val="000000" w:themeColor="text1"/>
          <w:lang w:eastAsia="en-GB"/>
        </w:rPr>
        <w:t>P</w:t>
      </w:r>
      <w:r w:rsidR="4FED4028" w:rsidRPr="787D7BF4">
        <w:rPr>
          <w:rFonts w:eastAsia="Times New Roman" w:cs="Poppins"/>
          <w:color w:val="000000" w:themeColor="text1"/>
          <w:lang w:eastAsia="en-GB"/>
        </w:rPr>
        <w:t xml:space="preserve">eople were reluctant to say when things went wrong as </w:t>
      </w:r>
      <w:r w:rsidR="4E383E71" w:rsidRPr="787D7BF4">
        <w:rPr>
          <w:rFonts w:eastAsia="Times New Roman" w:cs="Poppins"/>
          <w:color w:val="000000" w:themeColor="text1"/>
          <w:lang w:eastAsia="en-GB"/>
        </w:rPr>
        <w:t xml:space="preserve">they had a positive experience overall. </w:t>
      </w:r>
      <w:r w:rsidR="00F9777A">
        <w:rPr>
          <w:rFonts w:eastAsia="Times New Roman" w:cs="Poppins"/>
          <w:color w:val="000000" w:themeColor="text1"/>
          <w:lang w:eastAsia="en-GB"/>
        </w:rPr>
        <w:t>2 people had made complaints th</w:t>
      </w:r>
      <w:r w:rsidR="00727DF8">
        <w:rPr>
          <w:rFonts w:eastAsia="Times New Roman" w:cs="Poppins"/>
          <w:color w:val="000000" w:themeColor="text1"/>
          <w:lang w:eastAsia="en-GB"/>
        </w:rPr>
        <w:t>rough PALS, over 2 years ago but</w:t>
      </w:r>
      <w:r w:rsidR="003A664C">
        <w:rPr>
          <w:rFonts w:eastAsia="Times New Roman" w:cs="Poppins"/>
          <w:color w:val="000000" w:themeColor="text1"/>
          <w:lang w:eastAsia="en-GB"/>
        </w:rPr>
        <w:t xml:space="preserve"> </w:t>
      </w:r>
      <w:r w:rsidR="005D393B">
        <w:rPr>
          <w:rFonts w:eastAsia="Times New Roman" w:cs="Poppins"/>
          <w:color w:val="000000" w:themeColor="text1"/>
          <w:lang w:eastAsia="en-GB"/>
        </w:rPr>
        <w:t>only 1 person had given recent</w:t>
      </w:r>
      <w:r w:rsidR="008005AA">
        <w:rPr>
          <w:rFonts w:eastAsia="Times New Roman" w:cs="Poppins"/>
          <w:color w:val="000000" w:themeColor="text1"/>
          <w:lang w:eastAsia="en-GB"/>
        </w:rPr>
        <w:t xml:space="preserve"> </w:t>
      </w:r>
      <w:r w:rsidR="005D393B">
        <w:rPr>
          <w:rFonts w:eastAsia="Times New Roman" w:cs="Poppins"/>
          <w:color w:val="000000" w:themeColor="text1"/>
          <w:lang w:eastAsia="en-GB"/>
        </w:rPr>
        <w:t>feedback:</w:t>
      </w:r>
    </w:p>
    <w:p w14:paraId="01E9FF6F" w14:textId="1F566F18" w:rsidR="1D06CBB8" w:rsidRDefault="1D06CBB8" w:rsidP="1D06CBB8">
      <w:pPr>
        <w:shd w:val="clear" w:color="auto" w:fill="FFFFFF" w:themeFill="background1"/>
        <w:rPr>
          <w:rFonts w:eastAsia="Times New Roman" w:cs="Poppins"/>
          <w:color w:val="000000" w:themeColor="text1"/>
          <w:lang w:eastAsia="en-GB"/>
        </w:rPr>
      </w:pPr>
    </w:p>
    <w:p w14:paraId="23EFA9E6" w14:textId="484D356A" w:rsidR="00E32D17" w:rsidRPr="00991496" w:rsidRDefault="005F36A5" w:rsidP="79E1C6D5">
      <w:pPr>
        <w:pStyle w:val="Quote"/>
        <w:rPr>
          <w:rFonts w:eastAsia="Poppins" w:cs="Poppins"/>
          <w:color w:val="000000" w:themeColor="text1"/>
        </w:rPr>
      </w:pPr>
      <w:r>
        <w:t>“</w:t>
      </w:r>
      <w:r w:rsidR="00E85A24">
        <w:t>Yes, I was prompted by text to give feedback</w:t>
      </w:r>
      <w:r w:rsidR="000573E3">
        <w:t>.</w:t>
      </w:r>
      <w:r>
        <w:t>”</w:t>
      </w:r>
    </w:p>
    <w:p w14:paraId="19E5C885" w14:textId="5ADE11FA" w:rsidR="543979F7" w:rsidRDefault="3599E159" w:rsidP="00D70F55">
      <w:pPr>
        <w:pStyle w:val="Attribution"/>
      </w:pPr>
      <w:r w:rsidRPr="0020345E">
        <w:t>200</w:t>
      </w:r>
      <w:r w:rsidR="000573E3">
        <w:t>314</w:t>
      </w:r>
      <w:r w:rsidRPr="0020345E">
        <w:t xml:space="preserve"> September 2023</w:t>
      </w:r>
    </w:p>
    <w:p w14:paraId="39FD60BC" w14:textId="77777777" w:rsidR="0065126C" w:rsidRPr="0020345E" w:rsidRDefault="0065126C" w:rsidP="00D70F55">
      <w:pPr>
        <w:pStyle w:val="Attribution"/>
      </w:pPr>
    </w:p>
    <w:p w14:paraId="4ED380E0" w14:textId="12CA8600" w:rsidR="0065126C" w:rsidRPr="00991496" w:rsidRDefault="0065126C" w:rsidP="0065126C">
      <w:pPr>
        <w:pStyle w:val="Quote"/>
        <w:rPr>
          <w:rFonts w:eastAsia="Poppins" w:cs="Poppins"/>
          <w:color w:val="000000" w:themeColor="text1"/>
        </w:rPr>
      </w:pPr>
      <w:r>
        <w:t>“</w:t>
      </w:r>
      <w:r w:rsidR="00F135DA">
        <w:t xml:space="preserve">The highest ranking </w:t>
      </w:r>
      <w:r w:rsidR="00273559">
        <w:t xml:space="preserve">on FFT and questionnaires is </w:t>
      </w:r>
      <w:r w:rsidR="00D51C7B">
        <w:t>‘</w:t>
      </w:r>
      <w:r w:rsidR="00273559">
        <w:t>very good</w:t>
      </w:r>
      <w:r w:rsidR="00D51C7B">
        <w:t xml:space="preserve">’ but there should be an ’excellent’. </w:t>
      </w:r>
      <w:r w:rsidR="008B523F">
        <w:t>I have fed this back several times</w:t>
      </w:r>
      <w:r>
        <w:t>.”</w:t>
      </w:r>
    </w:p>
    <w:p w14:paraId="2303EBF7" w14:textId="031FE0FC" w:rsidR="0065126C" w:rsidRPr="0020345E" w:rsidRDefault="0065126C" w:rsidP="0065126C">
      <w:pPr>
        <w:pStyle w:val="Attribution"/>
      </w:pPr>
      <w:r w:rsidRPr="0020345E">
        <w:t>200</w:t>
      </w:r>
      <w:r>
        <w:t>3</w:t>
      </w:r>
      <w:r w:rsidR="008B523F">
        <w:t>98</w:t>
      </w:r>
      <w:r w:rsidRPr="0020345E">
        <w:t xml:space="preserve"> September 2023</w:t>
      </w:r>
    </w:p>
    <w:p w14:paraId="16A3964C" w14:textId="2307BC59" w:rsidR="787D7BF4" w:rsidRDefault="787D7BF4" w:rsidP="787D7BF4">
      <w:pPr>
        <w:ind w:left="142" w:firstLine="720"/>
        <w:rPr>
          <w:rFonts w:eastAsia="Poppins" w:cs="Poppins"/>
          <w:b/>
          <w:bCs/>
          <w:color w:val="212529"/>
          <w:szCs w:val="24"/>
        </w:rPr>
      </w:pPr>
    </w:p>
    <w:p w14:paraId="3300BF58" w14:textId="1EF39F95" w:rsidR="00FD5869" w:rsidRPr="00991496" w:rsidRDefault="638D8C6E" w:rsidP="00116C7A">
      <w:pPr>
        <w:pStyle w:val="Heading2"/>
      </w:pPr>
      <w:bookmarkStart w:id="23" w:name="_Toc145600836"/>
      <w:bookmarkStart w:id="24" w:name="_Toc148607742"/>
      <w:r>
        <w:t xml:space="preserve">What </w:t>
      </w:r>
      <w:r w:rsidR="2571849A">
        <w:t xml:space="preserve">one thing </w:t>
      </w:r>
      <w:r w:rsidR="3366A004">
        <w:t xml:space="preserve">would </w:t>
      </w:r>
      <w:r w:rsidR="4FEA7F5C">
        <w:t xml:space="preserve">have improved </w:t>
      </w:r>
      <w:r w:rsidR="3366A004">
        <w:t>your experience?</w:t>
      </w:r>
      <w:bookmarkEnd w:id="23"/>
      <w:bookmarkEnd w:id="24"/>
    </w:p>
    <w:p w14:paraId="064F8ADA" w14:textId="22512360" w:rsidR="0053113E" w:rsidRDefault="6174545F" w:rsidP="0053113E">
      <w:pPr>
        <w:rPr>
          <w:rFonts w:cs="Poppins"/>
        </w:rPr>
      </w:pPr>
      <w:bookmarkStart w:id="25" w:name="_Hlk146555280"/>
      <w:r w:rsidRPr="24F2160A">
        <w:rPr>
          <w:rFonts w:cs="Poppins"/>
        </w:rPr>
        <w:t>We</w:t>
      </w:r>
      <w:bookmarkEnd w:id="25"/>
      <w:r w:rsidRPr="24F2160A">
        <w:rPr>
          <w:rFonts w:cs="Poppins"/>
        </w:rPr>
        <w:t xml:space="preserve"> </w:t>
      </w:r>
      <w:r w:rsidR="004215E0" w:rsidRPr="24F2160A">
        <w:rPr>
          <w:rFonts w:cs="Poppins"/>
        </w:rPr>
        <w:t>heard that</w:t>
      </w:r>
      <w:r w:rsidRPr="24F2160A">
        <w:rPr>
          <w:rFonts w:cs="Poppins"/>
        </w:rPr>
        <w:t xml:space="preserve"> peoples’ experiences at </w:t>
      </w:r>
      <w:r w:rsidR="005D393B">
        <w:rPr>
          <w:rFonts w:cs="Poppins"/>
        </w:rPr>
        <w:t xml:space="preserve">Epsom </w:t>
      </w:r>
      <w:r w:rsidR="00B72D97">
        <w:rPr>
          <w:rFonts w:cs="Poppins"/>
        </w:rPr>
        <w:t xml:space="preserve">Hospital </w:t>
      </w:r>
      <w:r w:rsidR="00B72D97" w:rsidRPr="24F2160A">
        <w:rPr>
          <w:rFonts w:cs="Poppins"/>
        </w:rPr>
        <w:t>were</w:t>
      </w:r>
      <w:r w:rsidRPr="24F2160A">
        <w:rPr>
          <w:rFonts w:cs="Poppins"/>
        </w:rPr>
        <w:t xml:space="preserve"> good</w:t>
      </w:r>
      <w:r w:rsidR="00CD17B7" w:rsidRPr="24F2160A">
        <w:rPr>
          <w:rFonts w:cs="Poppins"/>
        </w:rPr>
        <w:t>.</w:t>
      </w:r>
      <w:r w:rsidR="0021569C">
        <w:rPr>
          <w:rFonts w:cs="Poppins"/>
        </w:rPr>
        <w:t xml:space="preserve"> </w:t>
      </w:r>
      <w:r w:rsidRPr="24F2160A">
        <w:rPr>
          <w:rFonts w:cs="Poppins"/>
        </w:rPr>
        <w:t>However, people were able to offer some suggestions as to how their experience could be improved</w:t>
      </w:r>
      <w:r w:rsidR="003F6CAA" w:rsidRPr="24F2160A">
        <w:rPr>
          <w:rFonts w:cs="Poppins"/>
        </w:rPr>
        <w:t>:</w:t>
      </w:r>
    </w:p>
    <w:p w14:paraId="2C6A0E57" w14:textId="21823E79" w:rsidR="7C5B5A06" w:rsidRDefault="7C5B5A06" w:rsidP="7C5B5A06">
      <w:pPr>
        <w:rPr>
          <w:rFonts w:cs="Poppins"/>
        </w:rPr>
      </w:pPr>
    </w:p>
    <w:p w14:paraId="73A4E078" w14:textId="7B2DC8EF" w:rsidR="008D1061" w:rsidRDefault="6174545F" w:rsidP="0058131B">
      <w:pPr>
        <w:pStyle w:val="Heading3"/>
      </w:pPr>
      <w:bookmarkStart w:id="26" w:name="_Hlk144732092"/>
      <w:bookmarkStart w:id="27" w:name="_Hlk144732185"/>
      <w:r w:rsidRPr="00991496">
        <w:t xml:space="preserve">Communication </w:t>
      </w:r>
      <w:bookmarkEnd w:id="26"/>
    </w:p>
    <w:p w14:paraId="6FD5F31B" w14:textId="714D82D9" w:rsidR="008D1061" w:rsidRPr="00991496" w:rsidRDefault="005F36A5" w:rsidP="79E1C6D5">
      <w:pPr>
        <w:pStyle w:val="Quote"/>
        <w:rPr>
          <w:color w:val="0070C0"/>
        </w:rPr>
      </w:pPr>
      <w:r>
        <w:t>“</w:t>
      </w:r>
      <w:r w:rsidR="00687677">
        <w:t xml:space="preserve">It would help if reception staff </w:t>
      </w:r>
      <w:r w:rsidR="00CB1C5D">
        <w:t>acknowledged</w:t>
      </w:r>
      <w:r w:rsidR="00687677">
        <w:t xml:space="preserve"> </w:t>
      </w:r>
      <w:r w:rsidR="00FB473D">
        <w:t>me and g</w:t>
      </w:r>
      <w:r w:rsidR="00175E38">
        <w:t>a</w:t>
      </w:r>
      <w:r w:rsidR="00FB473D">
        <w:t>ve eye contact.</w:t>
      </w:r>
      <w:r>
        <w:t>”</w:t>
      </w:r>
    </w:p>
    <w:p w14:paraId="4B7943B0" w14:textId="00A47977" w:rsidR="00D62A97" w:rsidRDefault="00FB473D" w:rsidP="00175E38">
      <w:pPr>
        <w:pStyle w:val="Attribution"/>
      </w:pPr>
      <w:r>
        <w:t>200</w:t>
      </w:r>
      <w:r w:rsidR="00D75283">
        <w:t xml:space="preserve">387 September </w:t>
      </w:r>
      <w:r w:rsidR="008D1061" w:rsidRPr="00991496">
        <w:t>2023</w:t>
      </w:r>
    </w:p>
    <w:p w14:paraId="32E5E8C1" w14:textId="77777777" w:rsidR="003A664C" w:rsidRDefault="003A664C" w:rsidP="00175E38">
      <w:pPr>
        <w:pStyle w:val="Attribution"/>
      </w:pPr>
    </w:p>
    <w:p w14:paraId="5515F307" w14:textId="0F5415B6" w:rsidR="00D62A97" w:rsidRPr="00991496" w:rsidRDefault="005F36A5" w:rsidP="79E1C6D5">
      <w:pPr>
        <w:pStyle w:val="Quote"/>
      </w:pPr>
      <w:r>
        <w:t>“</w:t>
      </w:r>
      <w:r w:rsidR="782C00F9">
        <w:t xml:space="preserve">Communication </w:t>
      </w:r>
      <w:r w:rsidR="00BE00C3">
        <w:t>between departments</w:t>
      </w:r>
      <w:r w:rsidR="005E0D5D">
        <w:t xml:space="preserve"> </w:t>
      </w:r>
      <w:r w:rsidR="001C7EC2">
        <w:t>[hospitals]</w:t>
      </w:r>
      <w:r w:rsidR="008C6E3E">
        <w:t xml:space="preserve"> </w:t>
      </w:r>
      <w:r w:rsidR="005E0D5D">
        <w:t>needs to be improved</w:t>
      </w:r>
      <w:r w:rsidR="001C7EC2">
        <w:t xml:space="preserve">. Mum was given </w:t>
      </w:r>
      <w:r w:rsidR="00CF519E">
        <w:t xml:space="preserve">appointments at 2 </w:t>
      </w:r>
      <w:r w:rsidR="003A664C">
        <w:t xml:space="preserve">different </w:t>
      </w:r>
      <w:r w:rsidR="00CF519E">
        <w:t>hospitals for the same time.</w:t>
      </w:r>
      <w:r>
        <w:t>”</w:t>
      </w:r>
    </w:p>
    <w:p w14:paraId="49B51F88" w14:textId="439BE6EA" w:rsidR="005A50C7" w:rsidRDefault="006A4936" w:rsidP="00642312">
      <w:pPr>
        <w:pStyle w:val="Attribution"/>
      </w:pPr>
      <w:r>
        <w:t xml:space="preserve">200393 September </w:t>
      </w:r>
      <w:r w:rsidR="00D62A97" w:rsidRPr="00991496">
        <w:t>2023</w:t>
      </w:r>
      <w:bookmarkEnd w:id="27"/>
    </w:p>
    <w:p w14:paraId="1A04752C" w14:textId="77777777" w:rsidR="00CA7E03" w:rsidRDefault="00CA7E03" w:rsidP="000B3584">
      <w:pPr>
        <w:pStyle w:val="Attribution"/>
        <w:ind w:left="0"/>
      </w:pPr>
    </w:p>
    <w:p w14:paraId="6860BCEF" w14:textId="544A1233" w:rsidR="000B3584" w:rsidRDefault="000B3584" w:rsidP="000B3584">
      <w:r>
        <w:lastRenderedPageBreak/>
        <w:t xml:space="preserve">The following experience was fed back to </w:t>
      </w:r>
      <w:r w:rsidR="008B5CEA">
        <w:t xml:space="preserve">the Head of Nursing at the end of our </w:t>
      </w:r>
      <w:r w:rsidR="00592868">
        <w:t>visit,</w:t>
      </w:r>
      <w:r w:rsidR="008B5CEA">
        <w:t xml:space="preserve"> </w:t>
      </w:r>
      <w:r w:rsidR="00B42B29">
        <w:t>and she confirmed that she would do some bac</w:t>
      </w:r>
      <w:r w:rsidR="00592868">
        <w:t>kground research:</w:t>
      </w:r>
    </w:p>
    <w:p w14:paraId="73BE8546" w14:textId="77777777" w:rsidR="00592868" w:rsidRDefault="00592868" w:rsidP="007F0F3B"/>
    <w:p w14:paraId="47648A53" w14:textId="32FF30AE" w:rsidR="00CA7E03" w:rsidRPr="00991496" w:rsidRDefault="00CA7E03" w:rsidP="00CA7E03">
      <w:pPr>
        <w:pStyle w:val="Quote"/>
      </w:pPr>
      <w:r>
        <w:t>“</w:t>
      </w:r>
      <w:r w:rsidR="0016101F">
        <w:t xml:space="preserve">Yesterday </w:t>
      </w:r>
      <w:r w:rsidR="006E1065">
        <w:t>someone phoned from neurology</w:t>
      </w:r>
      <w:r w:rsidR="00177767">
        <w:t xml:space="preserve"> and asked why I was coming to my appointment</w:t>
      </w:r>
      <w:r w:rsidR="00BF2653">
        <w:t>. I thought it was a check. I have M</w:t>
      </w:r>
      <w:r w:rsidR="001379AE">
        <w:t xml:space="preserve">S </w:t>
      </w:r>
      <w:r w:rsidR="001A497B">
        <w:t xml:space="preserve">[Multiple Sclerosis] </w:t>
      </w:r>
      <w:r w:rsidR="001379AE">
        <w:t xml:space="preserve">and I don’t see </w:t>
      </w:r>
      <w:r w:rsidR="00872C68">
        <w:t>doctors regularly. The person I spoke to implied I did not need to come.</w:t>
      </w:r>
      <w:r w:rsidR="005670AF">
        <w:t xml:space="preserve"> I have a MS </w:t>
      </w:r>
      <w:r w:rsidR="00B72D97">
        <w:t>nurse,</w:t>
      </w:r>
      <w:r w:rsidR="005670AF">
        <w:t xml:space="preserve"> but I felt I needed to come. </w:t>
      </w:r>
      <w:r w:rsidR="0016101F">
        <w:t xml:space="preserve">I left it with them that I would come </w:t>
      </w:r>
      <w:r w:rsidR="0076770E">
        <w:t>the</w:t>
      </w:r>
      <w:r w:rsidR="001A497B">
        <w:t>n</w:t>
      </w:r>
      <w:r w:rsidR="0076770E">
        <w:t xml:space="preserve"> </w:t>
      </w:r>
      <w:r w:rsidR="008C6E3E">
        <w:t>I</w:t>
      </w:r>
      <w:r w:rsidR="0076770E">
        <w:t xml:space="preserve"> got a phone call from the booking office this morning</w:t>
      </w:r>
      <w:r w:rsidR="002B4739">
        <w:t xml:space="preserve"> asking if I was coming in today</w:t>
      </w:r>
      <w:r w:rsidR="00B324E5">
        <w:t xml:space="preserve"> and was told I did not need to come. It looked like the </w:t>
      </w:r>
      <w:r w:rsidR="005E5654">
        <w:t>left hand doesn’t know what the right hand is doing</w:t>
      </w:r>
      <w:r w:rsidR="00730C47">
        <w:t xml:space="preserve">. I do have a specialist </w:t>
      </w:r>
      <w:r w:rsidR="00CB1C5D">
        <w:t>nurse,</w:t>
      </w:r>
      <w:r w:rsidR="00730C47">
        <w:t xml:space="preserve"> but I </w:t>
      </w:r>
      <w:proofErr w:type="gramStart"/>
      <w:r w:rsidR="00730C47">
        <w:t>have to</w:t>
      </w:r>
      <w:proofErr w:type="gramEnd"/>
      <w:r w:rsidR="00730C47">
        <w:t xml:space="preserve"> make contact and I never get a check. I have a blue </w:t>
      </w:r>
      <w:r w:rsidR="00AA2E7D">
        <w:t>badge but could not get a space.</w:t>
      </w:r>
      <w:r>
        <w:t>”</w:t>
      </w:r>
    </w:p>
    <w:p w14:paraId="771B64B8" w14:textId="40475E81" w:rsidR="00CA7E03" w:rsidRDefault="00CA7E03" w:rsidP="00CA7E03">
      <w:pPr>
        <w:pStyle w:val="Attribution"/>
      </w:pPr>
      <w:r>
        <w:t>200</w:t>
      </w:r>
      <w:r w:rsidR="00AA2E7D">
        <w:t>298</w:t>
      </w:r>
      <w:r>
        <w:t xml:space="preserve"> September </w:t>
      </w:r>
      <w:r w:rsidRPr="00991496">
        <w:t>2023</w:t>
      </w:r>
    </w:p>
    <w:p w14:paraId="0222C61D" w14:textId="77777777" w:rsidR="00FA3829" w:rsidRPr="00991496" w:rsidRDefault="00FA3829" w:rsidP="008D1061">
      <w:pPr>
        <w:rPr>
          <w:rFonts w:cs="Poppins"/>
          <w:color w:val="FF0000"/>
        </w:rPr>
      </w:pPr>
    </w:p>
    <w:p w14:paraId="24A4EFF4" w14:textId="0108C617" w:rsidR="00501830" w:rsidRPr="00991496" w:rsidRDefault="00C658D5" w:rsidP="00501830">
      <w:pPr>
        <w:pStyle w:val="Heading3"/>
      </w:pPr>
      <w:r>
        <w:t>Signposting</w:t>
      </w:r>
    </w:p>
    <w:p w14:paraId="669637A2" w14:textId="5019C977" w:rsidR="00501830" w:rsidRDefault="00C658D5" w:rsidP="007F0F3B">
      <w:pPr>
        <w:rPr>
          <w:rFonts w:cs="Poppins"/>
        </w:rPr>
      </w:pPr>
      <w:r w:rsidRPr="587D68BE">
        <w:rPr>
          <w:rFonts w:cs="Poppins"/>
        </w:rPr>
        <w:t xml:space="preserve">We observed that people </w:t>
      </w:r>
      <w:r>
        <w:rPr>
          <w:rFonts w:cs="Poppins"/>
        </w:rPr>
        <w:t xml:space="preserve">entering the outpatient area reception were looking for help and directions. We were approached by </w:t>
      </w:r>
      <w:r w:rsidR="004A198D">
        <w:rPr>
          <w:rFonts w:cs="Poppins"/>
        </w:rPr>
        <w:t>se</w:t>
      </w:r>
      <w:r w:rsidR="00DA48D1">
        <w:rPr>
          <w:rFonts w:cs="Poppins"/>
        </w:rPr>
        <w:t>veral</w:t>
      </w:r>
      <w:r>
        <w:rPr>
          <w:rFonts w:cs="Poppins"/>
        </w:rPr>
        <w:t xml:space="preserve"> people for help directing them to their clinic.</w:t>
      </w:r>
      <w:r w:rsidR="008008CF">
        <w:rPr>
          <w:rFonts w:cs="Poppins"/>
        </w:rPr>
        <w:t xml:space="preserve"> </w:t>
      </w:r>
      <w:r w:rsidR="007258DB">
        <w:rPr>
          <w:rFonts w:cs="Poppins"/>
        </w:rPr>
        <w:t>A few</w:t>
      </w:r>
      <w:r w:rsidR="00946244">
        <w:rPr>
          <w:rFonts w:cs="Poppins"/>
        </w:rPr>
        <w:t xml:space="preserve"> people commented on this:</w:t>
      </w:r>
    </w:p>
    <w:p w14:paraId="67C1A8FC" w14:textId="77777777" w:rsidR="007258DB" w:rsidRPr="00991496" w:rsidRDefault="007258DB" w:rsidP="007F0F3B"/>
    <w:p w14:paraId="2BE13372" w14:textId="223777D1" w:rsidR="00501830" w:rsidRPr="00991496" w:rsidRDefault="005F36A5" w:rsidP="79E1C6D5">
      <w:pPr>
        <w:pStyle w:val="Quote"/>
        <w:rPr>
          <w:color w:val="0070C0"/>
        </w:rPr>
      </w:pPr>
      <w:r>
        <w:t>“</w:t>
      </w:r>
      <w:r w:rsidR="00A67104">
        <w:t xml:space="preserve">[I </w:t>
      </w:r>
      <w:r w:rsidR="37E9ADA3">
        <w:t>need] detailed</w:t>
      </w:r>
      <w:r w:rsidR="0045440C">
        <w:t xml:space="preserve"> information as to where to go for an appointment that matches the signpos</w:t>
      </w:r>
      <w:r w:rsidR="001F174A">
        <w:t>ting.</w:t>
      </w:r>
      <w:r>
        <w:t>”</w:t>
      </w:r>
      <w:r w:rsidR="5C31779A">
        <w:t xml:space="preserve"> </w:t>
      </w:r>
    </w:p>
    <w:p w14:paraId="7E21B721" w14:textId="1F76085C" w:rsidR="00642312" w:rsidRDefault="001F174A" w:rsidP="00A36627">
      <w:pPr>
        <w:pStyle w:val="Attribution"/>
      </w:pPr>
      <w:r>
        <w:t>200</w:t>
      </w:r>
      <w:r w:rsidR="00F95342">
        <w:t>387 September</w:t>
      </w:r>
      <w:r w:rsidR="00501830" w:rsidRPr="00991496">
        <w:t xml:space="preserve"> 2023</w:t>
      </w:r>
    </w:p>
    <w:p w14:paraId="528C5128" w14:textId="77777777" w:rsidR="00911B89" w:rsidRDefault="00911B89" w:rsidP="00A36627">
      <w:pPr>
        <w:pStyle w:val="Attribution"/>
      </w:pPr>
    </w:p>
    <w:p w14:paraId="3D268141" w14:textId="644DCEFD" w:rsidR="00911B89" w:rsidRPr="00991496" w:rsidRDefault="00911B89" w:rsidP="00911B89">
      <w:pPr>
        <w:pStyle w:val="Quote"/>
        <w:rPr>
          <w:color w:val="0070C0"/>
        </w:rPr>
      </w:pPr>
      <w:bookmarkStart w:id="28" w:name="_Hlk146554539"/>
      <w:r>
        <w:t>“</w:t>
      </w:r>
      <w:r w:rsidR="006F5543">
        <w:t>Signposting could be better. I</w:t>
      </w:r>
      <w:r w:rsidR="00DA48D1">
        <w:t xml:space="preserve"> </w:t>
      </w:r>
      <w:r w:rsidR="006F5543">
        <w:t>ran out of time trying to find the clinic today</w:t>
      </w:r>
      <w:r>
        <w:t xml:space="preserve">.” </w:t>
      </w:r>
    </w:p>
    <w:p w14:paraId="093964A5" w14:textId="37DDA74D" w:rsidR="00911B89" w:rsidRDefault="00911B89" w:rsidP="00911B89">
      <w:pPr>
        <w:pStyle w:val="Attribution"/>
      </w:pPr>
      <w:r>
        <w:t>2003</w:t>
      </w:r>
      <w:r w:rsidR="006C5999">
        <w:t>98</w:t>
      </w:r>
      <w:r>
        <w:t xml:space="preserve"> September</w:t>
      </w:r>
      <w:r w:rsidRPr="00991496">
        <w:t xml:space="preserve"> 2023</w:t>
      </w:r>
    </w:p>
    <w:bookmarkEnd w:id="28"/>
    <w:p w14:paraId="69BECCC0" w14:textId="77777777" w:rsidR="00911B89" w:rsidRDefault="00911B89" w:rsidP="00A36627">
      <w:pPr>
        <w:pStyle w:val="Attribution"/>
      </w:pPr>
    </w:p>
    <w:p w14:paraId="504E7F18" w14:textId="7EAB0F16" w:rsidR="006A1782" w:rsidRPr="00991496" w:rsidRDefault="006A1782" w:rsidP="006A1782">
      <w:pPr>
        <w:pStyle w:val="Quote"/>
        <w:rPr>
          <w:color w:val="0070C0"/>
        </w:rPr>
      </w:pPr>
      <w:r>
        <w:t>“</w:t>
      </w:r>
      <w:r w:rsidR="00093283">
        <w:t>The hospital needs a main reception desk to help people.</w:t>
      </w:r>
      <w:r>
        <w:t xml:space="preserve">” </w:t>
      </w:r>
    </w:p>
    <w:p w14:paraId="6E6EA73D" w14:textId="3A54A23C" w:rsidR="006A1782" w:rsidRDefault="006A1782" w:rsidP="006A1782">
      <w:pPr>
        <w:pStyle w:val="Attribution"/>
      </w:pPr>
      <w:r>
        <w:t>2003</w:t>
      </w:r>
      <w:r w:rsidR="00C32E7A">
        <w:t>54</w:t>
      </w:r>
      <w:r>
        <w:t xml:space="preserve"> September</w:t>
      </w:r>
      <w:r w:rsidRPr="00991496">
        <w:t xml:space="preserve"> 2023</w:t>
      </w:r>
    </w:p>
    <w:p w14:paraId="39007F9B" w14:textId="77777777" w:rsidR="006A1782" w:rsidRDefault="006A1782" w:rsidP="00A36627">
      <w:pPr>
        <w:pStyle w:val="Attribution"/>
      </w:pPr>
    </w:p>
    <w:p w14:paraId="6B113C19" w14:textId="696104DA" w:rsidR="00C3581A" w:rsidRDefault="00A70F41" w:rsidP="0084059B">
      <w:pPr>
        <w:pStyle w:val="Heading3"/>
      </w:pPr>
      <w:r>
        <w:t>Wa</w:t>
      </w:r>
      <w:r w:rsidR="0084059B">
        <w:t>iting times</w:t>
      </w:r>
    </w:p>
    <w:p w14:paraId="50DD4397" w14:textId="2C3F16CB" w:rsidR="005B39F5" w:rsidRDefault="005B39F5" w:rsidP="00971283">
      <w:r>
        <w:t>People also mentioned that they had been waiting for their appointments.</w:t>
      </w:r>
    </w:p>
    <w:p w14:paraId="21415EC5" w14:textId="77777777" w:rsidR="005B39F5" w:rsidRPr="00971283" w:rsidRDefault="005B39F5" w:rsidP="00971283"/>
    <w:p w14:paraId="5C7CB537" w14:textId="2B3B7F48" w:rsidR="008D6A9A" w:rsidRPr="00991496" w:rsidRDefault="008D6A9A" w:rsidP="008D6A9A">
      <w:pPr>
        <w:pStyle w:val="Quote"/>
        <w:rPr>
          <w:color w:val="0070C0"/>
        </w:rPr>
      </w:pPr>
      <w:r>
        <w:t>“</w:t>
      </w:r>
      <w:r w:rsidR="0020664D">
        <w:t>Today I have been waiting a long time in the orthopaedic clinic</w:t>
      </w:r>
      <w:r w:rsidR="002B1E6C">
        <w:t xml:space="preserve">. My experience would have been better if there was no </w:t>
      </w:r>
      <w:r w:rsidR="002B1E6C">
        <w:lastRenderedPageBreak/>
        <w:t>delay.</w:t>
      </w:r>
      <w:r w:rsidR="0081223B">
        <w:t xml:space="preserve"> There was no communication about why [there were delays]</w:t>
      </w:r>
      <w:r>
        <w:t xml:space="preserve">.” </w:t>
      </w:r>
    </w:p>
    <w:p w14:paraId="3740D4A0" w14:textId="272233B9" w:rsidR="008D6A9A" w:rsidRDefault="008D6A9A" w:rsidP="008D6A9A">
      <w:pPr>
        <w:pStyle w:val="Attribution"/>
      </w:pPr>
      <w:r>
        <w:t>2003</w:t>
      </w:r>
      <w:r w:rsidR="00CC7148">
        <w:t>17</w:t>
      </w:r>
      <w:r>
        <w:t xml:space="preserve"> September</w:t>
      </w:r>
      <w:r w:rsidRPr="00991496">
        <w:t xml:space="preserve"> 2023</w:t>
      </w:r>
    </w:p>
    <w:p w14:paraId="4D29C934" w14:textId="77777777" w:rsidR="008D6A9A" w:rsidRDefault="008D6A9A" w:rsidP="008D6A9A">
      <w:pPr>
        <w:pStyle w:val="Attribution"/>
      </w:pPr>
    </w:p>
    <w:p w14:paraId="5718A9E1" w14:textId="3DD5AAAC" w:rsidR="008D6A9A" w:rsidRPr="00991496" w:rsidRDefault="008D6A9A" w:rsidP="008D6A9A">
      <w:pPr>
        <w:pStyle w:val="Quote"/>
        <w:rPr>
          <w:color w:val="0070C0"/>
        </w:rPr>
      </w:pPr>
      <w:bookmarkStart w:id="29" w:name="_Hlk146555927"/>
      <w:r>
        <w:t>“</w:t>
      </w:r>
      <w:r w:rsidR="003E06E2">
        <w:t xml:space="preserve">Nothing significant could have improved the current service except </w:t>
      </w:r>
      <w:r w:rsidR="001A497B">
        <w:t xml:space="preserve">[I had] </w:t>
      </w:r>
      <w:r w:rsidR="003E06E2">
        <w:t xml:space="preserve">a long wait this morning </w:t>
      </w:r>
      <w:r w:rsidR="00897963">
        <w:t>in orthopaedics</w:t>
      </w:r>
      <w:r>
        <w:t xml:space="preserve">.” </w:t>
      </w:r>
    </w:p>
    <w:p w14:paraId="6839FC58" w14:textId="37761F83" w:rsidR="008D6A9A" w:rsidRDefault="008D6A9A" w:rsidP="008D6A9A">
      <w:pPr>
        <w:pStyle w:val="Attribution"/>
      </w:pPr>
      <w:r>
        <w:t>2003</w:t>
      </w:r>
      <w:r w:rsidR="00276319">
        <w:t>14</w:t>
      </w:r>
      <w:r>
        <w:t xml:space="preserve"> September</w:t>
      </w:r>
      <w:r w:rsidRPr="00991496">
        <w:t xml:space="preserve"> 2023</w:t>
      </w:r>
    </w:p>
    <w:bookmarkEnd w:id="29"/>
    <w:p w14:paraId="7A870785" w14:textId="77777777" w:rsidR="003B4CC8" w:rsidRDefault="003B4CC8" w:rsidP="00276319">
      <w:pPr>
        <w:pStyle w:val="Quote"/>
      </w:pPr>
    </w:p>
    <w:p w14:paraId="656A5CC5" w14:textId="5E3E9764" w:rsidR="00276319" w:rsidRPr="00991496" w:rsidRDefault="00276319" w:rsidP="00276319">
      <w:pPr>
        <w:pStyle w:val="Quote"/>
        <w:rPr>
          <w:color w:val="0070C0"/>
        </w:rPr>
      </w:pPr>
      <w:bookmarkStart w:id="30" w:name="_Hlk146556401"/>
      <w:r>
        <w:t>“</w:t>
      </w:r>
      <w:r w:rsidR="000F560A">
        <w:t>Waiting times have been very big every time I come to this hospital</w:t>
      </w:r>
      <w:r w:rsidR="001B43ED">
        <w:t>. The thing that would have improved my experience is if I had been seen at the time of my appointment</w:t>
      </w:r>
      <w:r w:rsidR="00886345">
        <w:t xml:space="preserve"> </w:t>
      </w:r>
      <w:r w:rsidR="003B4CC8">
        <w:t>[</w:t>
      </w:r>
      <w:r w:rsidR="00886345">
        <w:t>at the time of talking had waited for 1 hour]</w:t>
      </w:r>
      <w:r>
        <w:t xml:space="preserve">.” </w:t>
      </w:r>
    </w:p>
    <w:p w14:paraId="3C75D30C" w14:textId="2A03584E" w:rsidR="00276319" w:rsidRDefault="00276319" w:rsidP="00276319">
      <w:pPr>
        <w:pStyle w:val="Attribution"/>
      </w:pPr>
      <w:r>
        <w:t>20031</w:t>
      </w:r>
      <w:r w:rsidR="005827FA">
        <w:t>5</w:t>
      </w:r>
      <w:r>
        <w:t xml:space="preserve"> September</w:t>
      </w:r>
      <w:r w:rsidRPr="00991496">
        <w:t xml:space="preserve"> 2023</w:t>
      </w:r>
    </w:p>
    <w:bookmarkEnd w:id="30"/>
    <w:p w14:paraId="2F52F94F" w14:textId="77777777" w:rsidR="00572C0B" w:rsidRDefault="00572C0B" w:rsidP="00572C0B">
      <w:pPr>
        <w:pStyle w:val="Attribution"/>
        <w:ind w:left="0"/>
      </w:pPr>
    </w:p>
    <w:p w14:paraId="45F6B31A" w14:textId="5B9E2C5E" w:rsidR="00CB697C" w:rsidRDefault="00CB697C" w:rsidP="00CB697C">
      <w:pPr>
        <w:pStyle w:val="Heading3"/>
      </w:pPr>
      <w:r>
        <w:t>Other</w:t>
      </w:r>
    </w:p>
    <w:p w14:paraId="0257B787" w14:textId="3A0DCB36" w:rsidR="003B4CC8" w:rsidRPr="00991496" w:rsidRDefault="003B4CC8" w:rsidP="003B4CC8">
      <w:pPr>
        <w:pStyle w:val="Quote"/>
        <w:rPr>
          <w:color w:val="0070C0"/>
        </w:rPr>
      </w:pPr>
      <w:r>
        <w:t>“</w:t>
      </w:r>
      <w:r w:rsidR="0065640B">
        <w:t>The water machines are always broken.</w:t>
      </w:r>
      <w:r>
        <w:t xml:space="preserve">” </w:t>
      </w:r>
    </w:p>
    <w:p w14:paraId="46E585FE" w14:textId="476362B6" w:rsidR="0084059B" w:rsidRDefault="003B4CC8" w:rsidP="00CC6497">
      <w:pPr>
        <w:pStyle w:val="Attribution"/>
      </w:pPr>
      <w:r>
        <w:t>2003</w:t>
      </w:r>
      <w:r w:rsidR="0065640B">
        <w:t>54</w:t>
      </w:r>
      <w:r>
        <w:t xml:space="preserve"> September</w:t>
      </w:r>
      <w:r w:rsidRPr="00991496">
        <w:t xml:space="preserve"> 2023</w:t>
      </w:r>
    </w:p>
    <w:p w14:paraId="7761E1F1" w14:textId="77777777" w:rsidR="00CC6497" w:rsidRPr="0084059B" w:rsidRDefault="00CC6497" w:rsidP="00CC6497">
      <w:pPr>
        <w:pStyle w:val="Attribution"/>
      </w:pPr>
    </w:p>
    <w:bookmarkStart w:id="31" w:name="_Toc148607743"/>
    <w:p w14:paraId="7A3F416A" w14:textId="5A6EF102" w:rsidR="0067145C" w:rsidRPr="003E522B" w:rsidDel="000436C8" w:rsidRDefault="00761805" w:rsidP="00490A2D">
      <w:pPr>
        <w:pStyle w:val="Heading1"/>
      </w:pPr>
      <w:r w:rsidRPr="00991496">
        <w:rPr>
          <w:rFonts w:cs="Poppins"/>
          <w:noProof/>
          <w:color w:val="0070C0"/>
          <w:shd w:val="clear" w:color="auto" w:fill="E6E6E6"/>
        </w:rPr>
        <mc:AlternateContent>
          <mc:Choice Requires="aink">
            <w:drawing>
              <wp:anchor distT="0" distB="0" distL="114300" distR="114300" simplePos="0" relativeHeight="251658243" behindDoc="0" locked="0" layoutInCell="1" allowOverlap="1" wp14:anchorId="098651B2" wp14:editId="43FB8D36">
                <wp:simplePos x="0" y="0"/>
                <wp:positionH relativeFrom="column">
                  <wp:posOffset>285780</wp:posOffset>
                </wp:positionH>
                <wp:positionV relativeFrom="paragraph">
                  <wp:posOffset>120460</wp:posOffset>
                </wp:positionV>
                <wp:extent cx="360" cy="360"/>
                <wp:effectExtent l="57150" t="38100" r="38100" b="57150"/>
                <wp:wrapNone/>
                <wp:docPr id="32544820" name="Ink 4"/>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drawing>
              <wp:anchor distT="0" distB="0" distL="114300" distR="114300" simplePos="0" relativeHeight="251658243" behindDoc="0" locked="0" layoutInCell="1" allowOverlap="1" wp14:anchorId="098651B2" wp14:editId="43FB8D36">
                <wp:simplePos x="0" y="0"/>
                <wp:positionH relativeFrom="column">
                  <wp:posOffset>285780</wp:posOffset>
                </wp:positionH>
                <wp:positionV relativeFrom="paragraph">
                  <wp:posOffset>120460</wp:posOffset>
                </wp:positionV>
                <wp:extent cx="360" cy="360"/>
                <wp:effectExtent l="57150" t="38100" r="38100" b="57150"/>
                <wp:wrapNone/>
                <wp:docPr id="32544820" name="Ink 4"/>
                <wp:cNvGraphicFramePr/>
                <a:graphic xmlns:a="http://schemas.openxmlformats.org/drawingml/2006/main">
                  <a:graphicData uri="http://schemas.openxmlformats.org/drawingml/2006/picture">
                    <pic:pic xmlns:pic="http://schemas.openxmlformats.org/drawingml/2006/picture">
                      <pic:nvPicPr>
                        <pic:cNvPr id="32544820" name="Ink 4"/>
                        <pic:cNvPicPr/>
                      </pic:nvPicPr>
                      <pic:blipFill>
                        <a:blip r:embed="rId18"/>
                        <a:stretch>
                          <a:fillRect/>
                        </a:stretch>
                      </pic:blipFill>
                      <pic:spPr>
                        <a:xfrm>
                          <a:off x="0" y="0"/>
                          <a:ext cx="36000" cy="216000"/>
                        </a:xfrm>
                        <a:prstGeom prst="rect">
                          <a:avLst/>
                        </a:prstGeom>
                      </pic:spPr>
                    </pic:pic>
                  </a:graphicData>
                </a:graphic>
              </wp:anchor>
            </w:drawing>
          </mc:Fallback>
        </mc:AlternateContent>
      </w:r>
      <w:r w:rsidRPr="00991496">
        <w:rPr>
          <w:rFonts w:cs="Poppins"/>
          <w:bCs/>
          <w:noProof/>
          <w:color w:val="2B579A"/>
          <w:shd w:val="clear" w:color="auto" w:fill="E6E6E6"/>
        </w:rPr>
        <mc:AlternateContent>
          <mc:Choice Requires="aink">
            <w:drawing>
              <wp:anchor distT="0" distB="0" distL="114300" distR="114300" simplePos="0" relativeHeight="251658241" behindDoc="0" locked="0" layoutInCell="1" allowOverlap="1" wp14:anchorId="6057C1C1" wp14:editId="18E01770">
                <wp:simplePos x="0" y="0"/>
                <wp:positionH relativeFrom="column">
                  <wp:posOffset>1777980</wp:posOffset>
                </wp:positionH>
                <wp:positionV relativeFrom="paragraph">
                  <wp:posOffset>202900</wp:posOffset>
                </wp:positionV>
                <wp:extent cx="360" cy="360"/>
                <wp:effectExtent l="57150" t="38100" r="38100" b="57150"/>
                <wp:wrapNone/>
                <wp:docPr id="1327678235" name="Ink 2"/>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drawing>
              <wp:anchor distT="0" distB="0" distL="114300" distR="114300" simplePos="0" relativeHeight="251658241" behindDoc="0" locked="0" layoutInCell="1" allowOverlap="1" wp14:anchorId="6057C1C1" wp14:editId="18E01770">
                <wp:simplePos x="0" y="0"/>
                <wp:positionH relativeFrom="column">
                  <wp:posOffset>1777980</wp:posOffset>
                </wp:positionH>
                <wp:positionV relativeFrom="paragraph">
                  <wp:posOffset>202900</wp:posOffset>
                </wp:positionV>
                <wp:extent cx="360" cy="360"/>
                <wp:effectExtent l="57150" t="38100" r="38100" b="57150"/>
                <wp:wrapNone/>
                <wp:docPr id="1327678235" name="Ink 2"/>
                <wp:cNvGraphicFramePr/>
                <a:graphic xmlns:a="http://schemas.openxmlformats.org/drawingml/2006/main">
                  <a:graphicData uri="http://schemas.openxmlformats.org/drawingml/2006/picture">
                    <pic:pic xmlns:pic="http://schemas.openxmlformats.org/drawingml/2006/picture">
                      <pic:nvPicPr>
                        <pic:cNvPr id="1327678235" name="Ink 2"/>
                        <pic:cNvPicPr/>
                      </pic:nvPicPr>
                      <pic:blipFill>
                        <a:blip r:embed="rId18"/>
                        <a:stretch>
                          <a:fillRect/>
                        </a:stretch>
                      </pic:blipFill>
                      <pic:spPr>
                        <a:xfrm>
                          <a:off x="0" y="0"/>
                          <a:ext cx="36000" cy="216000"/>
                        </a:xfrm>
                        <a:prstGeom prst="rect">
                          <a:avLst/>
                        </a:prstGeom>
                      </pic:spPr>
                    </pic:pic>
                  </a:graphicData>
                </a:graphic>
              </wp:anchor>
            </w:drawing>
          </mc:Fallback>
        </mc:AlternateContent>
      </w:r>
      <w:r w:rsidRPr="00991496">
        <w:rPr>
          <w:noProof/>
          <w:color w:val="2B579A"/>
          <w:shd w:val="clear" w:color="auto" w:fill="E6E6E6"/>
        </w:rPr>
        <mc:AlternateContent>
          <mc:Choice Requires="aink">
            <w:drawing>
              <wp:anchor distT="0" distB="0" distL="114300" distR="114300" simplePos="0" relativeHeight="251658242" behindDoc="0" locked="0" layoutInCell="1" allowOverlap="1" wp14:anchorId="3577F8F8" wp14:editId="0B8E92D0">
                <wp:simplePos x="0" y="0"/>
                <wp:positionH relativeFrom="column">
                  <wp:posOffset>190380</wp:posOffset>
                </wp:positionH>
                <wp:positionV relativeFrom="paragraph">
                  <wp:posOffset>44140</wp:posOffset>
                </wp:positionV>
                <wp:extent cx="360" cy="360"/>
                <wp:effectExtent l="57150" t="38100" r="38100" b="57150"/>
                <wp:wrapNone/>
                <wp:docPr id="839153378" name="Ink 3"/>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drawing>
              <wp:anchor distT="0" distB="0" distL="114300" distR="114300" simplePos="0" relativeHeight="251658242" behindDoc="0" locked="0" layoutInCell="1" allowOverlap="1" wp14:anchorId="3577F8F8" wp14:editId="0B8E92D0">
                <wp:simplePos x="0" y="0"/>
                <wp:positionH relativeFrom="column">
                  <wp:posOffset>190380</wp:posOffset>
                </wp:positionH>
                <wp:positionV relativeFrom="paragraph">
                  <wp:posOffset>44140</wp:posOffset>
                </wp:positionV>
                <wp:extent cx="360" cy="360"/>
                <wp:effectExtent l="57150" t="38100" r="38100" b="57150"/>
                <wp:wrapNone/>
                <wp:docPr id="839153378" name="Ink 3"/>
                <wp:cNvGraphicFramePr/>
                <a:graphic xmlns:a="http://schemas.openxmlformats.org/drawingml/2006/main">
                  <a:graphicData uri="http://schemas.openxmlformats.org/drawingml/2006/picture">
                    <pic:pic xmlns:pic="http://schemas.openxmlformats.org/drawingml/2006/picture">
                      <pic:nvPicPr>
                        <pic:cNvPr id="839153378" name="Ink 3"/>
                        <pic:cNvPicPr/>
                      </pic:nvPicPr>
                      <pic:blipFill>
                        <a:blip r:embed="rId18"/>
                        <a:stretch>
                          <a:fillRect/>
                        </a:stretch>
                      </pic:blipFill>
                      <pic:spPr>
                        <a:xfrm>
                          <a:off x="0" y="0"/>
                          <a:ext cx="36000" cy="216000"/>
                        </a:xfrm>
                        <a:prstGeom prst="rect">
                          <a:avLst/>
                        </a:prstGeom>
                      </pic:spPr>
                    </pic:pic>
                  </a:graphicData>
                </a:graphic>
              </wp:anchor>
            </w:drawing>
          </mc:Fallback>
        </mc:AlternateContent>
      </w:r>
      <w:r w:rsidRPr="00991496">
        <w:rPr>
          <w:noProof/>
          <w:color w:val="2B579A"/>
          <w:shd w:val="clear" w:color="auto" w:fill="E6E6E6"/>
        </w:rPr>
        <mc:AlternateContent>
          <mc:Choice Requires="aink">
            <w:drawing>
              <wp:anchor distT="0" distB="0" distL="114300" distR="114300" simplePos="0" relativeHeight="251658240" behindDoc="0" locked="0" layoutInCell="1" allowOverlap="1" wp14:anchorId="460E6A40" wp14:editId="5AB84A7F">
                <wp:simplePos x="0" y="0"/>
                <wp:positionH relativeFrom="column">
                  <wp:posOffset>2781300</wp:posOffset>
                </wp:positionH>
                <wp:positionV relativeFrom="paragraph">
                  <wp:posOffset>221980</wp:posOffset>
                </wp:positionV>
                <wp:extent cx="360" cy="360"/>
                <wp:effectExtent l="57150" t="38100" r="38100" b="57150"/>
                <wp:wrapNone/>
                <wp:docPr id="1146555740" name="Ink 1"/>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drawing>
              <wp:anchor distT="0" distB="0" distL="114300" distR="114300" simplePos="0" relativeHeight="251658240" behindDoc="0" locked="0" layoutInCell="1" allowOverlap="1" wp14:anchorId="460E6A40" wp14:editId="5AB84A7F">
                <wp:simplePos x="0" y="0"/>
                <wp:positionH relativeFrom="column">
                  <wp:posOffset>2781300</wp:posOffset>
                </wp:positionH>
                <wp:positionV relativeFrom="paragraph">
                  <wp:posOffset>221980</wp:posOffset>
                </wp:positionV>
                <wp:extent cx="360" cy="360"/>
                <wp:effectExtent l="57150" t="38100" r="38100" b="57150"/>
                <wp:wrapNone/>
                <wp:docPr id="1146555740" name="Ink 1"/>
                <wp:cNvGraphicFramePr/>
                <a:graphic xmlns:a="http://schemas.openxmlformats.org/drawingml/2006/main">
                  <a:graphicData uri="http://schemas.openxmlformats.org/drawingml/2006/picture">
                    <pic:pic xmlns:pic="http://schemas.openxmlformats.org/drawingml/2006/picture">
                      <pic:nvPicPr>
                        <pic:cNvPr id="1146555740" name="Ink 1"/>
                        <pic:cNvPicPr/>
                      </pic:nvPicPr>
                      <pic:blipFill>
                        <a:blip r:embed="rId18"/>
                        <a:stretch>
                          <a:fillRect/>
                        </a:stretch>
                      </pic:blipFill>
                      <pic:spPr>
                        <a:xfrm>
                          <a:off x="0" y="0"/>
                          <a:ext cx="36000" cy="216000"/>
                        </a:xfrm>
                        <a:prstGeom prst="rect">
                          <a:avLst/>
                        </a:prstGeom>
                      </pic:spPr>
                    </pic:pic>
                  </a:graphicData>
                </a:graphic>
              </wp:anchor>
            </w:drawing>
          </mc:Fallback>
        </mc:AlternateContent>
      </w:r>
      <w:r w:rsidRPr="00991496">
        <w:rPr>
          <w:noProof/>
        </w:rPr>
        <mc:AlternateContent>
          <mc:Choice Requires="aink">
            <w:drawing>
              <wp:anchor distT="0" distB="0" distL="114300" distR="114300" simplePos="0" relativeHeight="251658246" behindDoc="0" locked="0" layoutInCell="1" allowOverlap="1" wp14:anchorId="1C4D9F7E" wp14:editId="0756F21E">
                <wp:simplePos x="0" y="0"/>
                <wp:positionH relativeFrom="column">
                  <wp:posOffset>-222540</wp:posOffset>
                </wp:positionH>
                <wp:positionV relativeFrom="paragraph">
                  <wp:posOffset>501400</wp:posOffset>
                </wp:positionV>
                <wp:extent cx="360" cy="360"/>
                <wp:effectExtent l="57150" t="38100" r="38100" b="57150"/>
                <wp:wrapNone/>
                <wp:docPr id="603992177" name="Ink 7"/>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drawing>
              <wp:anchor distT="0" distB="0" distL="114300" distR="114300" simplePos="0" relativeHeight="251658246" behindDoc="0" locked="0" layoutInCell="1" allowOverlap="1" wp14:anchorId="1C4D9F7E" wp14:editId="0756F21E">
                <wp:simplePos x="0" y="0"/>
                <wp:positionH relativeFrom="column">
                  <wp:posOffset>-222540</wp:posOffset>
                </wp:positionH>
                <wp:positionV relativeFrom="paragraph">
                  <wp:posOffset>501400</wp:posOffset>
                </wp:positionV>
                <wp:extent cx="360" cy="360"/>
                <wp:effectExtent l="57150" t="38100" r="38100" b="57150"/>
                <wp:wrapNone/>
                <wp:docPr id="603992177" name="Ink 7"/>
                <wp:cNvGraphicFramePr/>
                <a:graphic xmlns:a="http://schemas.openxmlformats.org/drawingml/2006/main">
                  <a:graphicData uri="http://schemas.openxmlformats.org/drawingml/2006/picture">
                    <pic:pic xmlns:pic="http://schemas.openxmlformats.org/drawingml/2006/picture">
                      <pic:nvPicPr>
                        <pic:cNvPr id="603992177" name="Ink 7"/>
                        <pic:cNvPicPr/>
                      </pic:nvPicPr>
                      <pic:blipFill>
                        <a:blip r:embed="rId18"/>
                        <a:stretch>
                          <a:fillRect/>
                        </a:stretch>
                      </pic:blipFill>
                      <pic:spPr>
                        <a:xfrm>
                          <a:off x="0" y="0"/>
                          <a:ext cx="36000" cy="216000"/>
                        </a:xfrm>
                        <a:prstGeom prst="rect">
                          <a:avLst/>
                        </a:prstGeom>
                      </pic:spPr>
                    </pic:pic>
                  </a:graphicData>
                </a:graphic>
              </wp:anchor>
            </w:drawing>
          </mc:Fallback>
        </mc:AlternateContent>
      </w:r>
      <w:r w:rsidRPr="00991496">
        <w:rPr>
          <w:noProof/>
        </w:rPr>
        <mc:AlternateContent>
          <mc:Choice Requires="aink">
            <w:drawing>
              <wp:anchor distT="0" distB="0" distL="114300" distR="114300" simplePos="0" relativeHeight="251658245" behindDoc="0" locked="0" layoutInCell="1" allowOverlap="1" wp14:anchorId="43DE215A" wp14:editId="7A663D3B">
                <wp:simplePos x="0" y="0"/>
                <wp:positionH relativeFrom="column">
                  <wp:posOffset>171300</wp:posOffset>
                </wp:positionH>
                <wp:positionV relativeFrom="paragraph">
                  <wp:posOffset>120520</wp:posOffset>
                </wp:positionV>
                <wp:extent cx="360" cy="360"/>
                <wp:effectExtent l="57150" t="38100" r="38100" b="57150"/>
                <wp:wrapNone/>
                <wp:docPr id="91462837" name="Ink 6"/>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drawing>
              <wp:anchor distT="0" distB="0" distL="114300" distR="114300" simplePos="0" relativeHeight="251658245" behindDoc="0" locked="0" layoutInCell="1" allowOverlap="1" wp14:anchorId="43DE215A" wp14:editId="7A663D3B">
                <wp:simplePos x="0" y="0"/>
                <wp:positionH relativeFrom="column">
                  <wp:posOffset>171300</wp:posOffset>
                </wp:positionH>
                <wp:positionV relativeFrom="paragraph">
                  <wp:posOffset>120520</wp:posOffset>
                </wp:positionV>
                <wp:extent cx="360" cy="360"/>
                <wp:effectExtent l="57150" t="38100" r="38100" b="57150"/>
                <wp:wrapNone/>
                <wp:docPr id="91462837" name="Ink 6"/>
                <wp:cNvGraphicFramePr/>
                <a:graphic xmlns:a="http://schemas.openxmlformats.org/drawingml/2006/main">
                  <a:graphicData uri="http://schemas.openxmlformats.org/drawingml/2006/picture">
                    <pic:pic xmlns:pic="http://schemas.openxmlformats.org/drawingml/2006/picture">
                      <pic:nvPicPr>
                        <pic:cNvPr id="91462837" name="Ink 6"/>
                        <pic:cNvPicPr/>
                      </pic:nvPicPr>
                      <pic:blipFill>
                        <a:blip r:embed="rId18"/>
                        <a:stretch>
                          <a:fillRect/>
                        </a:stretch>
                      </pic:blipFill>
                      <pic:spPr>
                        <a:xfrm>
                          <a:off x="0" y="0"/>
                          <a:ext cx="36000" cy="216000"/>
                        </a:xfrm>
                        <a:prstGeom prst="rect">
                          <a:avLst/>
                        </a:prstGeom>
                      </pic:spPr>
                    </pic:pic>
                  </a:graphicData>
                </a:graphic>
              </wp:anchor>
            </w:drawing>
          </mc:Fallback>
        </mc:AlternateContent>
      </w:r>
      <w:r w:rsidRPr="00991496">
        <w:rPr>
          <w:noProof/>
        </w:rPr>
        <mc:AlternateContent>
          <mc:Choice Requires="aink">
            <w:drawing>
              <wp:anchor distT="0" distB="0" distL="114300" distR="114300" simplePos="0" relativeHeight="251658244" behindDoc="0" locked="0" layoutInCell="1" allowOverlap="1" wp14:anchorId="3F7D76FB" wp14:editId="3F480715">
                <wp:simplePos x="0" y="0"/>
                <wp:positionH relativeFrom="column">
                  <wp:posOffset>-241260</wp:posOffset>
                </wp:positionH>
                <wp:positionV relativeFrom="paragraph">
                  <wp:posOffset>495280</wp:posOffset>
                </wp:positionV>
                <wp:extent cx="360" cy="360"/>
                <wp:effectExtent l="57150" t="38100" r="38100" b="57150"/>
                <wp:wrapNone/>
                <wp:docPr id="302247528" name="Ink 5"/>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drawing>
              <wp:anchor distT="0" distB="0" distL="114300" distR="114300" simplePos="0" relativeHeight="251658244" behindDoc="0" locked="0" layoutInCell="1" allowOverlap="1" wp14:anchorId="3F7D76FB" wp14:editId="3F480715">
                <wp:simplePos x="0" y="0"/>
                <wp:positionH relativeFrom="column">
                  <wp:posOffset>-241260</wp:posOffset>
                </wp:positionH>
                <wp:positionV relativeFrom="paragraph">
                  <wp:posOffset>495280</wp:posOffset>
                </wp:positionV>
                <wp:extent cx="360" cy="360"/>
                <wp:effectExtent l="57150" t="38100" r="38100" b="57150"/>
                <wp:wrapNone/>
                <wp:docPr id="302247528" name="Ink 5"/>
                <wp:cNvGraphicFramePr/>
                <a:graphic xmlns:a="http://schemas.openxmlformats.org/drawingml/2006/main">
                  <a:graphicData uri="http://schemas.openxmlformats.org/drawingml/2006/picture">
                    <pic:pic xmlns:pic="http://schemas.openxmlformats.org/drawingml/2006/picture">
                      <pic:nvPicPr>
                        <pic:cNvPr id="302247528" name="Ink 5"/>
                        <pic:cNvPicPr/>
                      </pic:nvPicPr>
                      <pic:blipFill>
                        <a:blip r:embed="rId18"/>
                        <a:stretch>
                          <a:fillRect/>
                        </a:stretch>
                      </pic:blipFill>
                      <pic:spPr>
                        <a:xfrm>
                          <a:off x="0" y="0"/>
                          <a:ext cx="36000" cy="216000"/>
                        </a:xfrm>
                        <a:prstGeom prst="rect">
                          <a:avLst/>
                        </a:prstGeom>
                      </pic:spPr>
                    </pic:pic>
                  </a:graphicData>
                </a:graphic>
              </wp:anchor>
            </w:drawing>
          </mc:Fallback>
        </mc:AlternateContent>
      </w:r>
      <w:bookmarkStart w:id="32" w:name="_Toc145600837"/>
      <w:bookmarkEnd w:id="11"/>
      <w:r w:rsidR="698DDD55">
        <w:t xml:space="preserve">Hearing about </w:t>
      </w:r>
      <w:r w:rsidR="0065640B">
        <w:t>Epsom</w:t>
      </w:r>
      <w:r w:rsidR="4F702C34">
        <w:t xml:space="preserve"> </w:t>
      </w:r>
      <w:r w:rsidR="005F36A5">
        <w:t>H</w:t>
      </w:r>
      <w:r w:rsidR="6CA75F3D">
        <w:t>ospital in the community</w:t>
      </w:r>
      <w:bookmarkEnd w:id="31"/>
      <w:bookmarkEnd w:id="32"/>
    </w:p>
    <w:p w14:paraId="14E92211" w14:textId="122BB93E" w:rsidR="009F61BD" w:rsidRDefault="00A57AAC" w:rsidP="00FA48E9">
      <w:r>
        <w:t xml:space="preserve">People have also told us their experiences of services provided </w:t>
      </w:r>
      <w:r w:rsidR="0065640B">
        <w:t>by Epsom</w:t>
      </w:r>
      <w:r w:rsidR="00DC66AD">
        <w:t xml:space="preserve"> </w:t>
      </w:r>
      <w:r w:rsidR="00B60EE3">
        <w:t xml:space="preserve">Hospital </w:t>
      </w:r>
      <w:r w:rsidR="00DC66AD">
        <w:t xml:space="preserve">during </w:t>
      </w:r>
      <w:r w:rsidR="008D08DF">
        <w:t xml:space="preserve">our </w:t>
      </w:r>
      <w:r>
        <w:t xml:space="preserve">Healthwatch Surrey listening events </w:t>
      </w:r>
      <w:r w:rsidR="008D08DF">
        <w:t>across Surrey</w:t>
      </w:r>
      <w:r w:rsidR="001A497B">
        <w:t>.</w:t>
      </w:r>
      <w:r w:rsidR="00221770">
        <w:t xml:space="preserve"> </w:t>
      </w:r>
      <w:r w:rsidR="001A497B">
        <w:t>T</w:t>
      </w:r>
      <w:r w:rsidR="00B93CC2">
        <w:t>his highlights the importance of enabling people to share their experience</w:t>
      </w:r>
      <w:r w:rsidR="009D14CC">
        <w:t xml:space="preserve"> as we often hear different experiences compared to when we visit clinical settings where people are at the point of receiving care</w:t>
      </w:r>
      <w:r w:rsidR="7B27BDC2">
        <w:t>.</w:t>
      </w:r>
    </w:p>
    <w:p w14:paraId="45F56966" w14:textId="77777777" w:rsidR="003A1979" w:rsidRDefault="003A1979" w:rsidP="00FA48E9"/>
    <w:p w14:paraId="5A1A2C47" w14:textId="354895C6" w:rsidR="00DA48D1" w:rsidRDefault="00DA48D1" w:rsidP="00FA48E9">
      <w:r>
        <w:t xml:space="preserve">We attended </w:t>
      </w:r>
      <w:r w:rsidR="005B39F5">
        <w:t>a</w:t>
      </w:r>
      <w:r>
        <w:t xml:space="preserve"> Health Visitors clinic in Epsom. The clinic was busy, with a diverse group of parents attending. They shared experiences of </w:t>
      </w:r>
      <w:r w:rsidR="004C11E9">
        <w:t>inpatient maternity services at Epsom</w:t>
      </w:r>
      <w:r w:rsidR="007258DB">
        <w:t xml:space="preserve"> </w:t>
      </w:r>
      <w:r w:rsidR="00B60EE3">
        <w:t xml:space="preserve">Hospital </w:t>
      </w:r>
      <w:r w:rsidR="007258DB">
        <w:t>and</w:t>
      </w:r>
      <w:r w:rsidR="004C11E9">
        <w:t xml:space="preserve"> transfer of care to the </w:t>
      </w:r>
      <w:r w:rsidR="004B7FBC">
        <w:t>Community Midwives</w:t>
      </w:r>
      <w:r w:rsidR="007258DB">
        <w:t>.</w:t>
      </w:r>
    </w:p>
    <w:p w14:paraId="3019F74A" w14:textId="17EBE3CA" w:rsidR="694A4AE2" w:rsidRDefault="694A4AE2" w:rsidP="00EC6CD9"/>
    <w:p w14:paraId="28552FE5" w14:textId="086D0E4E" w:rsidR="00221770" w:rsidRDefault="00DC66AD" w:rsidP="00C1153B">
      <w:pPr>
        <w:pStyle w:val="Heading3"/>
      </w:pPr>
      <w:r>
        <w:t>M</w:t>
      </w:r>
      <w:r w:rsidR="00596198">
        <w:t>aternity Services at Epsom</w:t>
      </w:r>
      <w:r w:rsidR="00BD2EBD">
        <w:t xml:space="preserve"> Hospital </w:t>
      </w:r>
    </w:p>
    <w:p w14:paraId="1F904607" w14:textId="0B44F34D" w:rsidR="00BD2EBD" w:rsidRDefault="00BD2EBD" w:rsidP="00E233D6">
      <w:pPr>
        <w:pStyle w:val="Quote"/>
      </w:pPr>
      <w:r>
        <w:t>“I had a baby at Epsom Hospital, she’s 11 weeks now [Sept</w:t>
      </w:r>
      <w:r w:rsidR="000E6E9D">
        <w:t xml:space="preserve">ember </w:t>
      </w:r>
      <w:r>
        <w:t>23]. I had conceived my daughter after</w:t>
      </w:r>
      <w:r w:rsidR="000E6E9D">
        <w:t xml:space="preserve"> </w:t>
      </w:r>
      <w:r>
        <w:t xml:space="preserve">4 rounds of IVF. Because she was IVF, my age and weight they said no to a water </w:t>
      </w:r>
      <w:r w:rsidR="000E6E9D">
        <w:t>birth,</w:t>
      </w:r>
      <w:r>
        <w:t xml:space="preserve"> midwives felt I was too high risk even though I’d had a very good pregnancy with no problems. This was a barrier to me when I was planning what I wanted to happen </w:t>
      </w:r>
      <w:r>
        <w:lastRenderedPageBreak/>
        <w:t xml:space="preserve">and </w:t>
      </w:r>
      <w:r w:rsidR="0062479D">
        <w:t>s</w:t>
      </w:r>
      <w:r>
        <w:t xml:space="preserve">o I fed this back and one of my friends who works in the </w:t>
      </w:r>
      <w:r w:rsidR="000E6E9D">
        <w:t>service also</w:t>
      </w:r>
      <w:r>
        <w:t xml:space="preserve"> had a chat with my midwife. This resulted in the midwife calling me and we went over my birth plan, so my birth plan was amended. I felt happy and included in the decisions around my care</w:t>
      </w:r>
      <w:r w:rsidR="00B118C1">
        <w:t xml:space="preserve">… </w:t>
      </w:r>
      <w:r w:rsidR="00EF03AF">
        <w:t>T</w:t>
      </w:r>
      <w:r>
        <w:t>he aftercare was good, midwives and health visitors came every day at the beginning.”</w:t>
      </w:r>
    </w:p>
    <w:p w14:paraId="7CDB3B34" w14:textId="77777777" w:rsidR="00BD2EBD" w:rsidRDefault="00BD2EBD" w:rsidP="00BD2EBD">
      <w:pPr>
        <w:pStyle w:val="Attribution"/>
      </w:pPr>
      <w:r>
        <w:t>201431 September 2023</w:t>
      </w:r>
    </w:p>
    <w:p w14:paraId="78F0F1C9" w14:textId="77777777" w:rsidR="00990AD7" w:rsidRDefault="00990AD7" w:rsidP="00BD2EBD">
      <w:pPr>
        <w:pStyle w:val="Attribution"/>
      </w:pPr>
    </w:p>
    <w:p w14:paraId="6FDA01D9" w14:textId="5344E5F4" w:rsidR="00990AD7" w:rsidRDefault="00990AD7" w:rsidP="00990AD7">
      <w:pPr>
        <w:pStyle w:val="Quote"/>
      </w:pPr>
      <w:r>
        <w:t>“My daughter is 8 months old</w:t>
      </w:r>
      <w:r w:rsidR="001A497B">
        <w:t>. S</w:t>
      </w:r>
      <w:r>
        <w:t>he was born</w:t>
      </w:r>
      <w:r w:rsidR="00D50505">
        <w:t xml:space="preserve">… </w:t>
      </w:r>
      <w:r>
        <w:t>at Epsom Hospital. I ended up having to have an induction which didn’t go well and ended up having a C section. I had a reaction to the anaesthetic and spent some time in hospital after this to recover with my daughter. After this I was booked to have a follow up at St Helier to find out what I was allergic to</w:t>
      </w:r>
      <w:r w:rsidR="001A497B">
        <w:t>. W</w:t>
      </w:r>
      <w:r>
        <w:t xml:space="preserve">hen the appointment came through in the April I spoke to the team and they said I couldn’t bring my daughter with me, I explained that I was breast feeding, she wasn’t </w:t>
      </w:r>
      <w:r w:rsidR="00743524">
        <w:t>well,</w:t>
      </w:r>
      <w:r>
        <w:t xml:space="preserve"> and I didn’t want to leave her for 3-4 hours. They said no I couldn’t take her and that they would book me in for a later date. The next date came through and it was whilst I was in India, I called and explained that I would be in India and I was still breastfeeding, could we do another date when I was </w:t>
      </w:r>
      <w:r w:rsidR="00743524">
        <w:t>back,</w:t>
      </w:r>
      <w:r>
        <w:t xml:space="preserve"> and they said no as I had already cancelled </w:t>
      </w:r>
      <w:r w:rsidR="00A57ADE">
        <w:t>once,</w:t>
      </w:r>
      <w:r>
        <w:t xml:space="preserve"> and I still couldn’t bring my daughter along. I did leave feedback online about it with the hospital, I can’t remember what I </w:t>
      </w:r>
      <w:r w:rsidR="00743524">
        <w:t>did but</w:t>
      </w:r>
      <w:r>
        <w:t xml:space="preserve"> it was via their website. When you are </w:t>
      </w:r>
      <w:r w:rsidR="003A2BE0">
        <w:t>breastfeeding,</w:t>
      </w:r>
      <w:r>
        <w:t xml:space="preserve"> you cannot leave </w:t>
      </w:r>
      <w:r w:rsidR="001A497B">
        <w:t xml:space="preserve">your </w:t>
      </w:r>
      <w:r>
        <w:t>baby for 3-4 hours. A better outcome for me would be for me to understand what the problem is with her being there with me, I wish they explained rather than just saying no.</w:t>
      </w:r>
      <w:r w:rsidR="003A2BE0">
        <w:t>”</w:t>
      </w:r>
      <w:r>
        <w:t xml:space="preserve"> </w:t>
      </w:r>
    </w:p>
    <w:p w14:paraId="400F4716" w14:textId="3A0168C6" w:rsidR="00990AD7" w:rsidRDefault="00990AD7" w:rsidP="006838A5">
      <w:pPr>
        <w:pStyle w:val="Attribution"/>
      </w:pPr>
      <w:r>
        <w:t xml:space="preserve"> 201432 September 2023</w:t>
      </w:r>
    </w:p>
    <w:p w14:paraId="43B3CEDE" w14:textId="77777777" w:rsidR="00990AD7" w:rsidRDefault="00990AD7" w:rsidP="00990AD7">
      <w:pPr>
        <w:rPr>
          <w:rFonts w:cs="Poppins"/>
          <w:szCs w:val="24"/>
        </w:rPr>
      </w:pPr>
    </w:p>
    <w:p w14:paraId="6DD642B9" w14:textId="15369CFB" w:rsidR="00990AD7" w:rsidRDefault="00990AD7" w:rsidP="00990AD7">
      <w:pPr>
        <w:pStyle w:val="Quote"/>
      </w:pPr>
      <w:r>
        <w:t>“</w:t>
      </w:r>
      <w:r w:rsidRPr="00D840FB">
        <w:t xml:space="preserve">I think the Epsom Maternity </w:t>
      </w:r>
      <w:r w:rsidR="003A2BE0">
        <w:t>s</w:t>
      </w:r>
      <w:r w:rsidRPr="00D840FB">
        <w:t>ervices are good. The delivery suite was excellent but the care on the ward was not so good.</w:t>
      </w:r>
      <w:r>
        <w:t xml:space="preserve"> </w:t>
      </w:r>
      <w:r w:rsidRPr="00D840FB">
        <w:t xml:space="preserve">There were student midwives and my newborn had to go through a lot when </w:t>
      </w:r>
      <w:r w:rsidR="00B64551">
        <w:t>one [student mid</w:t>
      </w:r>
      <w:r w:rsidR="00A05870">
        <w:t>wife]</w:t>
      </w:r>
      <w:r w:rsidR="00B64551">
        <w:t xml:space="preserve"> </w:t>
      </w:r>
      <w:r w:rsidR="00A57ADE">
        <w:t xml:space="preserve">was </w:t>
      </w:r>
      <w:r w:rsidR="00A57ADE" w:rsidRPr="00D840FB">
        <w:t>trying</w:t>
      </w:r>
      <w:r w:rsidRPr="00D840FB">
        <w:t xml:space="preserve"> to draw blood. I just wished a more experienced nurse would </w:t>
      </w:r>
      <w:r w:rsidRPr="00D840FB">
        <w:lastRenderedPageBreak/>
        <w:t xml:space="preserve">do the </w:t>
      </w:r>
      <w:r w:rsidR="00A05870" w:rsidRPr="00D840FB">
        <w:t>test,</w:t>
      </w:r>
      <w:r w:rsidRPr="00D840FB">
        <w:t xml:space="preserve"> so I did say </w:t>
      </w:r>
      <w:r w:rsidR="00A57ADE" w:rsidRPr="00D840FB">
        <w:t>something,</w:t>
      </w:r>
      <w:r w:rsidRPr="00D840FB">
        <w:t xml:space="preserve"> and it was resolved</w:t>
      </w:r>
      <w:r>
        <w:t xml:space="preserve">. </w:t>
      </w:r>
      <w:r w:rsidRPr="00D840FB">
        <w:t xml:space="preserve">Preparing for discharge on a Sunday and I was worried </w:t>
      </w:r>
      <w:r>
        <w:t>I</w:t>
      </w:r>
      <w:r w:rsidRPr="00D840FB">
        <w:t xml:space="preserve"> did not have enough bottles so I worked out how many supplies I thought I would need. The midwife disagreed how much I needed. She was brusque. You feel vulnerable when you have just had a baby.</w:t>
      </w:r>
      <w:r>
        <w:t>”</w:t>
      </w:r>
    </w:p>
    <w:p w14:paraId="4FCAB5E2" w14:textId="77777777" w:rsidR="00990AD7" w:rsidRDefault="00990AD7" w:rsidP="00990AD7">
      <w:pPr>
        <w:pStyle w:val="Attribution"/>
      </w:pPr>
      <w:r>
        <w:t>200891 September 2023</w:t>
      </w:r>
    </w:p>
    <w:p w14:paraId="0451F8C5" w14:textId="77777777" w:rsidR="004929EE" w:rsidRDefault="004929EE" w:rsidP="004929EE">
      <w:pPr>
        <w:pStyle w:val="Attribution"/>
      </w:pPr>
    </w:p>
    <w:p w14:paraId="05C108EA" w14:textId="0023DCDA" w:rsidR="00990AD7" w:rsidRDefault="00233E3B" w:rsidP="0086080A">
      <w:pPr>
        <w:pStyle w:val="Heading3"/>
      </w:pPr>
      <w:r>
        <w:t xml:space="preserve">Transfer of </w:t>
      </w:r>
      <w:r w:rsidR="00A05870">
        <w:t>care from</w:t>
      </w:r>
      <w:r w:rsidR="00E27FF1">
        <w:t xml:space="preserve"> </w:t>
      </w:r>
      <w:r w:rsidR="007E3719">
        <w:t>inpatient care to community midwifery services.</w:t>
      </w:r>
    </w:p>
    <w:p w14:paraId="54793931" w14:textId="18D5444C" w:rsidR="00233E3B" w:rsidRDefault="00233E3B" w:rsidP="006838A5">
      <w:pPr>
        <w:pStyle w:val="Quote"/>
      </w:pPr>
      <w:r>
        <w:t>“I chose St Helier (which was very good) for my recent birth because I had issues at Epsom with my first baby, although I have heard that friends have had positive experiences.  I used PALS.</w:t>
      </w:r>
      <w:r w:rsidR="006838A5">
        <w:t xml:space="preserve"> </w:t>
      </w:r>
      <w:r>
        <w:t>Because I live in Epsom</w:t>
      </w:r>
      <w:r w:rsidR="00FF2E9C">
        <w:t>,</w:t>
      </w:r>
      <w:r>
        <w:t xml:space="preserve"> the </w:t>
      </w:r>
      <w:r w:rsidR="006838A5">
        <w:t>postnatal</w:t>
      </w:r>
      <w:r>
        <w:t xml:space="preserve"> care was transferred to the community </w:t>
      </w:r>
      <w:r w:rsidR="34ED78E9">
        <w:t>team,</w:t>
      </w:r>
      <w:r>
        <w:t xml:space="preserve"> and this has been good.”</w:t>
      </w:r>
    </w:p>
    <w:p w14:paraId="4993F83F" w14:textId="77777777" w:rsidR="00233E3B" w:rsidRDefault="00233E3B" w:rsidP="00233E3B">
      <w:pPr>
        <w:pStyle w:val="Attribution"/>
      </w:pPr>
      <w:r>
        <w:t>200874 September 2023</w:t>
      </w:r>
    </w:p>
    <w:p w14:paraId="317E9E6D" w14:textId="77777777" w:rsidR="00233E3B" w:rsidRDefault="00233E3B" w:rsidP="00233E3B">
      <w:pPr>
        <w:pStyle w:val="Attribution"/>
      </w:pPr>
    </w:p>
    <w:p w14:paraId="360A848C" w14:textId="6B310CC4" w:rsidR="00233E3B" w:rsidRDefault="00233E3B" w:rsidP="00233E3B">
      <w:pPr>
        <w:pStyle w:val="Quote"/>
      </w:pPr>
      <w:r>
        <w:t xml:space="preserve">“I gave birth at Kingston Hospital. I chose to go there because I work </w:t>
      </w:r>
      <w:proofErr w:type="gramStart"/>
      <w:r w:rsidR="00344244">
        <w:t>there</w:t>
      </w:r>
      <w:proofErr w:type="gramEnd"/>
      <w:r>
        <w:t xml:space="preserve"> and it was easier to manage. On discharge I was transferred to the Epsom Community </w:t>
      </w:r>
      <w:r w:rsidR="00344244">
        <w:t>Team,</w:t>
      </w:r>
      <w:r>
        <w:t xml:space="preserve"> and this was seamless. It was a good </w:t>
      </w:r>
      <w:r w:rsidR="00344244">
        <w:t>experience,</w:t>
      </w:r>
      <w:r>
        <w:t xml:space="preserve"> and I was seen by community midwives and a health visitor. They gave me the link to the Epsom H</w:t>
      </w:r>
      <w:r w:rsidR="00344244">
        <w:t xml:space="preserve">ealth </w:t>
      </w:r>
      <w:r>
        <w:t>V</w:t>
      </w:r>
      <w:r w:rsidR="00821917">
        <w:t>isitor</w:t>
      </w:r>
      <w:r>
        <w:t xml:space="preserve"> Clinic.”</w:t>
      </w:r>
    </w:p>
    <w:p w14:paraId="7A71A821" w14:textId="00333AC9" w:rsidR="00990AD7" w:rsidRDefault="00233E3B" w:rsidP="00990AD7">
      <w:pPr>
        <w:pStyle w:val="Attribution"/>
      </w:pPr>
      <w:r>
        <w:t>200889 September 2023</w:t>
      </w:r>
    </w:p>
    <w:p w14:paraId="3EAF0307" w14:textId="77777777" w:rsidR="009816B0" w:rsidRDefault="009816B0" w:rsidP="00DB2CBE">
      <w:pPr>
        <w:pStyle w:val="Attribution"/>
      </w:pPr>
    </w:p>
    <w:p w14:paraId="298DB1E3" w14:textId="16E64F5F" w:rsidR="003B39E9" w:rsidRDefault="00D807D7" w:rsidP="00D807D7">
      <w:pPr>
        <w:pStyle w:val="Quote"/>
      </w:pPr>
      <w:r>
        <w:t>“</w:t>
      </w:r>
      <w:r w:rsidR="00277986">
        <w:t>I gave birth at Epsom Hospital. I had a birth plan and was booked in for a water birth</w:t>
      </w:r>
      <w:r w:rsidR="00A05870">
        <w:t>. T</w:t>
      </w:r>
      <w:r w:rsidR="00277986">
        <w:t>he care at Epsom was very good, good transition between Epsom Hospital and the Community services. Nothing would have made my experience better.</w:t>
      </w:r>
      <w:r w:rsidR="003B39E9">
        <w:t>”</w:t>
      </w:r>
    </w:p>
    <w:p w14:paraId="14A5EA0D" w14:textId="0F4A1ED6" w:rsidR="00277986" w:rsidRDefault="00277986" w:rsidP="003B39E9">
      <w:pPr>
        <w:pStyle w:val="Attribution"/>
      </w:pPr>
      <w:r>
        <w:t>200</w:t>
      </w:r>
      <w:r w:rsidR="00D807D7">
        <w:t>886 September 2023</w:t>
      </w:r>
    </w:p>
    <w:p w14:paraId="02B6A3AA" w14:textId="484B7A17" w:rsidR="00021153" w:rsidRPr="00B86CC2" w:rsidRDefault="00021153" w:rsidP="00DB2CBE">
      <w:pPr>
        <w:rPr>
          <w:rFonts w:cs="Poppins"/>
          <w:szCs w:val="24"/>
        </w:rPr>
      </w:pPr>
    </w:p>
    <w:p w14:paraId="21B499C0" w14:textId="77777777" w:rsidR="003B21A1" w:rsidRPr="00991496" w:rsidRDefault="003B21A1" w:rsidP="003B21A1">
      <w:pPr>
        <w:pStyle w:val="Heading1"/>
      </w:pPr>
      <w:bookmarkStart w:id="33" w:name="_Toc191859257"/>
      <w:bookmarkStart w:id="34" w:name="_Toc148607744"/>
      <w:r>
        <w:t>Summary</w:t>
      </w:r>
      <w:bookmarkEnd w:id="33"/>
      <w:bookmarkEnd w:id="34"/>
      <w:r>
        <w:t xml:space="preserve"> </w:t>
      </w:r>
    </w:p>
    <w:p w14:paraId="287B1485" w14:textId="56FC90F8" w:rsidR="003B21A1" w:rsidRDefault="003B21A1" w:rsidP="003B21A1">
      <w:r>
        <w:t>The people we spoke to at</w:t>
      </w:r>
      <w:r w:rsidR="00B31710">
        <w:t xml:space="preserve"> Epsom</w:t>
      </w:r>
      <w:r>
        <w:t xml:space="preserve"> Hospital in general did not know how to give feedback. Overall, people are not aware of the opportunities to provide both positive and constructive feedback which could provide </w:t>
      </w:r>
      <w:r>
        <w:lastRenderedPageBreak/>
        <w:t xml:space="preserve">information to improve and develop services, as well as improve staff morale and an opportunity to share when things are going well. </w:t>
      </w:r>
    </w:p>
    <w:p w14:paraId="0BDE59B6" w14:textId="77777777" w:rsidR="00CF34E3" w:rsidRPr="00991496" w:rsidRDefault="00CF34E3" w:rsidP="003B21A1"/>
    <w:p w14:paraId="3CD469E6" w14:textId="77777777" w:rsidR="00CF34E3" w:rsidRDefault="00CF34E3" w:rsidP="00CF34E3">
      <w:pPr>
        <w:rPr>
          <w:rFonts w:eastAsia="Times New Roman" w:cs="Poppins"/>
          <w:color w:val="000000" w:themeColor="text1"/>
          <w:lang w:eastAsia="en-GB"/>
        </w:rPr>
      </w:pPr>
      <w:r>
        <w:rPr>
          <w:rFonts w:eastAsia="Times New Roman" w:cs="Poppins"/>
          <w:color w:val="000000" w:themeColor="text1"/>
          <w:lang w:eastAsia="en-GB"/>
        </w:rPr>
        <w:t>W</w:t>
      </w:r>
      <w:r w:rsidRPr="79E1C6D5">
        <w:rPr>
          <w:rFonts w:eastAsia="Times New Roman" w:cs="Poppins"/>
          <w:color w:val="000000" w:themeColor="text1"/>
          <w:lang w:eastAsia="en-GB"/>
        </w:rPr>
        <w:t>e heard that despite not being well informed about how, people were prepared to give feedback</w:t>
      </w:r>
      <w:r>
        <w:rPr>
          <w:rFonts w:eastAsia="Times New Roman" w:cs="Poppins"/>
          <w:color w:val="000000" w:themeColor="text1"/>
          <w:lang w:eastAsia="en-GB"/>
        </w:rPr>
        <w:t>. P</w:t>
      </w:r>
      <w:r w:rsidRPr="787D7BF4">
        <w:rPr>
          <w:rFonts w:eastAsia="Times New Roman" w:cs="Poppins"/>
          <w:color w:val="000000" w:themeColor="text1"/>
          <w:lang w:eastAsia="en-GB"/>
        </w:rPr>
        <w:t>eople also said that they felt it was beneficial giving feedback</w:t>
      </w:r>
      <w:r>
        <w:rPr>
          <w:rFonts w:eastAsia="Times New Roman" w:cs="Poppins"/>
          <w:color w:val="000000" w:themeColor="text1"/>
          <w:lang w:eastAsia="en-GB"/>
        </w:rPr>
        <w:t>.</w:t>
      </w:r>
    </w:p>
    <w:p w14:paraId="3BEF5F17" w14:textId="77777777" w:rsidR="00CF34E3" w:rsidRDefault="00CF34E3" w:rsidP="00CF34E3">
      <w:pPr>
        <w:rPr>
          <w:rFonts w:eastAsia="Times New Roman" w:cs="Poppins"/>
          <w:color w:val="000000" w:themeColor="text1"/>
          <w:lang w:eastAsia="en-GB"/>
        </w:rPr>
      </w:pPr>
    </w:p>
    <w:p w14:paraId="691FDA95" w14:textId="77777777" w:rsidR="00CF34E3" w:rsidRDefault="00CF34E3" w:rsidP="00CF34E3">
      <w:pPr>
        <w:rPr>
          <w:rFonts w:eastAsia="Times New Roman" w:cs="Poppins"/>
          <w:color w:val="000000" w:themeColor="text1"/>
          <w:lang w:eastAsia="en-GB"/>
        </w:rPr>
      </w:pPr>
      <w:r>
        <w:rPr>
          <w:rFonts w:eastAsia="Times New Roman" w:cs="Poppins"/>
          <w:color w:val="000000" w:themeColor="text1"/>
          <w:lang w:eastAsia="en-GB"/>
        </w:rPr>
        <w:t>We also heard some suggestions as to how their experience could be improved - communication about clinic waiting times and signposting to clinics.</w:t>
      </w:r>
    </w:p>
    <w:p w14:paraId="788D438A" w14:textId="5A43FFF0" w:rsidR="215A8649" w:rsidRDefault="215A8649" w:rsidP="1D06CBB8">
      <w:pPr>
        <w:rPr>
          <w:rFonts w:ascii="Segoe UI" w:eastAsia="Segoe UI" w:hAnsi="Segoe UI" w:cs="Segoe UI"/>
          <w:color w:val="212529"/>
        </w:rPr>
      </w:pPr>
    </w:p>
    <w:p w14:paraId="147D499A" w14:textId="025BC0A5" w:rsidR="00055A4C" w:rsidRPr="00991496" w:rsidRDefault="5B88425D" w:rsidP="00B93CC2">
      <w:pPr>
        <w:pStyle w:val="Heading1"/>
      </w:pPr>
      <w:bookmarkStart w:id="35" w:name="_Toc145600838"/>
      <w:bookmarkStart w:id="36" w:name="_Toc148607745"/>
      <w:r>
        <w:t>Recommendation</w:t>
      </w:r>
      <w:bookmarkEnd w:id="35"/>
      <w:r w:rsidR="00DC1D05">
        <w:t>s</w:t>
      </w:r>
      <w:bookmarkEnd w:id="36"/>
    </w:p>
    <w:p w14:paraId="34C07B71" w14:textId="3B367EF5" w:rsidR="003E522B" w:rsidRDefault="7E5A2EBE" w:rsidP="003E522B">
      <w:r>
        <w:t xml:space="preserve">The people we spoke to at </w:t>
      </w:r>
      <w:r w:rsidR="003D5507">
        <w:t xml:space="preserve">Epsom </w:t>
      </w:r>
      <w:r w:rsidR="00B86CC2">
        <w:t>Hospital and</w:t>
      </w:r>
      <w:r w:rsidR="007E3719">
        <w:t xml:space="preserve"> in the community </w:t>
      </w:r>
      <w:r>
        <w:t xml:space="preserve">did not know about the opportunities available to give feedback. </w:t>
      </w:r>
      <w:r w:rsidR="7FD40168">
        <w:t>Overall</w:t>
      </w:r>
      <w:r w:rsidR="002400C8">
        <w:t>,</w:t>
      </w:r>
      <w:r w:rsidR="001644D8">
        <w:t xml:space="preserve"> </w:t>
      </w:r>
      <w:r>
        <w:t xml:space="preserve">people are not aware of the opportunities to provide </w:t>
      </w:r>
      <w:r w:rsidR="764630A8">
        <w:t xml:space="preserve">both positive and negative </w:t>
      </w:r>
      <w:r>
        <w:t>feedback</w:t>
      </w:r>
      <w:r w:rsidR="00660285">
        <w:t xml:space="preserve">. This feedback </w:t>
      </w:r>
      <w:r>
        <w:t xml:space="preserve">could </w:t>
      </w:r>
      <w:r w:rsidR="00660285">
        <w:t>help</w:t>
      </w:r>
      <w:r w:rsidR="6195EF9B">
        <w:t xml:space="preserve"> to improve and develop services as well as </w:t>
      </w:r>
      <w:r>
        <w:t xml:space="preserve">improve staff morale </w:t>
      </w:r>
      <w:r w:rsidR="00660285">
        <w:t>if people are able</w:t>
      </w:r>
      <w:r w:rsidR="6195EF9B">
        <w:t xml:space="preserve"> to share when things are going well.</w:t>
      </w:r>
    </w:p>
    <w:p w14:paraId="2B5908BB" w14:textId="77777777" w:rsidR="00660285" w:rsidRDefault="00660285" w:rsidP="003E522B"/>
    <w:p w14:paraId="3EC09220" w14:textId="336FEADF" w:rsidR="00DD530E" w:rsidRDefault="4CB5CED7" w:rsidP="003F192C">
      <w:pPr>
        <w:rPr>
          <w:b/>
          <w:bCs/>
        </w:rPr>
      </w:pPr>
      <w:r>
        <w:t>We recommend that</w:t>
      </w:r>
      <w:r w:rsidR="3EC6BDE8" w:rsidRPr="79E1C6D5">
        <w:rPr>
          <w:rFonts w:eastAsia="Poppins" w:cs="Poppins"/>
          <w:szCs w:val="24"/>
        </w:rPr>
        <w:t xml:space="preserve"> </w:t>
      </w:r>
      <w:r w:rsidR="00156EA1">
        <w:rPr>
          <w:rFonts w:eastAsia="Poppins" w:cs="Poppins"/>
          <w:szCs w:val="24"/>
        </w:rPr>
        <w:t xml:space="preserve">Epsom </w:t>
      </w:r>
      <w:r w:rsidR="007F0F3B">
        <w:rPr>
          <w:rFonts w:eastAsia="Poppins" w:cs="Poppins"/>
          <w:szCs w:val="24"/>
        </w:rPr>
        <w:t xml:space="preserve">and St Helier University </w:t>
      </w:r>
      <w:r w:rsidR="000C120F">
        <w:rPr>
          <w:rFonts w:eastAsia="Poppins" w:cs="Poppins"/>
          <w:szCs w:val="24"/>
        </w:rPr>
        <w:t xml:space="preserve">NHS </w:t>
      </w:r>
      <w:r w:rsidR="007F0F3B">
        <w:rPr>
          <w:rFonts w:eastAsia="Poppins" w:cs="Poppins"/>
          <w:szCs w:val="24"/>
        </w:rPr>
        <w:t>Hospital</w:t>
      </w:r>
      <w:r w:rsidR="000C120F">
        <w:rPr>
          <w:rFonts w:eastAsia="Poppins" w:cs="Poppins"/>
          <w:szCs w:val="24"/>
        </w:rPr>
        <w:t xml:space="preserve"> Trust</w:t>
      </w:r>
      <w:r w:rsidR="3EC6BDE8" w:rsidRPr="79E1C6D5">
        <w:rPr>
          <w:rFonts w:eastAsia="Poppins" w:cs="Poppins"/>
          <w:szCs w:val="24"/>
        </w:rPr>
        <w:t xml:space="preserve"> r</w:t>
      </w:r>
      <w:r w:rsidR="7CB4B5BF">
        <w:t xml:space="preserve">eview </w:t>
      </w:r>
      <w:r w:rsidR="6A832C47">
        <w:t>how they communicate with patients</w:t>
      </w:r>
      <w:r w:rsidR="249E31D4">
        <w:t>,</w:t>
      </w:r>
      <w:r>
        <w:t xml:space="preserve"> their </w:t>
      </w:r>
      <w:r w:rsidR="00B86CC2">
        <w:t>families,</w:t>
      </w:r>
      <w:r>
        <w:t xml:space="preserve"> and carers</w:t>
      </w:r>
      <w:r w:rsidR="6A832C47">
        <w:t xml:space="preserve"> about the available means to provide feedback and complaints. We suggest that the importance of feedback is highlighted to encourage more people to share their view</w:t>
      </w:r>
      <w:r w:rsidR="6423DD0E">
        <w:t>,</w:t>
      </w:r>
      <w:r w:rsidR="6A832C47">
        <w:t xml:space="preserve"> whether positive or negative, and people are provided with clearer information about the range of opportunities to provide feedback including PALS, the Friends and Family Test and independent options such as Healthwatch Surrey. </w:t>
      </w:r>
    </w:p>
    <w:p w14:paraId="414EF3BC" w14:textId="77777777" w:rsidR="00DD530E" w:rsidRDefault="00DD530E" w:rsidP="003F192C">
      <w:pPr>
        <w:rPr>
          <w:b/>
          <w:bCs/>
        </w:rPr>
      </w:pPr>
    </w:p>
    <w:p w14:paraId="6E607C74" w14:textId="2B7FF661" w:rsidR="00DD530E" w:rsidRDefault="00DD530E" w:rsidP="00DD530E">
      <w:r>
        <w:t xml:space="preserve">We recommend that </w:t>
      </w:r>
      <w:r w:rsidR="00661EBE">
        <w:t xml:space="preserve">signposting </w:t>
      </w:r>
      <w:r w:rsidR="001C7AFE">
        <w:t xml:space="preserve">to clinics </w:t>
      </w:r>
      <w:r w:rsidR="00661EBE">
        <w:t xml:space="preserve">and information for people attending </w:t>
      </w:r>
      <w:r w:rsidR="00B86CC2">
        <w:t>outpatient clinics are reviewed.</w:t>
      </w:r>
    </w:p>
    <w:p w14:paraId="245EB91F" w14:textId="77777777" w:rsidR="00B86CC2" w:rsidRDefault="00B86CC2" w:rsidP="00DD530E"/>
    <w:p w14:paraId="1170E3CE" w14:textId="77777777" w:rsidR="00AE2841" w:rsidRDefault="00AE2841" w:rsidP="00AE2841">
      <w:pPr>
        <w:pStyle w:val="Heading1"/>
      </w:pPr>
      <w:bookmarkStart w:id="37" w:name="_Toc148607746"/>
      <w:r>
        <w:t xml:space="preserve">Thank </w:t>
      </w:r>
      <w:proofErr w:type="gramStart"/>
      <w:r>
        <w:t>you</w:t>
      </w:r>
      <w:bookmarkEnd w:id="37"/>
      <w:proofErr w:type="gramEnd"/>
    </w:p>
    <w:p w14:paraId="0B9CB807" w14:textId="5B98AA80" w:rsidR="00D21F21" w:rsidRDefault="00AE2841" w:rsidP="00E43B5C">
      <w:r>
        <w:t xml:space="preserve">We would like to thank </w:t>
      </w:r>
      <w:r w:rsidR="00B72D97">
        <w:t xml:space="preserve">Epsom </w:t>
      </w:r>
      <w:r>
        <w:t>Hospital for welcoming us so warmly. We would also like to thank our Healthwatch Surrey volunteers for supporting this visit and to the people we spoke with who shared their experience</w:t>
      </w:r>
      <w:r w:rsidR="00B73A56">
        <w:t>s</w:t>
      </w:r>
      <w:r w:rsidR="0011085E">
        <w:t>.</w:t>
      </w:r>
      <w:bookmarkStart w:id="38" w:name="_Toc118820184"/>
      <w:bookmarkStart w:id="39" w:name="_Toc120803703"/>
      <w:bookmarkStart w:id="40" w:name="_Toc145600839"/>
    </w:p>
    <w:p w14:paraId="15DDAD8F" w14:textId="77777777" w:rsidR="00D21F21" w:rsidRDefault="00D21F21" w:rsidP="00E43B5C"/>
    <w:p w14:paraId="6CF2C77E" w14:textId="77777777" w:rsidR="00D21F21" w:rsidRDefault="00D21F21" w:rsidP="00E43B5C"/>
    <w:p w14:paraId="23095DE7" w14:textId="25BE51A1" w:rsidR="00CC4930" w:rsidRPr="00991496" w:rsidRDefault="00CC4930" w:rsidP="00CC4930">
      <w:pPr>
        <w:pStyle w:val="Heading1"/>
      </w:pPr>
      <w:bookmarkStart w:id="41" w:name="_Toc146985680"/>
      <w:bookmarkStart w:id="42" w:name="_Toc148607747"/>
      <w:bookmarkEnd w:id="38"/>
      <w:bookmarkEnd w:id="39"/>
      <w:bookmarkEnd w:id="40"/>
      <w:r w:rsidRPr="00991496">
        <w:lastRenderedPageBreak/>
        <w:t xml:space="preserve">Healthwatch Surrey – Contact </w:t>
      </w:r>
      <w:proofErr w:type="gramStart"/>
      <w:r w:rsidRPr="00991496">
        <w:t>us</w:t>
      </w:r>
      <w:bookmarkEnd w:id="41"/>
      <w:bookmarkEnd w:id="42"/>
      <w:proofErr w:type="gramEnd"/>
    </w:p>
    <w:p w14:paraId="39642AE1" w14:textId="77777777" w:rsidR="00CC4930" w:rsidRPr="00991496" w:rsidRDefault="00CC4930" w:rsidP="00CC4930"/>
    <w:p w14:paraId="52CDC9E9" w14:textId="77777777" w:rsidR="00CC4930" w:rsidRPr="00991496" w:rsidRDefault="00CC4930" w:rsidP="00CC4930">
      <w:pPr>
        <w:spacing w:line="360" w:lineRule="auto"/>
        <w:rPr>
          <w:color w:val="004F6B"/>
          <w:szCs w:val="24"/>
        </w:rPr>
      </w:pPr>
      <w:r w:rsidRPr="00991496">
        <w:rPr>
          <w:color w:val="004F6B"/>
          <w:szCs w:val="24"/>
        </w:rPr>
        <w:t xml:space="preserve">Website: </w:t>
      </w:r>
      <w:hyperlink r:id="rId25" w:history="1">
        <w:r w:rsidRPr="00991496">
          <w:rPr>
            <w:rStyle w:val="Hyperlink"/>
            <w:szCs w:val="24"/>
          </w:rPr>
          <w:t>www.healthwatchsurrey.co.uk</w:t>
        </w:r>
      </w:hyperlink>
    </w:p>
    <w:p w14:paraId="3BC7D71F" w14:textId="77777777" w:rsidR="00CC4930" w:rsidRPr="00991496" w:rsidRDefault="00CC4930" w:rsidP="00CC4930">
      <w:pPr>
        <w:spacing w:line="360" w:lineRule="auto"/>
        <w:rPr>
          <w:color w:val="004F6B"/>
          <w:szCs w:val="24"/>
        </w:rPr>
      </w:pPr>
      <w:r w:rsidRPr="00991496">
        <w:rPr>
          <w:color w:val="004F6B"/>
          <w:szCs w:val="24"/>
        </w:rPr>
        <w:t>Phone: 0303 303 0023</w:t>
      </w:r>
    </w:p>
    <w:p w14:paraId="7C94942E" w14:textId="77777777" w:rsidR="00CC4930" w:rsidRPr="00991496" w:rsidRDefault="00CC4930" w:rsidP="00CC4930">
      <w:pPr>
        <w:spacing w:line="360" w:lineRule="auto"/>
        <w:rPr>
          <w:color w:val="004F6B"/>
          <w:szCs w:val="24"/>
        </w:rPr>
      </w:pPr>
      <w:r w:rsidRPr="00991496">
        <w:rPr>
          <w:color w:val="004F6B"/>
          <w:szCs w:val="24"/>
        </w:rPr>
        <w:t>Text/SMS: 07592 787533</w:t>
      </w:r>
    </w:p>
    <w:p w14:paraId="6B059355" w14:textId="77777777" w:rsidR="00CC4930" w:rsidRPr="00991496" w:rsidRDefault="00CC4930" w:rsidP="00CC4930">
      <w:pPr>
        <w:spacing w:line="360" w:lineRule="auto"/>
        <w:rPr>
          <w:color w:val="004F6B"/>
          <w:szCs w:val="24"/>
        </w:rPr>
      </w:pPr>
      <w:r w:rsidRPr="00991496">
        <w:rPr>
          <w:color w:val="004F6B"/>
          <w:szCs w:val="24"/>
        </w:rPr>
        <w:t xml:space="preserve">Email: </w:t>
      </w:r>
      <w:hyperlink r:id="rId26" w:history="1">
        <w:r w:rsidRPr="00991496">
          <w:rPr>
            <w:rStyle w:val="Hyperlink"/>
            <w:szCs w:val="24"/>
          </w:rPr>
          <w:t>enquiries@healthwatchsurrey.co.uk</w:t>
        </w:r>
      </w:hyperlink>
    </w:p>
    <w:p w14:paraId="4FF21000" w14:textId="77777777" w:rsidR="00CC4930" w:rsidRPr="00991496" w:rsidRDefault="00CC4930" w:rsidP="00CC4930">
      <w:pPr>
        <w:rPr>
          <w:color w:val="004F6B"/>
          <w:szCs w:val="24"/>
        </w:rPr>
      </w:pPr>
      <w:r w:rsidRPr="00991496">
        <w:rPr>
          <w:color w:val="004F6B"/>
          <w:szCs w:val="24"/>
        </w:rPr>
        <w:t>Address: Freepost RSYX-ETRE-CXBY, Healthwatch Surrey, Astolat,</w:t>
      </w:r>
    </w:p>
    <w:p w14:paraId="145CAE0A" w14:textId="77777777" w:rsidR="00CC4930" w:rsidRPr="00991496" w:rsidRDefault="00CC4930" w:rsidP="00CC4930">
      <w:pPr>
        <w:rPr>
          <w:color w:val="004F6B"/>
          <w:szCs w:val="24"/>
        </w:rPr>
      </w:pPr>
      <w:r w:rsidRPr="00991496">
        <w:rPr>
          <w:color w:val="004F6B"/>
          <w:szCs w:val="24"/>
        </w:rPr>
        <w:t>Coniers Way, Burpham, Guildford, Surrey, GU4 7HL</w:t>
      </w:r>
    </w:p>
    <w:p w14:paraId="428D6789" w14:textId="77777777" w:rsidR="00CC4930" w:rsidRPr="00991496" w:rsidRDefault="00CC4930" w:rsidP="00CC4930">
      <w:pPr>
        <w:spacing w:line="360" w:lineRule="auto"/>
        <w:rPr>
          <w:color w:val="004F6B"/>
          <w:szCs w:val="24"/>
        </w:rPr>
      </w:pPr>
    </w:p>
    <w:p w14:paraId="45C9CB8F" w14:textId="77777777" w:rsidR="00CC4930" w:rsidRPr="003D54C3" w:rsidRDefault="00CC4930" w:rsidP="00CC4930">
      <w:pPr>
        <w:spacing w:line="360" w:lineRule="auto"/>
        <w:rPr>
          <w:color w:val="004F6B"/>
          <w:szCs w:val="24"/>
        </w:rPr>
      </w:pPr>
      <w:r w:rsidRPr="003D54C3">
        <w:rPr>
          <w:noProof/>
          <w:color w:val="004F6B"/>
          <w:szCs w:val="24"/>
        </w:rPr>
        <w:drawing>
          <wp:inline distT="0" distB="0" distL="0" distR="0" wp14:anchorId="701B56E3" wp14:editId="63E148BC">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28" w:history="1">
        <w:proofErr w:type="spellStart"/>
        <w:r w:rsidRPr="006D5F92">
          <w:rPr>
            <w:rStyle w:val="Hyperlink"/>
            <w:szCs w:val="24"/>
          </w:rPr>
          <w:t>healthwatchsurrey</w:t>
        </w:r>
        <w:proofErr w:type="spellEnd"/>
      </w:hyperlink>
    </w:p>
    <w:p w14:paraId="69931027" w14:textId="77777777" w:rsidR="00CC4930" w:rsidRPr="003D54C3" w:rsidRDefault="00CC4930" w:rsidP="00CC4930">
      <w:pPr>
        <w:spacing w:line="360" w:lineRule="auto"/>
        <w:rPr>
          <w:color w:val="004F6B"/>
          <w:szCs w:val="24"/>
        </w:rPr>
      </w:pPr>
      <w:r w:rsidRPr="003D54C3">
        <w:rPr>
          <w:noProof/>
          <w:color w:val="004F6B"/>
          <w:szCs w:val="24"/>
        </w:rPr>
        <w:drawing>
          <wp:inline distT="0" distB="0" distL="0" distR="0" wp14:anchorId="54B04151" wp14:editId="477E3846">
            <wp:extent cx="252000" cy="2328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000" cy="232887"/>
                    </a:xfrm>
                    <a:prstGeom prst="rect">
                      <a:avLst/>
                    </a:prstGeom>
                  </pic:spPr>
                </pic:pic>
              </a:graphicData>
            </a:graphic>
          </wp:inline>
        </w:drawing>
      </w:r>
      <w:r w:rsidRPr="003D54C3">
        <w:rPr>
          <w:color w:val="004F6B"/>
          <w:szCs w:val="24"/>
        </w:rPr>
        <w:t xml:space="preserve"> </w:t>
      </w:r>
      <w:hyperlink r:id="rId30" w:history="1">
        <w:proofErr w:type="spellStart"/>
        <w:r w:rsidRPr="006D5F92">
          <w:rPr>
            <w:rStyle w:val="Hyperlink"/>
            <w:szCs w:val="24"/>
          </w:rPr>
          <w:t>HW_Surrey</w:t>
        </w:r>
        <w:proofErr w:type="spellEnd"/>
      </w:hyperlink>
    </w:p>
    <w:p w14:paraId="49DF94E3" w14:textId="77777777" w:rsidR="00CC4930" w:rsidRPr="003D54C3" w:rsidRDefault="00CC4930" w:rsidP="00CC4930">
      <w:pPr>
        <w:spacing w:line="360" w:lineRule="auto"/>
        <w:rPr>
          <w:color w:val="004F6B"/>
          <w:szCs w:val="24"/>
        </w:rPr>
      </w:pPr>
      <w:r w:rsidRPr="003D54C3">
        <w:rPr>
          <w:noProof/>
          <w:color w:val="004F6B"/>
          <w:szCs w:val="24"/>
        </w:rPr>
        <w:drawing>
          <wp:inline distT="0" distB="0" distL="0" distR="0" wp14:anchorId="47BF815D" wp14:editId="18D2AE32">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32" w:history="1">
        <w:proofErr w:type="spellStart"/>
        <w:r w:rsidRPr="006D5F92">
          <w:rPr>
            <w:rStyle w:val="Hyperlink"/>
            <w:szCs w:val="24"/>
          </w:rPr>
          <w:t>healthwatch_surrey</w:t>
        </w:r>
        <w:proofErr w:type="spellEnd"/>
      </w:hyperlink>
    </w:p>
    <w:p w14:paraId="215FB7CF" w14:textId="77777777" w:rsidR="00CC4930" w:rsidRDefault="00CC4930" w:rsidP="00CC4930">
      <w:pPr>
        <w:spacing w:line="360" w:lineRule="auto"/>
        <w:rPr>
          <w:rStyle w:val="Hyperlink"/>
          <w:szCs w:val="24"/>
        </w:rPr>
      </w:pPr>
      <w:r w:rsidRPr="003D54C3">
        <w:rPr>
          <w:noProof/>
          <w:color w:val="004F6B"/>
          <w:szCs w:val="24"/>
        </w:rPr>
        <w:drawing>
          <wp:inline distT="0" distB="0" distL="0" distR="0" wp14:anchorId="65716CBC" wp14:editId="4B654775">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34" w:history="1">
        <w:r w:rsidRPr="006D5F92">
          <w:rPr>
            <w:rStyle w:val="Hyperlink"/>
            <w:szCs w:val="24"/>
          </w:rPr>
          <w:t>Healthwatch Surrey</w:t>
        </w:r>
      </w:hyperlink>
    </w:p>
    <w:p w14:paraId="69AE1C9C" w14:textId="77777777" w:rsidR="005F0AF2" w:rsidRPr="005F0AF2" w:rsidRDefault="005F0AF2" w:rsidP="005F0AF2">
      <w:pPr>
        <w:rPr>
          <w:sz w:val="144"/>
          <w:szCs w:val="144"/>
        </w:rPr>
      </w:pPr>
    </w:p>
    <w:p w14:paraId="578C7918" w14:textId="77777777" w:rsidR="005F0AF2" w:rsidRDefault="005F0AF2" w:rsidP="005F0AF2">
      <w:pPr>
        <w:spacing w:line="360" w:lineRule="auto"/>
        <w:rPr>
          <w:color w:val="004F6B"/>
          <w:szCs w:val="24"/>
        </w:rPr>
      </w:pPr>
      <w:r>
        <w:rPr>
          <w:noProof/>
          <w:color w:val="004F6B"/>
          <w:szCs w:val="24"/>
        </w:rPr>
        <w:drawing>
          <wp:inline distT="0" distB="0" distL="0" distR="0" wp14:anchorId="36A9E949" wp14:editId="2F675A01">
            <wp:extent cx="1495200" cy="504000"/>
            <wp:effectExtent l="0" t="0" r="0" b="0"/>
            <wp:docPr id="1929379924" name="Graphic 1929379924" descr="The Committed to quality marque - an icon of a rosette, inside the rosette is a tick. To the right of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79924" name="Graphic 1" descr="The Committed to quality marque - an icon of a rosette, inside the rosette is a tick. To the right of the rosette are the words - Committed to quality. "/>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495200" cy="504000"/>
                    </a:xfrm>
                    <a:prstGeom prst="rect">
                      <a:avLst/>
                    </a:prstGeom>
                  </pic:spPr>
                </pic:pic>
              </a:graphicData>
            </a:graphic>
          </wp:inline>
        </w:drawing>
      </w:r>
    </w:p>
    <w:p w14:paraId="430E6130" w14:textId="77777777" w:rsidR="005F0AF2" w:rsidRPr="000E02EB" w:rsidRDefault="005F0AF2" w:rsidP="005F0AF2">
      <w:pPr>
        <w:rPr>
          <w:color w:val="004F6B" w:themeColor="text2"/>
        </w:rPr>
      </w:pPr>
      <w:r w:rsidRPr="000E02EB">
        <w:rPr>
          <w:color w:val="004F6B" w:themeColor="text2"/>
        </w:rPr>
        <w:t xml:space="preserve">We are committed to the quality of our information. </w:t>
      </w:r>
    </w:p>
    <w:p w14:paraId="19B3559E" w14:textId="77777777" w:rsidR="005F0AF2" w:rsidRDefault="005F0AF2" w:rsidP="005F0AF2">
      <w:pPr>
        <w:rPr>
          <w:color w:val="004F6B" w:themeColor="text2"/>
        </w:rPr>
      </w:pPr>
      <w:r w:rsidRPr="000E02EB">
        <w:rPr>
          <w:color w:val="004F6B" w:themeColor="text2"/>
        </w:rPr>
        <w:t>Every three years we perform an audit so that we can be certain of this.</w:t>
      </w:r>
    </w:p>
    <w:p w14:paraId="0FE84673" w14:textId="77777777" w:rsidR="005F0AF2" w:rsidRDefault="005F0AF2" w:rsidP="005F0AF2">
      <w:pPr>
        <w:rPr>
          <w:color w:val="004F6B" w:themeColor="text2"/>
        </w:rPr>
      </w:pPr>
    </w:p>
    <w:p w14:paraId="5CE35828" w14:textId="77777777" w:rsidR="005F0AF2" w:rsidRDefault="005F0AF2" w:rsidP="005F0AF2">
      <w:pPr>
        <w:rPr>
          <w:color w:val="004F6B" w:themeColor="text2"/>
        </w:rPr>
      </w:pPr>
      <w:r w:rsidRPr="00991C04">
        <w:rPr>
          <w:color w:val="004F6B" w:themeColor="text2"/>
        </w:rPr>
        <w:t xml:space="preserve">The Healthwatch Surrey service is run by Luminus Insight CIC, </w:t>
      </w:r>
      <w:r>
        <w:rPr>
          <w:color w:val="004F6B" w:themeColor="text2"/>
        </w:rPr>
        <w:t>known as Luminus.</w:t>
      </w:r>
    </w:p>
    <w:p w14:paraId="18B9E115" w14:textId="77777777" w:rsidR="005F0AF2" w:rsidRDefault="005F0AF2" w:rsidP="005F0AF2">
      <w:r w:rsidRPr="00991C04">
        <w:rPr>
          <w:color w:val="004F6B" w:themeColor="text2"/>
        </w:rPr>
        <w:t>Registered office: GF21, Astolat, Coniers Way, Burpham, Surrey, GU4 7HL</w:t>
      </w:r>
      <w:r>
        <w:rPr>
          <w:color w:val="004F6B" w:themeColor="text2"/>
        </w:rPr>
        <w:t>.</w:t>
      </w:r>
    </w:p>
    <w:p w14:paraId="30F3D13A" w14:textId="77777777" w:rsidR="005F0AF2" w:rsidRDefault="005F0AF2" w:rsidP="00CC4930">
      <w:pPr>
        <w:spacing w:line="360" w:lineRule="auto"/>
        <w:rPr>
          <w:color w:val="004F6B"/>
          <w:szCs w:val="24"/>
        </w:rPr>
      </w:pPr>
    </w:p>
    <w:p w14:paraId="56DC97D0" w14:textId="41C0F87B" w:rsidR="005A15FA" w:rsidRPr="00991496" w:rsidRDefault="005A15FA" w:rsidP="00CC4930">
      <w:pPr>
        <w:rPr>
          <w:color w:val="004F6B"/>
        </w:rPr>
      </w:pPr>
    </w:p>
    <w:sectPr w:rsidR="005A15FA" w:rsidRPr="00991496" w:rsidSect="00715CCB">
      <w:headerReference w:type="default" r:id="rId37"/>
      <w:footerReference w:type="default" r:id="rId38"/>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E26B3" w14:textId="77777777" w:rsidR="00100DA6" w:rsidRDefault="00100DA6" w:rsidP="00810BB9">
      <w:r>
        <w:separator/>
      </w:r>
    </w:p>
  </w:endnote>
  <w:endnote w:type="continuationSeparator" w:id="0">
    <w:p w14:paraId="3C5DCDE2" w14:textId="77777777" w:rsidR="00100DA6" w:rsidRDefault="00100DA6" w:rsidP="00810BB9">
      <w:r>
        <w:continuationSeparator/>
      </w:r>
    </w:p>
  </w:endnote>
  <w:endnote w:type="continuationNotice" w:id="1">
    <w:p w14:paraId="01109939" w14:textId="77777777" w:rsidR="00100DA6" w:rsidRDefault="00100D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E4EAB" w14:textId="77777777" w:rsidR="006E06AA" w:rsidRDefault="00D772B9">
    <w:pPr>
      <w:pStyle w:val="Footer"/>
      <w:jc w:val="right"/>
    </w:pPr>
    <w:r w:rsidRPr="006434C8">
      <w:rPr>
        <w:noProof/>
        <w:color w:val="2B579A"/>
        <w:sz w:val="20"/>
        <w:shd w:val="clear" w:color="auto" w:fill="E6E6E6"/>
      </w:rPr>
      <mc:AlternateContent>
        <mc:Choice Requires="wps">
          <w:drawing>
            <wp:anchor distT="45720" distB="45720" distL="114300" distR="114300" simplePos="0" relativeHeight="251658242" behindDoc="0" locked="0" layoutInCell="1" allowOverlap="1" wp14:anchorId="2BC3B06E" wp14:editId="0978A3C1">
              <wp:simplePos x="0" y="0"/>
              <wp:positionH relativeFrom="column">
                <wp:posOffset>-594360</wp:posOffset>
              </wp:positionH>
              <wp:positionV relativeFrom="paragraph">
                <wp:posOffset>257810</wp:posOffset>
              </wp:positionV>
              <wp:extent cx="389382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1404620"/>
                      </a:xfrm>
                      <a:prstGeom prst="rect">
                        <a:avLst/>
                      </a:prstGeom>
                      <a:noFill/>
                      <a:ln w="9525">
                        <a:noFill/>
                        <a:miter lim="800000"/>
                        <a:headEnd/>
                        <a:tailEnd/>
                      </a:ln>
                    </wps:spPr>
                    <wps:txbx>
                      <w:txbxContent>
                        <w:p w14:paraId="7ABF72E4" w14:textId="52317BB7" w:rsidR="00D772B9" w:rsidRDefault="00C46DF9" w:rsidP="00C46DF9">
                          <w:pPr>
                            <w:rPr>
                              <w:color w:val="FFFFFF" w:themeColor="background1"/>
                            </w:rPr>
                          </w:pPr>
                          <w:r>
                            <w:rPr>
                              <w:color w:val="FFFFFF" w:themeColor="background1"/>
                            </w:rPr>
                            <w:t>What we’</w:t>
                          </w:r>
                          <w:r w:rsidR="00CE405B">
                            <w:rPr>
                              <w:color w:val="FFFFFF" w:themeColor="background1"/>
                            </w:rPr>
                            <w:t xml:space="preserve">re </w:t>
                          </w:r>
                          <w:r>
                            <w:rPr>
                              <w:color w:val="FFFFFF" w:themeColor="background1"/>
                            </w:rPr>
                            <w:t>hearing</w:t>
                          </w:r>
                          <w:r w:rsidR="00A92167">
                            <w:rPr>
                              <w:color w:val="FFFFFF" w:themeColor="background1"/>
                            </w:rPr>
                            <w:t xml:space="preserve"> about Epsom Hospital</w:t>
                          </w:r>
                        </w:p>
                        <w:p w14:paraId="1DA79D20" w14:textId="5CBEEA2B" w:rsidR="00C46DF9" w:rsidRPr="006434C8" w:rsidRDefault="00A92167" w:rsidP="00C46DF9">
                          <w:pPr>
                            <w:rPr>
                              <w:color w:val="FFFFFF" w:themeColor="background1"/>
                            </w:rPr>
                          </w:pPr>
                          <w:r>
                            <w:rPr>
                              <w:color w:val="FFFFFF" w:themeColor="background1"/>
                            </w:rPr>
                            <w:t>October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C3B06E" id="_x0000_t202" coordsize="21600,21600" o:spt="202" path="m,l,21600r21600,l21600,xe">
              <v:stroke joinstyle="miter"/>
              <v:path gradientshapeok="t" o:connecttype="rect"/>
            </v:shapetype>
            <v:shape id="Text Box 217" o:spid="_x0000_s1026" type="#_x0000_t202" style="position:absolute;left:0;text-align:left;margin-left:-46.8pt;margin-top:20.3pt;width:306.6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" filled="f" stroked="f">
              <v:textbox style="mso-fit-shape-to-text:t">
                <w:txbxContent>
                  <w:p w14:paraId="7ABF72E4" w14:textId="52317BB7" w:rsidR="00D772B9" w:rsidRDefault="00C46DF9" w:rsidP="00C46DF9">
                    <w:pPr>
                      <w:rPr>
                        <w:color w:val="FFFFFF" w:themeColor="background1"/>
                      </w:rPr>
                    </w:pPr>
                    <w:r>
                      <w:rPr>
                        <w:color w:val="FFFFFF" w:themeColor="background1"/>
                      </w:rPr>
                      <w:t>What we’</w:t>
                    </w:r>
                    <w:r w:rsidR="00CE405B">
                      <w:rPr>
                        <w:color w:val="FFFFFF" w:themeColor="background1"/>
                      </w:rPr>
                      <w:t xml:space="preserve">re </w:t>
                    </w:r>
                    <w:r>
                      <w:rPr>
                        <w:color w:val="FFFFFF" w:themeColor="background1"/>
                      </w:rPr>
                      <w:t>hearing</w:t>
                    </w:r>
                    <w:r w:rsidR="00A92167">
                      <w:rPr>
                        <w:color w:val="FFFFFF" w:themeColor="background1"/>
                      </w:rPr>
                      <w:t xml:space="preserve"> about Epsom Hospital</w:t>
                    </w:r>
                  </w:p>
                  <w:p w14:paraId="1DA79D20" w14:textId="5CBEEA2B" w:rsidR="00C46DF9" w:rsidRPr="006434C8" w:rsidRDefault="00A92167" w:rsidP="00C46DF9">
                    <w:pPr>
                      <w:rPr>
                        <w:color w:val="FFFFFF" w:themeColor="background1"/>
                      </w:rPr>
                    </w:pPr>
                    <w:r>
                      <w:rPr>
                        <w:color w:val="FFFFFF" w:themeColor="background1"/>
                      </w:rPr>
                      <w:t>October 2023</w:t>
                    </w:r>
                  </w:p>
                </w:txbxContent>
              </v:textbox>
              <w10:wrap type="square"/>
            </v:shape>
          </w:pict>
        </mc:Fallback>
      </mc:AlternateContent>
    </w:r>
    <w:r w:rsidR="00C46DF9">
      <w:rPr>
        <w:noProof/>
        <w:color w:val="2B579A"/>
        <w:shd w:val="clear" w:color="auto" w:fill="E6E6E6"/>
      </w:rPr>
      <w:drawing>
        <wp:anchor distT="0" distB="0" distL="114300" distR="114300" simplePos="0" relativeHeight="251658241" behindDoc="0" locked="0" layoutInCell="1" allowOverlap="1" wp14:anchorId="72F5B2F0" wp14:editId="56DE97F3">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color w:val="2B579A"/>
          <w:shd w:val="clear" w:color="auto" w:fill="E6E6E6"/>
        </w:rPr>
        <w:id w:val="545490072"/>
        <w:docPartObj>
          <w:docPartGallery w:val="Page Numbers (Bottom of Page)"/>
          <w:docPartUnique/>
        </w:docPartObj>
      </w:sdtPr>
      <w:sdtEndPr>
        <w:rPr>
          <w:noProof/>
          <w:color w:val="auto"/>
          <w:shd w:val="clear" w:color="auto" w:fill="auto"/>
        </w:rPr>
      </w:sdtEndPr>
      <w:sdtContent/>
    </w:sdt>
  </w:p>
  <w:p w14:paraId="51BCC65E" w14:textId="77777777" w:rsidR="00810BB9" w:rsidRDefault="00C46DF9">
    <w:pPr>
      <w:pStyle w:val="Footer"/>
    </w:pPr>
    <w:r>
      <w:rPr>
        <w:noProof/>
        <w:color w:val="2B579A"/>
        <w:shd w:val="clear" w:color="auto" w:fill="E6E6E6"/>
      </w:rPr>
      <mc:AlternateContent>
        <mc:Choice Requires="wps">
          <w:drawing>
            <wp:anchor distT="45720" distB="45720" distL="114300" distR="114300" simplePos="0" relativeHeight="251658243" behindDoc="0" locked="0" layoutInCell="1" allowOverlap="1" wp14:anchorId="34781B5F" wp14:editId="7EBEDA08">
              <wp:simplePos x="0" y="0"/>
              <wp:positionH relativeFrom="page">
                <wp:posOffset>6027420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sdt>
                              <w:sdtPr>
                                <w:rPr>
                                  <w:color w:val="FFFFFF" w:themeColor="background1"/>
                                </w:rPr>
                                <w:id w:val="1581797278"/>
                                <w:docPartObj>
                                  <w:docPartGallery w:val="Page Numbers (Top of Page)"/>
                                  <w:docPartUnique/>
                                </w:docPartObj>
                              </w:sdtPr>
                              <w:sdtEndPr/>
                              <w:sdtContent>
                                <w:p w14:paraId="361F0438" w14:textId="34C374A4" w:rsidR="00C46DF9" w:rsidRPr="00C46DF9" w:rsidRDefault="00507F2A" w:rsidP="00507F2A">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2</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10</w:t>
                                  </w:r>
                                  <w:r w:rsidRPr="008A44FE">
                                    <w:rPr>
                                      <w:b/>
                                      <w:bCs/>
                                      <w:color w:val="FFFFFF" w:themeColor="background1"/>
                                    </w:rPr>
                                    <w:fldChar w:fldCharType="end"/>
                                  </w:r>
                                </w:p>
                              </w:sdtContent>
                            </w:sdt>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781B5F" id="Text Box 14" o:spid="_x0000_s1027"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832570744"/>
                      <w:docPartObj>
                        <w:docPartGallery w:val="Page Numbers (Top of Page)"/>
                        <w:docPartUnique/>
                      </w:docPartObj>
                    </w:sdtPr>
                    <w:sdtEndPr/>
                    <w:sdtContent>
                      <w:sdt>
                        <w:sdtPr>
                          <w:rPr>
                            <w:color w:val="FFFFFF" w:themeColor="background1"/>
                          </w:rPr>
                          <w:id w:val="1581797278"/>
                          <w:docPartObj>
                            <w:docPartGallery w:val="Page Numbers (Top of Page)"/>
                            <w:docPartUnique/>
                          </w:docPartObj>
                        </w:sdtPr>
                        <w:sdtEndPr/>
                        <w:sdtContent>
                          <w:p w14:paraId="361F0438" w14:textId="34C374A4" w:rsidR="00C46DF9" w:rsidRPr="00C46DF9" w:rsidRDefault="00507F2A" w:rsidP="00507F2A">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2</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10</w:t>
                            </w:r>
                            <w:r w:rsidRPr="008A44FE">
                              <w:rPr>
                                <w:b/>
                                <w:bCs/>
                                <w:color w:val="FFFFFF" w:themeColor="background1"/>
                              </w:rPr>
                              <w:fldChar w:fldCharType="end"/>
                            </w:r>
                          </w:p>
                        </w:sdtContent>
                      </w:sdt>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6D03F" w14:textId="77777777" w:rsidR="00100DA6" w:rsidRDefault="00100DA6" w:rsidP="00810BB9">
      <w:r>
        <w:separator/>
      </w:r>
    </w:p>
  </w:footnote>
  <w:footnote w:type="continuationSeparator" w:id="0">
    <w:p w14:paraId="1F424385" w14:textId="77777777" w:rsidR="00100DA6" w:rsidRDefault="00100DA6" w:rsidP="00810BB9">
      <w:r>
        <w:continuationSeparator/>
      </w:r>
    </w:p>
  </w:footnote>
  <w:footnote w:type="continuationNotice" w:id="1">
    <w:p w14:paraId="43941C75" w14:textId="77777777" w:rsidR="00100DA6" w:rsidRDefault="00100D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86B" w14:textId="77777777" w:rsidR="0009774D" w:rsidRDefault="00D82729" w:rsidP="0009774D">
    <w:pPr>
      <w:pStyle w:val="Header"/>
      <w:jc w:val="right"/>
    </w:pPr>
    <w:r>
      <w:rPr>
        <w:noProof/>
        <w:color w:val="2B579A"/>
        <w:shd w:val="clear" w:color="auto" w:fill="E6E6E6"/>
      </w:rPr>
      <mc:AlternateContent>
        <mc:Choice Requires="wps">
          <w:drawing>
            <wp:anchor distT="0" distB="0" distL="114300" distR="114300" simplePos="0" relativeHeight="251658240" behindDoc="0" locked="0" layoutInCell="1" allowOverlap="1" wp14:anchorId="3AEF6174" wp14:editId="0C7A614E">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v:line id="Straight Connector 2"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alt="Green line used as a separator under the logo." o:spid="_x0000_s1026" strokecolor="#84bd00" strokeweight="1pt" from="0,-6pt" to="469.7pt,-6pt" w14:anchorId="253E88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w10:wrap anchorx="margin" anchory="margin"/>
            </v:line>
          </w:pict>
        </mc:Fallback>
      </mc:AlternateContent>
    </w:r>
    <w:r w:rsidR="0009774D">
      <w:rPr>
        <w:noProof/>
        <w:color w:val="2B579A"/>
        <w:shd w:val="clear" w:color="auto" w:fill="E6E6E6"/>
      </w:rPr>
      <w:drawing>
        <wp:inline distT="0" distB="0" distL="0" distR="0" wp14:anchorId="4DF3AFB9" wp14:editId="18A92380">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A20BC1"/>
    <w:multiLevelType w:val="hybridMultilevel"/>
    <w:tmpl w:val="4E081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14262"/>
    <w:multiLevelType w:val="hybridMultilevel"/>
    <w:tmpl w:val="C76AD8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A47356"/>
    <w:multiLevelType w:val="hybridMultilevel"/>
    <w:tmpl w:val="1B70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86661"/>
    <w:multiLevelType w:val="hybridMultilevel"/>
    <w:tmpl w:val="4B684D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E5C55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2321C4"/>
    <w:multiLevelType w:val="hybridMultilevel"/>
    <w:tmpl w:val="FF48FF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EC0F12"/>
    <w:multiLevelType w:val="hybridMultilevel"/>
    <w:tmpl w:val="5B5C7194"/>
    <w:lvl w:ilvl="0" w:tplc="2C841F04">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AA12B30"/>
    <w:multiLevelType w:val="hybridMultilevel"/>
    <w:tmpl w:val="A1C48E9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E1255A"/>
    <w:multiLevelType w:val="hybridMultilevel"/>
    <w:tmpl w:val="324029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790E9B"/>
    <w:multiLevelType w:val="hybridMultilevel"/>
    <w:tmpl w:val="E256B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88540A"/>
    <w:multiLevelType w:val="multilevel"/>
    <w:tmpl w:val="97647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FD1CD6"/>
    <w:multiLevelType w:val="hybridMultilevel"/>
    <w:tmpl w:val="460492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7" w15:restartNumberingAfterBreak="0">
    <w:nsid w:val="4FFD6A74"/>
    <w:multiLevelType w:val="hybridMultilevel"/>
    <w:tmpl w:val="62026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70A3F58"/>
    <w:multiLevelType w:val="hybridMultilevel"/>
    <w:tmpl w:val="A510C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67757E"/>
    <w:multiLevelType w:val="multilevel"/>
    <w:tmpl w:val="77F0A67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702041E0"/>
    <w:multiLevelType w:val="hybridMultilevel"/>
    <w:tmpl w:val="BFACE1C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721293284">
    <w:abstractNumId w:val="16"/>
  </w:num>
  <w:num w:numId="2" w16cid:durableId="697319535">
    <w:abstractNumId w:val="6"/>
  </w:num>
  <w:num w:numId="3" w16cid:durableId="1783838624">
    <w:abstractNumId w:val="0"/>
  </w:num>
  <w:num w:numId="4" w16cid:durableId="2102337394">
    <w:abstractNumId w:val="7"/>
  </w:num>
  <w:num w:numId="5" w16cid:durableId="1365671041">
    <w:abstractNumId w:val="9"/>
  </w:num>
  <w:num w:numId="6" w16cid:durableId="1970358297">
    <w:abstractNumId w:val="14"/>
  </w:num>
  <w:num w:numId="7" w16cid:durableId="950746632">
    <w:abstractNumId w:val="3"/>
  </w:num>
  <w:num w:numId="8" w16cid:durableId="1771464301">
    <w:abstractNumId w:val="19"/>
  </w:num>
  <w:num w:numId="9" w16cid:durableId="654606267">
    <w:abstractNumId w:val="4"/>
  </w:num>
  <w:num w:numId="10" w16cid:durableId="35395883">
    <w:abstractNumId w:val="8"/>
  </w:num>
  <w:num w:numId="11" w16cid:durableId="1460228035">
    <w:abstractNumId w:val="13"/>
  </w:num>
  <w:num w:numId="12" w16cid:durableId="52244831">
    <w:abstractNumId w:val="15"/>
  </w:num>
  <w:num w:numId="13" w16cid:durableId="651107866">
    <w:abstractNumId w:val="1"/>
  </w:num>
  <w:num w:numId="14" w16cid:durableId="788549941">
    <w:abstractNumId w:val="12"/>
  </w:num>
  <w:num w:numId="15" w16cid:durableId="1995987943">
    <w:abstractNumId w:val="18"/>
  </w:num>
  <w:num w:numId="16" w16cid:durableId="70004330">
    <w:abstractNumId w:val="5"/>
  </w:num>
  <w:num w:numId="17" w16cid:durableId="1516767181">
    <w:abstractNumId w:val="20"/>
  </w:num>
  <w:num w:numId="18" w16cid:durableId="167521905">
    <w:abstractNumId w:val="11"/>
  </w:num>
  <w:num w:numId="19" w16cid:durableId="1376546087">
    <w:abstractNumId w:val="17"/>
  </w:num>
  <w:num w:numId="20" w16cid:durableId="72625728">
    <w:abstractNumId w:val="2"/>
  </w:num>
  <w:num w:numId="21" w16cid:durableId="13879900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7C8"/>
    <w:rsid w:val="000014F2"/>
    <w:rsid w:val="00002479"/>
    <w:rsid w:val="00003D07"/>
    <w:rsid w:val="00006F09"/>
    <w:rsid w:val="000078B2"/>
    <w:rsid w:val="00007A02"/>
    <w:rsid w:val="0001106B"/>
    <w:rsid w:val="00012899"/>
    <w:rsid w:val="000159B0"/>
    <w:rsid w:val="00015FB7"/>
    <w:rsid w:val="00016846"/>
    <w:rsid w:val="0002082F"/>
    <w:rsid w:val="00020BF2"/>
    <w:rsid w:val="00021153"/>
    <w:rsid w:val="0002180D"/>
    <w:rsid w:val="00024775"/>
    <w:rsid w:val="000252B2"/>
    <w:rsid w:val="00027A38"/>
    <w:rsid w:val="000309CA"/>
    <w:rsid w:val="00030C9C"/>
    <w:rsid w:val="00031663"/>
    <w:rsid w:val="00031AD0"/>
    <w:rsid w:val="00032550"/>
    <w:rsid w:val="00033DE2"/>
    <w:rsid w:val="0004040B"/>
    <w:rsid w:val="00040C26"/>
    <w:rsid w:val="000413BD"/>
    <w:rsid w:val="00041C9C"/>
    <w:rsid w:val="00042D96"/>
    <w:rsid w:val="000436A5"/>
    <w:rsid w:val="000436C8"/>
    <w:rsid w:val="00043971"/>
    <w:rsid w:val="00045DBC"/>
    <w:rsid w:val="00047B01"/>
    <w:rsid w:val="00050C39"/>
    <w:rsid w:val="00051E6F"/>
    <w:rsid w:val="00052B55"/>
    <w:rsid w:val="00053592"/>
    <w:rsid w:val="000541E4"/>
    <w:rsid w:val="00055341"/>
    <w:rsid w:val="0005540A"/>
    <w:rsid w:val="00055A4C"/>
    <w:rsid w:val="000573E3"/>
    <w:rsid w:val="0006015F"/>
    <w:rsid w:val="000615A1"/>
    <w:rsid w:val="00063707"/>
    <w:rsid w:val="00063778"/>
    <w:rsid w:val="00063B88"/>
    <w:rsid w:val="0006523C"/>
    <w:rsid w:val="00065649"/>
    <w:rsid w:val="000659AF"/>
    <w:rsid w:val="000661D5"/>
    <w:rsid w:val="000663FF"/>
    <w:rsid w:val="00066B35"/>
    <w:rsid w:val="000673BF"/>
    <w:rsid w:val="00067F56"/>
    <w:rsid w:val="0007096F"/>
    <w:rsid w:val="00071E71"/>
    <w:rsid w:val="00071F26"/>
    <w:rsid w:val="00074047"/>
    <w:rsid w:val="000751AF"/>
    <w:rsid w:val="0007565E"/>
    <w:rsid w:val="00077C49"/>
    <w:rsid w:val="000814D8"/>
    <w:rsid w:val="0008368E"/>
    <w:rsid w:val="00083E31"/>
    <w:rsid w:val="00084220"/>
    <w:rsid w:val="00085249"/>
    <w:rsid w:val="00085F17"/>
    <w:rsid w:val="0008634F"/>
    <w:rsid w:val="00087669"/>
    <w:rsid w:val="00091122"/>
    <w:rsid w:val="000911D1"/>
    <w:rsid w:val="00091A70"/>
    <w:rsid w:val="00092B1C"/>
    <w:rsid w:val="00093283"/>
    <w:rsid w:val="00094F4B"/>
    <w:rsid w:val="00095222"/>
    <w:rsid w:val="00095ED7"/>
    <w:rsid w:val="000969A8"/>
    <w:rsid w:val="00096A6A"/>
    <w:rsid w:val="00096B20"/>
    <w:rsid w:val="00097360"/>
    <w:rsid w:val="0009742F"/>
    <w:rsid w:val="0009774D"/>
    <w:rsid w:val="00097D06"/>
    <w:rsid w:val="000A0259"/>
    <w:rsid w:val="000A0571"/>
    <w:rsid w:val="000A1344"/>
    <w:rsid w:val="000A1739"/>
    <w:rsid w:val="000A2FE3"/>
    <w:rsid w:val="000A32B7"/>
    <w:rsid w:val="000A37D7"/>
    <w:rsid w:val="000A3D60"/>
    <w:rsid w:val="000A4D78"/>
    <w:rsid w:val="000A533C"/>
    <w:rsid w:val="000A6BE5"/>
    <w:rsid w:val="000A74F4"/>
    <w:rsid w:val="000B02F6"/>
    <w:rsid w:val="000B03E3"/>
    <w:rsid w:val="000B0EF7"/>
    <w:rsid w:val="000B1599"/>
    <w:rsid w:val="000B29E2"/>
    <w:rsid w:val="000B3584"/>
    <w:rsid w:val="000B48F6"/>
    <w:rsid w:val="000B51F5"/>
    <w:rsid w:val="000B5B17"/>
    <w:rsid w:val="000B5E47"/>
    <w:rsid w:val="000B6AB3"/>
    <w:rsid w:val="000B767D"/>
    <w:rsid w:val="000B79E1"/>
    <w:rsid w:val="000B7B0B"/>
    <w:rsid w:val="000C0956"/>
    <w:rsid w:val="000C120F"/>
    <w:rsid w:val="000C2CD6"/>
    <w:rsid w:val="000C3396"/>
    <w:rsid w:val="000C3873"/>
    <w:rsid w:val="000C3DF5"/>
    <w:rsid w:val="000C46F2"/>
    <w:rsid w:val="000C52F1"/>
    <w:rsid w:val="000C5EA1"/>
    <w:rsid w:val="000C5F6E"/>
    <w:rsid w:val="000C6723"/>
    <w:rsid w:val="000D0F39"/>
    <w:rsid w:val="000D2326"/>
    <w:rsid w:val="000D2803"/>
    <w:rsid w:val="000D33BE"/>
    <w:rsid w:val="000D3CC7"/>
    <w:rsid w:val="000D4819"/>
    <w:rsid w:val="000E0B7E"/>
    <w:rsid w:val="000E0F6A"/>
    <w:rsid w:val="000E21B5"/>
    <w:rsid w:val="000E31A3"/>
    <w:rsid w:val="000E4D73"/>
    <w:rsid w:val="000E6E9D"/>
    <w:rsid w:val="000F0C2E"/>
    <w:rsid w:val="000F1518"/>
    <w:rsid w:val="000F161B"/>
    <w:rsid w:val="000F170D"/>
    <w:rsid w:val="000F2BE7"/>
    <w:rsid w:val="000F536C"/>
    <w:rsid w:val="000F537C"/>
    <w:rsid w:val="000F53B4"/>
    <w:rsid w:val="000F560A"/>
    <w:rsid w:val="000F5BB1"/>
    <w:rsid w:val="000F7050"/>
    <w:rsid w:val="000F706B"/>
    <w:rsid w:val="00100172"/>
    <w:rsid w:val="00100DA6"/>
    <w:rsid w:val="001012BB"/>
    <w:rsid w:val="00101613"/>
    <w:rsid w:val="0010255A"/>
    <w:rsid w:val="00103F34"/>
    <w:rsid w:val="001040AB"/>
    <w:rsid w:val="0010452B"/>
    <w:rsid w:val="001047B0"/>
    <w:rsid w:val="00104EDD"/>
    <w:rsid w:val="001052EB"/>
    <w:rsid w:val="001068ED"/>
    <w:rsid w:val="0011085E"/>
    <w:rsid w:val="001121E7"/>
    <w:rsid w:val="00112A47"/>
    <w:rsid w:val="00112FB6"/>
    <w:rsid w:val="00112FE7"/>
    <w:rsid w:val="00113ABD"/>
    <w:rsid w:val="00116C7A"/>
    <w:rsid w:val="0011756F"/>
    <w:rsid w:val="00120FFB"/>
    <w:rsid w:val="0012261E"/>
    <w:rsid w:val="00122A00"/>
    <w:rsid w:val="00125CF6"/>
    <w:rsid w:val="00130EC6"/>
    <w:rsid w:val="001313CE"/>
    <w:rsid w:val="00132049"/>
    <w:rsid w:val="001336C7"/>
    <w:rsid w:val="00134116"/>
    <w:rsid w:val="0013483A"/>
    <w:rsid w:val="00135895"/>
    <w:rsid w:val="001363EA"/>
    <w:rsid w:val="00136C33"/>
    <w:rsid w:val="00136FBF"/>
    <w:rsid w:val="0013783E"/>
    <w:rsid w:val="001379AE"/>
    <w:rsid w:val="00140599"/>
    <w:rsid w:val="00142345"/>
    <w:rsid w:val="001439BB"/>
    <w:rsid w:val="00145841"/>
    <w:rsid w:val="001459D1"/>
    <w:rsid w:val="00147AE2"/>
    <w:rsid w:val="001523EE"/>
    <w:rsid w:val="00153CE9"/>
    <w:rsid w:val="00154544"/>
    <w:rsid w:val="001545B3"/>
    <w:rsid w:val="001550E4"/>
    <w:rsid w:val="00155D54"/>
    <w:rsid w:val="00155E43"/>
    <w:rsid w:val="00156EA1"/>
    <w:rsid w:val="0016101F"/>
    <w:rsid w:val="001620C8"/>
    <w:rsid w:val="00162419"/>
    <w:rsid w:val="001625DC"/>
    <w:rsid w:val="00164120"/>
    <w:rsid w:val="001644D8"/>
    <w:rsid w:val="00165657"/>
    <w:rsid w:val="00166556"/>
    <w:rsid w:val="00171360"/>
    <w:rsid w:val="00175E38"/>
    <w:rsid w:val="00177767"/>
    <w:rsid w:val="00177B5D"/>
    <w:rsid w:val="00183C5D"/>
    <w:rsid w:val="001851D6"/>
    <w:rsid w:val="0018586A"/>
    <w:rsid w:val="00186BB1"/>
    <w:rsid w:val="001874DE"/>
    <w:rsid w:val="00190C8F"/>
    <w:rsid w:val="00190D04"/>
    <w:rsid w:val="00190F9B"/>
    <w:rsid w:val="00191FBA"/>
    <w:rsid w:val="00192028"/>
    <w:rsid w:val="001920CF"/>
    <w:rsid w:val="00192FBA"/>
    <w:rsid w:val="00193876"/>
    <w:rsid w:val="00193E73"/>
    <w:rsid w:val="00194618"/>
    <w:rsid w:val="001955A4"/>
    <w:rsid w:val="001956F5"/>
    <w:rsid w:val="00195932"/>
    <w:rsid w:val="00195EC8"/>
    <w:rsid w:val="00196493"/>
    <w:rsid w:val="001A2723"/>
    <w:rsid w:val="001A31C6"/>
    <w:rsid w:val="001A343F"/>
    <w:rsid w:val="001A3D15"/>
    <w:rsid w:val="001A4178"/>
    <w:rsid w:val="001A497B"/>
    <w:rsid w:val="001A5033"/>
    <w:rsid w:val="001A50C2"/>
    <w:rsid w:val="001A6277"/>
    <w:rsid w:val="001A652A"/>
    <w:rsid w:val="001B18E1"/>
    <w:rsid w:val="001B2640"/>
    <w:rsid w:val="001B2BEC"/>
    <w:rsid w:val="001B418D"/>
    <w:rsid w:val="001B43ED"/>
    <w:rsid w:val="001B4974"/>
    <w:rsid w:val="001B6AEC"/>
    <w:rsid w:val="001B70E2"/>
    <w:rsid w:val="001B7760"/>
    <w:rsid w:val="001C2419"/>
    <w:rsid w:val="001C25DC"/>
    <w:rsid w:val="001C38FC"/>
    <w:rsid w:val="001C5DD7"/>
    <w:rsid w:val="001C7275"/>
    <w:rsid w:val="001C7583"/>
    <w:rsid w:val="001C7591"/>
    <w:rsid w:val="001C7AFE"/>
    <w:rsid w:val="001C7EC2"/>
    <w:rsid w:val="001D0575"/>
    <w:rsid w:val="001D06A7"/>
    <w:rsid w:val="001D1EF3"/>
    <w:rsid w:val="001D249A"/>
    <w:rsid w:val="001D3601"/>
    <w:rsid w:val="001D451F"/>
    <w:rsid w:val="001D4848"/>
    <w:rsid w:val="001D69A4"/>
    <w:rsid w:val="001E2780"/>
    <w:rsid w:val="001E2BA8"/>
    <w:rsid w:val="001E371C"/>
    <w:rsid w:val="001F09F8"/>
    <w:rsid w:val="001F0ABC"/>
    <w:rsid w:val="001F0F5A"/>
    <w:rsid w:val="001F174A"/>
    <w:rsid w:val="001F1926"/>
    <w:rsid w:val="001F1A9B"/>
    <w:rsid w:val="001F629A"/>
    <w:rsid w:val="001F6958"/>
    <w:rsid w:val="0020345E"/>
    <w:rsid w:val="0020377A"/>
    <w:rsid w:val="00203EE6"/>
    <w:rsid w:val="00204A40"/>
    <w:rsid w:val="0020664D"/>
    <w:rsid w:val="00206D23"/>
    <w:rsid w:val="002070A0"/>
    <w:rsid w:val="00207B26"/>
    <w:rsid w:val="00207DAA"/>
    <w:rsid w:val="00213466"/>
    <w:rsid w:val="00214E17"/>
    <w:rsid w:val="0021569C"/>
    <w:rsid w:val="00215ED7"/>
    <w:rsid w:val="00217905"/>
    <w:rsid w:val="00221770"/>
    <w:rsid w:val="00221899"/>
    <w:rsid w:val="00222161"/>
    <w:rsid w:val="00223B97"/>
    <w:rsid w:val="00223D58"/>
    <w:rsid w:val="00224A2F"/>
    <w:rsid w:val="00225C39"/>
    <w:rsid w:val="00225EDB"/>
    <w:rsid w:val="00226D7C"/>
    <w:rsid w:val="00227A2E"/>
    <w:rsid w:val="00231B8F"/>
    <w:rsid w:val="00231E52"/>
    <w:rsid w:val="00232096"/>
    <w:rsid w:val="0023226C"/>
    <w:rsid w:val="002329F3"/>
    <w:rsid w:val="00233E3B"/>
    <w:rsid w:val="00234484"/>
    <w:rsid w:val="002350AC"/>
    <w:rsid w:val="00236625"/>
    <w:rsid w:val="002400C8"/>
    <w:rsid w:val="002404E2"/>
    <w:rsid w:val="002409B4"/>
    <w:rsid w:val="00242420"/>
    <w:rsid w:val="002429A8"/>
    <w:rsid w:val="00244E9E"/>
    <w:rsid w:val="0024553E"/>
    <w:rsid w:val="002455C5"/>
    <w:rsid w:val="002456B1"/>
    <w:rsid w:val="0024773D"/>
    <w:rsid w:val="0024789E"/>
    <w:rsid w:val="0024791B"/>
    <w:rsid w:val="00247A8D"/>
    <w:rsid w:val="00250ED9"/>
    <w:rsid w:val="00251505"/>
    <w:rsid w:val="0025352A"/>
    <w:rsid w:val="00253B35"/>
    <w:rsid w:val="00254148"/>
    <w:rsid w:val="00254CB6"/>
    <w:rsid w:val="00255A98"/>
    <w:rsid w:val="00255DB0"/>
    <w:rsid w:val="0025652E"/>
    <w:rsid w:val="00256A07"/>
    <w:rsid w:val="00256ED7"/>
    <w:rsid w:val="00260043"/>
    <w:rsid w:val="002610D3"/>
    <w:rsid w:val="002619E9"/>
    <w:rsid w:val="00261C5D"/>
    <w:rsid w:val="00261ED1"/>
    <w:rsid w:val="00263547"/>
    <w:rsid w:val="002643A8"/>
    <w:rsid w:val="002643BF"/>
    <w:rsid w:val="002666B5"/>
    <w:rsid w:val="00267297"/>
    <w:rsid w:val="00270A39"/>
    <w:rsid w:val="002721A7"/>
    <w:rsid w:val="0027263F"/>
    <w:rsid w:val="00273001"/>
    <w:rsid w:val="00273559"/>
    <w:rsid w:val="00273D34"/>
    <w:rsid w:val="00273D66"/>
    <w:rsid w:val="002742CA"/>
    <w:rsid w:val="00274441"/>
    <w:rsid w:val="00274529"/>
    <w:rsid w:val="00274972"/>
    <w:rsid w:val="002755EF"/>
    <w:rsid w:val="00275C62"/>
    <w:rsid w:val="00275D62"/>
    <w:rsid w:val="002762D1"/>
    <w:rsid w:val="00276319"/>
    <w:rsid w:val="00276397"/>
    <w:rsid w:val="00277986"/>
    <w:rsid w:val="002779F5"/>
    <w:rsid w:val="0028111A"/>
    <w:rsid w:val="00281D7F"/>
    <w:rsid w:val="002823CE"/>
    <w:rsid w:val="002827F4"/>
    <w:rsid w:val="0028314B"/>
    <w:rsid w:val="00284935"/>
    <w:rsid w:val="00284DF9"/>
    <w:rsid w:val="00285989"/>
    <w:rsid w:val="00285E88"/>
    <w:rsid w:val="0028714E"/>
    <w:rsid w:val="0029162B"/>
    <w:rsid w:val="00291B3C"/>
    <w:rsid w:val="00292075"/>
    <w:rsid w:val="0029262E"/>
    <w:rsid w:val="002926BF"/>
    <w:rsid w:val="00292CD9"/>
    <w:rsid w:val="00294538"/>
    <w:rsid w:val="002945A2"/>
    <w:rsid w:val="00294BA1"/>
    <w:rsid w:val="00294CDD"/>
    <w:rsid w:val="00295D71"/>
    <w:rsid w:val="00295E00"/>
    <w:rsid w:val="002968F6"/>
    <w:rsid w:val="00297517"/>
    <w:rsid w:val="00297840"/>
    <w:rsid w:val="00297AE1"/>
    <w:rsid w:val="002A162B"/>
    <w:rsid w:val="002A2F8D"/>
    <w:rsid w:val="002A628D"/>
    <w:rsid w:val="002A6F04"/>
    <w:rsid w:val="002B10D5"/>
    <w:rsid w:val="002B11FC"/>
    <w:rsid w:val="002B1D8C"/>
    <w:rsid w:val="002B1E6C"/>
    <w:rsid w:val="002B203B"/>
    <w:rsid w:val="002B436F"/>
    <w:rsid w:val="002B4739"/>
    <w:rsid w:val="002B4829"/>
    <w:rsid w:val="002B6F9C"/>
    <w:rsid w:val="002B72C4"/>
    <w:rsid w:val="002B7F7B"/>
    <w:rsid w:val="002C00B8"/>
    <w:rsid w:val="002C0679"/>
    <w:rsid w:val="002C10BA"/>
    <w:rsid w:val="002C14FB"/>
    <w:rsid w:val="002C2EA5"/>
    <w:rsid w:val="002C4217"/>
    <w:rsid w:val="002C755E"/>
    <w:rsid w:val="002D0102"/>
    <w:rsid w:val="002D0328"/>
    <w:rsid w:val="002D092F"/>
    <w:rsid w:val="002D1337"/>
    <w:rsid w:val="002D1DBC"/>
    <w:rsid w:val="002D2EED"/>
    <w:rsid w:val="002D4656"/>
    <w:rsid w:val="002D4D3D"/>
    <w:rsid w:val="002D588D"/>
    <w:rsid w:val="002D5C91"/>
    <w:rsid w:val="002D6D46"/>
    <w:rsid w:val="002D78D9"/>
    <w:rsid w:val="002D7F2F"/>
    <w:rsid w:val="002E0AF1"/>
    <w:rsid w:val="002E1487"/>
    <w:rsid w:val="002E2930"/>
    <w:rsid w:val="002E3962"/>
    <w:rsid w:val="002E5734"/>
    <w:rsid w:val="002F0B93"/>
    <w:rsid w:val="002F1F96"/>
    <w:rsid w:val="002F2AE0"/>
    <w:rsid w:val="002F2F52"/>
    <w:rsid w:val="002F36C6"/>
    <w:rsid w:val="002F406B"/>
    <w:rsid w:val="002F43BB"/>
    <w:rsid w:val="002F7A04"/>
    <w:rsid w:val="00300272"/>
    <w:rsid w:val="0030126E"/>
    <w:rsid w:val="00301D3D"/>
    <w:rsid w:val="00302FC1"/>
    <w:rsid w:val="003036BC"/>
    <w:rsid w:val="00304B18"/>
    <w:rsid w:val="00307B36"/>
    <w:rsid w:val="00310DE0"/>
    <w:rsid w:val="0031133F"/>
    <w:rsid w:val="00311C45"/>
    <w:rsid w:val="003144A9"/>
    <w:rsid w:val="00315C97"/>
    <w:rsid w:val="00320B61"/>
    <w:rsid w:val="00324D16"/>
    <w:rsid w:val="00326210"/>
    <w:rsid w:val="00330668"/>
    <w:rsid w:val="00331B1B"/>
    <w:rsid w:val="003325B7"/>
    <w:rsid w:val="00332DEC"/>
    <w:rsid w:val="00333AD7"/>
    <w:rsid w:val="00333B9E"/>
    <w:rsid w:val="00334EF6"/>
    <w:rsid w:val="00336DB5"/>
    <w:rsid w:val="00340793"/>
    <w:rsid w:val="00341292"/>
    <w:rsid w:val="00341CAF"/>
    <w:rsid w:val="00342501"/>
    <w:rsid w:val="00344244"/>
    <w:rsid w:val="00344D43"/>
    <w:rsid w:val="0034548A"/>
    <w:rsid w:val="0034723E"/>
    <w:rsid w:val="00347477"/>
    <w:rsid w:val="00347FEB"/>
    <w:rsid w:val="0035049B"/>
    <w:rsid w:val="00350AF5"/>
    <w:rsid w:val="00350D30"/>
    <w:rsid w:val="00351EA0"/>
    <w:rsid w:val="00352A2E"/>
    <w:rsid w:val="00353B8E"/>
    <w:rsid w:val="003574D2"/>
    <w:rsid w:val="00360134"/>
    <w:rsid w:val="00360C53"/>
    <w:rsid w:val="00361F51"/>
    <w:rsid w:val="00364E5E"/>
    <w:rsid w:val="00366129"/>
    <w:rsid w:val="003679CF"/>
    <w:rsid w:val="00367D64"/>
    <w:rsid w:val="003715BC"/>
    <w:rsid w:val="0037216D"/>
    <w:rsid w:val="00372892"/>
    <w:rsid w:val="00373A37"/>
    <w:rsid w:val="00373E21"/>
    <w:rsid w:val="00373EF3"/>
    <w:rsid w:val="00374B91"/>
    <w:rsid w:val="00376151"/>
    <w:rsid w:val="00376EA8"/>
    <w:rsid w:val="003774A3"/>
    <w:rsid w:val="003800F2"/>
    <w:rsid w:val="003808A2"/>
    <w:rsid w:val="0038095A"/>
    <w:rsid w:val="00382F1C"/>
    <w:rsid w:val="003840AD"/>
    <w:rsid w:val="0038664F"/>
    <w:rsid w:val="00386A1C"/>
    <w:rsid w:val="00387777"/>
    <w:rsid w:val="00387B71"/>
    <w:rsid w:val="00390F64"/>
    <w:rsid w:val="00391F16"/>
    <w:rsid w:val="0039379E"/>
    <w:rsid w:val="0039427F"/>
    <w:rsid w:val="00394470"/>
    <w:rsid w:val="00394936"/>
    <w:rsid w:val="00395831"/>
    <w:rsid w:val="00396084"/>
    <w:rsid w:val="0039771F"/>
    <w:rsid w:val="00397E8D"/>
    <w:rsid w:val="003A1979"/>
    <w:rsid w:val="003A1E6F"/>
    <w:rsid w:val="003A238F"/>
    <w:rsid w:val="003A2BE0"/>
    <w:rsid w:val="003A5834"/>
    <w:rsid w:val="003A5DF4"/>
    <w:rsid w:val="003A664C"/>
    <w:rsid w:val="003A7161"/>
    <w:rsid w:val="003B0C35"/>
    <w:rsid w:val="003B14CE"/>
    <w:rsid w:val="003B21A1"/>
    <w:rsid w:val="003B3196"/>
    <w:rsid w:val="003B39E9"/>
    <w:rsid w:val="003B490E"/>
    <w:rsid w:val="003B4CC8"/>
    <w:rsid w:val="003B6F03"/>
    <w:rsid w:val="003C0032"/>
    <w:rsid w:val="003C02B9"/>
    <w:rsid w:val="003C0324"/>
    <w:rsid w:val="003C0E22"/>
    <w:rsid w:val="003C2706"/>
    <w:rsid w:val="003C2F25"/>
    <w:rsid w:val="003C531C"/>
    <w:rsid w:val="003C57B7"/>
    <w:rsid w:val="003C7229"/>
    <w:rsid w:val="003D17CC"/>
    <w:rsid w:val="003D1A8B"/>
    <w:rsid w:val="003D3A9D"/>
    <w:rsid w:val="003D4968"/>
    <w:rsid w:val="003D49DE"/>
    <w:rsid w:val="003D5507"/>
    <w:rsid w:val="003D6C4F"/>
    <w:rsid w:val="003D729C"/>
    <w:rsid w:val="003D761A"/>
    <w:rsid w:val="003D7696"/>
    <w:rsid w:val="003D7DED"/>
    <w:rsid w:val="003D7DFE"/>
    <w:rsid w:val="003E06E2"/>
    <w:rsid w:val="003E084D"/>
    <w:rsid w:val="003E0ED3"/>
    <w:rsid w:val="003E1432"/>
    <w:rsid w:val="003E1A12"/>
    <w:rsid w:val="003E3C1F"/>
    <w:rsid w:val="003E4319"/>
    <w:rsid w:val="003E460B"/>
    <w:rsid w:val="003E522B"/>
    <w:rsid w:val="003E7337"/>
    <w:rsid w:val="003E7DA9"/>
    <w:rsid w:val="003F014C"/>
    <w:rsid w:val="003F1029"/>
    <w:rsid w:val="003F112E"/>
    <w:rsid w:val="003F192C"/>
    <w:rsid w:val="003F1F33"/>
    <w:rsid w:val="003F478C"/>
    <w:rsid w:val="003F4DED"/>
    <w:rsid w:val="003F6503"/>
    <w:rsid w:val="003F6CAA"/>
    <w:rsid w:val="00400359"/>
    <w:rsid w:val="00402283"/>
    <w:rsid w:val="00402D2A"/>
    <w:rsid w:val="004039BC"/>
    <w:rsid w:val="00403DE1"/>
    <w:rsid w:val="004048E4"/>
    <w:rsid w:val="00404B10"/>
    <w:rsid w:val="004058CA"/>
    <w:rsid w:val="004063C7"/>
    <w:rsid w:val="00410633"/>
    <w:rsid w:val="004107DB"/>
    <w:rsid w:val="0041183C"/>
    <w:rsid w:val="00412385"/>
    <w:rsid w:val="00413D57"/>
    <w:rsid w:val="0041598A"/>
    <w:rsid w:val="00421514"/>
    <w:rsid w:val="004215E0"/>
    <w:rsid w:val="00421CEB"/>
    <w:rsid w:val="00421E10"/>
    <w:rsid w:val="00422D2B"/>
    <w:rsid w:val="00424743"/>
    <w:rsid w:val="00424744"/>
    <w:rsid w:val="00425B9A"/>
    <w:rsid w:val="0042642C"/>
    <w:rsid w:val="00427A80"/>
    <w:rsid w:val="00427BFA"/>
    <w:rsid w:val="00427CCE"/>
    <w:rsid w:val="0043043B"/>
    <w:rsid w:val="0043160D"/>
    <w:rsid w:val="00432B52"/>
    <w:rsid w:val="0043398C"/>
    <w:rsid w:val="0043750E"/>
    <w:rsid w:val="00437F60"/>
    <w:rsid w:val="00440F1A"/>
    <w:rsid w:val="004412F7"/>
    <w:rsid w:val="004415FE"/>
    <w:rsid w:val="00442769"/>
    <w:rsid w:val="004456A1"/>
    <w:rsid w:val="00450CB8"/>
    <w:rsid w:val="00453D76"/>
    <w:rsid w:val="0045440C"/>
    <w:rsid w:val="00454F44"/>
    <w:rsid w:val="00455CB3"/>
    <w:rsid w:val="00456D71"/>
    <w:rsid w:val="00460321"/>
    <w:rsid w:val="00463C86"/>
    <w:rsid w:val="004672B7"/>
    <w:rsid w:val="00470317"/>
    <w:rsid w:val="00470911"/>
    <w:rsid w:val="004731FF"/>
    <w:rsid w:val="00474411"/>
    <w:rsid w:val="004749F9"/>
    <w:rsid w:val="00474DA8"/>
    <w:rsid w:val="00474EB7"/>
    <w:rsid w:val="004754C0"/>
    <w:rsid w:val="004760F0"/>
    <w:rsid w:val="0047622E"/>
    <w:rsid w:val="00476386"/>
    <w:rsid w:val="00482006"/>
    <w:rsid w:val="004828AB"/>
    <w:rsid w:val="0048514B"/>
    <w:rsid w:val="00486152"/>
    <w:rsid w:val="004863BA"/>
    <w:rsid w:val="00486C09"/>
    <w:rsid w:val="004873DE"/>
    <w:rsid w:val="0048756B"/>
    <w:rsid w:val="00487D57"/>
    <w:rsid w:val="0049020B"/>
    <w:rsid w:val="0049091F"/>
    <w:rsid w:val="00490A2D"/>
    <w:rsid w:val="004929EE"/>
    <w:rsid w:val="00493DCB"/>
    <w:rsid w:val="00496302"/>
    <w:rsid w:val="004963CF"/>
    <w:rsid w:val="00496D3D"/>
    <w:rsid w:val="00496FE0"/>
    <w:rsid w:val="004A198D"/>
    <w:rsid w:val="004A23AE"/>
    <w:rsid w:val="004A2BFC"/>
    <w:rsid w:val="004A2DF4"/>
    <w:rsid w:val="004A3146"/>
    <w:rsid w:val="004A3232"/>
    <w:rsid w:val="004A48FE"/>
    <w:rsid w:val="004A4C43"/>
    <w:rsid w:val="004B0B88"/>
    <w:rsid w:val="004B0B8C"/>
    <w:rsid w:val="004B14A1"/>
    <w:rsid w:val="004B284A"/>
    <w:rsid w:val="004B28C8"/>
    <w:rsid w:val="004B5AAA"/>
    <w:rsid w:val="004B5FBD"/>
    <w:rsid w:val="004B6837"/>
    <w:rsid w:val="004B7FBC"/>
    <w:rsid w:val="004C0C8B"/>
    <w:rsid w:val="004C11E9"/>
    <w:rsid w:val="004C1522"/>
    <w:rsid w:val="004C2052"/>
    <w:rsid w:val="004C21D7"/>
    <w:rsid w:val="004C2AC5"/>
    <w:rsid w:val="004C4371"/>
    <w:rsid w:val="004C4B1C"/>
    <w:rsid w:val="004C5A63"/>
    <w:rsid w:val="004C5FD8"/>
    <w:rsid w:val="004C7183"/>
    <w:rsid w:val="004D0658"/>
    <w:rsid w:val="004D0E83"/>
    <w:rsid w:val="004D16A2"/>
    <w:rsid w:val="004D239B"/>
    <w:rsid w:val="004D266E"/>
    <w:rsid w:val="004D2BFF"/>
    <w:rsid w:val="004D3576"/>
    <w:rsid w:val="004D3C20"/>
    <w:rsid w:val="004D3E55"/>
    <w:rsid w:val="004D3F11"/>
    <w:rsid w:val="004D4551"/>
    <w:rsid w:val="004D53EE"/>
    <w:rsid w:val="004D5FDB"/>
    <w:rsid w:val="004D7798"/>
    <w:rsid w:val="004D77B1"/>
    <w:rsid w:val="004D7B54"/>
    <w:rsid w:val="004E0235"/>
    <w:rsid w:val="004E1FFC"/>
    <w:rsid w:val="004E2AC3"/>
    <w:rsid w:val="004E3BC1"/>
    <w:rsid w:val="004E3BC2"/>
    <w:rsid w:val="004E5858"/>
    <w:rsid w:val="004E6EA4"/>
    <w:rsid w:val="004F0CA0"/>
    <w:rsid w:val="004F3F61"/>
    <w:rsid w:val="004F45A6"/>
    <w:rsid w:val="004F52AE"/>
    <w:rsid w:val="004F7564"/>
    <w:rsid w:val="004F7961"/>
    <w:rsid w:val="00500012"/>
    <w:rsid w:val="00500649"/>
    <w:rsid w:val="00501830"/>
    <w:rsid w:val="005028BC"/>
    <w:rsid w:val="00503526"/>
    <w:rsid w:val="0050557B"/>
    <w:rsid w:val="00506275"/>
    <w:rsid w:val="00506CF1"/>
    <w:rsid w:val="00507F2A"/>
    <w:rsid w:val="005121EE"/>
    <w:rsid w:val="00512CA0"/>
    <w:rsid w:val="00515729"/>
    <w:rsid w:val="005162E3"/>
    <w:rsid w:val="00516E97"/>
    <w:rsid w:val="00516EC2"/>
    <w:rsid w:val="0051779C"/>
    <w:rsid w:val="00517856"/>
    <w:rsid w:val="005213C8"/>
    <w:rsid w:val="005232F6"/>
    <w:rsid w:val="005255DD"/>
    <w:rsid w:val="005258D8"/>
    <w:rsid w:val="005259FD"/>
    <w:rsid w:val="00525A2E"/>
    <w:rsid w:val="005266CC"/>
    <w:rsid w:val="0053113E"/>
    <w:rsid w:val="005321C1"/>
    <w:rsid w:val="00532FFE"/>
    <w:rsid w:val="005333A9"/>
    <w:rsid w:val="005344A5"/>
    <w:rsid w:val="00534700"/>
    <w:rsid w:val="00535485"/>
    <w:rsid w:val="00535506"/>
    <w:rsid w:val="00535C35"/>
    <w:rsid w:val="00536967"/>
    <w:rsid w:val="005374DB"/>
    <w:rsid w:val="005429FB"/>
    <w:rsid w:val="005430F3"/>
    <w:rsid w:val="005434AB"/>
    <w:rsid w:val="005434F8"/>
    <w:rsid w:val="00544030"/>
    <w:rsid w:val="0054415F"/>
    <w:rsid w:val="00546133"/>
    <w:rsid w:val="00547A80"/>
    <w:rsid w:val="00547AFB"/>
    <w:rsid w:val="00550068"/>
    <w:rsid w:val="0055109F"/>
    <w:rsid w:val="005538DD"/>
    <w:rsid w:val="005544BD"/>
    <w:rsid w:val="005548DC"/>
    <w:rsid w:val="00554FD5"/>
    <w:rsid w:val="005551D4"/>
    <w:rsid w:val="0055520B"/>
    <w:rsid w:val="00557428"/>
    <w:rsid w:val="00557749"/>
    <w:rsid w:val="00557E88"/>
    <w:rsid w:val="00561BFB"/>
    <w:rsid w:val="00561EAC"/>
    <w:rsid w:val="00561F45"/>
    <w:rsid w:val="005622B2"/>
    <w:rsid w:val="00566716"/>
    <w:rsid w:val="005670AF"/>
    <w:rsid w:val="005707BC"/>
    <w:rsid w:val="005708D3"/>
    <w:rsid w:val="00570BA9"/>
    <w:rsid w:val="00572C0B"/>
    <w:rsid w:val="00573D3B"/>
    <w:rsid w:val="00574098"/>
    <w:rsid w:val="0057573E"/>
    <w:rsid w:val="0057577B"/>
    <w:rsid w:val="005772E2"/>
    <w:rsid w:val="00577807"/>
    <w:rsid w:val="00580A8D"/>
    <w:rsid w:val="0058131B"/>
    <w:rsid w:val="00581B38"/>
    <w:rsid w:val="00582024"/>
    <w:rsid w:val="005827FA"/>
    <w:rsid w:val="00582A0B"/>
    <w:rsid w:val="00582AF4"/>
    <w:rsid w:val="00583931"/>
    <w:rsid w:val="005839A2"/>
    <w:rsid w:val="00584741"/>
    <w:rsid w:val="005860F9"/>
    <w:rsid w:val="0058774E"/>
    <w:rsid w:val="00590A2A"/>
    <w:rsid w:val="005914EC"/>
    <w:rsid w:val="00592868"/>
    <w:rsid w:val="00592ED8"/>
    <w:rsid w:val="00594460"/>
    <w:rsid w:val="00595887"/>
    <w:rsid w:val="00595D2E"/>
    <w:rsid w:val="00596198"/>
    <w:rsid w:val="00597F58"/>
    <w:rsid w:val="005A0134"/>
    <w:rsid w:val="005A0C33"/>
    <w:rsid w:val="005A0D04"/>
    <w:rsid w:val="005A15FA"/>
    <w:rsid w:val="005A2B55"/>
    <w:rsid w:val="005A2B6E"/>
    <w:rsid w:val="005A50C7"/>
    <w:rsid w:val="005A6120"/>
    <w:rsid w:val="005B0004"/>
    <w:rsid w:val="005B0802"/>
    <w:rsid w:val="005B1005"/>
    <w:rsid w:val="005B1308"/>
    <w:rsid w:val="005B290B"/>
    <w:rsid w:val="005B39F5"/>
    <w:rsid w:val="005B57CD"/>
    <w:rsid w:val="005B67BC"/>
    <w:rsid w:val="005B7843"/>
    <w:rsid w:val="005C169C"/>
    <w:rsid w:val="005C1979"/>
    <w:rsid w:val="005C2C99"/>
    <w:rsid w:val="005C3EDD"/>
    <w:rsid w:val="005C45ED"/>
    <w:rsid w:val="005C4A8B"/>
    <w:rsid w:val="005C4C80"/>
    <w:rsid w:val="005D04EA"/>
    <w:rsid w:val="005D080E"/>
    <w:rsid w:val="005D082D"/>
    <w:rsid w:val="005D14AD"/>
    <w:rsid w:val="005D2A0B"/>
    <w:rsid w:val="005D393B"/>
    <w:rsid w:val="005D3EEA"/>
    <w:rsid w:val="005D554C"/>
    <w:rsid w:val="005D692E"/>
    <w:rsid w:val="005D6EC6"/>
    <w:rsid w:val="005D7706"/>
    <w:rsid w:val="005E03B2"/>
    <w:rsid w:val="005E0D5D"/>
    <w:rsid w:val="005E1928"/>
    <w:rsid w:val="005E249E"/>
    <w:rsid w:val="005E2D00"/>
    <w:rsid w:val="005E4EE1"/>
    <w:rsid w:val="005E5654"/>
    <w:rsid w:val="005E5873"/>
    <w:rsid w:val="005E60D2"/>
    <w:rsid w:val="005E73E4"/>
    <w:rsid w:val="005E7E7A"/>
    <w:rsid w:val="005F0A3F"/>
    <w:rsid w:val="005F0A8C"/>
    <w:rsid w:val="005F0AF2"/>
    <w:rsid w:val="005F1E18"/>
    <w:rsid w:val="005F2A95"/>
    <w:rsid w:val="005F2E2A"/>
    <w:rsid w:val="005F3125"/>
    <w:rsid w:val="005F36A5"/>
    <w:rsid w:val="005F6891"/>
    <w:rsid w:val="005F7074"/>
    <w:rsid w:val="005F7354"/>
    <w:rsid w:val="006000D0"/>
    <w:rsid w:val="006032A1"/>
    <w:rsid w:val="00605DB4"/>
    <w:rsid w:val="00607C63"/>
    <w:rsid w:val="00611F06"/>
    <w:rsid w:val="00615A88"/>
    <w:rsid w:val="00617100"/>
    <w:rsid w:val="00621A28"/>
    <w:rsid w:val="006223EF"/>
    <w:rsid w:val="0062479D"/>
    <w:rsid w:val="00625E5A"/>
    <w:rsid w:val="00627693"/>
    <w:rsid w:val="00631539"/>
    <w:rsid w:val="00631E54"/>
    <w:rsid w:val="0063393C"/>
    <w:rsid w:val="006342F0"/>
    <w:rsid w:val="00634859"/>
    <w:rsid w:val="00634FF5"/>
    <w:rsid w:val="00635881"/>
    <w:rsid w:val="006359F9"/>
    <w:rsid w:val="00635BA9"/>
    <w:rsid w:val="00642312"/>
    <w:rsid w:val="00642D66"/>
    <w:rsid w:val="0064318B"/>
    <w:rsid w:val="00644A68"/>
    <w:rsid w:val="00645891"/>
    <w:rsid w:val="0064648E"/>
    <w:rsid w:val="00646A59"/>
    <w:rsid w:val="00647294"/>
    <w:rsid w:val="0065126C"/>
    <w:rsid w:val="0065138A"/>
    <w:rsid w:val="00653BCA"/>
    <w:rsid w:val="00654598"/>
    <w:rsid w:val="00654D0F"/>
    <w:rsid w:val="00654D5F"/>
    <w:rsid w:val="0065515E"/>
    <w:rsid w:val="0065640B"/>
    <w:rsid w:val="0065752A"/>
    <w:rsid w:val="0066015C"/>
    <w:rsid w:val="00660285"/>
    <w:rsid w:val="00661EBE"/>
    <w:rsid w:val="006620C5"/>
    <w:rsid w:val="006629C6"/>
    <w:rsid w:val="00662A6D"/>
    <w:rsid w:val="00663C49"/>
    <w:rsid w:val="00663EF8"/>
    <w:rsid w:val="006641FC"/>
    <w:rsid w:val="00664ACD"/>
    <w:rsid w:val="006652C0"/>
    <w:rsid w:val="006657E7"/>
    <w:rsid w:val="006663C5"/>
    <w:rsid w:val="00667625"/>
    <w:rsid w:val="00670A02"/>
    <w:rsid w:val="006710D1"/>
    <w:rsid w:val="0067145C"/>
    <w:rsid w:val="006736B0"/>
    <w:rsid w:val="006736E4"/>
    <w:rsid w:val="0067465B"/>
    <w:rsid w:val="00674DA8"/>
    <w:rsid w:val="006758D7"/>
    <w:rsid w:val="00676371"/>
    <w:rsid w:val="00677304"/>
    <w:rsid w:val="006800A5"/>
    <w:rsid w:val="00680679"/>
    <w:rsid w:val="006829B1"/>
    <w:rsid w:val="006838A5"/>
    <w:rsid w:val="00686665"/>
    <w:rsid w:val="00686B3A"/>
    <w:rsid w:val="00686B66"/>
    <w:rsid w:val="006872C6"/>
    <w:rsid w:val="00687677"/>
    <w:rsid w:val="0069099A"/>
    <w:rsid w:val="0069100F"/>
    <w:rsid w:val="00691C1A"/>
    <w:rsid w:val="00694324"/>
    <w:rsid w:val="0069523B"/>
    <w:rsid w:val="00696218"/>
    <w:rsid w:val="006967E5"/>
    <w:rsid w:val="00697C74"/>
    <w:rsid w:val="006A0CFA"/>
    <w:rsid w:val="006A1782"/>
    <w:rsid w:val="006A3EA5"/>
    <w:rsid w:val="006A40A6"/>
    <w:rsid w:val="006A4936"/>
    <w:rsid w:val="006A5743"/>
    <w:rsid w:val="006A68FA"/>
    <w:rsid w:val="006B1172"/>
    <w:rsid w:val="006B129D"/>
    <w:rsid w:val="006B25CB"/>
    <w:rsid w:val="006B27A6"/>
    <w:rsid w:val="006B2C8A"/>
    <w:rsid w:val="006B2F4D"/>
    <w:rsid w:val="006B3553"/>
    <w:rsid w:val="006B3809"/>
    <w:rsid w:val="006B4017"/>
    <w:rsid w:val="006B4054"/>
    <w:rsid w:val="006B4898"/>
    <w:rsid w:val="006B51B5"/>
    <w:rsid w:val="006B538A"/>
    <w:rsid w:val="006C03BC"/>
    <w:rsid w:val="006C0622"/>
    <w:rsid w:val="006C1532"/>
    <w:rsid w:val="006C1D75"/>
    <w:rsid w:val="006C243A"/>
    <w:rsid w:val="006C3EE9"/>
    <w:rsid w:val="006C5999"/>
    <w:rsid w:val="006C5BE5"/>
    <w:rsid w:val="006C7594"/>
    <w:rsid w:val="006C7C47"/>
    <w:rsid w:val="006D05F5"/>
    <w:rsid w:val="006D0FFD"/>
    <w:rsid w:val="006D17A9"/>
    <w:rsid w:val="006D274A"/>
    <w:rsid w:val="006D412A"/>
    <w:rsid w:val="006D4C85"/>
    <w:rsid w:val="006D4F2C"/>
    <w:rsid w:val="006E0064"/>
    <w:rsid w:val="006E06AA"/>
    <w:rsid w:val="006E0C02"/>
    <w:rsid w:val="006E1065"/>
    <w:rsid w:val="006E20D4"/>
    <w:rsid w:val="006E24A4"/>
    <w:rsid w:val="006E6CA2"/>
    <w:rsid w:val="006E7361"/>
    <w:rsid w:val="006E743B"/>
    <w:rsid w:val="006E7B7E"/>
    <w:rsid w:val="006F0DFD"/>
    <w:rsid w:val="006F130F"/>
    <w:rsid w:val="006F2049"/>
    <w:rsid w:val="006F2293"/>
    <w:rsid w:val="006F2B17"/>
    <w:rsid w:val="006F3970"/>
    <w:rsid w:val="006F3D67"/>
    <w:rsid w:val="006F5543"/>
    <w:rsid w:val="006F6C86"/>
    <w:rsid w:val="00700402"/>
    <w:rsid w:val="0070093B"/>
    <w:rsid w:val="00700DAC"/>
    <w:rsid w:val="007016F1"/>
    <w:rsid w:val="007018ED"/>
    <w:rsid w:val="00701D2D"/>
    <w:rsid w:val="007022B5"/>
    <w:rsid w:val="007031EF"/>
    <w:rsid w:val="00703842"/>
    <w:rsid w:val="00703E96"/>
    <w:rsid w:val="00703EF7"/>
    <w:rsid w:val="00704164"/>
    <w:rsid w:val="00704354"/>
    <w:rsid w:val="00704494"/>
    <w:rsid w:val="007047E9"/>
    <w:rsid w:val="00705249"/>
    <w:rsid w:val="0070576E"/>
    <w:rsid w:val="0070719A"/>
    <w:rsid w:val="007072C3"/>
    <w:rsid w:val="00707642"/>
    <w:rsid w:val="00707A9F"/>
    <w:rsid w:val="00707DA9"/>
    <w:rsid w:val="0071241F"/>
    <w:rsid w:val="00712B4F"/>
    <w:rsid w:val="00712E24"/>
    <w:rsid w:val="00713801"/>
    <w:rsid w:val="007157DA"/>
    <w:rsid w:val="00715CCB"/>
    <w:rsid w:val="00716827"/>
    <w:rsid w:val="00716F22"/>
    <w:rsid w:val="00716F5A"/>
    <w:rsid w:val="0071746C"/>
    <w:rsid w:val="0071764F"/>
    <w:rsid w:val="0071780D"/>
    <w:rsid w:val="00720F32"/>
    <w:rsid w:val="0072333A"/>
    <w:rsid w:val="00724C8F"/>
    <w:rsid w:val="00725782"/>
    <w:rsid w:val="007258DB"/>
    <w:rsid w:val="007274D5"/>
    <w:rsid w:val="00727DF8"/>
    <w:rsid w:val="00730752"/>
    <w:rsid w:val="007309EE"/>
    <w:rsid w:val="00730C47"/>
    <w:rsid w:val="0073233D"/>
    <w:rsid w:val="00732361"/>
    <w:rsid w:val="007329D4"/>
    <w:rsid w:val="00732AE8"/>
    <w:rsid w:val="0073637A"/>
    <w:rsid w:val="00737A9D"/>
    <w:rsid w:val="00740F80"/>
    <w:rsid w:val="007426E5"/>
    <w:rsid w:val="00743524"/>
    <w:rsid w:val="00744894"/>
    <w:rsid w:val="00747C0E"/>
    <w:rsid w:val="007504CC"/>
    <w:rsid w:val="007507D3"/>
    <w:rsid w:val="007517B6"/>
    <w:rsid w:val="00752BA1"/>
    <w:rsid w:val="007543A9"/>
    <w:rsid w:val="00756CCB"/>
    <w:rsid w:val="007606F0"/>
    <w:rsid w:val="00760774"/>
    <w:rsid w:val="00761714"/>
    <w:rsid w:val="00761805"/>
    <w:rsid w:val="00761F74"/>
    <w:rsid w:val="00762ED6"/>
    <w:rsid w:val="007639F9"/>
    <w:rsid w:val="0076512F"/>
    <w:rsid w:val="007656C7"/>
    <w:rsid w:val="00765BF1"/>
    <w:rsid w:val="00765CBA"/>
    <w:rsid w:val="007670E1"/>
    <w:rsid w:val="0076770E"/>
    <w:rsid w:val="00771C38"/>
    <w:rsid w:val="00772DB1"/>
    <w:rsid w:val="007733A1"/>
    <w:rsid w:val="0077448A"/>
    <w:rsid w:val="00774C4F"/>
    <w:rsid w:val="00780495"/>
    <w:rsid w:val="00780897"/>
    <w:rsid w:val="00780EE9"/>
    <w:rsid w:val="007812C3"/>
    <w:rsid w:val="007814C4"/>
    <w:rsid w:val="00781D23"/>
    <w:rsid w:val="007854F8"/>
    <w:rsid w:val="00790057"/>
    <w:rsid w:val="0079048C"/>
    <w:rsid w:val="00791243"/>
    <w:rsid w:val="007935ED"/>
    <w:rsid w:val="00794571"/>
    <w:rsid w:val="0079494D"/>
    <w:rsid w:val="007952D4"/>
    <w:rsid w:val="007953D9"/>
    <w:rsid w:val="00795F45"/>
    <w:rsid w:val="00796EE3"/>
    <w:rsid w:val="00797AD3"/>
    <w:rsid w:val="007A18DB"/>
    <w:rsid w:val="007A3676"/>
    <w:rsid w:val="007A5B2E"/>
    <w:rsid w:val="007A70C8"/>
    <w:rsid w:val="007A7D7C"/>
    <w:rsid w:val="007B0434"/>
    <w:rsid w:val="007B16D6"/>
    <w:rsid w:val="007B332C"/>
    <w:rsid w:val="007B3E7A"/>
    <w:rsid w:val="007B3FC3"/>
    <w:rsid w:val="007B4E49"/>
    <w:rsid w:val="007B5467"/>
    <w:rsid w:val="007B7720"/>
    <w:rsid w:val="007C043F"/>
    <w:rsid w:val="007C23BA"/>
    <w:rsid w:val="007C29B6"/>
    <w:rsid w:val="007C5946"/>
    <w:rsid w:val="007C59D2"/>
    <w:rsid w:val="007C5ADA"/>
    <w:rsid w:val="007C5ED3"/>
    <w:rsid w:val="007C69C5"/>
    <w:rsid w:val="007C6AD4"/>
    <w:rsid w:val="007CD17B"/>
    <w:rsid w:val="007D11FE"/>
    <w:rsid w:val="007D2496"/>
    <w:rsid w:val="007D287A"/>
    <w:rsid w:val="007D3956"/>
    <w:rsid w:val="007D4758"/>
    <w:rsid w:val="007D54D7"/>
    <w:rsid w:val="007D6F5D"/>
    <w:rsid w:val="007E0C22"/>
    <w:rsid w:val="007E0EBA"/>
    <w:rsid w:val="007E191E"/>
    <w:rsid w:val="007E32E8"/>
    <w:rsid w:val="007E35F8"/>
    <w:rsid w:val="007E3719"/>
    <w:rsid w:val="007E51B8"/>
    <w:rsid w:val="007E53BC"/>
    <w:rsid w:val="007E57DB"/>
    <w:rsid w:val="007E7163"/>
    <w:rsid w:val="007E78C6"/>
    <w:rsid w:val="007F0689"/>
    <w:rsid w:val="007F096D"/>
    <w:rsid w:val="007F0F3B"/>
    <w:rsid w:val="007F1DB6"/>
    <w:rsid w:val="007F2758"/>
    <w:rsid w:val="007F29A3"/>
    <w:rsid w:val="007F2F08"/>
    <w:rsid w:val="007F44F5"/>
    <w:rsid w:val="007F55FE"/>
    <w:rsid w:val="007F5B01"/>
    <w:rsid w:val="007F65C3"/>
    <w:rsid w:val="007F6D03"/>
    <w:rsid w:val="007F7440"/>
    <w:rsid w:val="007F7A3B"/>
    <w:rsid w:val="008000E0"/>
    <w:rsid w:val="008005AA"/>
    <w:rsid w:val="008008CF"/>
    <w:rsid w:val="00801D27"/>
    <w:rsid w:val="00801EA7"/>
    <w:rsid w:val="00804E61"/>
    <w:rsid w:val="008102E4"/>
    <w:rsid w:val="00810BB9"/>
    <w:rsid w:val="00810BE8"/>
    <w:rsid w:val="00810BFF"/>
    <w:rsid w:val="00810EBC"/>
    <w:rsid w:val="0081122D"/>
    <w:rsid w:val="00811876"/>
    <w:rsid w:val="0081223B"/>
    <w:rsid w:val="00812248"/>
    <w:rsid w:val="008128F3"/>
    <w:rsid w:val="00812B72"/>
    <w:rsid w:val="00812DB8"/>
    <w:rsid w:val="00813107"/>
    <w:rsid w:val="008137A0"/>
    <w:rsid w:val="0081455D"/>
    <w:rsid w:val="00814F9D"/>
    <w:rsid w:val="008150E6"/>
    <w:rsid w:val="00815437"/>
    <w:rsid w:val="0081645E"/>
    <w:rsid w:val="00816B15"/>
    <w:rsid w:val="00816E66"/>
    <w:rsid w:val="00816F1A"/>
    <w:rsid w:val="008171EF"/>
    <w:rsid w:val="0082004C"/>
    <w:rsid w:val="00820AEA"/>
    <w:rsid w:val="00820C88"/>
    <w:rsid w:val="00820D7C"/>
    <w:rsid w:val="008210FA"/>
    <w:rsid w:val="00821917"/>
    <w:rsid w:val="00824976"/>
    <w:rsid w:val="00825977"/>
    <w:rsid w:val="00825E03"/>
    <w:rsid w:val="008269A9"/>
    <w:rsid w:val="00830081"/>
    <w:rsid w:val="0083016D"/>
    <w:rsid w:val="00830595"/>
    <w:rsid w:val="0083307E"/>
    <w:rsid w:val="0083404D"/>
    <w:rsid w:val="0083519C"/>
    <w:rsid w:val="00835A50"/>
    <w:rsid w:val="00835F30"/>
    <w:rsid w:val="008370D5"/>
    <w:rsid w:val="00837420"/>
    <w:rsid w:val="008374A0"/>
    <w:rsid w:val="0084059B"/>
    <w:rsid w:val="00840902"/>
    <w:rsid w:val="008412A9"/>
    <w:rsid w:val="00841AA8"/>
    <w:rsid w:val="00841F86"/>
    <w:rsid w:val="00842EDA"/>
    <w:rsid w:val="00844D8F"/>
    <w:rsid w:val="008451BC"/>
    <w:rsid w:val="00846556"/>
    <w:rsid w:val="00846592"/>
    <w:rsid w:val="00846975"/>
    <w:rsid w:val="00847554"/>
    <w:rsid w:val="00851AF6"/>
    <w:rsid w:val="0085290C"/>
    <w:rsid w:val="00853BEB"/>
    <w:rsid w:val="00853E0C"/>
    <w:rsid w:val="00856811"/>
    <w:rsid w:val="00857074"/>
    <w:rsid w:val="0086066B"/>
    <w:rsid w:val="0086080A"/>
    <w:rsid w:val="00860EA7"/>
    <w:rsid w:val="00860FFE"/>
    <w:rsid w:val="0086110D"/>
    <w:rsid w:val="00861A85"/>
    <w:rsid w:val="0086405F"/>
    <w:rsid w:val="00866C1F"/>
    <w:rsid w:val="008676C1"/>
    <w:rsid w:val="00867D95"/>
    <w:rsid w:val="00870E6B"/>
    <w:rsid w:val="00872C68"/>
    <w:rsid w:val="00873B53"/>
    <w:rsid w:val="00875929"/>
    <w:rsid w:val="008763B5"/>
    <w:rsid w:val="00882DEB"/>
    <w:rsid w:val="00886345"/>
    <w:rsid w:val="00886B70"/>
    <w:rsid w:val="00890096"/>
    <w:rsid w:val="00890519"/>
    <w:rsid w:val="00890C65"/>
    <w:rsid w:val="00891017"/>
    <w:rsid w:val="008928E8"/>
    <w:rsid w:val="00892CC1"/>
    <w:rsid w:val="00893298"/>
    <w:rsid w:val="008937D7"/>
    <w:rsid w:val="00894139"/>
    <w:rsid w:val="00894EFB"/>
    <w:rsid w:val="0089516D"/>
    <w:rsid w:val="00896882"/>
    <w:rsid w:val="008978E6"/>
    <w:rsid w:val="00897963"/>
    <w:rsid w:val="008A0389"/>
    <w:rsid w:val="008A0DE4"/>
    <w:rsid w:val="008A17BB"/>
    <w:rsid w:val="008A1AA1"/>
    <w:rsid w:val="008A27AB"/>
    <w:rsid w:val="008A6216"/>
    <w:rsid w:val="008A7476"/>
    <w:rsid w:val="008B0600"/>
    <w:rsid w:val="008B0D02"/>
    <w:rsid w:val="008B0D74"/>
    <w:rsid w:val="008B0EB9"/>
    <w:rsid w:val="008B2555"/>
    <w:rsid w:val="008B315C"/>
    <w:rsid w:val="008B523F"/>
    <w:rsid w:val="008B53CE"/>
    <w:rsid w:val="008B5552"/>
    <w:rsid w:val="008B5CEA"/>
    <w:rsid w:val="008B60E6"/>
    <w:rsid w:val="008B682A"/>
    <w:rsid w:val="008B6F77"/>
    <w:rsid w:val="008B702F"/>
    <w:rsid w:val="008B7309"/>
    <w:rsid w:val="008B7698"/>
    <w:rsid w:val="008C0952"/>
    <w:rsid w:val="008C1440"/>
    <w:rsid w:val="008C3077"/>
    <w:rsid w:val="008C3157"/>
    <w:rsid w:val="008C4CA9"/>
    <w:rsid w:val="008C4DF9"/>
    <w:rsid w:val="008C6806"/>
    <w:rsid w:val="008C6E3E"/>
    <w:rsid w:val="008C7B01"/>
    <w:rsid w:val="008D078D"/>
    <w:rsid w:val="008D08DF"/>
    <w:rsid w:val="008D1061"/>
    <w:rsid w:val="008D1B4B"/>
    <w:rsid w:val="008D2DE2"/>
    <w:rsid w:val="008D4460"/>
    <w:rsid w:val="008D5CFC"/>
    <w:rsid w:val="008D5EB7"/>
    <w:rsid w:val="008D60D1"/>
    <w:rsid w:val="008D696B"/>
    <w:rsid w:val="008D6A9A"/>
    <w:rsid w:val="008D74A9"/>
    <w:rsid w:val="008E3804"/>
    <w:rsid w:val="008E4C1A"/>
    <w:rsid w:val="008E4E73"/>
    <w:rsid w:val="008E672C"/>
    <w:rsid w:val="008E6AA1"/>
    <w:rsid w:val="008E6C02"/>
    <w:rsid w:val="008E7930"/>
    <w:rsid w:val="008F10F5"/>
    <w:rsid w:val="008F36D3"/>
    <w:rsid w:val="008F423C"/>
    <w:rsid w:val="008F47E3"/>
    <w:rsid w:val="008F4A7D"/>
    <w:rsid w:val="008F4BAA"/>
    <w:rsid w:val="008F5806"/>
    <w:rsid w:val="008F7E23"/>
    <w:rsid w:val="00901327"/>
    <w:rsid w:val="00901F5A"/>
    <w:rsid w:val="00902AC2"/>
    <w:rsid w:val="00903C3F"/>
    <w:rsid w:val="00907929"/>
    <w:rsid w:val="009103FD"/>
    <w:rsid w:val="009104C8"/>
    <w:rsid w:val="00911B89"/>
    <w:rsid w:val="00912C02"/>
    <w:rsid w:val="00912E85"/>
    <w:rsid w:val="00914B50"/>
    <w:rsid w:val="00915C80"/>
    <w:rsid w:val="00920A96"/>
    <w:rsid w:val="0092437B"/>
    <w:rsid w:val="009243DA"/>
    <w:rsid w:val="00924F94"/>
    <w:rsid w:val="00925824"/>
    <w:rsid w:val="0092632A"/>
    <w:rsid w:val="0092675E"/>
    <w:rsid w:val="00926876"/>
    <w:rsid w:val="009269B3"/>
    <w:rsid w:val="00927378"/>
    <w:rsid w:val="009308C4"/>
    <w:rsid w:val="00930A3B"/>
    <w:rsid w:val="00930C96"/>
    <w:rsid w:val="00930EBA"/>
    <w:rsid w:val="009310B6"/>
    <w:rsid w:val="009340E5"/>
    <w:rsid w:val="00934EFC"/>
    <w:rsid w:val="00936089"/>
    <w:rsid w:val="00936B82"/>
    <w:rsid w:val="009376C9"/>
    <w:rsid w:val="009377FE"/>
    <w:rsid w:val="00937918"/>
    <w:rsid w:val="009407EF"/>
    <w:rsid w:val="00942290"/>
    <w:rsid w:val="009428F3"/>
    <w:rsid w:val="009431E5"/>
    <w:rsid w:val="00944033"/>
    <w:rsid w:val="00944162"/>
    <w:rsid w:val="009441BA"/>
    <w:rsid w:val="009446D4"/>
    <w:rsid w:val="009447D0"/>
    <w:rsid w:val="00945139"/>
    <w:rsid w:val="00945651"/>
    <w:rsid w:val="00946244"/>
    <w:rsid w:val="009464A6"/>
    <w:rsid w:val="009473EF"/>
    <w:rsid w:val="00951329"/>
    <w:rsid w:val="009518DB"/>
    <w:rsid w:val="009542D3"/>
    <w:rsid w:val="00954B94"/>
    <w:rsid w:val="009554FA"/>
    <w:rsid w:val="009604D1"/>
    <w:rsid w:val="009608E8"/>
    <w:rsid w:val="00962189"/>
    <w:rsid w:val="00964568"/>
    <w:rsid w:val="0096479A"/>
    <w:rsid w:val="00964E13"/>
    <w:rsid w:val="00965598"/>
    <w:rsid w:val="00965686"/>
    <w:rsid w:val="00965B7F"/>
    <w:rsid w:val="00970BA0"/>
    <w:rsid w:val="00971283"/>
    <w:rsid w:val="009741C8"/>
    <w:rsid w:val="00974E12"/>
    <w:rsid w:val="00974F46"/>
    <w:rsid w:val="00975553"/>
    <w:rsid w:val="00975649"/>
    <w:rsid w:val="00977967"/>
    <w:rsid w:val="0098004A"/>
    <w:rsid w:val="00980152"/>
    <w:rsid w:val="009816B0"/>
    <w:rsid w:val="009820CD"/>
    <w:rsid w:val="009837E1"/>
    <w:rsid w:val="00983CD0"/>
    <w:rsid w:val="00984353"/>
    <w:rsid w:val="009855AA"/>
    <w:rsid w:val="00985AD1"/>
    <w:rsid w:val="00986532"/>
    <w:rsid w:val="0099099B"/>
    <w:rsid w:val="00990AD7"/>
    <w:rsid w:val="00991496"/>
    <w:rsid w:val="009933AF"/>
    <w:rsid w:val="009937C9"/>
    <w:rsid w:val="009937E2"/>
    <w:rsid w:val="009940C2"/>
    <w:rsid w:val="009959AC"/>
    <w:rsid w:val="00995F33"/>
    <w:rsid w:val="00996D64"/>
    <w:rsid w:val="009A097E"/>
    <w:rsid w:val="009A15BF"/>
    <w:rsid w:val="009A1668"/>
    <w:rsid w:val="009A185E"/>
    <w:rsid w:val="009A50EF"/>
    <w:rsid w:val="009A69B4"/>
    <w:rsid w:val="009A6B24"/>
    <w:rsid w:val="009A79ED"/>
    <w:rsid w:val="009B11DE"/>
    <w:rsid w:val="009B1510"/>
    <w:rsid w:val="009B292E"/>
    <w:rsid w:val="009B31B9"/>
    <w:rsid w:val="009B3FCE"/>
    <w:rsid w:val="009B4A61"/>
    <w:rsid w:val="009B59F5"/>
    <w:rsid w:val="009B6864"/>
    <w:rsid w:val="009B6A5A"/>
    <w:rsid w:val="009B6A81"/>
    <w:rsid w:val="009B788E"/>
    <w:rsid w:val="009C0111"/>
    <w:rsid w:val="009C041E"/>
    <w:rsid w:val="009C0AC8"/>
    <w:rsid w:val="009C1553"/>
    <w:rsid w:val="009C4FFF"/>
    <w:rsid w:val="009C666D"/>
    <w:rsid w:val="009C6A7B"/>
    <w:rsid w:val="009C7AEB"/>
    <w:rsid w:val="009D0A79"/>
    <w:rsid w:val="009D109A"/>
    <w:rsid w:val="009D1312"/>
    <w:rsid w:val="009D14CC"/>
    <w:rsid w:val="009D27DE"/>
    <w:rsid w:val="009D28D2"/>
    <w:rsid w:val="009D290A"/>
    <w:rsid w:val="009D2B32"/>
    <w:rsid w:val="009D3567"/>
    <w:rsid w:val="009D3BEE"/>
    <w:rsid w:val="009D4FA3"/>
    <w:rsid w:val="009D653F"/>
    <w:rsid w:val="009D65A7"/>
    <w:rsid w:val="009D6FE9"/>
    <w:rsid w:val="009D719D"/>
    <w:rsid w:val="009D7DF5"/>
    <w:rsid w:val="009E0FAC"/>
    <w:rsid w:val="009E18E3"/>
    <w:rsid w:val="009E5C4D"/>
    <w:rsid w:val="009F1E2E"/>
    <w:rsid w:val="009F273D"/>
    <w:rsid w:val="009F61BD"/>
    <w:rsid w:val="009F7744"/>
    <w:rsid w:val="00A00655"/>
    <w:rsid w:val="00A01CF4"/>
    <w:rsid w:val="00A01DF9"/>
    <w:rsid w:val="00A02DA7"/>
    <w:rsid w:val="00A033B4"/>
    <w:rsid w:val="00A0341F"/>
    <w:rsid w:val="00A03994"/>
    <w:rsid w:val="00A04206"/>
    <w:rsid w:val="00A04422"/>
    <w:rsid w:val="00A05870"/>
    <w:rsid w:val="00A05881"/>
    <w:rsid w:val="00A067AC"/>
    <w:rsid w:val="00A078E6"/>
    <w:rsid w:val="00A07C52"/>
    <w:rsid w:val="00A100BF"/>
    <w:rsid w:val="00A12ADE"/>
    <w:rsid w:val="00A13A5C"/>
    <w:rsid w:val="00A13B4E"/>
    <w:rsid w:val="00A14B57"/>
    <w:rsid w:val="00A178A0"/>
    <w:rsid w:val="00A21447"/>
    <w:rsid w:val="00A21A52"/>
    <w:rsid w:val="00A2218E"/>
    <w:rsid w:val="00A2381E"/>
    <w:rsid w:val="00A244E2"/>
    <w:rsid w:val="00A24872"/>
    <w:rsid w:val="00A24CDF"/>
    <w:rsid w:val="00A257B6"/>
    <w:rsid w:val="00A2671C"/>
    <w:rsid w:val="00A27A90"/>
    <w:rsid w:val="00A344BF"/>
    <w:rsid w:val="00A3487C"/>
    <w:rsid w:val="00A34A7F"/>
    <w:rsid w:val="00A35DBF"/>
    <w:rsid w:val="00A35E18"/>
    <w:rsid w:val="00A36627"/>
    <w:rsid w:val="00A37081"/>
    <w:rsid w:val="00A40B1C"/>
    <w:rsid w:val="00A40B38"/>
    <w:rsid w:val="00A418E7"/>
    <w:rsid w:val="00A41C4C"/>
    <w:rsid w:val="00A41DFE"/>
    <w:rsid w:val="00A4230F"/>
    <w:rsid w:val="00A43449"/>
    <w:rsid w:val="00A43B17"/>
    <w:rsid w:val="00A44970"/>
    <w:rsid w:val="00A45CEE"/>
    <w:rsid w:val="00A4683A"/>
    <w:rsid w:val="00A50B0C"/>
    <w:rsid w:val="00A5122A"/>
    <w:rsid w:val="00A516C1"/>
    <w:rsid w:val="00A51877"/>
    <w:rsid w:val="00A518C9"/>
    <w:rsid w:val="00A521FF"/>
    <w:rsid w:val="00A53ACA"/>
    <w:rsid w:val="00A546E8"/>
    <w:rsid w:val="00A56546"/>
    <w:rsid w:val="00A57AAC"/>
    <w:rsid w:val="00A57ADE"/>
    <w:rsid w:val="00A60402"/>
    <w:rsid w:val="00A60545"/>
    <w:rsid w:val="00A60CB6"/>
    <w:rsid w:val="00A61228"/>
    <w:rsid w:val="00A619F4"/>
    <w:rsid w:val="00A65896"/>
    <w:rsid w:val="00A66AA1"/>
    <w:rsid w:val="00A66DD7"/>
    <w:rsid w:val="00A67104"/>
    <w:rsid w:val="00A672E8"/>
    <w:rsid w:val="00A70F41"/>
    <w:rsid w:val="00A7199A"/>
    <w:rsid w:val="00A738EF"/>
    <w:rsid w:val="00A759B0"/>
    <w:rsid w:val="00A77CF3"/>
    <w:rsid w:val="00A81D74"/>
    <w:rsid w:val="00A8576E"/>
    <w:rsid w:val="00A91321"/>
    <w:rsid w:val="00A913A3"/>
    <w:rsid w:val="00A92167"/>
    <w:rsid w:val="00A930A7"/>
    <w:rsid w:val="00A96B50"/>
    <w:rsid w:val="00A96C78"/>
    <w:rsid w:val="00AA0F6B"/>
    <w:rsid w:val="00AA2D4D"/>
    <w:rsid w:val="00AA2E7D"/>
    <w:rsid w:val="00AA3838"/>
    <w:rsid w:val="00AA4E70"/>
    <w:rsid w:val="00AA5E27"/>
    <w:rsid w:val="00AA6D7D"/>
    <w:rsid w:val="00AA704E"/>
    <w:rsid w:val="00AA7D86"/>
    <w:rsid w:val="00AB07EF"/>
    <w:rsid w:val="00AB081A"/>
    <w:rsid w:val="00AB0D43"/>
    <w:rsid w:val="00AB2741"/>
    <w:rsid w:val="00AB3820"/>
    <w:rsid w:val="00AB7CF5"/>
    <w:rsid w:val="00AC050A"/>
    <w:rsid w:val="00AC1516"/>
    <w:rsid w:val="00AC2094"/>
    <w:rsid w:val="00AC2C2C"/>
    <w:rsid w:val="00AC4517"/>
    <w:rsid w:val="00AC4849"/>
    <w:rsid w:val="00AC622E"/>
    <w:rsid w:val="00AC69C8"/>
    <w:rsid w:val="00AD0688"/>
    <w:rsid w:val="00AD0A1A"/>
    <w:rsid w:val="00AD1D8C"/>
    <w:rsid w:val="00AD22DE"/>
    <w:rsid w:val="00AD388E"/>
    <w:rsid w:val="00AD3AC3"/>
    <w:rsid w:val="00AD6A67"/>
    <w:rsid w:val="00AD79F0"/>
    <w:rsid w:val="00AE0E74"/>
    <w:rsid w:val="00AE186E"/>
    <w:rsid w:val="00AE1B18"/>
    <w:rsid w:val="00AE283A"/>
    <w:rsid w:val="00AE2841"/>
    <w:rsid w:val="00AE338C"/>
    <w:rsid w:val="00AE3F7A"/>
    <w:rsid w:val="00AE57BB"/>
    <w:rsid w:val="00AE5972"/>
    <w:rsid w:val="00AE6DA8"/>
    <w:rsid w:val="00AE79DF"/>
    <w:rsid w:val="00AF0003"/>
    <w:rsid w:val="00AF06AB"/>
    <w:rsid w:val="00AF0813"/>
    <w:rsid w:val="00AF0B8E"/>
    <w:rsid w:val="00AF0D85"/>
    <w:rsid w:val="00AF1762"/>
    <w:rsid w:val="00AF1D44"/>
    <w:rsid w:val="00AF1FEC"/>
    <w:rsid w:val="00AF303F"/>
    <w:rsid w:val="00AF3198"/>
    <w:rsid w:val="00AF42C9"/>
    <w:rsid w:val="00AF4C64"/>
    <w:rsid w:val="00AF4D6D"/>
    <w:rsid w:val="00AF6122"/>
    <w:rsid w:val="00AF638A"/>
    <w:rsid w:val="00AF68E2"/>
    <w:rsid w:val="00AF6E31"/>
    <w:rsid w:val="00B0045C"/>
    <w:rsid w:val="00B05793"/>
    <w:rsid w:val="00B05C59"/>
    <w:rsid w:val="00B0627B"/>
    <w:rsid w:val="00B118C1"/>
    <w:rsid w:val="00B131A4"/>
    <w:rsid w:val="00B132D8"/>
    <w:rsid w:val="00B1402C"/>
    <w:rsid w:val="00B14777"/>
    <w:rsid w:val="00B15AC2"/>
    <w:rsid w:val="00B20D90"/>
    <w:rsid w:val="00B21144"/>
    <w:rsid w:val="00B213B8"/>
    <w:rsid w:val="00B22309"/>
    <w:rsid w:val="00B230F0"/>
    <w:rsid w:val="00B23400"/>
    <w:rsid w:val="00B236B2"/>
    <w:rsid w:val="00B24043"/>
    <w:rsid w:val="00B248B6"/>
    <w:rsid w:val="00B26181"/>
    <w:rsid w:val="00B26989"/>
    <w:rsid w:val="00B30C8D"/>
    <w:rsid w:val="00B31710"/>
    <w:rsid w:val="00B324E5"/>
    <w:rsid w:val="00B3271A"/>
    <w:rsid w:val="00B336D5"/>
    <w:rsid w:val="00B33D7E"/>
    <w:rsid w:val="00B3517D"/>
    <w:rsid w:val="00B35697"/>
    <w:rsid w:val="00B35C8A"/>
    <w:rsid w:val="00B36C43"/>
    <w:rsid w:val="00B36CD0"/>
    <w:rsid w:val="00B37B26"/>
    <w:rsid w:val="00B37E76"/>
    <w:rsid w:val="00B37EDC"/>
    <w:rsid w:val="00B40D88"/>
    <w:rsid w:val="00B40F14"/>
    <w:rsid w:val="00B42B29"/>
    <w:rsid w:val="00B446A6"/>
    <w:rsid w:val="00B446EA"/>
    <w:rsid w:val="00B449A6"/>
    <w:rsid w:val="00B45C65"/>
    <w:rsid w:val="00B46B41"/>
    <w:rsid w:val="00B46D4A"/>
    <w:rsid w:val="00B47DDA"/>
    <w:rsid w:val="00B4FE2D"/>
    <w:rsid w:val="00B517ED"/>
    <w:rsid w:val="00B51BF7"/>
    <w:rsid w:val="00B525A5"/>
    <w:rsid w:val="00B525BE"/>
    <w:rsid w:val="00B53021"/>
    <w:rsid w:val="00B53216"/>
    <w:rsid w:val="00B53F6D"/>
    <w:rsid w:val="00B5434B"/>
    <w:rsid w:val="00B54DDA"/>
    <w:rsid w:val="00B54FB7"/>
    <w:rsid w:val="00B55464"/>
    <w:rsid w:val="00B55B9F"/>
    <w:rsid w:val="00B560B6"/>
    <w:rsid w:val="00B57508"/>
    <w:rsid w:val="00B5799F"/>
    <w:rsid w:val="00B57D70"/>
    <w:rsid w:val="00B6087F"/>
    <w:rsid w:val="00B60EE3"/>
    <w:rsid w:val="00B62510"/>
    <w:rsid w:val="00B64551"/>
    <w:rsid w:val="00B661D9"/>
    <w:rsid w:val="00B67298"/>
    <w:rsid w:val="00B672E3"/>
    <w:rsid w:val="00B70198"/>
    <w:rsid w:val="00B704BC"/>
    <w:rsid w:val="00B72951"/>
    <w:rsid w:val="00B72D97"/>
    <w:rsid w:val="00B730E1"/>
    <w:rsid w:val="00B73A56"/>
    <w:rsid w:val="00B73AE2"/>
    <w:rsid w:val="00B76DAD"/>
    <w:rsid w:val="00B777E6"/>
    <w:rsid w:val="00B8111D"/>
    <w:rsid w:val="00B82E7B"/>
    <w:rsid w:val="00B842CC"/>
    <w:rsid w:val="00B859AF"/>
    <w:rsid w:val="00B85BCD"/>
    <w:rsid w:val="00B869EF"/>
    <w:rsid w:val="00B86CC2"/>
    <w:rsid w:val="00B872D0"/>
    <w:rsid w:val="00B90A28"/>
    <w:rsid w:val="00B9119B"/>
    <w:rsid w:val="00B9149A"/>
    <w:rsid w:val="00B93CC2"/>
    <w:rsid w:val="00B93D5E"/>
    <w:rsid w:val="00B94188"/>
    <w:rsid w:val="00B94A6C"/>
    <w:rsid w:val="00B95765"/>
    <w:rsid w:val="00B96AA2"/>
    <w:rsid w:val="00B97A6A"/>
    <w:rsid w:val="00BA1914"/>
    <w:rsid w:val="00BA2144"/>
    <w:rsid w:val="00BA310D"/>
    <w:rsid w:val="00BA4669"/>
    <w:rsid w:val="00BA53CF"/>
    <w:rsid w:val="00BA6FBF"/>
    <w:rsid w:val="00BA70AE"/>
    <w:rsid w:val="00BB0A50"/>
    <w:rsid w:val="00BB0EAE"/>
    <w:rsid w:val="00BB16F6"/>
    <w:rsid w:val="00BB1DC0"/>
    <w:rsid w:val="00BB5B1C"/>
    <w:rsid w:val="00BB5E8B"/>
    <w:rsid w:val="00BB745A"/>
    <w:rsid w:val="00BC0B86"/>
    <w:rsid w:val="00BC0C45"/>
    <w:rsid w:val="00BC1FB8"/>
    <w:rsid w:val="00BC29B2"/>
    <w:rsid w:val="00BC4710"/>
    <w:rsid w:val="00BC4D5D"/>
    <w:rsid w:val="00BC5443"/>
    <w:rsid w:val="00BC5483"/>
    <w:rsid w:val="00BC6BF2"/>
    <w:rsid w:val="00BC7D3F"/>
    <w:rsid w:val="00BD0EC4"/>
    <w:rsid w:val="00BD0EDB"/>
    <w:rsid w:val="00BD2EBD"/>
    <w:rsid w:val="00BD3755"/>
    <w:rsid w:val="00BD37B2"/>
    <w:rsid w:val="00BD5581"/>
    <w:rsid w:val="00BD5612"/>
    <w:rsid w:val="00BD5B45"/>
    <w:rsid w:val="00BD6A53"/>
    <w:rsid w:val="00BE00C3"/>
    <w:rsid w:val="00BE0E15"/>
    <w:rsid w:val="00BE24C5"/>
    <w:rsid w:val="00BE2796"/>
    <w:rsid w:val="00BE2F8C"/>
    <w:rsid w:val="00BE397F"/>
    <w:rsid w:val="00BE3B4B"/>
    <w:rsid w:val="00BE4C6F"/>
    <w:rsid w:val="00BE5BE0"/>
    <w:rsid w:val="00BE5F06"/>
    <w:rsid w:val="00BE7701"/>
    <w:rsid w:val="00BF0765"/>
    <w:rsid w:val="00BF0E42"/>
    <w:rsid w:val="00BF19D9"/>
    <w:rsid w:val="00BF2653"/>
    <w:rsid w:val="00BF4ED7"/>
    <w:rsid w:val="00BF5482"/>
    <w:rsid w:val="00BF5A6D"/>
    <w:rsid w:val="00BF5E14"/>
    <w:rsid w:val="00BF5F81"/>
    <w:rsid w:val="00BF637E"/>
    <w:rsid w:val="00BF73AF"/>
    <w:rsid w:val="00C01086"/>
    <w:rsid w:val="00C01588"/>
    <w:rsid w:val="00C01E0F"/>
    <w:rsid w:val="00C043A5"/>
    <w:rsid w:val="00C049BA"/>
    <w:rsid w:val="00C07647"/>
    <w:rsid w:val="00C07ECC"/>
    <w:rsid w:val="00C10318"/>
    <w:rsid w:val="00C10AA1"/>
    <w:rsid w:val="00C113F0"/>
    <w:rsid w:val="00C1153B"/>
    <w:rsid w:val="00C12DF2"/>
    <w:rsid w:val="00C13DB4"/>
    <w:rsid w:val="00C152C4"/>
    <w:rsid w:val="00C157B4"/>
    <w:rsid w:val="00C165F2"/>
    <w:rsid w:val="00C17FE9"/>
    <w:rsid w:val="00C20CEB"/>
    <w:rsid w:val="00C20EEB"/>
    <w:rsid w:val="00C233AF"/>
    <w:rsid w:val="00C23B84"/>
    <w:rsid w:val="00C2422D"/>
    <w:rsid w:val="00C25B8F"/>
    <w:rsid w:val="00C269AD"/>
    <w:rsid w:val="00C2701A"/>
    <w:rsid w:val="00C272A5"/>
    <w:rsid w:val="00C274E0"/>
    <w:rsid w:val="00C31145"/>
    <w:rsid w:val="00C326FF"/>
    <w:rsid w:val="00C32E7A"/>
    <w:rsid w:val="00C339CD"/>
    <w:rsid w:val="00C3581A"/>
    <w:rsid w:val="00C37E43"/>
    <w:rsid w:val="00C40300"/>
    <w:rsid w:val="00C427E4"/>
    <w:rsid w:val="00C437D6"/>
    <w:rsid w:val="00C44256"/>
    <w:rsid w:val="00C45A4D"/>
    <w:rsid w:val="00C460A0"/>
    <w:rsid w:val="00C46520"/>
    <w:rsid w:val="00C467E1"/>
    <w:rsid w:val="00C46818"/>
    <w:rsid w:val="00C46DF9"/>
    <w:rsid w:val="00C51104"/>
    <w:rsid w:val="00C51EE6"/>
    <w:rsid w:val="00C52181"/>
    <w:rsid w:val="00C52712"/>
    <w:rsid w:val="00C52F53"/>
    <w:rsid w:val="00C5467A"/>
    <w:rsid w:val="00C54D7C"/>
    <w:rsid w:val="00C5565F"/>
    <w:rsid w:val="00C55D16"/>
    <w:rsid w:val="00C57875"/>
    <w:rsid w:val="00C6019E"/>
    <w:rsid w:val="00C612B3"/>
    <w:rsid w:val="00C61495"/>
    <w:rsid w:val="00C6254A"/>
    <w:rsid w:val="00C64935"/>
    <w:rsid w:val="00C658D5"/>
    <w:rsid w:val="00C66E68"/>
    <w:rsid w:val="00C675B2"/>
    <w:rsid w:val="00C67A9A"/>
    <w:rsid w:val="00C67BBC"/>
    <w:rsid w:val="00C716D7"/>
    <w:rsid w:val="00C72A09"/>
    <w:rsid w:val="00C7335F"/>
    <w:rsid w:val="00C74346"/>
    <w:rsid w:val="00C744F5"/>
    <w:rsid w:val="00C75480"/>
    <w:rsid w:val="00C75B9F"/>
    <w:rsid w:val="00C765FF"/>
    <w:rsid w:val="00C76776"/>
    <w:rsid w:val="00C773A4"/>
    <w:rsid w:val="00C81703"/>
    <w:rsid w:val="00C81CEC"/>
    <w:rsid w:val="00C81DBE"/>
    <w:rsid w:val="00C82B9D"/>
    <w:rsid w:val="00C833D4"/>
    <w:rsid w:val="00C83405"/>
    <w:rsid w:val="00C834A3"/>
    <w:rsid w:val="00C83BF4"/>
    <w:rsid w:val="00C848A8"/>
    <w:rsid w:val="00C85507"/>
    <w:rsid w:val="00C872A3"/>
    <w:rsid w:val="00C916D3"/>
    <w:rsid w:val="00C91868"/>
    <w:rsid w:val="00C91BB0"/>
    <w:rsid w:val="00C91D74"/>
    <w:rsid w:val="00C94620"/>
    <w:rsid w:val="00C95F1C"/>
    <w:rsid w:val="00C962EE"/>
    <w:rsid w:val="00C963EE"/>
    <w:rsid w:val="00C96538"/>
    <w:rsid w:val="00C965EC"/>
    <w:rsid w:val="00C96667"/>
    <w:rsid w:val="00C966A1"/>
    <w:rsid w:val="00C96789"/>
    <w:rsid w:val="00C967C8"/>
    <w:rsid w:val="00C96ABA"/>
    <w:rsid w:val="00C96CC4"/>
    <w:rsid w:val="00C97B98"/>
    <w:rsid w:val="00C97BB0"/>
    <w:rsid w:val="00C97D81"/>
    <w:rsid w:val="00CA06D1"/>
    <w:rsid w:val="00CA1A20"/>
    <w:rsid w:val="00CA2163"/>
    <w:rsid w:val="00CA2DD4"/>
    <w:rsid w:val="00CA3620"/>
    <w:rsid w:val="00CA41E4"/>
    <w:rsid w:val="00CA43CF"/>
    <w:rsid w:val="00CA5C8F"/>
    <w:rsid w:val="00CA62C8"/>
    <w:rsid w:val="00CA6F51"/>
    <w:rsid w:val="00CA7E03"/>
    <w:rsid w:val="00CB1C5D"/>
    <w:rsid w:val="00CB2A2B"/>
    <w:rsid w:val="00CB2B73"/>
    <w:rsid w:val="00CB4300"/>
    <w:rsid w:val="00CB4A04"/>
    <w:rsid w:val="00CB66D9"/>
    <w:rsid w:val="00CB697C"/>
    <w:rsid w:val="00CB7FAE"/>
    <w:rsid w:val="00CC11A5"/>
    <w:rsid w:val="00CC1D27"/>
    <w:rsid w:val="00CC27B2"/>
    <w:rsid w:val="00CC4773"/>
    <w:rsid w:val="00CC4930"/>
    <w:rsid w:val="00CC5CFA"/>
    <w:rsid w:val="00CC6497"/>
    <w:rsid w:val="00CC69EA"/>
    <w:rsid w:val="00CC6A94"/>
    <w:rsid w:val="00CC7148"/>
    <w:rsid w:val="00CC7697"/>
    <w:rsid w:val="00CC7770"/>
    <w:rsid w:val="00CC7EC8"/>
    <w:rsid w:val="00CD17B7"/>
    <w:rsid w:val="00CD1E55"/>
    <w:rsid w:val="00CD27F9"/>
    <w:rsid w:val="00CD3350"/>
    <w:rsid w:val="00CD364C"/>
    <w:rsid w:val="00CD3C39"/>
    <w:rsid w:val="00CD50D8"/>
    <w:rsid w:val="00CD5355"/>
    <w:rsid w:val="00CD6035"/>
    <w:rsid w:val="00CD7DC5"/>
    <w:rsid w:val="00CE0CBE"/>
    <w:rsid w:val="00CE190A"/>
    <w:rsid w:val="00CE3A42"/>
    <w:rsid w:val="00CE405B"/>
    <w:rsid w:val="00CE4986"/>
    <w:rsid w:val="00CE51BD"/>
    <w:rsid w:val="00CE57C4"/>
    <w:rsid w:val="00CE5D78"/>
    <w:rsid w:val="00CE601A"/>
    <w:rsid w:val="00CF025B"/>
    <w:rsid w:val="00CF26AB"/>
    <w:rsid w:val="00CF27F0"/>
    <w:rsid w:val="00CF34E3"/>
    <w:rsid w:val="00CF4338"/>
    <w:rsid w:val="00CF519E"/>
    <w:rsid w:val="00CF6B93"/>
    <w:rsid w:val="00D000B6"/>
    <w:rsid w:val="00D000B9"/>
    <w:rsid w:val="00D03CF3"/>
    <w:rsid w:val="00D04FA4"/>
    <w:rsid w:val="00D056F1"/>
    <w:rsid w:val="00D06F89"/>
    <w:rsid w:val="00D10419"/>
    <w:rsid w:val="00D11041"/>
    <w:rsid w:val="00D1161B"/>
    <w:rsid w:val="00D16C4C"/>
    <w:rsid w:val="00D170E6"/>
    <w:rsid w:val="00D17595"/>
    <w:rsid w:val="00D211B9"/>
    <w:rsid w:val="00D21F21"/>
    <w:rsid w:val="00D226EF"/>
    <w:rsid w:val="00D22B28"/>
    <w:rsid w:val="00D23393"/>
    <w:rsid w:val="00D23892"/>
    <w:rsid w:val="00D23B14"/>
    <w:rsid w:val="00D25A7B"/>
    <w:rsid w:val="00D26041"/>
    <w:rsid w:val="00D26B79"/>
    <w:rsid w:val="00D26D84"/>
    <w:rsid w:val="00D27330"/>
    <w:rsid w:val="00D275AB"/>
    <w:rsid w:val="00D27778"/>
    <w:rsid w:val="00D27B17"/>
    <w:rsid w:val="00D30878"/>
    <w:rsid w:val="00D336A8"/>
    <w:rsid w:val="00D33AFD"/>
    <w:rsid w:val="00D35981"/>
    <w:rsid w:val="00D35AB1"/>
    <w:rsid w:val="00D36D7A"/>
    <w:rsid w:val="00D4052A"/>
    <w:rsid w:val="00D40BFF"/>
    <w:rsid w:val="00D41121"/>
    <w:rsid w:val="00D41C16"/>
    <w:rsid w:val="00D4487E"/>
    <w:rsid w:val="00D455C0"/>
    <w:rsid w:val="00D46CCE"/>
    <w:rsid w:val="00D47871"/>
    <w:rsid w:val="00D502F1"/>
    <w:rsid w:val="00D5047D"/>
    <w:rsid w:val="00D50505"/>
    <w:rsid w:val="00D508A7"/>
    <w:rsid w:val="00D50CF2"/>
    <w:rsid w:val="00D51C7B"/>
    <w:rsid w:val="00D5209D"/>
    <w:rsid w:val="00D614BC"/>
    <w:rsid w:val="00D62A97"/>
    <w:rsid w:val="00D63043"/>
    <w:rsid w:val="00D63221"/>
    <w:rsid w:val="00D63325"/>
    <w:rsid w:val="00D64936"/>
    <w:rsid w:val="00D6656E"/>
    <w:rsid w:val="00D6745B"/>
    <w:rsid w:val="00D676A0"/>
    <w:rsid w:val="00D70CA3"/>
    <w:rsid w:val="00D70E78"/>
    <w:rsid w:val="00D70F55"/>
    <w:rsid w:val="00D7162A"/>
    <w:rsid w:val="00D723F9"/>
    <w:rsid w:val="00D73FB1"/>
    <w:rsid w:val="00D75283"/>
    <w:rsid w:val="00D75798"/>
    <w:rsid w:val="00D75B06"/>
    <w:rsid w:val="00D772B9"/>
    <w:rsid w:val="00D773A5"/>
    <w:rsid w:val="00D807D7"/>
    <w:rsid w:val="00D80AF1"/>
    <w:rsid w:val="00D80B62"/>
    <w:rsid w:val="00D82729"/>
    <w:rsid w:val="00D82C81"/>
    <w:rsid w:val="00D83AFF"/>
    <w:rsid w:val="00D840FB"/>
    <w:rsid w:val="00D85652"/>
    <w:rsid w:val="00D85B50"/>
    <w:rsid w:val="00D90B69"/>
    <w:rsid w:val="00D91B53"/>
    <w:rsid w:val="00D92EEC"/>
    <w:rsid w:val="00D93051"/>
    <w:rsid w:val="00D93E57"/>
    <w:rsid w:val="00D9472F"/>
    <w:rsid w:val="00D9619D"/>
    <w:rsid w:val="00D97942"/>
    <w:rsid w:val="00D97A17"/>
    <w:rsid w:val="00DA056B"/>
    <w:rsid w:val="00DA16B3"/>
    <w:rsid w:val="00DA452C"/>
    <w:rsid w:val="00DA47BC"/>
    <w:rsid w:val="00DA48D1"/>
    <w:rsid w:val="00DA6EA5"/>
    <w:rsid w:val="00DA7488"/>
    <w:rsid w:val="00DA7C56"/>
    <w:rsid w:val="00DB046C"/>
    <w:rsid w:val="00DB2BB6"/>
    <w:rsid w:val="00DB2CBE"/>
    <w:rsid w:val="00DB49CE"/>
    <w:rsid w:val="00DB5061"/>
    <w:rsid w:val="00DC128B"/>
    <w:rsid w:val="00DC1988"/>
    <w:rsid w:val="00DC1D05"/>
    <w:rsid w:val="00DC255B"/>
    <w:rsid w:val="00DC3A4D"/>
    <w:rsid w:val="00DC46D1"/>
    <w:rsid w:val="00DC4EF3"/>
    <w:rsid w:val="00DC576A"/>
    <w:rsid w:val="00DC66AD"/>
    <w:rsid w:val="00DD0176"/>
    <w:rsid w:val="00DD0507"/>
    <w:rsid w:val="00DD1447"/>
    <w:rsid w:val="00DD1772"/>
    <w:rsid w:val="00DD22F2"/>
    <w:rsid w:val="00DD3799"/>
    <w:rsid w:val="00DD3C5F"/>
    <w:rsid w:val="00DD530E"/>
    <w:rsid w:val="00DD5C59"/>
    <w:rsid w:val="00DD60A1"/>
    <w:rsid w:val="00DD7F81"/>
    <w:rsid w:val="00DE0010"/>
    <w:rsid w:val="00DE0F84"/>
    <w:rsid w:val="00DE2B26"/>
    <w:rsid w:val="00DE2B8B"/>
    <w:rsid w:val="00DE3EE4"/>
    <w:rsid w:val="00DE4DB0"/>
    <w:rsid w:val="00DE67C4"/>
    <w:rsid w:val="00DE7F09"/>
    <w:rsid w:val="00DF437A"/>
    <w:rsid w:val="00DF5438"/>
    <w:rsid w:val="00DF55B5"/>
    <w:rsid w:val="00DF664C"/>
    <w:rsid w:val="00E01F84"/>
    <w:rsid w:val="00E02EBE"/>
    <w:rsid w:val="00E05FBD"/>
    <w:rsid w:val="00E06562"/>
    <w:rsid w:val="00E069CD"/>
    <w:rsid w:val="00E071A2"/>
    <w:rsid w:val="00E101FC"/>
    <w:rsid w:val="00E1209F"/>
    <w:rsid w:val="00E1417E"/>
    <w:rsid w:val="00E152D4"/>
    <w:rsid w:val="00E16B8B"/>
    <w:rsid w:val="00E20128"/>
    <w:rsid w:val="00E21112"/>
    <w:rsid w:val="00E2329E"/>
    <w:rsid w:val="00E233D6"/>
    <w:rsid w:val="00E23AA7"/>
    <w:rsid w:val="00E27508"/>
    <w:rsid w:val="00E27FF1"/>
    <w:rsid w:val="00E302BE"/>
    <w:rsid w:val="00E32D17"/>
    <w:rsid w:val="00E33F26"/>
    <w:rsid w:val="00E35029"/>
    <w:rsid w:val="00E35512"/>
    <w:rsid w:val="00E35892"/>
    <w:rsid w:val="00E369E4"/>
    <w:rsid w:val="00E3787E"/>
    <w:rsid w:val="00E37D8A"/>
    <w:rsid w:val="00E410B8"/>
    <w:rsid w:val="00E41A22"/>
    <w:rsid w:val="00E43B5C"/>
    <w:rsid w:val="00E45DA3"/>
    <w:rsid w:val="00E46CE1"/>
    <w:rsid w:val="00E4731A"/>
    <w:rsid w:val="00E479E1"/>
    <w:rsid w:val="00E47C7A"/>
    <w:rsid w:val="00E50301"/>
    <w:rsid w:val="00E503AB"/>
    <w:rsid w:val="00E5155E"/>
    <w:rsid w:val="00E52060"/>
    <w:rsid w:val="00E52218"/>
    <w:rsid w:val="00E54A1F"/>
    <w:rsid w:val="00E54C85"/>
    <w:rsid w:val="00E54F4A"/>
    <w:rsid w:val="00E55295"/>
    <w:rsid w:val="00E555C4"/>
    <w:rsid w:val="00E556F6"/>
    <w:rsid w:val="00E5791A"/>
    <w:rsid w:val="00E6133E"/>
    <w:rsid w:val="00E61A2E"/>
    <w:rsid w:val="00E62287"/>
    <w:rsid w:val="00E62DD5"/>
    <w:rsid w:val="00E631EA"/>
    <w:rsid w:val="00E637B9"/>
    <w:rsid w:val="00E63CCB"/>
    <w:rsid w:val="00E64B64"/>
    <w:rsid w:val="00E65B08"/>
    <w:rsid w:val="00E65EB7"/>
    <w:rsid w:val="00E67905"/>
    <w:rsid w:val="00E70C7B"/>
    <w:rsid w:val="00E71207"/>
    <w:rsid w:val="00E7295C"/>
    <w:rsid w:val="00E72C6F"/>
    <w:rsid w:val="00E72C9D"/>
    <w:rsid w:val="00E75349"/>
    <w:rsid w:val="00E75A90"/>
    <w:rsid w:val="00E75FD4"/>
    <w:rsid w:val="00E76ACE"/>
    <w:rsid w:val="00E773E5"/>
    <w:rsid w:val="00E8022B"/>
    <w:rsid w:val="00E80490"/>
    <w:rsid w:val="00E8087F"/>
    <w:rsid w:val="00E827A2"/>
    <w:rsid w:val="00E83947"/>
    <w:rsid w:val="00E83E03"/>
    <w:rsid w:val="00E850BE"/>
    <w:rsid w:val="00E8577F"/>
    <w:rsid w:val="00E85A24"/>
    <w:rsid w:val="00E85FE4"/>
    <w:rsid w:val="00E86CAE"/>
    <w:rsid w:val="00E86D22"/>
    <w:rsid w:val="00E87C1E"/>
    <w:rsid w:val="00E87E81"/>
    <w:rsid w:val="00E90D43"/>
    <w:rsid w:val="00E91253"/>
    <w:rsid w:val="00E92606"/>
    <w:rsid w:val="00E92668"/>
    <w:rsid w:val="00E92E72"/>
    <w:rsid w:val="00E93491"/>
    <w:rsid w:val="00E93978"/>
    <w:rsid w:val="00E9456D"/>
    <w:rsid w:val="00E95507"/>
    <w:rsid w:val="00E96BA1"/>
    <w:rsid w:val="00E97597"/>
    <w:rsid w:val="00EA019D"/>
    <w:rsid w:val="00EA065B"/>
    <w:rsid w:val="00EA0EB8"/>
    <w:rsid w:val="00EA21E8"/>
    <w:rsid w:val="00EA24BA"/>
    <w:rsid w:val="00EA26A3"/>
    <w:rsid w:val="00EA3201"/>
    <w:rsid w:val="00EA5943"/>
    <w:rsid w:val="00EA6115"/>
    <w:rsid w:val="00EA630E"/>
    <w:rsid w:val="00EA67FE"/>
    <w:rsid w:val="00EA79EF"/>
    <w:rsid w:val="00EB14B0"/>
    <w:rsid w:val="00EB1BC8"/>
    <w:rsid w:val="00EB2DC4"/>
    <w:rsid w:val="00EB57D5"/>
    <w:rsid w:val="00EB6762"/>
    <w:rsid w:val="00EB6CAC"/>
    <w:rsid w:val="00EB7666"/>
    <w:rsid w:val="00EB9E7D"/>
    <w:rsid w:val="00EC08DA"/>
    <w:rsid w:val="00EC211A"/>
    <w:rsid w:val="00EC4062"/>
    <w:rsid w:val="00EC4246"/>
    <w:rsid w:val="00EC5653"/>
    <w:rsid w:val="00EC5EFA"/>
    <w:rsid w:val="00EC6CD9"/>
    <w:rsid w:val="00EC7EF6"/>
    <w:rsid w:val="00ED00AA"/>
    <w:rsid w:val="00ED1135"/>
    <w:rsid w:val="00ED271D"/>
    <w:rsid w:val="00ED3376"/>
    <w:rsid w:val="00ED3ABB"/>
    <w:rsid w:val="00ED3E71"/>
    <w:rsid w:val="00ED4323"/>
    <w:rsid w:val="00ED483D"/>
    <w:rsid w:val="00ED4A09"/>
    <w:rsid w:val="00ED4CCA"/>
    <w:rsid w:val="00ED547B"/>
    <w:rsid w:val="00ED5EA3"/>
    <w:rsid w:val="00ED73CC"/>
    <w:rsid w:val="00EE0A6A"/>
    <w:rsid w:val="00EE5DA6"/>
    <w:rsid w:val="00EF03AF"/>
    <w:rsid w:val="00EF0EE5"/>
    <w:rsid w:val="00EF267C"/>
    <w:rsid w:val="00EF3473"/>
    <w:rsid w:val="00EF59BD"/>
    <w:rsid w:val="00EF6FEB"/>
    <w:rsid w:val="00EF7147"/>
    <w:rsid w:val="00EF752C"/>
    <w:rsid w:val="00F0044D"/>
    <w:rsid w:val="00F014CA"/>
    <w:rsid w:val="00F01D2B"/>
    <w:rsid w:val="00F01E41"/>
    <w:rsid w:val="00F02D73"/>
    <w:rsid w:val="00F0369C"/>
    <w:rsid w:val="00F0593C"/>
    <w:rsid w:val="00F10E39"/>
    <w:rsid w:val="00F11674"/>
    <w:rsid w:val="00F11E37"/>
    <w:rsid w:val="00F11F46"/>
    <w:rsid w:val="00F123AB"/>
    <w:rsid w:val="00F12577"/>
    <w:rsid w:val="00F133DE"/>
    <w:rsid w:val="00F135DA"/>
    <w:rsid w:val="00F13D0C"/>
    <w:rsid w:val="00F147C2"/>
    <w:rsid w:val="00F16038"/>
    <w:rsid w:val="00F17A55"/>
    <w:rsid w:val="00F26837"/>
    <w:rsid w:val="00F2701C"/>
    <w:rsid w:val="00F3187C"/>
    <w:rsid w:val="00F33DE8"/>
    <w:rsid w:val="00F33E0F"/>
    <w:rsid w:val="00F35BDD"/>
    <w:rsid w:val="00F36A4C"/>
    <w:rsid w:val="00F37F50"/>
    <w:rsid w:val="00F41573"/>
    <w:rsid w:val="00F4197E"/>
    <w:rsid w:val="00F42BCD"/>
    <w:rsid w:val="00F433C9"/>
    <w:rsid w:val="00F44CCA"/>
    <w:rsid w:val="00F44CFD"/>
    <w:rsid w:val="00F45725"/>
    <w:rsid w:val="00F45CA6"/>
    <w:rsid w:val="00F500E6"/>
    <w:rsid w:val="00F52CCE"/>
    <w:rsid w:val="00F53424"/>
    <w:rsid w:val="00F53A17"/>
    <w:rsid w:val="00F5484F"/>
    <w:rsid w:val="00F549A4"/>
    <w:rsid w:val="00F54F3C"/>
    <w:rsid w:val="00F5535E"/>
    <w:rsid w:val="00F553C7"/>
    <w:rsid w:val="00F56467"/>
    <w:rsid w:val="00F57ECE"/>
    <w:rsid w:val="00F60460"/>
    <w:rsid w:val="00F62A0D"/>
    <w:rsid w:val="00F636FA"/>
    <w:rsid w:val="00F63C91"/>
    <w:rsid w:val="00F6477E"/>
    <w:rsid w:val="00F6506B"/>
    <w:rsid w:val="00F65831"/>
    <w:rsid w:val="00F669DA"/>
    <w:rsid w:val="00F67491"/>
    <w:rsid w:val="00F713DA"/>
    <w:rsid w:val="00F72DD6"/>
    <w:rsid w:val="00F72F46"/>
    <w:rsid w:val="00F7382C"/>
    <w:rsid w:val="00F73B71"/>
    <w:rsid w:val="00F73EB4"/>
    <w:rsid w:val="00F74AC8"/>
    <w:rsid w:val="00F75D82"/>
    <w:rsid w:val="00F75FEA"/>
    <w:rsid w:val="00F76289"/>
    <w:rsid w:val="00F7783C"/>
    <w:rsid w:val="00F77DFE"/>
    <w:rsid w:val="00F800D5"/>
    <w:rsid w:val="00F80839"/>
    <w:rsid w:val="00F80A10"/>
    <w:rsid w:val="00F85D02"/>
    <w:rsid w:val="00F869EA"/>
    <w:rsid w:val="00F874CF"/>
    <w:rsid w:val="00F875DE"/>
    <w:rsid w:val="00F90A5A"/>
    <w:rsid w:val="00F90C14"/>
    <w:rsid w:val="00F91B29"/>
    <w:rsid w:val="00F92F15"/>
    <w:rsid w:val="00F9522F"/>
    <w:rsid w:val="00F95342"/>
    <w:rsid w:val="00F95599"/>
    <w:rsid w:val="00F96F7F"/>
    <w:rsid w:val="00F97523"/>
    <w:rsid w:val="00F9777A"/>
    <w:rsid w:val="00F97D20"/>
    <w:rsid w:val="00FA1B82"/>
    <w:rsid w:val="00FA2470"/>
    <w:rsid w:val="00FA27F8"/>
    <w:rsid w:val="00FA28C5"/>
    <w:rsid w:val="00FA3764"/>
    <w:rsid w:val="00FA3829"/>
    <w:rsid w:val="00FA48E9"/>
    <w:rsid w:val="00FA4C6C"/>
    <w:rsid w:val="00FA4DBA"/>
    <w:rsid w:val="00FA6E15"/>
    <w:rsid w:val="00FA6E28"/>
    <w:rsid w:val="00FA7889"/>
    <w:rsid w:val="00FB0274"/>
    <w:rsid w:val="00FB0C03"/>
    <w:rsid w:val="00FB1611"/>
    <w:rsid w:val="00FB278C"/>
    <w:rsid w:val="00FB2B7F"/>
    <w:rsid w:val="00FB473D"/>
    <w:rsid w:val="00FC04DA"/>
    <w:rsid w:val="00FC2D34"/>
    <w:rsid w:val="00FC495E"/>
    <w:rsid w:val="00FC498B"/>
    <w:rsid w:val="00FD0310"/>
    <w:rsid w:val="00FD2C09"/>
    <w:rsid w:val="00FD32B2"/>
    <w:rsid w:val="00FD3B89"/>
    <w:rsid w:val="00FD5869"/>
    <w:rsid w:val="00FD660C"/>
    <w:rsid w:val="00FD6D06"/>
    <w:rsid w:val="00FD7494"/>
    <w:rsid w:val="00FD7C17"/>
    <w:rsid w:val="00FD7CFD"/>
    <w:rsid w:val="00FE12F0"/>
    <w:rsid w:val="00FE2DFB"/>
    <w:rsid w:val="00FE36E2"/>
    <w:rsid w:val="00FE4542"/>
    <w:rsid w:val="00FE52FF"/>
    <w:rsid w:val="00FE5CBE"/>
    <w:rsid w:val="00FE5EB7"/>
    <w:rsid w:val="00FE7D37"/>
    <w:rsid w:val="00FF243E"/>
    <w:rsid w:val="00FF2C60"/>
    <w:rsid w:val="00FF2E9C"/>
    <w:rsid w:val="00FF2F3D"/>
    <w:rsid w:val="00FF37A8"/>
    <w:rsid w:val="00FF490E"/>
    <w:rsid w:val="00FF59F2"/>
    <w:rsid w:val="00FF5D8C"/>
    <w:rsid w:val="00FF635B"/>
    <w:rsid w:val="00FF6D3C"/>
    <w:rsid w:val="00FF7119"/>
    <w:rsid w:val="01606B57"/>
    <w:rsid w:val="01A38BAE"/>
    <w:rsid w:val="0258C8F5"/>
    <w:rsid w:val="0260D002"/>
    <w:rsid w:val="02806E7A"/>
    <w:rsid w:val="02876EDE"/>
    <w:rsid w:val="02BD51A6"/>
    <w:rsid w:val="02F07ED1"/>
    <w:rsid w:val="0397749A"/>
    <w:rsid w:val="03D69472"/>
    <w:rsid w:val="03EB33E0"/>
    <w:rsid w:val="03FCA063"/>
    <w:rsid w:val="046E302D"/>
    <w:rsid w:val="0495B57F"/>
    <w:rsid w:val="04A9191F"/>
    <w:rsid w:val="04B56C19"/>
    <w:rsid w:val="04F2AB78"/>
    <w:rsid w:val="056085AF"/>
    <w:rsid w:val="058EF1C7"/>
    <w:rsid w:val="05D44686"/>
    <w:rsid w:val="05D7E4A8"/>
    <w:rsid w:val="05ECE203"/>
    <w:rsid w:val="06004372"/>
    <w:rsid w:val="06396E0F"/>
    <w:rsid w:val="065D95E4"/>
    <w:rsid w:val="06CD5D4B"/>
    <w:rsid w:val="0722D4A2"/>
    <w:rsid w:val="07273558"/>
    <w:rsid w:val="07BE61D4"/>
    <w:rsid w:val="07C519D6"/>
    <w:rsid w:val="07ECA657"/>
    <w:rsid w:val="0808E5B3"/>
    <w:rsid w:val="08BDFA32"/>
    <w:rsid w:val="08EBA7FF"/>
    <w:rsid w:val="0906BC9B"/>
    <w:rsid w:val="093BDABC"/>
    <w:rsid w:val="093F68FB"/>
    <w:rsid w:val="094BDA4C"/>
    <w:rsid w:val="09F88D10"/>
    <w:rsid w:val="0A00C91F"/>
    <w:rsid w:val="0A79DA4A"/>
    <w:rsid w:val="0AA90386"/>
    <w:rsid w:val="0AB46D25"/>
    <w:rsid w:val="0B38C016"/>
    <w:rsid w:val="0B8A0CF4"/>
    <w:rsid w:val="0B9339DE"/>
    <w:rsid w:val="0BCE509E"/>
    <w:rsid w:val="0C4FE931"/>
    <w:rsid w:val="0CB0366B"/>
    <w:rsid w:val="0CD66EB2"/>
    <w:rsid w:val="0D25DD55"/>
    <w:rsid w:val="0D5ACE39"/>
    <w:rsid w:val="0DDA67B0"/>
    <w:rsid w:val="0DEC3047"/>
    <w:rsid w:val="0E5D9D8E"/>
    <w:rsid w:val="0E85D919"/>
    <w:rsid w:val="0E8BDFB7"/>
    <w:rsid w:val="0F0AB752"/>
    <w:rsid w:val="0F8DE829"/>
    <w:rsid w:val="1008811D"/>
    <w:rsid w:val="100D0A0C"/>
    <w:rsid w:val="103F0336"/>
    <w:rsid w:val="1056741F"/>
    <w:rsid w:val="1083B929"/>
    <w:rsid w:val="114EDA27"/>
    <w:rsid w:val="11F5BB2E"/>
    <w:rsid w:val="122E1879"/>
    <w:rsid w:val="125E5A53"/>
    <w:rsid w:val="12D7D8EC"/>
    <w:rsid w:val="12D96BFF"/>
    <w:rsid w:val="13099D64"/>
    <w:rsid w:val="134C2BF4"/>
    <w:rsid w:val="13A02FF6"/>
    <w:rsid w:val="13A31397"/>
    <w:rsid w:val="13CA0FBD"/>
    <w:rsid w:val="14094530"/>
    <w:rsid w:val="140FE466"/>
    <w:rsid w:val="141AB1B3"/>
    <w:rsid w:val="142CED8F"/>
    <w:rsid w:val="1431A4A9"/>
    <w:rsid w:val="147F6DD7"/>
    <w:rsid w:val="14AAC197"/>
    <w:rsid w:val="15002B06"/>
    <w:rsid w:val="1513FD9F"/>
    <w:rsid w:val="156FEBE7"/>
    <w:rsid w:val="15C8BDF0"/>
    <w:rsid w:val="163EA2CE"/>
    <w:rsid w:val="1648AC61"/>
    <w:rsid w:val="1701B07F"/>
    <w:rsid w:val="1740E5F2"/>
    <w:rsid w:val="175BA03A"/>
    <w:rsid w:val="17952CFC"/>
    <w:rsid w:val="17BCC3E8"/>
    <w:rsid w:val="17E46926"/>
    <w:rsid w:val="17ED3396"/>
    <w:rsid w:val="18269284"/>
    <w:rsid w:val="1830DE82"/>
    <w:rsid w:val="18A363FF"/>
    <w:rsid w:val="19005EB2"/>
    <w:rsid w:val="19029098"/>
    <w:rsid w:val="19038B92"/>
    <w:rsid w:val="1941AF28"/>
    <w:rsid w:val="19C6960F"/>
    <w:rsid w:val="19D4A72B"/>
    <w:rsid w:val="19EF0395"/>
    <w:rsid w:val="1A0D5F3A"/>
    <w:rsid w:val="1A10CB97"/>
    <w:rsid w:val="1A322E04"/>
    <w:rsid w:val="1A735D5D"/>
    <w:rsid w:val="1A790AEB"/>
    <w:rsid w:val="1A7F25EA"/>
    <w:rsid w:val="1A89F337"/>
    <w:rsid w:val="1AF583F9"/>
    <w:rsid w:val="1B738121"/>
    <w:rsid w:val="1BAF5C23"/>
    <w:rsid w:val="1BB30E17"/>
    <w:rsid w:val="1C01CDEE"/>
    <w:rsid w:val="1C3A315A"/>
    <w:rsid w:val="1C8C1F53"/>
    <w:rsid w:val="1CC51563"/>
    <w:rsid w:val="1CF02B33"/>
    <w:rsid w:val="1D06CBB8"/>
    <w:rsid w:val="1DB02776"/>
    <w:rsid w:val="1DDA9311"/>
    <w:rsid w:val="1E094344"/>
    <w:rsid w:val="1E6A181C"/>
    <w:rsid w:val="1E89DA6B"/>
    <w:rsid w:val="1E8F913E"/>
    <w:rsid w:val="1EA233FA"/>
    <w:rsid w:val="1EB60A6B"/>
    <w:rsid w:val="1EB89125"/>
    <w:rsid w:val="1EDA1F54"/>
    <w:rsid w:val="1EE9022C"/>
    <w:rsid w:val="1EFAB768"/>
    <w:rsid w:val="1F0179CF"/>
    <w:rsid w:val="1F140CB5"/>
    <w:rsid w:val="1F4F9F4E"/>
    <w:rsid w:val="1F769779"/>
    <w:rsid w:val="1F8610A4"/>
    <w:rsid w:val="202BCEC2"/>
    <w:rsid w:val="20A1A134"/>
    <w:rsid w:val="214C8A4E"/>
    <w:rsid w:val="215A8649"/>
    <w:rsid w:val="21878835"/>
    <w:rsid w:val="218D9FE6"/>
    <w:rsid w:val="21AED40A"/>
    <w:rsid w:val="21EE2186"/>
    <w:rsid w:val="223D7195"/>
    <w:rsid w:val="229E3140"/>
    <w:rsid w:val="235645A9"/>
    <w:rsid w:val="236031C6"/>
    <w:rsid w:val="23BE42D1"/>
    <w:rsid w:val="23CBB359"/>
    <w:rsid w:val="23E5A370"/>
    <w:rsid w:val="23E8210D"/>
    <w:rsid w:val="24646BBA"/>
    <w:rsid w:val="24748010"/>
    <w:rsid w:val="249E31D4"/>
    <w:rsid w:val="24F04549"/>
    <w:rsid w:val="24F2160A"/>
    <w:rsid w:val="2524F765"/>
    <w:rsid w:val="2571849A"/>
    <w:rsid w:val="258D7190"/>
    <w:rsid w:val="25943026"/>
    <w:rsid w:val="260B1CC5"/>
    <w:rsid w:val="261F46B7"/>
    <w:rsid w:val="26475B89"/>
    <w:rsid w:val="266C38A3"/>
    <w:rsid w:val="26BB2148"/>
    <w:rsid w:val="276327F3"/>
    <w:rsid w:val="27BDEFCA"/>
    <w:rsid w:val="27FF3BC7"/>
    <w:rsid w:val="280CDC23"/>
    <w:rsid w:val="2835A66E"/>
    <w:rsid w:val="283DCBD1"/>
    <w:rsid w:val="28A269D3"/>
    <w:rsid w:val="28A3AC22"/>
    <w:rsid w:val="28E74672"/>
    <w:rsid w:val="292029FE"/>
    <w:rsid w:val="29A407C2"/>
    <w:rsid w:val="29B4F61F"/>
    <w:rsid w:val="29D11888"/>
    <w:rsid w:val="2A12763A"/>
    <w:rsid w:val="2A668B1A"/>
    <w:rsid w:val="2B694514"/>
    <w:rsid w:val="2B9D0156"/>
    <w:rsid w:val="2B9D60B9"/>
    <w:rsid w:val="2BA15073"/>
    <w:rsid w:val="2BBAFD41"/>
    <w:rsid w:val="2BEB25E8"/>
    <w:rsid w:val="2C1D4D6A"/>
    <w:rsid w:val="2C31AA0C"/>
    <w:rsid w:val="2C48FBE7"/>
    <w:rsid w:val="2C5610C4"/>
    <w:rsid w:val="2C8D25E0"/>
    <w:rsid w:val="2CADC16E"/>
    <w:rsid w:val="2CD816CE"/>
    <w:rsid w:val="2D15336F"/>
    <w:rsid w:val="2D83FC19"/>
    <w:rsid w:val="2DD7C3AA"/>
    <w:rsid w:val="2E0FBB83"/>
    <w:rsid w:val="2E646A21"/>
    <w:rsid w:val="2EDA5390"/>
    <w:rsid w:val="2EDB1ABC"/>
    <w:rsid w:val="2F35DF84"/>
    <w:rsid w:val="2F371A93"/>
    <w:rsid w:val="2F691157"/>
    <w:rsid w:val="30415B14"/>
    <w:rsid w:val="305CFB94"/>
    <w:rsid w:val="3074E0F6"/>
    <w:rsid w:val="30A289BE"/>
    <w:rsid w:val="30D0958F"/>
    <w:rsid w:val="30F899EF"/>
    <w:rsid w:val="311C3DDF"/>
    <w:rsid w:val="312981E7"/>
    <w:rsid w:val="3275F865"/>
    <w:rsid w:val="3287A8D2"/>
    <w:rsid w:val="32905C4F"/>
    <w:rsid w:val="32D5D92E"/>
    <w:rsid w:val="33082337"/>
    <w:rsid w:val="33249550"/>
    <w:rsid w:val="333D0F0C"/>
    <w:rsid w:val="3366A004"/>
    <w:rsid w:val="337456F9"/>
    <w:rsid w:val="33940943"/>
    <w:rsid w:val="33949C56"/>
    <w:rsid w:val="341D6E82"/>
    <w:rsid w:val="34502B17"/>
    <w:rsid w:val="346122A9"/>
    <w:rsid w:val="34ED78E9"/>
    <w:rsid w:val="351C42C5"/>
    <w:rsid w:val="35306CB7"/>
    <w:rsid w:val="3536334B"/>
    <w:rsid w:val="354832B9"/>
    <w:rsid w:val="354DC24A"/>
    <w:rsid w:val="3580ECDB"/>
    <w:rsid w:val="35865001"/>
    <w:rsid w:val="3599E159"/>
    <w:rsid w:val="359CBACF"/>
    <w:rsid w:val="36581B12"/>
    <w:rsid w:val="36865EBF"/>
    <w:rsid w:val="36B296F1"/>
    <w:rsid w:val="36CC184A"/>
    <w:rsid w:val="36E56575"/>
    <w:rsid w:val="3718C49E"/>
    <w:rsid w:val="37951CF2"/>
    <w:rsid w:val="37AF1CE9"/>
    <w:rsid w:val="37BB7D59"/>
    <w:rsid w:val="37E9ADA3"/>
    <w:rsid w:val="37FA531F"/>
    <w:rsid w:val="3810802F"/>
    <w:rsid w:val="384E6752"/>
    <w:rsid w:val="385654D8"/>
    <w:rsid w:val="38B19C0C"/>
    <w:rsid w:val="38C6B397"/>
    <w:rsid w:val="38CAC469"/>
    <w:rsid w:val="38D2F640"/>
    <w:rsid w:val="38E78819"/>
    <w:rsid w:val="39503C65"/>
    <w:rsid w:val="3954D80A"/>
    <w:rsid w:val="3A29FACA"/>
    <w:rsid w:val="3A304DE2"/>
    <w:rsid w:val="3A33F61C"/>
    <w:rsid w:val="3A376152"/>
    <w:rsid w:val="3A91488E"/>
    <w:rsid w:val="3ABC6D2D"/>
    <w:rsid w:val="3AC29C69"/>
    <w:rsid w:val="3B1DCD81"/>
    <w:rsid w:val="3B2053C4"/>
    <w:rsid w:val="3B549129"/>
    <w:rsid w:val="3B6CDE97"/>
    <w:rsid w:val="3BBAA188"/>
    <w:rsid w:val="3BCC4FAC"/>
    <w:rsid w:val="3BE91309"/>
    <w:rsid w:val="3C154229"/>
    <w:rsid w:val="3C775E32"/>
    <w:rsid w:val="3C8FA885"/>
    <w:rsid w:val="3CEA5755"/>
    <w:rsid w:val="3D67EEA4"/>
    <w:rsid w:val="3DDDECB9"/>
    <w:rsid w:val="3DFC730B"/>
    <w:rsid w:val="3E119680"/>
    <w:rsid w:val="3E18DCC3"/>
    <w:rsid w:val="3E21928D"/>
    <w:rsid w:val="3E2EA3A4"/>
    <w:rsid w:val="3E5F4443"/>
    <w:rsid w:val="3EC6BDE8"/>
    <w:rsid w:val="3EE0BF74"/>
    <w:rsid w:val="3F15CECC"/>
    <w:rsid w:val="3F98436C"/>
    <w:rsid w:val="3FAD66E1"/>
    <w:rsid w:val="3FD6A5BD"/>
    <w:rsid w:val="400545BE"/>
    <w:rsid w:val="40876C99"/>
    <w:rsid w:val="409A686C"/>
    <w:rsid w:val="41177824"/>
    <w:rsid w:val="413413CD"/>
    <w:rsid w:val="414BBC47"/>
    <w:rsid w:val="41C27052"/>
    <w:rsid w:val="428D6FF2"/>
    <w:rsid w:val="42C944F8"/>
    <w:rsid w:val="42D2325E"/>
    <w:rsid w:val="4308519C"/>
    <w:rsid w:val="43744909"/>
    <w:rsid w:val="43BA539C"/>
    <w:rsid w:val="43D1E63E"/>
    <w:rsid w:val="43DB609D"/>
    <w:rsid w:val="440A1447"/>
    <w:rsid w:val="446BB48F"/>
    <w:rsid w:val="44A417FB"/>
    <w:rsid w:val="44A89E2C"/>
    <w:rsid w:val="44E7C28F"/>
    <w:rsid w:val="45250880"/>
    <w:rsid w:val="455A11D4"/>
    <w:rsid w:val="4586A04C"/>
    <w:rsid w:val="45F89A8C"/>
    <w:rsid w:val="46001B47"/>
    <w:rsid w:val="460433ED"/>
    <w:rsid w:val="4635AB00"/>
    <w:rsid w:val="46A43863"/>
    <w:rsid w:val="46D0A841"/>
    <w:rsid w:val="46F64A14"/>
    <w:rsid w:val="471F1CBF"/>
    <w:rsid w:val="477120DD"/>
    <w:rsid w:val="47859406"/>
    <w:rsid w:val="47F21694"/>
    <w:rsid w:val="480301FF"/>
    <w:rsid w:val="487B4075"/>
    <w:rsid w:val="48971844"/>
    <w:rsid w:val="48C9E6C8"/>
    <w:rsid w:val="4916B99C"/>
    <w:rsid w:val="492FF3FE"/>
    <w:rsid w:val="49598093"/>
    <w:rsid w:val="4A993EF4"/>
    <w:rsid w:val="4B0C623C"/>
    <w:rsid w:val="4B42DCB3"/>
    <w:rsid w:val="4BBDBF8B"/>
    <w:rsid w:val="4BD59E4D"/>
    <w:rsid w:val="4CB5CED7"/>
    <w:rsid w:val="4CEA45E6"/>
    <w:rsid w:val="4D06F9D5"/>
    <w:rsid w:val="4D0792B5"/>
    <w:rsid w:val="4D5A9F52"/>
    <w:rsid w:val="4DAE3CD0"/>
    <w:rsid w:val="4DF013B4"/>
    <w:rsid w:val="4E282C00"/>
    <w:rsid w:val="4E383E71"/>
    <w:rsid w:val="4E66CBD8"/>
    <w:rsid w:val="4E71D561"/>
    <w:rsid w:val="4F328BE1"/>
    <w:rsid w:val="4F4A0D31"/>
    <w:rsid w:val="4F702C34"/>
    <w:rsid w:val="4F82B6DF"/>
    <w:rsid w:val="4F98CE61"/>
    <w:rsid w:val="4F9AA9B8"/>
    <w:rsid w:val="4FDFD35F"/>
    <w:rsid w:val="4FEA7F5C"/>
    <w:rsid w:val="4FED4028"/>
    <w:rsid w:val="4FF91CED"/>
    <w:rsid w:val="4FFB4EE7"/>
    <w:rsid w:val="5072E2CA"/>
    <w:rsid w:val="513C8B15"/>
    <w:rsid w:val="5170D44E"/>
    <w:rsid w:val="517BA3C0"/>
    <w:rsid w:val="51B45DE2"/>
    <w:rsid w:val="52087581"/>
    <w:rsid w:val="52F23CDE"/>
    <w:rsid w:val="53AAF41C"/>
    <w:rsid w:val="53AD26CE"/>
    <w:rsid w:val="53D5C603"/>
    <w:rsid w:val="5411099D"/>
    <w:rsid w:val="543979F7"/>
    <w:rsid w:val="54626CE9"/>
    <w:rsid w:val="548A2B4A"/>
    <w:rsid w:val="54F3EC2A"/>
    <w:rsid w:val="54FA1BCB"/>
    <w:rsid w:val="55330C84"/>
    <w:rsid w:val="554DE057"/>
    <w:rsid w:val="5556E5AB"/>
    <w:rsid w:val="55B6F1FA"/>
    <w:rsid w:val="55E41C71"/>
    <w:rsid w:val="56894E57"/>
    <w:rsid w:val="568F678B"/>
    <w:rsid w:val="56A49ADE"/>
    <w:rsid w:val="572A940A"/>
    <w:rsid w:val="57354B99"/>
    <w:rsid w:val="576D503A"/>
    <w:rsid w:val="5813FE1F"/>
    <w:rsid w:val="585299E2"/>
    <w:rsid w:val="58588299"/>
    <w:rsid w:val="5869DCE9"/>
    <w:rsid w:val="587D68BE"/>
    <w:rsid w:val="58A31595"/>
    <w:rsid w:val="58ECDEC1"/>
    <w:rsid w:val="5B160963"/>
    <w:rsid w:val="5B594B32"/>
    <w:rsid w:val="5B88425D"/>
    <w:rsid w:val="5BA0041C"/>
    <w:rsid w:val="5C08DD3C"/>
    <w:rsid w:val="5C2DCDB3"/>
    <w:rsid w:val="5C31779A"/>
    <w:rsid w:val="5C5E2A50"/>
    <w:rsid w:val="5C62EA91"/>
    <w:rsid w:val="5C7291D1"/>
    <w:rsid w:val="5CA0CEE9"/>
    <w:rsid w:val="5CC7FA49"/>
    <w:rsid w:val="5CC84A0C"/>
    <w:rsid w:val="5CDE809F"/>
    <w:rsid w:val="5D046135"/>
    <w:rsid w:val="5D048654"/>
    <w:rsid w:val="5D19C00E"/>
    <w:rsid w:val="5D862966"/>
    <w:rsid w:val="5E0836CD"/>
    <w:rsid w:val="5EA18D30"/>
    <w:rsid w:val="5F3C3B90"/>
    <w:rsid w:val="5F8929ED"/>
    <w:rsid w:val="60A899D5"/>
    <w:rsid w:val="6103EEE2"/>
    <w:rsid w:val="6122743E"/>
    <w:rsid w:val="61613F69"/>
    <w:rsid w:val="6174545F"/>
    <w:rsid w:val="61855210"/>
    <w:rsid w:val="6186C6C3"/>
    <w:rsid w:val="6195EF9B"/>
    <w:rsid w:val="61A3C152"/>
    <w:rsid w:val="61BFE196"/>
    <w:rsid w:val="623E4DE8"/>
    <w:rsid w:val="624340FA"/>
    <w:rsid w:val="6258BF7F"/>
    <w:rsid w:val="62599A89"/>
    <w:rsid w:val="62A4D9E7"/>
    <w:rsid w:val="63041948"/>
    <w:rsid w:val="631F3172"/>
    <w:rsid w:val="6336E7CC"/>
    <w:rsid w:val="638D8C6E"/>
    <w:rsid w:val="63FD8A46"/>
    <w:rsid w:val="6401F61A"/>
    <w:rsid w:val="6423DD0E"/>
    <w:rsid w:val="643FC951"/>
    <w:rsid w:val="64A1E7FA"/>
    <w:rsid w:val="64BCF2D2"/>
    <w:rsid w:val="64F0E797"/>
    <w:rsid w:val="6557EB74"/>
    <w:rsid w:val="6699DCEA"/>
    <w:rsid w:val="66D930EF"/>
    <w:rsid w:val="6700862B"/>
    <w:rsid w:val="6705AF26"/>
    <w:rsid w:val="67C92F5B"/>
    <w:rsid w:val="67DDDA7A"/>
    <w:rsid w:val="682D46B3"/>
    <w:rsid w:val="68408C5E"/>
    <w:rsid w:val="68592F33"/>
    <w:rsid w:val="685F811D"/>
    <w:rsid w:val="68BA4E3D"/>
    <w:rsid w:val="690B704B"/>
    <w:rsid w:val="694A4AE2"/>
    <w:rsid w:val="6960D6BD"/>
    <w:rsid w:val="698DCFE0"/>
    <w:rsid w:val="698DDD55"/>
    <w:rsid w:val="69B0194D"/>
    <w:rsid w:val="69B5BDF4"/>
    <w:rsid w:val="69B970FB"/>
    <w:rsid w:val="69C458BA"/>
    <w:rsid w:val="6A0E30EA"/>
    <w:rsid w:val="6A832C47"/>
    <w:rsid w:val="6AB5914D"/>
    <w:rsid w:val="6B863631"/>
    <w:rsid w:val="6BA84BF4"/>
    <w:rsid w:val="6BB99EF8"/>
    <w:rsid w:val="6BE00BF9"/>
    <w:rsid w:val="6C02EE20"/>
    <w:rsid w:val="6C2F963B"/>
    <w:rsid w:val="6C573203"/>
    <w:rsid w:val="6CA75F3D"/>
    <w:rsid w:val="6CC46687"/>
    <w:rsid w:val="6CC4A1B5"/>
    <w:rsid w:val="6D0D822D"/>
    <w:rsid w:val="6D5777CD"/>
    <w:rsid w:val="6DFA2EFA"/>
    <w:rsid w:val="6E045506"/>
    <w:rsid w:val="6EE14479"/>
    <w:rsid w:val="6EF326A2"/>
    <w:rsid w:val="6F1AC74F"/>
    <w:rsid w:val="6FA2CE45"/>
    <w:rsid w:val="6FAFB2FE"/>
    <w:rsid w:val="70336868"/>
    <w:rsid w:val="70341A4B"/>
    <w:rsid w:val="7038FD64"/>
    <w:rsid w:val="705A69E4"/>
    <w:rsid w:val="707D14DA"/>
    <w:rsid w:val="707F036B"/>
    <w:rsid w:val="71774974"/>
    <w:rsid w:val="7178534B"/>
    <w:rsid w:val="721895C4"/>
    <w:rsid w:val="72560BE6"/>
    <w:rsid w:val="72D5645E"/>
    <w:rsid w:val="73B21B68"/>
    <w:rsid w:val="7432C301"/>
    <w:rsid w:val="7475B672"/>
    <w:rsid w:val="74A15D5D"/>
    <w:rsid w:val="74CCEF97"/>
    <w:rsid w:val="74CF39E2"/>
    <w:rsid w:val="75567223"/>
    <w:rsid w:val="758CA321"/>
    <w:rsid w:val="7596EEAA"/>
    <w:rsid w:val="764630A8"/>
    <w:rsid w:val="76E28931"/>
    <w:rsid w:val="76EC9049"/>
    <w:rsid w:val="7732D2F0"/>
    <w:rsid w:val="77499579"/>
    <w:rsid w:val="7752B824"/>
    <w:rsid w:val="782582A1"/>
    <w:rsid w:val="782C00F9"/>
    <w:rsid w:val="783E43E1"/>
    <w:rsid w:val="785E6406"/>
    <w:rsid w:val="787D7BF4"/>
    <w:rsid w:val="78BFEB50"/>
    <w:rsid w:val="78CB0A07"/>
    <w:rsid w:val="78EC6D47"/>
    <w:rsid w:val="79326F16"/>
    <w:rsid w:val="795503AB"/>
    <w:rsid w:val="798C12C2"/>
    <w:rsid w:val="79E1C6D5"/>
    <w:rsid w:val="7A64E06C"/>
    <w:rsid w:val="7ACC2AE5"/>
    <w:rsid w:val="7B000FA5"/>
    <w:rsid w:val="7B27BDC2"/>
    <w:rsid w:val="7B3F43D9"/>
    <w:rsid w:val="7BA1D640"/>
    <w:rsid w:val="7C094CF8"/>
    <w:rsid w:val="7C2A4FFC"/>
    <w:rsid w:val="7C5B5A06"/>
    <w:rsid w:val="7C631E47"/>
    <w:rsid w:val="7CAFE481"/>
    <w:rsid w:val="7CB4B5BF"/>
    <w:rsid w:val="7CB69E57"/>
    <w:rsid w:val="7D662875"/>
    <w:rsid w:val="7D897C8B"/>
    <w:rsid w:val="7D8F6446"/>
    <w:rsid w:val="7DDC7ABA"/>
    <w:rsid w:val="7E5A2EBE"/>
    <w:rsid w:val="7E6AEFF1"/>
    <w:rsid w:val="7EC47533"/>
    <w:rsid w:val="7F43B6A0"/>
    <w:rsid w:val="7F4B305B"/>
    <w:rsid w:val="7F8AE612"/>
    <w:rsid w:val="7FA2AD8D"/>
    <w:rsid w:val="7FCEAC24"/>
    <w:rsid w:val="7FD401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669B1"/>
  <w15:chartTrackingRefBased/>
  <w15:docId w15:val="{E1706BD6-5979-469B-A6F1-04A87F8E7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663EF8"/>
    <w:pPr>
      <w:tabs>
        <w:tab w:val="right" w:leader="dot" w:pos="9016"/>
      </w:tabs>
      <w:spacing w:after="100"/>
    </w:pPr>
  </w:style>
  <w:style w:type="paragraph" w:styleId="TOC2">
    <w:name w:val="toc 2"/>
    <w:basedOn w:val="Normal"/>
    <w:next w:val="Normal"/>
    <w:autoRedefine/>
    <w:uiPriority w:val="39"/>
    <w:unhideWhenUsed/>
    <w:rsid w:val="000436C8"/>
    <w:pPr>
      <w:tabs>
        <w:tab w:val="right" w:leader="dot" w:pos="9016"/>
      </w:tabs>
      <w:spacing w:after="100"/>
      <w:ind w:left="220"/>
    </w:pPr>
  </w:style>
  <w:style w:type="character" w:styleId="Hyperlink">
    <w:name w:val="Hyperlink"/>
    <w:basedOn w:val="DefaultParagraphFont"/>
    <w:uiPriority w:val="99"/>
    <w:unhideWhenUsed/>
    <w:qFormat/>
    <w:rsid w:val="009B3FCE"/>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0436C8"/>
    <w:rPr>
      <w:b/>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0436C8"/>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character" w:styleId="IntenseEmphasis">
    <w:name w:val="Intense Emphasis"/>
    <w:basedOn w:val="DefaultParagraphFont"/>
    <w:uiPriority w:val="21"/>
    <w:qFormat/>
    <w:rsid w:val="0065515E"/>
    <w:rPr>
      <w:rFonts w:ascii="Poppins" w:hAnsi="Poppins" w:cs="Poppins" w:hint="default"/>
      <w:b/>
      <w:bCs/>
      <w:i w:val="0"/>
      <w:iCs/>
      <w:color w:val="004F6B" w:themeColor="text2"/>
      <w:spacing w:val="0"/>
      <w:sz w:val="24"/>
    </w:rPr>
  </w:style>
  <w:style w:type="table" w:styleId="TableGrid">
    <w:name w:val="Table Grid"/>
    <w:basedOn w:val="TableNormal"/>
    <w:uiPriority w:val="39"/>
    <w:rsid w:val="0065515E"/>
    <w:pPr>
      <w:spacing w:after="0" w:line="240" w:lineRule="auto"/>
    </w:pPr>
    <w:rPr>
      <w:rFonts w:ascii="Trebuchet MS" w:eastAsiaTheme="minorEastAsia" w:hAnsi="Trebuchet MS"/>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4A3146"/>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6B4054"/>
    <w:pPr>
      <w:spacing w:after="0" w:line="240" w:lineRule="auto"/>
    </w:pPr>
    <w:rPr>
      <w:rFonts w:ascii="Poppins" w:hAnsi="Poppins"/>
      <w:sz w:val="24"/>
    </w:rPr>
  </w:style>
  <w:style w:type="paragraph" w:styleId="NormalWeb">
    <w:name w:val="Normal (Web)"/>
    <w:basedOn w:val="Normal"/>
    <w:uiPriority w:val="99"/>
    <w:semiHidden/>
    <w:unhideWhenUsed/>
    <w:rsid w:val="00647294"/>
    <w:pPr>
      <w:spacing w:before="100" w:beforeAutospacing="1" w:after="100" w:afterAutospacing="1"/>
    </w:pPr>
    <w:rPr>
      <w:rFonts w:ascii="Times New Roman" w:eastAsia="Times New Roman" w:hAnsi="Times New Roman" w:cs="Times New Roman"/>
      <w:szCs w:val="24"/>
      <w:lang w:eastAsia="en-GB"/>
    </w:rPr>
  </w:style>
  <w:style w:type="paragraph" w:customStyle="1" w:styleId="pf0">
    <w:name w:val="pf0"/>
    <w:basedOn w:val="Normal"/>
    <w:rsid w:val="00A344BF"/>
    <w:pPr>
      <w:spacing w:before="100" w:beforeAutospacing="1" w:after="100" w:afterAutospacing="1"/>
    </w:pPr>
    <w:rPr>
      <w:rFonts w:ascii="Times New Roman" w:eastAsia="Times New Roman" w:hAnsi="Times New Roman" w:cs="Times New Roman"/>
      <w:szCs w:val="24"/>
      <w:lang w:eastAsia="en-GB"/>
    </w:rPr>
  </w:style>
  <w:style w:type="character" w:customStyle="1" w:styleId="cf01">
    <w:name w:val="cf01"/>
    <w:basedOn w:val="DefaultParagraphFont"/>
    <w:rsid w:val="00A344BF"/>
    <w:rPr>
      <w:rFonts w:ascii="Segoe UI" w:hAnsi="Segoe UI" w:cs="Segoe UI" w:hint="default"/>
      <w:sz w:val="18"/>
      <w:szCs w:val="18"/>
    </w:rPr>
  </w:style>
  <w:style w:type="paragraph" w:customStyle="1" w:styleId="paragraph">
    <w:name w:val="paragraph"/>
    <w:basedOn w:val="Normal"/>
    <w:rsid w:val="00882DEB"/>
    <w:pPr>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882DEB"/>
  </w:style>
  <w:style w:type="character" w:customStyle="1" w:styleId="eop">
    <w:name w:val="eop"/>
    <w:basedOn w:val="DefaultParagraphFont"/>
    <w:rsid w:val="00882DEB"/>
  </w:style>
  <w:style w:type="character" w:customStyle="1" w:styleId="wacimagecontainer">
    <w:name w:val="wacimagecontainer"/>
    <w:basedOn w:val="DefaultParagraphFont"/>
    <w:rsid w:val="00882D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545802770">
      <w:bodyDiv w:val="1"/>
      <w:marLeft w:val="0"/>
      <w:marRight w:val="0"/>
      <w:marTop w:val="0"/>
      <w:marBottom w:val="0"/>
      <w:divBdr>
        <w:top w:val="none" w:sz="0" w:space="0" w:color="auto"/>
        <w:left w:val="none" w:sz="0" w:space="0" w:color="auto"/>
        <w:bottom w:val="none" w:sz="0" w:space="0" w:color="auto"/>
        <w:right w:val="none" w:sz="0" w:space="0" w:color="auto"/>
      </w:divBdr>
      <w:divsChild>
        <w:div w:id="1032413325">
          <w:marLeft w:val="0"/>
          <w:marRight w:val="0"/>
          <w:marTop w:val="0"/>
          <w:marBottom w:val="0"/>
          <w:divBdr>
            <w:top w:val="none" w:sz="0" w:space="0" w:color="auto"/>
            <w:left w:val="none" w:sz="0" w:space="0" w:color="auto"/>
            <w:bottom w:val="none" w:sz="0" w:space="0" w:color="auto"/>
            <w:right w:val="none" w:sz="0" w:space="0" w:color="auto"/>
          </w:divBdr>
        </w:div>
      </w:divsChild>
    </w:div>
    <w:div w:id="762804753">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39222359">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94022978">
      <w:bodyDiv w:val="1"/>
      <w:marLeft w:val="0"/>
      <w:marRight w:val="0"/>
      <w:marTop w:val="0"/>
      <w:marBottom w:val="0"/>
      <w:divBdr>
        <w:top w:val="none" w:sz="0" w:space="0" w:color="auto"/>
        <w:left w:val="none" w:sz="0" w:space="0" w:color="auto"/>
        <w:bottom w:val="none" w:sz="0" w:space="0" w:color="auto"/>
        <w:right w:val="none" w:sz="0" w:space="0" w:color="auto"/>
      </w:divBdr>
      <w:divsChild>
        <w:div w:id="1852183262">
          <w:marLeft w:val="0"/>
          <w:marRight w:val="0"/>
          <w:marTop w:val="0"/>
          <w:marBottom w:val="0"/>
          <w:divBdr>
            <w:top w:val="none" w:sz="0" w:space="0" w:color="auto"/>
            <w:left w:val="none" w:sz="0" w:space="0" w:color="auto"/>
            <w:bottom w:val="none" w:sz="0" w:space="0" w:color="auto"/>
            <w:right w:val="none" w:sz="0" w:space="0" w:color="auto"/>
          </w:divBdr>
        </w:div>
      </w:divsChild>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585647131">
      <w:bodyDiv w:val="1"/>
      <w:marLeft w:val="0"/>
      <w:marRight w:val="0"/>
      <w:marTop w:val="0"/>
      <w:marBottom w:val="0"/>
      <w:divBdr>
        <w:top w:val="none" w:sz="0" w:space="0" w:color="auto"/>
        <w:left w:val="none" w:sz="0" w:space="0" w:color="auto"/>
        <w:bottom w:val="none" w:sz="0" w:space="0" w:color="auto"/>
        <w:right w:val="none" w:sz="0" w:space="0" w:color="auto"/>
      </w:divBdr>
      <w:divsChild>
        <w:div w:id="1952668897">
          <w:marLeft w:val="0"/>
          <w:marRight w:val="0"/>
          <w:marTop w:val="0"/>
          <w:marBottom w:val="0"/>
          <w:divBdr>
            <w:top w:val="none" w:sz="0" w:space="0" w:color="auto"/>
            <w:left w:val="none" w:sz="0" w:space="0" w:color="auto"/>
            <w:bottom w:val="none" w:sz="0" w:space="0" w:color="auto"/>
            <w:right w:val="none" w:sz="0" w:space="0" w:color="auto"/>
          </w:divBdr>
        </w:div>
        <w:div w:id="1118983903">
          <w:marLeft w:val="0"/>
          <w:marRight w:val="0"/>
          <w:marTop w:val="0"/>
          <w:marBottom w:val="0"/>
          <w:divBdr>
            <w:top w:val="none" w:sz="0" w:space="0" w:color="auto"/>
            <w:left w:val="none" w:sz="0" w:space="0" w:color="auto"/>
            <w:bottom w:val="none" w:sz="0" w:space="0" w:color="auto"/>
            <w:right w:val="none" w:sz="0" w:space="0" w:color="auto"/>
          </w:divBdr>
        </w:div>
        <w:div w:id="1409382019">
          <w:marLeft w:val="0"/>
          <w:marRight w:val="0"/>
          <w:marTop w:val="0"/>
          <w:marBottom w:val="0"/>
          <w:divBdr>
            <w:top w:val="none" w:sz="0" w:space="0" w:color="auto"/>
            <w:left w:val="none" w:sz="0" w:space="0" w:color="auto"/>
            <w:bottom w:val="none" w:sz="0" w:space="0" w:color="auto"/>
            <w:right w:val="none" w:sz="0" w:space="0" w:color="auto"/>
          </w:divBdr>
        </w:div>
        <w:div w:id="522281792">
          <w:marLeft w:val="0"/>
          <w:marRight w:val="0"/>
          <w:marTop w:val="0"/>
          <w:marBottom w:val="0"/>
          <w:divBdr>
            <w:top w:val="none" w:sz="0" w:space="0" w:color="auto"/>
            <w:left w:val="none" w:sz="0" w:space="0" w:color="auto"/>
            <w:bottom w:val="none" w:sz="0" w:space="0" w:color="auto"/>
            <w:right w:val="none" w:sz="0" w:space="0" w:color="auto"/>
          </w:divBdr>
        </w:div>
        <w:div w:id="583615110">
          <w:marLeft w:val="0"/>
          <w:marRight w:val="0"/>
          <w:marTop w:val="0"/>
          <w:marBottom w:val="0"/>
          <w:divBdr>
            <w:top w:val="none" w:sz="0" w:space="0" w:color="auto"/>
            <w:left w:val="none" w:sz="0" w:space="0" w:color="auto"/>
            <w:bottom w:val="none" w:sz="0" w:space="0" w:color="auto"/>
            <w:right w:val="none" w:sz="0" w:space="0" w:color="auto"/>
          </w:divBdr>
        </w:div>
        <w:div w:id="608780053">
          <w:marLeft w:val="0"/>
          <w:marRight w:val="0"/>
          <w:marTop w:val="0"/>
          <w:marBottom w:val="0"/>
          <w:divBdr>
            <w:top w:val="none" w:sz="0" w:space="0" w:color="auto"/>
            <w:left w:val="none" w:sz="0" w:space="0" w:color="auto"/>
            <w:bottom w:val="none" w:sz="0" w:space="0" w:color="auto"/>
            <w:right w:val="none" w:sz="0" w:space="0" w:color="auto"/>
          </w:divBdr>
        </w:div>
        <w:div w:id="828711771">
          <w:marLeft w:val="0"/>
          <w:marRight w:val="0"/>
          <w:marTop w:val="0"/>
          <w:marBottom w:val="0"/>
          <w:divBdr>
            <w:top w:val="none" w:sz="0" w:space="0" w:color="auto"/>
            <w:left w:val="none" w:sz="0" w:space="0" w:color="auto"/>
            <w:bottom w:val="none" w:sz="0" w:space="0" w:color="auto"/>
            <w:right w:val="none" w:sz="0" w:space="0" w:color="auto"/>
          </w:divBdr>
        </w:div>
      </w:divsChild>
    </w:div>
    <w:div w:id="1857160235">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ustomXml" Target="ink/ink1.xml"/><Relationship Id="rId18" Type="http://schemas.openxmlformats.org/officeDocument/2006/relationships/image" Target="media/image3.png"/><Relationship Id="rId26" Type="http://schemas.openxmlformats.org/officeDocument/2006/relationships/hyperlink" Target="mailto:enquiries@healthwatchsurrey.co.uk"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ustomXml" Target="ink/ink4.xml"/><Relationship Id="rId34" Type="http://schemas.openxmlformats.org/officeDocument/2006/relationships/hyperlink" Target="https://www.linkedin.com/company/healthwatch-surrey/" TargetMode="External"/><Relationship Id="rId7" Type="http://schemas.openxmlformats.org/officeDocument/2006/relationships/settings" Target="settings.xml"/><Relationship Id="rId12" Type="http://schemas.openxmlformats.org/officeDocument/2006/relationships/image" Target="media/image2.jpeg"/><Relationship Id="rId25" Type="http://schemas.openxmlformats.org/officeDocument/2006/relationships/hyperlink" Target="http://www.healthwatchsurrey.co.uk" TargetMode="External"/><Relationship Id="rId33" Type="http://schemas.openxmlformats.org/officeDocument/2006/relationships/image" Target="media/image7.png"/><Relationship Id="rId38" Type="http://schemas.openxmlformats.org/officeDocument/2006/relationships/footer" Target="footer1.xml"/><Relationship Id="rId2" Type="http://schemas.openxmlformats.org/officeDocument/2006/relationships/customXml" Target="../customXml/item2.xml"/><Relationship Id="rId20" Type="http://schemas.openxmlformats.org/officeDocument/2006/relationships/customXml" Target="ink/ink3.xml"/><Relationship Id="rId29" Type="http://schemas.openxmlformats.org/officeDocument/2006/relationships/image" Target="media/image5.png"/><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ustomXml" Target="ink/ink7.xml"/><Relationship Id="rId32" Type="http://schemas.openxmlformats.org/officeDocument/2006/relationships/hyperlink" Target="https://www.instagram.com/healthwatch_surrey"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23" Type="http://schemas.openxmlformats.org/officeDocument/2006/relationships/customXml" Target="ink/ink6.xml"/><Relationship Id="rId28" Type="http://schemas.openxmlformats.org/officeDocument/2006/relationships/hyperlink" Target="https://www.facebook.com/healthwatchsurrey" TargetMode="External"/><Relationship Id="rId36" Type="http://schemas.openxmlformats.org/officeDocument/2006/relationships/image" Target="media/image9.svg"/><Relationship Id="rId10" Type="http://schemas.openxmlformats.org/officeDocument/2006/relationships/endnotes" Target="endnotes.xml"/><Relationship Id="rId19" Type="http://schemas.openxmlformats.org/officeDocument/2006/relationships/customXml" Target="ink/ink2.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customXml" Target="ink/ink5.xml"/><Relationship Id="rId27" Type="http://schemas.openxmlformats.org/officeDocument/2006/relationships/image" Target="media/image4.png"/><Relationship Id="rId30" Type="http://schemas.openxmlformats.org/officeDocument/2006/relationships/hyperlink" Target="https://twitter.com/HW_Surrey" TargetMode="External"/><Relationship Id="rId35"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Callin&#8211;Healthwa\Downloads\What%20we're%20hearing%20-%20Report%20Template%202023%20with%20response%20section%20(2).dotx" TargetMode="External"/></Relationships>
</file>

<file path=word/documenttasks/documenttasks1.xml><?xml version="1.0" encoding="utf-8"?>
<t:Tasks xmlns:t="http://schemas.microsoft.com/office/tasks/2019/documenttasks" xmlns:oel="http://schemas.microsoft.com/office/2019/extlst">
  <t:Task id="{4124C68E-4520-4E64-A75B-4B72FB6FB13A}">
    <t:Anchor>
      <t:Comment id="681857605"/>
    </t:Anchor>
    <t:History>
      <t:Event id="{DFDB76C1-B2D3-405F-B1C3-0203E439B3A1}" time="2023-09-07T12:44:37.591Z">
        <t:Attribution userId="S::Julie.Callin@healthwatchsurrey.co.uk::e322fc9f-40d3-4d00-8ad7-b8cd8408bf2a" userProvider="AD" userName="Julie Callin"/>
        <t:Anchor>
          <t:Comment id="681857605"/>
        </t:Anchor>
        <t:Create/>
      </t:Event>
      <t:Event id="{C010A0C6-DE2B-42FD-9027-3C66B6BB2DD2}" time="2023-09-07T12:44:37.591Z">
        <t:Attribution userId="S::Julie.Callin@healthwatchsurrey.co.uk::e322fc9f-40d3-4d00-8ad7-b8cd8408bf2a" userProvider="AD" userName="Julie Callin"/>
        <t:Anchor>
          <t:Comment id="681857605"/>
        </t:Anchor>
        <t:Assign userId="S::Samantha.Botsford@healthwatchsurrey.co.uk::3e7fddac-078a-4dab-acc2-95403b069fb0" userProvider="AD" userName="Samantha Botsford"/>
      </t:Event>
      <t:Event id="{ADDB8D8E-BA65-4AE9-8BFC-C4E268B14624}" time="2023-09-07T12:44:37.591Z">
        <t:Attribution userId="S::Julie.Callin@healthwatchsurrey.co.uk::e322fc9f-40d3-4d00-8ad7-b8cd8408bf2a" userProvider="AD" userName="Julie Callin"/>
        <t:Anchor>
          <t:Comment id="681857605"/>
        </t:Anchor>
        <t:SetTitle title="@Samantha Botsford I am struggling to get Virginia to return the forms to me. She sent a good summary (below -edited) and it would be a shame to lose this. I am trying one more time to get the demographics etc but may have to delete this"/>
      </t:Event>
    </t:History>
  </t:Task>
  <t:Task id="{5B577D11-0A36-4411-ABAF-EE00E6A83601}">
    <t:Anchor>
      <t:Comment id="682471301"/>
    </t:Anchor>
    <t:History>
      <t:Event id="{062DCB26-8472-40AE-BFD2-F9971214773A}" time="2023-09-18T15:17:03.318Z">
        <t:Attribution userId="S::julie.callin@healthwatchsurrey.co.uk::e322fc9f-40d3-4d00-8ad7-b8cd8408bf2a" userProvider="AD" userName="Julie Callin"/>
        <t:Anchor>
          <t:Comment id="2010804984"/>
        </t:Anchor>
        <t:Create/>
      </t:Event>
      <t:Event id="{35D2FE6B-3B20-4F82-8C90-CCEDCE9A3E44}" time="2023-09-18T15:17:03.318Z">
        <t:Attribution userId="S::julie.callin@healthwatchsurrey.co.uk::e322fc9f-40d3-4d00-8ad7-b8cd8408bf2a" userProvider="AD" userName="Julie Callin"/>
        <t:Anchor>
          <t:Comment id="2010804984"/>
        </t:Anchor>
        <t:Assign userId="S::Samantha.Botsford@healthwatchsurrey.co.uk::3e7fddac-078a-4dab-acc2-95403b069fb0" userProvider="AD" userName="Samantha Botsford"/>
      </t:Event>
      <t:Event id="{CC4F35EF-871F-498A-9E32-C451F3342F89}" time="2023-09-18T15:17:03.318Z">
        <t:Attribution userId="S::julie.callin@healthwatchsurrey.co.uk::e322fc9f-40d3-4d00-8ad7-b8cd8408bf2a" userProvider="AD" userName="Julie Callin"/>
        <t:Anchor>
          <t:Comment id="2010804984"/>
        </t:Anchor>
        <t:SetTitle title="@Samantha Botsford yes but I was not sure if I should name Royal Surrey"/>
      </t:Event>
    </t:History>
  </t:Task>
</t:Task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6:25.19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5:31.001"/>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5:37.11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5:28.94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6:48.332"/>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6:45.631"/>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6:42.82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SharedWithUsers xmlns="963d4958-b3d8-4169-a995-8865d8aa179e">
      <UserInfo>
        <DisplayName>Samantha Botsford</DisplayName>
        <AccountId>19</AccountId>
        <AccountType/>
      </UserInfo>
      <UserInfo>
        <DisplayName>Vicky Rushworth</DisplayName>
        <AccountId>760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7" ma:contentTypeDescription="Create a new document." ma:contentTypeScope="" ma:versionID="2bc32a790eb8530a96a763f8da01d71a">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e91d2db60a58066c6c9da99dde58ff6a"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2.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3.xml><?xml version="1.0" encoding="utf-8"?>
<ds:datastoreItem xmlns:ds="http://schemas.openxmlformats.org/officeDocument/2006/customXml" ds:itemID="{920AEDF6-5680-4E3C-AC01-1E8221115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What we're hearing - Report Template 2023 with response section (2)</Template>
  <TotalTime>488</TotalTime>
  <Pages>13</Pages>
  <Words>2792</Words>
  <Characters>15915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Callin – Healthwatch Surrey</dc:creator>
  <cp:keywords/>
  <dc:description/>
  <cp:lastModifiedBy>Vicky Rushworth</cp:lastModifiedBy>
  <cp:revision>227</cp:revision>
  <cp:lastPrinted>2023-12-05T15:29:00Z</cp:lastPrinted>
  <dcterms:created xsi:type="dcterms:W3CDTF">2023-10-09T05:06:00Z</dcterms:created>
  <dcterms:modified xsi:type="dcterms:W3CDTF">2023-12-05T15:34:00Z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