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3D678" w14:textId="77777777" w:rsidR="00715CCB" w:rsidRPr="0010355E" w:rsidRDefault="00715CCB" w:rsidP="00715CCB">
      <w:pPr>
        <w:pStyle w:val="Title"/>
        <w:jc w:val="right"/>
      </w:pPr>
      <w:r w:rsidRPr="0010355E">
        <w:rPr>
          <w:noProof/>
        </w:rPr>
        <w:drawing>
          <wp:inline distT="0" distB="0" distL="0" distR="0" wp14:anchorId="3549A24E" wp14:editId="64E46991">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7A078A5D" w14:textId="77777777" w:rsidR="00715CCB" w:rsidRPr="0010355E" w:rsidRDefault="00715CCB" w:rsidP="00C5565F">
      <w:pPr>
        <w:pStyle w:val="Title"/>
        <w:rPr>
          <w:sz w:val="96"/>
          <w:szCs w:val="96"/>
        </w:rPr>
      </w:pPr>
    </w:p>
    <w:p w14:paraId="0E540AA6" w14:textId="77777777" w:rsidR="00CE405B" w:rsidRPr="0010355E" w:rsidRDefault="00861A85" w:rsidP="00715CCB">
      <w:pPr>
        <w:pStyle w:val="Title"/>
        <w:pBdr>
          <w:top w:val="single" w:sz="12" w:space="1" w:color="84BD00" w:themeColor="accent1"/>
          <w:bottom w:val="single" w:sz="12" w:space="1" w:color="84BD00" w:themeColor="accent1"/>
        </w:pBdr>
      </w:pPr>
      <w:r w:rsidRPr="0010355E">
        <w:t xml:space="preserve">What we’re hearing </w:t>
      </w:r>
    </w:p>
    <w:p w14:paraId="49293555" w14:textId="59BB5832" w:rsidR="00A45CEE" w:rsidRPr="0010355E" w:rsidRDefault="00126D96" w:rsidP="00715CCB">
      <w:pPr>
        <w:pStyle w:val="Title"/>
        <w:pBdr>
          <w:top w:val="single" w:sz="12" w:space="1" w:color="84BD00" w:themeColor="accent1"/>
          <w:bottom w:val="single" w:sz="12" w:space="1" w:color="84BD00" w:themeColor="accent1"/>
        </w:pBdr>
      </w:pPr>
      <w:r w:rsidRPr="0010355E">
        <w:t>from</w:t>
      </w:r>
      <w:r w:rsidR="00861A85" w:rsidRPr="0010355E">
        <w:t xml:space="preserve"> </w:t>
      </w:r>
      <w:r w:rsidR="00AE4DCA" w:rsidRPr="0010355E">
        <w:t>children and young people</w:t>
      </w:r>
    </w:p>
    <w:p w14:paraId="4CEFCC1B" w14:textId="77777777" w:rsidR="0035049B" w:rsidRPr="0010355E" w:rsidRDefault="0035049B" w:rsidP="00715CCB">
      <w:pPr>
        <w:pBdr>
          <w:top w:val="single" w:sz="12" w:space="1" w:color="84BD00" w:themeColor="accent1"/>
          <w:bottom w:val="single" w:sz="12" w:space="1" w:color="84BD00" w:themeColor="accent1"/>
        </w:pBdr>
      </w:pPr>
    </w:p>
    <w:p w14:paraId="2675F390" w14:textId="2DC0E33E" w:rsidR="0035049B" w:rsidRPr="0010355E" w:rsidRDefault="008D6C36" w:rsidP="00715CCB">
      <w:pPr>
        <w:pStyle w:val="Subtitle"/>
        <w:pBdr>
          <w:top w:val="single" w:sz="12" w:space="1" w:color="84BD00" w:themeColor="accent1"/>
          <w:bottom w:val="single" w:sz="12" w:space="1" w:color="84BD00" w:themeColor="accent1"/>
        </w:pBdr>
      </w:pPr>
      <w:r w:rsidRPr="0010355E">
        <w:t>September</w:t>
      </w:r>
      <w:r w:rsidR="00473490" w:rsidRPr="0010355E">
        <w:t xml:space="preserve"> </w:t>
      </w:r>
      <w:r w:rsidR="0035049B" w:rsidRPr="0010355E">
        <w:t>202</w:t>
      </w:r>
      <w:r w:rsidR="00DC2969" w:rsidRPr="0010355E">
        <w:t>3</w:t>
      </w:r>
    </w:p>
    <w:p w14:paraId="24D7A2C4" w14:textId="65E3CCFB" w:rsidR="00F549A4" w:rsidRPr="0010355E" w:rsidRDefault="00F549A4" w:rsidP="00F549A4">
      <w:pPr>
        <w:spacing w:after="160" w:line="259" w:lineRule="auto"/>
        <w:jc w:val="center"/>
      </w:pPr>
    </w:p>
    <w:p w14:paraId="3AF747DA" w14:textId="2231436F" w:rsidR="00CE405B" w:rsidRPr="0010355E" w:rsidRDefault="002469C9" w:rsidP="007811B7">
      <w:pPr>
        <w:spacing w:after="160" w:line="259" w:lineRule="auto"/>
      </w:pPr>
      <w:r w:rsidRPr="0010355E">
        <w:rPr>
          <w:noProof/>
        </w:rPr>
        <w:drawing>
          <wp:inline distT="0" distB="0" distL="0" distR="0" wp14:anchorId="56F4C17B" wp14:editId="146F1103">
            <wp:extent cx="5400000" cy="5400000"/>
            <wp:effectExtent l="0" t="0" r="0" b="0"/>
            <wp:docPr id="971316284" name="Picture 971316284" descr="A group of orange square cards with circular faces showing different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16284" name="Picture 971316284" descr="A group of orange square cards with circular faces showing different emotion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5400000"/>
                    </a:xfrm>
                    <a:prstGeom prst="rect">
                      <a:avLst/>
                    </a:prstGeom>
                  </pic:spPr>
                </pic:pic>
              </a:graphicData>
            </a:graphic>
          </wp:inline>
        </w:drawing>
      </w:r>
      <w:r w:rsidR="00CE405B" w:rsidRPr="0010355E">
        <w:br w:type="page"/>
      </w:r>
      <w:r w:rsidR="00CE405B" w:rsidRPr="0010355E">
        <w:lastRenderedPageBreak/>
        <w:t>If you would like a paper copy of this document or require it in an alternative format, please get in touch with us.</w:t>
      </w:r>
    </w:p>
    <w:sdt>
      <w:sdtPr>
        <w:rPr>
          <w:rFonts w:eastAsiaTheme="minorHAnsi" w:cstheme="minorBidi"/>
          <w:b w:val="0"/>
          <w:color w:val="auto"/>
          <w:sz w:val="22"/>
          <w:szCs w:val="22"/>
          <w:lang w:val="en-GB"/>
        </w:rPr>
        <w:id w:val="635996312"/>
        <w:docPartObj>
          <w:docPartGallery w:val="Table of Contents"/>
          <w:docPartUnique/>
        </w:docPartObj>
      </w:sdtPr>
      <w:sdtEndPr>
        <w:rPr>
          <w:bCs/>
          <w:sz w:val="24"/>
        </w:rPr>
      </w:sdtEndPr>
      <w:sdtContent>
        <w:p w14:paraId="0EB3D44B" w14:textId="77777777" w:rsidR="00A04206" w:rsidRPr="0010355E" w:rsidRDefault="00A04206">
          <w:pPr>
            <w:pStyle w:val="TOCHeading"/>
            <w:rPr>
              <w:rFonts w:cs="Poppins"/>
              <w:lang w:val="en-GB"/>
            </w:rPr>
          </w:pPr>
          <w:r w:rsidRPr="0010355E">
            <w:rPr>
              <w:rFonts w:cs="Poppins"/>
              <w:lang w:val="en-GB"/>
            </w:rPr>
            <w:t>Contents</w:t>
          </w:r>
        </w:p>
        <w:p w14:paraId="31A72A5A" w14:textId="1FA304ED" w:rsidR="0021056B" w:rsidRPr="0010355E" w:rsidRDefault="00C5565F">
          <w:pPr>
            <w:pStyle w:val="TOC1"/>
            <w:tabs>
              <w:tab w:val="right" w:leader="dot" w:pos="9016"/>
            </w:tabs>
            <w:rPr>
              <w:rFonts w:asciiTheme="minorHAnsi" w:eastAsiaTheme="minorEastAsia" w:hAnsiTheme="minorHAnsi"/>
              <w:color w:val="auto"/>
              <w:kern w:val="2"/>
              <w:sz w:val="22"/>
              <w:lang w:eastAsia="en-GB"/>
              <w14:ligatures w14:val="standardContextual"/>
            </w:rPr>
          </w:pPr>
          <w:r w:rsidRPr="0010355E">
            <w:fldChar w:fldCharType="begin"/>
          </w:r>
          <w:r w:rsidRPr="0010355E">
            <w:instrText xml:space="preserve"> TOC \o "1-2" \h \z \u </w:instrText>
          </w:r>
          <w:r w:rsidRPr="0010355E">
            <w:fldChar w:fldCharType="separate"/>
          </w:r>
          <w:hyperlink w:anchor="_Toc145065167" w:history="1">
            <w:r w:rsidR="0021056B" w:rsidRPr="0010355E">
              <w:rPr>
                <w:rStyle w:val="Hyperlink"/>
                <w:color w:val="auto"/>
              </w:rPr>
              <w:t>About this report</w:t>
            </w:r>
            <w:r w:rsidR="0021056B" w:rsidRPr="0010355E">
              <w:rPr>
                <w:webHidden/>
                <w:color w:val="auto"/>
              </w:rPr>
              <w:tab/>
            </w:r>
            <w:r w:rsidR="0021056B" w:rsidRPr="0010355E">
              <w:rPr>
                <w:webHidden/>
                <w:color w:val="auto"/>
              </w:rPr>
              <w:fldChar w:fldCharType="begin"/>
            </w:r>
            <w:r w:rsidR="0021056B" w:rsidRPr="0010355E">
              <w:rPr>
                <w:webHidden/>
                <w:color w:val="auto"/>
              </w:rPr>
              <w:instrText xml:space="preserve"> PAGEREF _Toc145065167 \h </w:instrText>
            </w:r>
            <w:r w:rsidR="0021056B" w:rsidRPr="0010355E">
              <w:rPr>
                <w:webHidden/>
                <w:color w:val="auto"/>
              </w:rPr>
            </w:r>
            <w:r w:rsidR="0021056B" w:rsidRPr="0010355E">
              <w:rPr>
                <w:webHidden/>
                <w:color w:val="auto"/>
              </w:rPr>
              <w:fldChar w:fldCharType="separate"/>
            </w:r>
            <w:r w:rsidR="0035176A">
              <w:rPr>
                <w:noProof/>
                <w:webHidden/>
                <w:color w:val="auto"/>
              </w:rPr>
              <w:t>3</w:t>
            </w:r>
            <w:r w:rsidR="0021056B" w:rsidRPr="0010355E">
              <w:rPr>
                <w:webHidden/>
                <w:color w:val="auto"/>
              </w:rPr>
              <w:fldChar w:fldCharType="end"/>
            </w:r>
          </w:hyperlink>
        </w:p>
        <w:p w14:paraId="751097A2" w14:textId="54215147" w:rsidR="0021056B" w:rsidRPr="0010355E" w:rsidRDefault="0035176A">
          <w:pPr>
            <w:pStyle w:val="TOC1"/>
            <w:tabs>
              <w:tab w:val="right" w:leader="dot" w:pos="9016"/>
            </w:tabs>
            <w:rPr>
              <w:rFonts w:asciiTheme="minorHAnsi" w:eastAsiaTheme="minorEastAsia" w:hAnsiTheme="minorHAnsi"/>
              <w:color w:val="auto"/>
              <w:kern w:val="2"/>
              <w:sz w:val="22"/>
              <w:lang w:eastAsia="en-GB"/>
              <w14:ligatures w14:val="standardContextual"/>
            </w:rPr>
          </w:pPr>
          <w:hyperlink w:anchor="_Toc145065168" w:history="1">
            <w:r w:rsidR="0021056B" w:rsidRPr="0010355E">
              <w:rPr>
                <w:rStyle w:val="Hyperlink"/>
                <w:color w:val="auto"/>
              </w:rPr>
              <w:t>About Healthwatch Surrey</w:t>
            </w:r>
            <w:r w:rsidR="0021056B" w:rsidRPr="0010355E">
              <w:rPr>
                <w:webHidden/>
                <w:color w:val="auto"/>
              </w:rPr>
              <w:tab/>
            </w:r>
            <w:r w:rsidR="0021056B" w:rsidRPr="0010355E">
              <w:rPr>
                <w:webHidden/>
                <w:color w:val="auto"/>
              </w:rPr>
              <w:fldChar w:fldCharType="begin"/>
            </w:r>
            <w:r w:rsidR="0021056B" w:rsidRPr="0010355E">
              <w:rPr>
                <w:webHidden/>
                <w:color w:val="auto"/>
              </w:rPr>
              <w:instrText xml:space="preserve"> PAGEREF _Toc145065168 \h </w:instrText>
            </w:r>
            <w:r w:rsidR="0021056B" w:rsidRPr="0010355E">
              <w:rPr>
                <w:webHidden/>
                <w:color w:val="auto"/>
              </w:rPr>
            </w:r>
            <w:r w:rsidR="0021056B" w:rsidRPr="0010355E">
              <w:rPr>
                <w:webHidden/>
                <w:color w:val="auto"/>
              </w:rPr>
              <w:fldChar w:fldCharType="separate"/>
            </w:r>
            <w:r>
              <w:rPr>
                <w:noProof/>
                <w:webHidden/>
                <w:color w:val="auto"/>
              </w:rPr>
              <w:t>3</w:t>
            </w:r>
            <w:r w:rsidR="0021056B" w:rsidRPr="0010355E">
              <w:rPr>
                <w:webHidden/>
                <w:color w:val="auto"/>
              </w:rPr>
              <w:fldChar w:fldCharType="end"/>
            </w:r>
          </w:hyperlink>
        </w:p>
        <w:p w14:paraId="189612FF" w14:textId="03D26A4E" w:rsidR="0021056B" w:rsidRPr="0010355E" w:rsidRDefault="0035176A">
          <w:pPr>
            <w:pStyle w:val="TOC1"/>
            <w:tabs>
              <w:tab w:val="right" w:leader="dot" w:pos="9016"/>
            </w:tabs>
            <w:rPr>
              <w:rFonts w:asciiTheme="minorHAnsi" w:eastAsiaTheme="minorEastAsia" w:hAnsiTheme="minorHAnsi"/>
              <w:color w:val="auto"/>
              <w:kern w:val="2"/>
              <w:sz w:val="22"/>
              <w:lang w:eastAsia="en-GB"/>
              <w14:ligatures w14:val="standardContextual"/>
            </w:rPr>
          </w:pPr>
          <w:hyperlink w:anchor="_Toc145065169" w:history="1">
            <w:r w:rsidR="0021056B" w:rsidRPr="0010355E">
              <w:rPr>
                <w:rStyle w:val="Hyperlink"/>
                <w:color w:val="auto"/>
              </w:rPr>
              <w:t>Our engagements with young people</w:t>
            </w:r>
            <w:r w:rsidR="0021056B" w:rsidRPr="0010355E">
              <w:rPr>
                <w:webHidden/>
                <w:color w:val="auto"/>
              </w:rPr>
              <w:tab/>
            </w:r>
            <w:r w:rsidR="0021056B" w:rsidRPr="0010355E">
              <w:rPr>
                <w:webHidden/>
                <w:color w:val="auto"/>
              </w:rPr>
              <w:fldChar w:fldCharType="begin"/>
            </w:r>
            <w:r w:rsidR="0021056B" w:rsidRPr="0010355E">
              <w:rPr>
                <w:webHidden/>
                <w:color w:val="auto"/>
              </w:rPr>
              <w:instrText xml:space="preserve"> PAGEREF _Toc145065169 \h </w:instrText>
            </w:r>
            <w:r w:rsidR="0021056B" w:rsidRPr="0010355E">
              <w:rPr>
                <w:webHidden/>
                <w:color w:val="auto"/>
              </w:rPr>
            </w:r>
            <w:r w:rsidR="0021056B" w:rsidRPr="0010355E">
              <w:rPr>
                <w:webHidden/>
                <w:color w:val="auto"/>
              </w:rPr>
              <w:fldChar w:fldCharType="separate"/>
            </w:r>
            <w:r>
              <w:rPr>
                <w:noProof/>
                <w:webHidden/>
                <w:color w:val="auto"/>
              </w:rPr>
              <w:t>4</w:t>
            </w:r>
            <w:r w:rsidR="0021056B" w:rsidRPr="0010355E">
              <w:rPr>
                <w:webHidden/>
                <w:color w:val="auto"/>
              </w:rPr>
              <w:fldChar w:fldCharType="end"/>
            </w:r>
          </w:hyperlink>
        </w:p>
        <w:p w14:paraId="50637EE7" w14:textId="00BB2808" w:rsidR="0021056B" w:rsidRPr="0010355E" w:rsidRDefault="0035176A">
          <w:pPr>
            <w:pStyle w:val="TOC1"/>
            <w:tabs>
              <w:tab w:val="right" w:leader="dot" w:pos="9016"/>
            </w:tabs>
            <w:rPr>
              <w:rFonts w:asciiTheme="minorHAnsi" w:eastAsiaTheme="minorEastAsia" w:hAnsiTheme="minorHAnsi"/>
              <w:color w:val="auto"/>
              <w:kern w:val="2"/>
              <w:sz w:val="22"/>
              <w:lang w:eastAsia="en-GB"/>
              <w14:ligatures w14:val="standardContextual"/>
            </w:rPr>
          </w:pPr>
          <w:hyperlink w:anchor="_Toc145065170" w:history="1">
            <w:r w:rsidR="0021056B" w:rsidRPr="0010355E">
              <w:rPr>
                <w:rStyle w:val="Hyperlink"/>
                <w:color w:val="auto"/>
              </w:rPr>
              <w:t>Twister LGBT+ Group</w:t>
            </w:r>
            <w:r w:rsidR="0021056B" w:rsidRPr="0010355E">
              <w:rPr>
                <w:webHidden/>
                <w:color w:val="auto"/>
              </w:rPr>
              <w:tab/>
            </w:r>
            <w:r w:rsidR="0021056B" w:rsidRPr="0010355E">
              <w:rPr>
                <w:webHidden/>
                <w:color w:val="auto"/>
              </w:rPr>
              <w:fldChar w:fldCharType="begin"/>
            </w:r>
            <w:r w:rsidR="0021056B" w:rsidRPr="0010355E">
              <w:rPr>
                <w:webHidden/>
                <w:color w:val="auto"/>
              </w:rPr>
              <w:instrText xml:space="preserve"> PAGEREF _Toc145065170 \h </w:instrText>
            </w:r>
            <w:r w:rsidR="0021056B" w:rsidRPr="0010355E">
              <w:rPr>
                <w:webHidden/>
                <w:color w:val="auto"/>
              </w:rPr>
            </w:r>
            <w:r w:rsidR="0021056B" w:rsidRPr="0010355E">
              <w:rPr>
                <w:webHidden/>
                <w:color w:val="auto"/>
              </w:rPr>
              <w:fldChar w:fldCharType="separate"/>
            </w:r>
            <w:r>
              <w:rPr>
                <w:noProof/>
                <w:webHidden/>
                <w:color w:val="auto"/>
              </w:rPr>
              <w:t>5</w:t>
            </w:r>
            <w:r w:rsidR="0021056B" w:rsidRPr="0010355E">
              <w:rPr>
                <w:webHidden/>
                <w:color w:val="auto"/>
              </w:rPr>
              <w:fldChar w:fldCharType="end"/>
            </w:r>
          </w:hyperlink>
        </w:p>
        <w:p w14:paraId="14083B96" w14:textId="15CF4266" w:rsidR="0021056B" w:rsidRPr="0010355E" w:rsidRDefault="0035176A">
          <w:pPr>
            <w:pStyle w:val="TOC2"/>
            <w:tabs>
              <w:tab w:val="right" w:leader="dot" w:pos="9016"/>
            </w:tabs>
            <w:rPr>
              <w:rFonts w:asciiTheme="minorHAnsi" w:eastAsiaTheme="minorEastAsia" w:hAnsiTheme="minorHAnsi"/>
              <w:kern w:val="2"/>
              <w:sz w:val="22"/>
              <w:lang w:eastAsia="en-GB"/>
              <w14:ligatures w14:val="standardContextual"/>
            </w:rPr>
          </w:pPr>
          <w:hyperlink w:anchor="_Toc145065171" w:history="1">
            <w:r w:rsidR="0021056B" w:rsidRPr="0010355E">
              <w:rPr>
                <w:rStyle w:val="Hyperlink"/>
                <w:color w:val="auto"/>
              </w:rPr>
              <w:t>Overview</w:t>
            </w:r>
            <w:r w:rsidR="0021056B" w:rsidRPr="0010355E">
              <w:rPr>
                <w:webHidden/>
              </w:rPr>
              <w:tab/>
            </w:r>
            <w:r w:rsidR="0021056B" w:rsidRPr="0010355E">
              <w:rPr>
                <w:webHidden/>
              </w:rPr>
              <w:fldChar w:fldCharType="begin"/>
            </w:r>
            <w:r w:rsidR="0021056B" w:rsidRPr="0010355E">
              <w:rPr>
                <w:webHidden/>
              </w:rPr>
              <w:instrText xml:space="preserve"> PAGEREF _Toc145065171 \h </w:instrText>
            </w:r>
            <w:r w:rsidR="0021056B" w:rsidRPr="0010355E">
              <w:rPr>
                <w:webHidden/>
              </w:rPr>
            </w:r>
            <w:r w:rsidR="0021056B" w:rsidRPr="0010355E">
              <w:rPr>
                <w:webHidden/>
              </w:rPr>
              <w:fldChar w:fldCharType="separate"/>
            </w:r>
            <w:r>
              <w:rPr>
                <w:noProof/>
                <w:webHidden/>
              </w:rPr>
              <w:t>5</w:t>
            </w:r>
            <w:r w:rsidR="0021056B" w:rsidRPr="0010355E">
              <w:rPr>
                <w:webHidden/>
              </w:rPr>
              <w:fldChar w:fldCharType="end"/>
            </w:r>
          </w:hyperlink>
        </w:p>
        <w:p w14:paraId="1AE2B0E7" w14:textId="002F3E3B" w:rsidR="0021056B" w:rsidRPr="0010355E" w:rsidRDefault="0035176A">
          <w:pPr>
            <w:pStyle w:val="TOC2"/>
            <w:tabs>
              <w:tab w:val="right" w:leader="dot" w:pos="9016"/>
            </w:tabs>
            <w:rPr>
              <w:rFonts w:asciiTheme="minorHAnsi" w:eastAsiaTheme="minorEastAsia" w:hAnsiTheme="minorHAnsi"/>
              <w:kern w:val="2"/>
              <w:sz w:val="22"/>
              <w:lang w:eastAsia="en-GB"/>
              <w14:ligatures w14:val="standardContextual"/>
            </w:rPr>
          </w:pPr>
          <w:hyperlink w:anchor="_Toc145065172" w:history="1">
            <w:r w:rsidR="0021056B" w:rsidRPr="0010355E">
              <w:rPr>
                <w:rStyle w:val="Hyperlink"/>
                <w:color w:val="auto"/>
              </w:rPr>
              <w:t>Our conversations</w:t>
            </w:r>
            <w:r w:rsidR="0021056B" w:rsidRPr="0010355E">
              <w:rPr>
                <w:webHidden/>
              </w:rPr>
              <w:tab/>
            </w:r>
            <w:r w:rsidR="0021056B" w:rsidRPr="0010355E">
              <w:rPr>
                <w:webHidden/>
              </w:rPr>
              <w:fldChar w:fldCharType="begin"/>
            </w:r>
            <w:r w:rsidR="0021056B" w:rsidRPr="0010355E">
              <w:rPr>
                <w:webHidden/>
              </w:rPr>
              <w:instrText xml:space="preserve"> PAGEREF _Toc145065172 \h </w:instrText>
            </w:r>
            <w:r w:rsidR="0021056B" w:rsidRPr="0010355E">
              <w:rPr>
                <w:webHidden/>
              </w:rPr>
            </w:r>
            <w:r w:rsidR="0021056B" w:rsidRPr="0010355E">
              <w:rPr>
                <w:webHidden/>
              </w:rPr>
              <w:fldChar w:fldCharType="separate"/>
            </w:r>
            <w:r>
              <w:rPr>
                <w:noProof/>
                <w:webHidden/>
              </w:rPr>
              <w:t>5</w:t>
            </w:r>
            <w:r w:rsidR="0021056B" w:rsidRPr="0010355E">
              <w:rPr>
                <w:webHidden/>
              </w:rPr>
              <w:fldChar w:fldCharType="end"/>
            </w:r>
          </w:hyperlink>
        </w:p>
        <w:p w14:paraId="05A9455E" w14:textId="69B34AF7" w:rsidR="0021056B" w:rsidRPr="0010355E" w:rsidRDefault="0035176A">
          <w:pPr>
            <w:pStyle w:val="TOC2"/>
            <w:tabs>
              <w:tab w:val="right" w:leader="dot" w:pos="9016"/>
            </w:tabs>
            <w:rPr>
              <w:rFonts w:asciiTheme="minorHAnsi" w:eastAsiaTheme="minorEastAsia" w:hAnsiTheme="minorHAnsi"/>
              <w:kern w:val="2"/>
              <w:sz w:val="22"/>
              <w:lang w:eastAsia="en-GB"/>
              <w14:ligatures w14:val="standardContextual"/>
            </w:rPr>
          </w:pPr>
          <w:hyperlink w:anchor="_Toc145065173" w:history="1">
            <w:r w:rsidR="0021056B" w:rsidRPr="0010355E">
              <w:rPr>
                <w:rStyle w:val="Hyperlink"/>
                <w:color w:val="auto"/>
                <w:lang w:eastAsia="en-GB"/>
              </w:rPr>
              <w:t>‘My wish would be to meet other people like me’</w:t>
            </w:r>
            <w:r w:rsidR="0021056B" w:rsidRPr="0010355E">
              <w:rPr>
                <w:webHidden/>
              </w:rPr>
              <w:tab/>
            </w:r>
            <w:r w:rsidR="0021056B" w:rsidRPr="0010355E">
              <w:rPr>
                <w:webHidden/>
              </w:rPr>
              <w:fldChar w:fldCharType="begin"/>
            </w:r>
            <w:r w:rsidR="0021056B" w:rsidRPr="0010355E">
              <w:rPr>
                <w:webHidden/>
              </w:rPr>
              <w:instrText xml:space="preserve"> PAGEREF _Toc145065173 \h </w:instrText>
            </w:r>
            <w:r w:rsidR="0021056B" w:rsidRPr="0010355E">
              <w:rPr>
                <w:webHidden/>
              </w:rPr>
            </w:r>
            <w:r w:rsidR="0021056B" w:rsidRPr="0010355E">
              <w:rPr>
                <w:webHidden/>
              </w:rPr>
              <w:fldChar w:fldCharType="separate"/>
            </w:r>
            <w:r>
              <w:rPr>
                <w:noProof/>
                <w:webHidden/>
              </w:rPr>
              <w:t>6</w:t>
            </w:r>
            <w:r w:rsidR="0021056B" w:rsidRPr="0010355E">
              <w:rPr>
                <w:webHidden/>
              </w:rPr>
              <w:fldChar w:fldCharType="end"/>
            </w:r>
          </w:hyperlink>
        </w:p>
        <w:p w14:paraId="49D6EA82" w14:textId="792F3F43" w:rsidR="0021056B" w:rsidRPr="0010355E" w:rsidRDefault="0035176A">
          <w:pPr>
            <w:pStyle w:val="TOC2"/>
            <w:tabs>
              <w:tab w:val="right" w:leader="dot" w:pos="9016"/>
            </w:tabs>
            <w:rPr>
              <w:rFonts w:asciiTheme="minorHAnsi" w:eastAsiaTheme="minorEastAsia" w:hAnsiTheme="minorHAnsi"/>
              <w:kern w:val="2"/>
              <w:sz w:val="22"/>
              <w:lang w:eastAsia="en-GB"/>
              <w14:ligatures w14:val="standardContextual"/>
            </w:rPr>
          </w:pPr>
          <w:hyperlink w:anchor="_Toc145065174" w:history="1">
            <w:r w:rsidR="0021056B" w:rsidRPr="0010355E">
              <w:rPr>
                <w:rStyle w:val="Hyperlink"/>
                <w:color w:val="auto"/>
              </w:rPr>
              <w:t>‘My community is so important to me’</w:t>
            </w:r>
            <w:r w:rsidR="0021056B" w:rsidRPr="0010355E">
              <w:rPr>
                <w:webHidden/>
              </w:rPr>
              <w:tab/>
            </w:r>
            <w:r w:rsidR="0021056B" w:rsidRPr="0010355E">
              <w:rPr>
                <w:webHidden/>
              </w:rPr>
              <w:fldChar w:fldCharType="begin"/>
            </w:r>
            <w:r w:rsidR="0021056B" w:rsidRPr="0010355E">
              <w:rPr>
                <w:webHidden/>
              </w:rPr>
              <w:instrText xml:space="preserve"> PAGEREF _Toc145065174 \h </w:instrText>
            </w:r>
            <w:r w:rsidR="0021056B" w:rsidRPr="0010355E">
              <w:rPr>
                <w:webHidden/>
              </w:rPr>
            </w:r>
            <w:r w:rsidR="0021056B" w:rsidRPr="0010355E">
              <w:rPr>
                <w:webHidden/>
              </w:rPr>
              <w:fldChar w:fldCharType="separate"/>
            </w:r>
            <w:r>
              <w:rPr>
                <w:noProof/>
                <w:webHidden/>
              </w:rPr>
              <w:t>7</w:t>
            </w:r>
            <w:r w:rsidR="0021056B" w:rsidRPr="0010355E">
              <w:rPr>
                <w:webHidden/>
              </w:rPr>
              <w:fldChar w:fldCharType="end"/>
            </w:r>
          </w:hyperlink>
        </w:p>
        <w:p w14:paraId="54EF6261" w14:textId="653BEEF7" w:rsidR="0021056B" w:rsidRPr="0010355E" w:rsidRDefault="0035176A">
          <w:pPr>
            <w:pStyle w:val="TOC2"/>
            <w:tabs>
              <w:tab w:val="right" w:leader="dot" w:pos="9016"/>
            </w:tabs>
            <w:rPr>
              <w:rFonts w:asciiTheme="minorHAnsi" w:eastAsiaTheme="minorEastAsia" w:hAnsiTheme="minorHAnsi"/>
              <w:kern w:val="2"/>
              <w:sz w:val="22"/>
              <w:lang w:eastAsia="en-GB"/>
              <w14:ligatures w14:val="standardContextual"/>
            </w:rPr>
          </w:pPr>
          <w:hyperlink w:anchor="_Toc145065175" w:history="1">
            <w:r w:rsidR="0021056B" w:rsidRPr="0010355E">
              <w:rPr>
                <w:rStyle w:val="Hyperlink"/>
                <w:color w:val="auto"/>
                <w:lang w:eastAsia="en-GB"/>
              </w:rPr>
              <w:t>‘I would not go to the doctors, it would be too intense’</w:t>
            </w:r>
            <w:r w:rsidR="0021056B" w:rsidRPr="0010355E">
              <w:rPr>
                <w:webHidden/>
              </w:rPr>
              <w:tab/>
            </w:r>
            <w:r w:rsidR="0021056B" w:rsidRPr="0010355E">
              <w:rPr>
                <w:webHidden/>
              </w:rPr>
              <w:fldChar w:fldCharType="begin"/>
            </w:r>
            <w:r w:rsidR="0021056B" w:rsidRPr="0010355E">
              <w:rPr>
                <w:webHidden/>
              </w:rPr>
              <w:instrText xml:space="preserve"> PAGEREF _Toc145065175 \h </w:instrText>
            </w:r>
            <w:r w:rsidR="0021056B" w:rsidRPr="0010355E">
              <w:rPr>
                <w:webHidden/>
              </w:rPr>
            </w:r>
            <w:r w:rsidR="0021056B" w:rsidRPr="0010355E">
              <w:rPr>
                <w:webHidden/>
              </w:rPr>
              <w:fldChar w:fldCharType="separate"/>
            </w:r>
            <w:r>
              <w:rPr>
                <w:noProof/>
                <w:webHidden/>
              </w:rPr>
              <w:t>8</w:t>
            </w:r>
            <w:r w:rsidR="0021056B" w:rsidRPr="0010355E">
              <w:rPr>
                <w:webHidden/>
              </w:rPr>
              <w:fldChar w:fldCharType="end"/>
            </w:r>
          </w:hyperlink>
        </w:p>
        <w:p w14:paraId="7E9E0551" w14:textId="31D46290" w:rsidR="0021056B" w:rsidRPr="0010355E" w:rsidRDefault="0035176A">
          <w:pPr>
            <w:pStyle w:val="TOC2"/>
            <w:tabs>
              <w:tab w:val="right" w:leader="dot" w:pos="9016"/>
            </w:tabs>
            <w:rPr>
              <w:rFonts w:asciiTheme="minorHAnsi" w:eastAsiaTheme="minorEastAsia" w:hAnsiTheme="minorHAnsi"/>
              <w:kern w:val="2"/>
              <w:sz w:val="22"/>
              <w:lang w:eastAsia="en-GB"/>
              <w14:ligatures w14:val="standardContextual"/>
            </w:rPr>
          </w:pPr>
          <w:hyperlink w:anchor="_Toc145065176" w:history="1">
            <w:r w:rsidR="0021056B" w:rsidRPr="0010355E">
              <w:rPr>
                <w:rStyle w:val="Hyperlink"/>
                <w:color w:val="auto"/>
              </w:rPr>
              <w:t>‘It's very life changing to get the healthcare I need’</w:t>
            </w:r>
            <w:r w:rsidR="0021056B" w:rsidRPr="0010355E">
              <w:rPr>
                <w:webHidden/>
              </w:rPr>
              <w:tab/>
            </w:r>
            <w:r w:rsidR="0021056B" w:rsidRPr="0010355E">
              <w:rPr>
                <w:webHidden/>
              </w:rPr>
              <w:fldChar w:fldCharType="begin"/>
            </w:r>
            <w:r w:rsidR="0021056B" w:rsidRPr="0010355E">
              <w:rPr>
                <w:webHidden/>
              </w:rPr>
              <w:instrText xml:space="preserve"> PAGEREF _Toc145065176 \h </w:instrText>
            </w:r>
            <w:r w:rsidR="0021056B" w:rsidRPr="0010355E">
              <w:rPr>
                <w:webHidden/>
              </w:rPr>
            </w:r>
            <w:r w:rsidR="0021056B" w:rsidRPr="0010355E">
              <w:rPr>
                <w:webHidden/>
              </w:rPr>
              <w:fldChar w:fldCharType="separate"/>
            </w:r>
            <w:r>
              <w:rPr>
                <w:noProof/>
                <w:webHidden/>
              </w:rPr>
              <w:t>9</w:t>
            </w:r>
            <w:r w:rsidR="0021056B" w:rsidRPr="0010355E">
              <w:rPr>
                <w:webHidden/>
              </w:rPr>
              <w:fldChar w:fldCharType="end"/>
            </w:r>
          </w:hyperlink>
        </w:p>
        <w:p w14:paraId="0F3EEBB7" w14:textId="1BA201C0" w:rsidR="0021056B" w:rsidRPr="0010355E" w:rsidRDefault="0035176A">
          <w:pPr>
            <w:pStyle w:val="TOC2"/>
            <w:tabs>
              <w:tab w:val="right" w:leader="dot" w:pos="9016"/>
            </w:tabs>
            <w:rPr>
              <w:rFonts w:asciiTheme="minorHAnsi" w:eastAsiaTheme="minorEastAsia" w:hAnsiTheme="minorHAnsi"/>
              <w:kern w:val="2"/>
              <w:sz w:val="22"/>
              <w:lang w:eastAsia="en-GB"/>
              <w14:ligatures w14:val="standardContextual"/>
            </w:rPr>
          </w:pPr>
          <w:hyperlink w:anchor="_Toc145065177" w:history="1">
            <w:r w:rsidR="0021056B" w:rsidRPr="0010355E">
              <w:rPr>
                <w:rStyle w:val="Hyperlink"/>
                <w:color w:val="auto"/>
                <w:lang w:eastAsia="en-GB"/>
              </w:rPr>
              <w:t>‘I have only come out to my family a few weeks ago’</w:t>
            </w:r>
            <w:r w:rsidR="0021056B" w:rsidRPr="0010355E">
              <w:rPr>
                <w:webHidden/>
              </w:rPr>
              <w:tab/>
            </w:r>
            <w:r w:rsidR="0021056B" w:rsidRPr="0010355E">
              <w:rPr>
                <w:webHidden/>
              </w:rPr>
              <w:fldChar w:fldCharType="begin"/>
            </w:r>
            <w:r w:rsidR="0021056B" w:rsidRPr="0010355E">
              <w:rPr>
                <w:webHidden/>
              </w:rPr>
              <w:instrText xml:space="preserve"> PAGEREF _Toc145065177 \h </w:instrText>
            </w:r>
            <w:r w:rsidR="0021056B" w:rsidRPr="0010355E">
              <w:rPr>
                <w:webHidden/>
              </w:rPr>
            </w:r>
            <w:r w:rsidR="0021056B" w:rsidRPr="0010355E">
              <w:rPr>
                <w:webHidden/>
              </w:rPr>
              <w:fldChar w:fldCharType="separate"/>
            </w:r>
            <w:r>
              <w:rPr>
                <w:noProof/>
                <w:webHidden/>
              </w:rPr>
              <w:t>10</w:t>
            </w:r>
            <w:r w:rsidR="0021056B" w:rsidRPr="0010355E">
              <w:rPr>
                <w:webHidden/>
              </w:rPr>
              <w:fldChar w:fldCharType="end"/>
            </w:r>
          </w:hyperlink>
        </w:p>
        <w:p w14:paraId="7BE5858C" w14:textId="2E34536C" w:rsidR="0021056B" w:rsidRPr="0010355E" w:rsidRDefault="0035176A">
          <w:pPr>
            <w:pStyle w:val="TOC1"/>
            <w:tabs>
              <w:tab w:val="right" w:leader="dot" w:pos="9016"/>
            </w:tabs>
            <w:rPr>
              <w:rFonts w:asciiTheme="minorHAnsi" w:eastAsiaTheme="minorEastAsia" w:hAnsiTheme="minorHAnsi"/>
              <w:color w:val="auto"/>
              <w:kern w:val="2"/>
              <w:sz w:val="22"/>
              <w:lang w:eastAsia="en-GB"/>
              <w14:ligatures w14:val="standardContextual"/>
            </w:rPr>
          </w:pPr>
          <w:hyperlink w:anchor="_Toc145065178" w:history="1">
            <w:r w:rsidR="0021056B" w:rsidRPr="0010355E">
              <w:rPr>
                <w:rStyle w:val="Hyperlink"/>
                <w:color w:val="auto"/>
              </w:rPr>
              <w:t>Matrix youth drop in</w:t>
            </w:r>
            <w:r w:rsidR="0021056B" w:rsidRPr="0010355E">
              <w:rPr>
                <w:webHidden/>
                <w:color w:val="auto"/>
              </w:rPr>
              <w:tab/>
            </w:r>
            <w:r w:rsidR="0021056B" w:rsidRPr="0010355E">
              <w:rPr>
                <w:webHidden/>
                <w:color w:val="auto"/>
              </w:rPr>
              <w:fldChar w:fldCharType="begin"/>
            </w:r>
            <w:r w:rsidR="0021056B" w:rsidRPr="0010355E">
              <w:rPr>
                <w:webHidden/>
                <w:color w:val="auto"/>
              </w:rPr>
              <w:instrText xml:space="preserve"> PAGEREF _Toc145065178 \h </w:instrText>
            </w:r>
            <w:r w:rsidR="0021056B" w:rsidRPr="0010355E">
              <w:rPr>
                <w:webHidden/>
                <w:color w:val="auto"/>
              </w:rPr>
            </w:r>
            <w:r w:rsidR="0021056B" w:rsidRPr="0010355E">
              <w:rPr>
                <w:webHidden/>
                <w:color w:val="auto"/>
              </w:rPr>
              <w:fldChar w:fldCharType="separate"/>
            </w:r>
            <w:r>
              <w:rPr>
                <w:noProof/>
                <w:webHidden/>
                <w:color w:val="auto"/>
              </w:rPr>
              <w:t>12</w:t>
            </w:r>
            <w:r w:rsidR="0021056B" w:rsidRPr="0010355E">
              <w:rPr>
                <w:webHidden/>
                <w:color w:val="auto"/>
              </w:rPr>
              <w:fldChar w:fldCharType="end"/>
            </w:r>
          </w:hyperlink>
        </w:p>
        <w:p w14:paraId="2F41434C" w14:textId="18DDFF9F" w:rsidR="0021056B" w:rsidRPr="0010355E" w:rsidRDefault="0035176A">
          <w:pPr>
            <w:pStyle w:val="TOC2"/>
            <w:tabs>
              <w:tab w:val="right" w:leader="dot" w:pos="9016"/>
            </w:tabs>
            <w:rPr>
              <w:rFonts w:asciiTheme="minorHAnsi" w:eastAsiaTheme="minorEastAsia" w:hAnsiTheme="minorHAnsi"/>
              <w:kern w:val="2"/>
              <w:sz w:val="22"/>
              <w:lang w:eastAsia="en-GB"/>
              <w14:ligatures w14:val="standardContextual"/>
            </w:rPr>
          </w:pPr>
          <w:hyperlink w:anchor="_Toc145065179" w:history="1">
            <w:r w:rsidR="0021056B" w:rsidRPr="0010355E">
              <w:rPr>
                <w:rStyle w:val="Hyperlink"/>
                <w:color w:val="auto"/>
              </w:rPr>
              <w:t>Overview</w:t>
            </w:r>
            <w:r w:rsidR="0021056B" w:rsidRPr="0010355E">
              <w:rPr>
                <w:webHidden/>
              </w:rPr>
              <w:tab/>
            </w:r>
            <w:r w:rsidR="0021056B" w:rsidRPr="0010355E">
              <w:rPr>
                <w:webHidden/>
              </w:rPr>
              <w:fldChar w:fldCharType="begin"/>
            </w:r>
            <w:r w:rsidR="0021056B" w:rsidRPr="0010355E">
              <w:rPr>
                <w:webHidden/>
              </w:rPr>
              <w:instrText xml:space="preserve"> PAGEREF _Toc145065179 \h </w:instrText>
            </w:r>
            <w:r w:rsidR="0021056B" w:rsidRPr="0010355E">
              <w:rPr>
                <w:webHidden/>
              </w:rPr>
            </w:r>
            <w:r w:rsidR="0021056B" w:rsidRPr="0010355E">
              <w:rPr>
                <w:webHidden/>
              </w:rPr>
              <w:fldChar w:fldCharType="separate"/>
            </w:r>
            <w:r>
              <w:rPr>
                <w:noProof/>
                <w:webHidden/>
              </w:rPr>
              <w:t>12</w:t>
            </w:r>
            <w:r w:rsidR="0021056B" w:rsidRPr="0010355E">
              <w:rPr>
                <w:webHidden/>
              </w:rPr>
              <w:fldChar w:fldCharType="end"/>
            </w:r>
          </w:hyperlink>
        </w:p>
        <w:p w14:paraId="75BF82C3" w14:textId="10FACC11" w:rsidR="0021056B" w:rsidRPr="0010355E" w:rsidRDefault="0035176A">
          <w:pPr>
            <w:pStyle w:val="TOC2"/>
            <w:tabs>
              <w:tab w:val="right" w:leader="dot" w:pos="9016"/>
            </w:tabs>
            <w:rPr>
              <w:rFonts w:asciiTheme="minorHAnsi" w:eastAsiaTheme="minorEastAsia" w:hAnsiTheme="minorHAnsi"/>
              <w:kern w:val="2"/>
              <w:sz w:val="22"/>
              <w:lang w:eastAsia="en-GB"/>
              <w14:ligatures w14:val="standardContextual"/>
            </w:rPr>
          </w:pPr>
          <w:hyperlink w:anchor="_Toc145065180" w:history="1">
            <w:r w:rsidR="0021056B" w:rsidRPr="0010355E">
              <w:rPr>
                <w:rStyle w:val="Hyperlink"/>
                <w:color w:val="auto"/>
              </w:rPr>
              <w:t>Our conversations</w:t>
            </w:r>
            <w:r w:rsidR="0021056B" w:rsidRPr="0010355E">
              <w:rPr>
                <w:webHidden/>
              </w:rPr>
              <w:tab/>
            </w:r>
            <w:r w:rsidR="0021056B" w:rsidRPr="0010355E">
              <w:rPr>
                <w:webHidden/>
              </w:rPr>
              <w:fldChar w:fldCharType="begin"/>
            </w:r>
            <w:r w:rsidR="0021056B" w:rsidRPr="0010355E">
              <w:rPr>
                <w:webHidden/>
              </w:rPr>
              <w:instrText xml:space="preserve"> PAGEREF _Toc145065180 \h </w:instrText>
            </w:r>
            <w:r w:rsidR="0021056B" w:rsidRPr="0010355E">
              <w:rPr>
                <w:webHidden/>
              </w:rPr>
            </w:r>
            <w:r w:rsidR="0021056B" w:rsidRPr="0010355E">
              <w:rPr>
                <w:webHidden/>
              </w:rPr>
              <w:fldChar w:fldCharType="separate"/>
            </w:r>
            <w:r>
              <w:rPr>
                <w:noProof/>
                <w:webHidden/>
              </w:rPr>
              <w:t>12</w:t>
            </w:r>
            <w:r w:rsidR="0021056B" w:rsidRPr="0010355E">
              <w:rPr>
                <w:webHidden/>
              </w:rPr>
              <w:fldChar w:fldCharType="end"/>
            </w:r>
          </w:hyperlink>
        </w:p>
        <w:p w14:paraId="4F086FF8" w14:textId="65C9393E" w:rsidR="0021056B" w:rsidRPr="0010355E" w:rsidRDefault="0035176A">
          <w:pPr>
            <w:pStyle w:val="TOC2"/>
            <w:tabs>
              <w:tab w:val="right" w:leader="dot" w:pos="9016"/>
            </w:tabs>
            <w:rPr>
              <w:rFonts w:asciiTheme="minorHAnsi" w:eastAsiaTheme="minorEastAsia" w:hAnsiTheme="minorHAnsi"/>
              <w:kern w:val="2"/>
              <w:sz w:val="22"/>
              <w:lang w:eastAsia="en-GB"/>
              <w14:ligatures w14:val="standardContextual"/>
            </w:rPr>
          </w:pPr>
          <w:hyperlink w:anchor="_Toc145065181" w:history="1">
            <w:r w:rsidR="0021056B" w:rsidRPr="0010355E">
              <w:rPr>
                <w:rStyle w:val="Hyperlink"/>
                <w:color w:val="auto"/>
                <w:lang w:eastAsia="en-GB"/>
              </w:rPr>
              <w:t>Who would you talk to/ask for help?</w:t>
            </w:r>
            <w:r w:rsidR="0021056B" w:rsidRPr="0010355E">
              <w:rPr>
                <w:webHidden/>
              </w:rPr>
              <w:tab/>
            </w:r>
            <w:r w:rsidR="0021056B" w:rsidRPr="0010355E">
              <w:rPr>
                <w:webHidden/>
              </w:rPr>
              <w:fldChar w:fldCharType="begin"/>
            </w:r>
            <w:r w:rsidR="0021056B" w:rsidRPr="0010355E">
              <w:rPr>
                <w:webHidden/>
              </w:rPr>
              <w:instrText xml:space="preserve"> PAGEREF _Toc145065181 \h </w:instrText>
            </w:r>
            <w:r w:rsidR="0021056B" w:rsidRPr="0010355E">
              <w:rPr>
                <w:webHidden/>
              </w:rPr>
            </w:r>
            <w:r w:rsidR="0021056B" w:rsidRPr="0010355E">
              <w:rPr>
                <w:webHidden/>
              </w:rPr>
              <w:fldChar w:fldCharType="separate"/>
            </w:r>
            <w:r>
              <w:rPr>
                <w:noProof/>
                <w:webHidden/>
              </w:rPr>
              <w:t>13</w:t>
            </w:r>
            <w:r w:rsidR="0021056B" w:rsidRPr="0010355E">
              <w:rPr>
                <w:webHidden/>
              </w:rPr>
              <w:fldChar w:fldCharType="end"/>
            </w:r>
          </w:hyperlink>
        </w:p>
        <w:p w14:paraId="11BC6420" w14:textId="3E2BAF6E" w:rsidR="0021056B" w:rsidRPr="0010355E" w:rsidRDefault="0035176A">
          <w:pPr>
            <w:pStyle w:val="TOC2"/>
            <w:tabs>
              <w:tab w:val="right" w:leader="dot" w:pos="9016"/>
            </w:tabs>
            <w:rPr>
              <w:rFonts w:asciiTheme="minorHAnsi" w:eastAsiaTheme="minorEastAsia" w:hAnsiTheme="minorHAnsi"/>
              <w:kern w:val="2"/>
              <w:sz w:val="22"/>
              <w:lang w:eastAsia="en-GB"/>
              <w14:ligatures w14:val="standardContextual"/>
            </w:rPr>
          </w:pPr>
          <w:hyperlink w:anchor="_Toc145065182" w:history="1">
            <w:r w:rsidR="0021056B" w:rsidRPr="0010355E">
              <w:rPr>
                <w:rStyle w:val="Hyperlink"/>
                <w:color w:val="auto"/>
                <w:lang w:eastAsia="en-GB"/>
              </w:rPr>
              <w:t>Where do you go for information?</w:t>
            </w:r>
            <w:r w:rsidR="0021056B" w:rsidRPr="0010355E">
              <w:rPr>
                <w:webHidden/>
              </w:rPr>
              <w:tab/>
            </w:r>
            <w:r w:rsidR="0021056B" w:rsidRPr="0010355E">
              <w:rPr>
                <w:webHidden/>
              </w:rPr>
              <w:fldChar w:fldCharType="begin"/>
            </w:r>
            <w:r w:rsidR="0021056B" w:rsidRPr="0010355E">
              <w:rPr>
                <w:webHidden/>
              </w:rPr>
              <w:instrText xml:space="preserve"> PAGEREF _Toc145065182 \h </w:instrText>
            </w:r>
            <w:r w:rsidR="0021056B" w:rsidRPr="0010355E">
              <w:rPr>
                <w:webHidden/>
              </w:rPr>
            </w:r>
            <w:r w:rsidR="0021056B" w:rsidRPr="0010355E">
              <w:rPr>
                <w:webHidden/>
              </w:rPr>
              <w:fldChar w:fldCharType="separate"/>
            </w:r>
            <w:r>
              <w:rPr>
                <w:noProof/>
                <w:webHidden/>
              </w:rPr>
              <w:t>14</w:t>
            </w:r>
            <w:r w:rsidR="0021056B" w:rsidRPr="0010355E">
              <w:rPr>
                <w:webHidden/>
              </w:rPr>
              <w:fldChar w:fldCharType="end"/>
            </w:r>
          </w:hyperlink>
        </w:p>
        <w:p w14:paraId="0359C9BD" w14:textId="6D9DF86C" w:rsidR="0021056B" w:rsidRPr="0010355E" w:rsidRDefault="0035176A">
          <w:pPr>
            <w:pStyle w:val="TOC2"/>
            <w:tabs>
              <w:tab w:val="right" w:leader="dot" w:pos="9016"/>
            </w:tabs>
            <w:rPr>
              <w:rFonts w:asciiTheme="minorHAnsi" w:eastAsiaTheme="minorEastAsia" w:hAnsiTheme="minorHAnsi"/>
              <w:kern w:val="2"/>
              <w:sz w:val="22"/>
              <w:lang w:eastAsia="en-GB"/>
              <w14:ligatures w14:val="standardContextual"/>
            </w:rPr>
          </w:pPr>
          <w:hyperlink w:anchor="_Toc145065183" w:history="1">
            <w:r w:rsidR="0021056B" w:rsidRPr="0010355E">
              <w:rPr>
                <w:rStyle w:val="Hyperlink"/>
                <w:color w:val="auto"/>
                <w:lang w:eastAsia="en-GB"/>
              </w:rPr>
              <w:t>What do you enjoy?</w:t>
            </w:r>
            <w:r w:rsidR="0021056B" w:rsidRPr="0010355E">
              <w:rPr>
                <w:webHidden/>
              </w:rPr>
              <w:tab/>
            </w:r>
            <w:r w:rsidR="0021056B" w:rsidRPr="0010355E">
              <w:rPr>
                <w:webHidden/>
              </w:rPr>
              <w:fldChar w:fldCharType="begin"/>
            </w:r>
            <w:r w:rsidR="0021056B" w:rsidRPr="0010355E">
              <w:rPr>
                <w:webHidden/>
              </w:rPr>
              <w:instrText xml:space="preserve"> PAGEREF _Toc145065183 \h </w:instrText>
            </w:r>
            <w:r w:rsidR="0021056B" w:rsidRPr="0010355E">
              <w:rPr>
                <w:webHidden/>
              </w:rPr>
            </w:r>
            <w:r w:rsidR="0021056B" w:rsidRPr="0010355E">
              <w:rPr>
                <w:webHidden/>
              </w:rPr>
              <w:fldChar w:fldCharType="separate"/>
            </w:r>
            <w:r>
              <w:rPr>
                <w:noProof/>
                <w:webHidden/>
              </w:rPr>
              <w:t>15</w:t>
            </w:r>
            <w:r w:rsidR="0021056B" w:rsidRPr="0010355E">
              <w:rPr>
                <w:webHidden/>
              </w:rPr>
              <w:fldChar w:fldCharType="end"/>
            </w:r>
          </w:hyperlink>
        </w:p>
        <w:p w14:paraId="269D0E49" w14:textId="019533AA" w:rsidR="0021056B" w:rsidRPr="0010355E" w:rsidRDefault="0035176A">
          <w:pPr>
            <w:pStyle w:val="TOC2"/>
            <w:tabs>
              <w:tab w:val="right" w:leader="dot" w:pos="9016"/>
            </w:tabs>
            <w:rPr>
              <w:rFonts w:asciiTheme="minorHAnsi" w:eastAsiaTheme="minorEastAsia" w:hAnsiTheme="minorHAnsi"/>
              <w:kern w:val="2"/>
              <w:sz w:val="22"/>
              <w:lang w:eastAsia="en-GB"/>
              <w14:ligatures w14:val="standardContextual"/>
            </w:rPr>
          </w:pPr>
          <w:hyperlink w:anchor="_Toc145065184" w:history="1">
            <w:r w:rsidR="0021056B" w:rsidRPr="0010355E">
              <w:rPr>
                <w:rStyle w:val="Hyperlink"/>
                <w:color w:val="auto"/>
                <w:lang w:eastAsia="en-GB"/>
              </w:rPr>
              <w:t>How do look after your wellbeing?</w:t>
            </w:r>
            <w:r w:rsidR="0021056B" w:rsidRPr="0010355E">
              <w:rPr>
                <w:webHidden/>
              </w:rPr>
              <w:tab/>
            </w:r>
            <w:r w:rsidR="0021056B" w:rsidRPr="0010355E">
              <w:rPr>
                <w:webHidden/>
              </w:rPr>
              <w:fldChar w:fldCharType="begin"/>
            </w:r>
            <w:r w:rsidR="0021056B" w:rsidRPr="0010355E">
              <w:rPr>
                <w:webHidden/>
              </w:rPr>
              <w:instrText xml:space="preserve"> PAGEREF _Toc145065184 \h </w:instrText>
            </w:r>
            <w:r w:rsidR="0021056B" w:rsidRPr="0010355E">
              <w:rPr>
                <w:webHidden/>
              </w:rPr>
            </w:r>
            <w:r w:rsidR="0021056B" w:rsidRPr="0010355E">
              <w:rPr>
                <w:webHidden/>
              </w:rPr>
              <w:fldChar w:fldCharType="separate"/>
            </w:r>
            <w:r>
              <w:rPr>
                <w:noProof/>
                <w:webHidden/>
              </w:rPr>
              <w:t>16</w:t>
            </w:r>
            <w:r w:rsidR="0021056B" w:rsidRPr="0010355E">
              <w:rPr>
                <w:webHidden/>
              </w:rPr>
              <w:fldChar w:fldCharType="end"/>
            </w:r>
          </w:hyperlink>
        </w:p>
        <w:p w14:paraId="7239C9F4" w14:textId="145A1461" w:rsidR="0021056B" w:rsidRPr="0010355E" w:rsidRDefault="0035176A">
          <w:pPr>
            <w:pStyle w:val="TOC2"/>
            <w:tabs>
              <w:tab w:val="right" w:leader="dot" w:pos="9016"/>
            </w:tabs>
            <w:rPr>
              <w:rFonts w:asciiTheme="minorHAnsi" w:eastAsiaTheme="minorEastAsia" w:hAnsiTheme="minorHAnsi"/>
              <w:kern w:val="2"/>
              <w:sz w:val="22"/>
              <w:lang w:eastAsia="en-GB"/>
              <w14:ligatures w14:val="standardContextual"/>
            </w:rPr>
          </w:pPr>
          <w:hyperlink w:anchor="_Toc145065185" w:history="1">
            <w:r w:rsidR="0021056B" w:rsidRPr="0010355E">
              <w:rPr>
                <w:rStyle w:val="Hyperlink"/>
                <w:color w:val="auto"/>
                <w:lang w:eastAsia="en-GB"/>
              </w:rPr>
              <w:t>What is your biggest worry?</w:t>
            </w:r>
            <w:r w:rsidR="0021056B" w:rsidRPr="0010355E">
              <w:rPr>
                <w:webHidden/>
              </w:rPr>
              <w:tab/>
            </w:r>
            <w:r w:rsidR="0021056B" w:rsidRPr="0010355E">
              <w:rPr>
                <w:webHidden/>
              </w:rPr>
              <w:fldChar w:fldCharType="begin"/>
            </w:r>
            <w:r w:rsidR="0021056B" w:rsidRPr="0010355E">
              <w:rPr>
                <w:webHidden/>
              </w:rPr>
              <w:instrText xml:space="preserve"> PAGEREF _Toc145065185 \h </w:instrText>
            </w:r>
            <w:r w:rsidR="0021056B" w:rsidRPr="0010355E">
              <w:rPr>
                <w:webHidden/>
              </w:rPr>
            </w:r>
            <w:r w:rsidR="0021056B" w:rsidRPr="0010355E">
              <w:rPr>
                <w:webHidden/>
              </w:rPr>
              <w:fldChar w:fldCharType="separate"/>
            </w:r>
            <w:r>
              <w:rPr>
                <w:noProof/>
                <w:webHidden/>
              </w:rPr>
              <w:t>18</w:t>
            </w:r>
            <w:r w:rsidR="0021056B" w:rsidRPr="0010355E">
              <w:rPr>
                <w:webHidden/>
              </w:rPr>
              <w:fldChar w:fldCharType="end"/>
            </w:r>
          </w:hyperlink>
        </w:p>
        <w:p w14:paraId="2E0581C3" w14:textId="66AC3B90" w:rsidR="0021056B" w:rsidRPr="0010355E" w:rsidRDefault="0035176A">
          <w:pPr>
            <w:pStyle w:val="TOC1"/>
            <w:tabs>
              <w:tab w:val="right" w:leader="dot" w:pos="9016"/>
            </w:tabs>
            <w:rPr>
              <w:rFonts w:asciiTheme="minorHAnsi" w:eastAsiaTheme="minorEastAsia" w:hAnsiTheme="minorHAnsi"/>
              <w:color w:val="auto"/>
              <w:kern w:val="2"/>
              <w:sz w:val="22"/>
              <w:lang w:eastAsia="en-GB"/>
              <w14:ligatures w14:val="standardContextual"/>
            </w:rPr>
          </w:pPr>
          <w:hyperlink w:anchor="_Toc145065186" w:history="1">
            <w:r w:rsidR="0021056B" w:rsidRPr="0010355E">
              <w:rPr>
                <w:rStyle w:val="Hyperlink"/>
                <w:color w:val="auto"/>
              </w:rPr>
              <w:t>Contact us</w:t>
            </w:r>
            <w:r w:rsidR="0021056B" w:rsidRPr="0010355E">
              <w:rPr>
                <w:webHidden/>
                <w:color w:val="auto"/>
              </w:rPr>
              <w:tab/>
            </w:r>
            <w:r w:rsidR="0021056B" w:rsidRPr="0010355E">
              <w:rPr>
                <w:webHidden/>
                <w:color w:val="auto"/>
              </w:rPr>
              <w:fldChar w:fldCharType="begin"/>
            </w:r>
            <w:r w:rsidR="0021056B" w:rsidRPr="0010355E">
              <w:rPr>
                <w:webHidden/>
                <w:color w:val="auto"/>
              </w:rPr>
              <w:instrText xml:space="preserve"> PAGEREF _Toc145065186 \h </w:instrText>
            </w:r>
            <w:r w:rsidR="0021056B" w:rsidRPr="0010355E">
              <w:rPr>
                <w:webHidden/>
                <w:color w:val="auto"/>
              </w:rPr>
            </w:r>
            <w:r w:rsidR="0021056B" w:rsidRPr="0010355E">
              <w:rPr>
                <w:webHidden/>
                <w:color w:val="auto"/>
              </w:rPr>
              <w:fldChar w:fldCharType="separate"/>
            </w:r>
            <w:r>
              <w:rPr>
                <w:noProof/>
                <w:webHidden/>
                <w:color w:val="auto"/>
              </w:rPr>
              <w:t>20</w:t>
            </w:r>
            <w:r w:rsidR="0021056B" w:rsidRPr="0010355E">
              <w:rPr>
                <w:webHidden/>
                <w:color w:val="auto"/>
              </w:rPr>
              <w:fldChar w:fldCharType="end"/>
            </w:r>
          </w:hyperlink>
        </w:p>
        <w:p w14:paraId="0A9EF112" w14:textId="244FF3E0" w:rsidR="00A04206" w:rsidRPr="0010355E" w:rsidRDefault="00C5565F">
          <w:r w:rsidRPr="0010355E">
            <w:rPr>
              <w:color w:val="004F6B" w:themeColor="text2"/>
            </w:rPr>
            <w:fldChar w:fldCharType="end"/>
          </w:r>
        </w:p>
      </w:sdtContent>
    </w:sdt>
    <w:p w14:paraId="0E930347" w14:textId="77777777" w:rsidR="003E1A12" w:rsidRPr="0010355E" w:rsidRDefault="003E1A12">
      <w:pPr>
        <w:spacing w:after="160" w:line="259" w:lineRule="auto"/>
        <w:rPr>
          <w:rFonts w:eastAsiaTheme="majorEastAsia" w:cstheme="majorBidi"/>
          <w:b/>
          <w:color w:val="E73E97" w:themeColor="background2"/>
          <w:sz w:val="36"/>
          <w:szCs w:val="32"/>
        </w:rPr>
      </w:pPr>
      <w:r w:rsidRPr="0010355E">
        <w:br w:type="page"/>
      </w:r>
    </w:p>
    <w:p w14:paraId="605E0D95" w14:textId="71FED2B2" w:rsidR="006E4807" w:rsidRPr="0010355E" w:rsidRDefault="006E4807" w:rsidP="006E4807">
      <w:pPr>
        <w:pStyle w:val="Heading1"/>
      </w:pPr>
      <w:bookmarkStart w:id="0" w:name="_Toc145065167"/>
      <w:r w:rsidRPr="0010355E">
        <w:lastRenderedPageBreak/>
        <w:t xml:space="preserve">About </w:t>
      </w:r>
      <w:r w:rsidR="00AB44A2" w:rsidRPr="0010355E">
        <w:t>this report</w:t>
      </w:r>
      <w:bookmarkEnd w:id="0"/>
    </w:p>
    <w:p w14:paraId="29F7CE85" w14:textId="5809F838" w:rsidR="00AB44A2" w:rsidRPr="0010355E" w:rsidRDefault="00887C6F" w:rsidP="00AB44A2">
      <w:r w:rsidRPr="0010355E">
        <w:t xml:space="preserve">This report </w:t>
      </w:r>
      <w:r w:rsidR="00C8186C" w:rsidRPr="0010355E">
        <w:t xml:space="preserve">provides a summary of what we heard from children and young people during engagement events in August. </w:t>
      </w:r>
    </w:p>
    <w:p w14:paraId="2B10EEAE" w14:textId="77777777" w:rsidR="006059E6" w:rsidRPr="0010355E" w:rsidRDefault="006059E6" w:rsidP="00AB44A2"/>
    <w:p w14:paraId="1F901059" w14:textId="11F344BD" w:rsidR="006059E6" w:rsidRPr="0010355E" w:rsidRDefault="006059E6" w:rsidP="00AB44A2">
      <w:r w:rsidRPr="0010355E">
        <w:t>The clearest theme we heard was the importance of community organisations</w:t>
      </w:r>
      <w:r w:rsidR="0063603A" w:rsidRPr="0010355E">
        <w:t xml:space="preserve">. </w:t>
      </w:r>
      <w:r w:rsidR="00D81D7A" w:rsidRPr="0010355E">
        <w:t>The young people we met told us these organisations</w:t>
      </w:r>
      <w:r w:rsidRPr="0010355E">
        <w:t xml:space="preserve"> provid</w:t>
      </w:r>
      <w:r w:rsidR="00D81D7A" w:rsidRPr="0010355E">
        <w:t>e</w:t>
      </w:r>
      <w:r w:rsidRPr="0010355E">
        <w:t xml:space="preserve"> a physical space for </w:t>
      </w:r>
      <w:r w:rsidR="00D81D7A" w:rsidRPr="0010355E">
        <w:t>them</w:t>
      </w:r>
      <w:r w:rsidRPr="0010355E">
        <w:t xml:space="preserve"> to </w:t>
      </w:r>
      <w:r w:rsidR="008106AC" w:rsidRPr="0010355E">
        <w:t xml:space="preserve">go, socialise and find other young people </w:t>
      </w:r>
      <w:r w:rsidR="00D81D7A" w:rsidRPr="0010355E">
        <w:t>like th</w:t>
      </w:r>
      <w:r w:rsidR="00CE2C0E" w:rsidRPr="0010355E">
        <w:t xml:space="preserve">emselves </w:t>
      </w:r>
      <w:r w:rsidR="008106AC" w:rsidRPr="0010355E">
        <w:t>they c</w:t>
      </w:r>
      <w:r w:rsidR="00CE2C0E" w:rsidRPr="0010355E">
        <w:t>an</w:t>
      </w:r>
      <w:r w:rsidR="008106AC" w:rsidRPr="0010355E">
        <w:t xml:space="preserve"> connect with. Th</w:t>
      </w:r>
      <w:r w:rsidR="003A20AC" w:rsidRPr="0010355E">
        <w:t xml:space="preserve">ese spaces also provide opportunities to </w:t>
      </w:r>
      <w:r w:rsidR="00E0070C" w:rsidRPr="0010355E">
        <w:t>feel heard and understood and to access trusted and informed advice</w:t>
      </w:r>
      <w:r w:rsidR="002C7DF4" w:rsidRPr="0010355E">
        <w:t>.</w:t>
      </w:r>
    </w:p>
    <w:p w14:paraId="52015DF2" w14:textId="77777777" w:rsidR="002C7DF4" w:rsidRPr="0010355E" w:rsidRDefault="002C7DF4" w:rsidP="00AB44A2"/>
    <w:p w14:paraId="104EF1AA" w14:textId="4B471D9E" w:rsidR="002C7DF4" w:rsidRPr="0010355E" w:rsidRDefault="00B519A9" w:rsidP="00AB44A2">
      <w:r w:rsidRPr="0010355E">
        <w:t>We also heard how young people really value being listened to</w:t>
      </w:r>
      <w:r w:rsidR="00485853" w:rsidRPr="0010355E">
        <w:t xml:space="preserve"> and</w:t>
      </w:r>
      <w:r w:rsidR="003278EE" w:rsidRPr="0010355E">
        <w:t xml:space="preserve"> </w:t>
      </w:r>
      <w:r w:rsidR="000C0C74" w:rsidRPr="0010355E">
        <w:t xml:space="preserve">appreciate when organisations and services </w:t>
      </w:r>
      <w:r w:rsidR="00A832D2" w:rsidRPr="0010355E">
        <w:t xml:space="preserve">respond to what they say and </w:t>
      </w:r>
      <w:r w:rsidR="00A41A62" w:rsidRPr="0010355E">
        <w:t>provide support which is tailored to their needs.</w:t>
      </w:r>
      <w:r w:rsidR="00485853" w:rsidRPr="0010355E">
        <w:t xml:space="preserve"> </w:t>
      </w:r>
      <w:r w:rsidR="00362E1C" w:rsidRPr="0010355E">
        <w:t>Trust was a vital part of this process and</w:t>
      </w:r>
      <w:r w:rsidR="006A451B" w:rsidRPr="0010355E">
        <w:t xml:space="preserve"> young people were more likely to </w:t>
      </w:r>
      <w:r w:rsidR="008D3434" w:rsidRPr="0010355E">
        <w:t>have positive experiences with services, if people had taken the time to get to know them, understand them and learn how best to support them.</w:t>
      </w:r>
    </w:p>
    <w:p w14:paraId="7153701F" w14:textId="77777777" w:rsidR="00485853" w:rsidRPr="0010355E" w:rsidRDefault="00485853" w:rsidP="00AB44A2"/>
    <w:p w14:paraId="323B935C" w14:textId="27642720" w:rsidR="00485853" w:rsidRPr="0010355E" w:rsidRDefault="00C76C1D" w:rsidP="00AB44A2">
      <w:r w:rsidRPr="0010355E">
        <w:t xml:space="preserve">We recognise this report represents a small </w:t>
      </w:r>
      <w:proofErr w:type="gramStart"/>
      <w:r w:rsidRPr="0010355E">
        <w:t>sample</w:t>
      </w:r>
      <w:proofErr w:type="gramEnd"/>
      <w:r w:rsidRPr="0010355E">
        <w:t xml:space="preserve"> but we hope that it can </w:t>
      </w:r>
      <w:r w:rsidR="00816AE8" w:rsidRPr="0010355E">
        <w:t xml:space="preserve">provide a starting point for organisations and service to see the importance of </w:t>
      </w:r>
      <w:r w:rsidR="005F0FAE" w:rsidRPr="0010355E">
        <w:t xml:space="preserve">engaging with young people and the </w:t>
      </w:r>
      <w:r w:rsidR="001D5306" w:rsidRPr="0010355E">
        <w:t xml:space="preserve">insightful </w:t>
      </w:r>
      <w:r w:rsidR="00690088" w:rsidRPr="0010355E">
        <w:t>conversations you can have if you</w:t>
      </w:r>
      <w:r w:rsidR="004A42CB" w:rsidRPr="0010355E">
        <w:t xml:space="preserve"> give them the time and space, </w:t>
      </w:r>
      <w:r w:rsidR="002B4B26" w:rsidRPr="0010355E">
        <w:t>and a willing ear to listen.</w:t>
      </w:r>
    </w:p>
    <w:p w14:paraId="6B919EDE" w14:textId="77777777" w:rsidR="00AB44A2" w:rsidRPr="0010355E" w:rsidRDefault="00AB44A2" w:rsidP="00AB44A2"/>
    <w:p w14:paraId="698A985F" w14:textId="77777777" w:rsidR="00AB44A2" w:rsidRPr="0010355E" w:rsidRDefault="00AB44A2" w:rsidP="00AB44A2">
      <w:pPr>
        <w:pStyle w:val="Heading1"/>
      </w:pPr>
      <w:bookmarkStart w:id="1" w:name="_Toc145065168"/>
      <w:r w:rsidRPr="0010355E">
        <w:t>About Healthwatch Surrey</w:t>
      </w:r>
      <w:bookmarkEnd w:id="1"/>
    </w:p>
    <w:p w14:paraId="05047671" w14:textId="77777777" w:rsidR="00AB44A2" w:rsidRPr="0010355E" w:rsidRDefault="00AB44A2" w:rsidP="00AB44A2">
      <w:r w:rsidRPr="0010355E">
        <w:t xml:space="preserve">Healthwatch Surrey is an independent health and care champion, empowering the residents of Surrey to have their voices heard. We seek out people’s experiences of health and care services and share these with service providers and decision-makers, to support services to improve and tackle health inequalities. We believe that health and social care providers can best improve services by listening to people’s experiences. </w:t>
      </w:r>
    </w:p>
    <w:p w14:paraId="17407F2E" w14:textId="77777777" w:rsidR="00AB44A2" w:rsidRPr="0010355E" w:rsidRDefault="00AB44A2" w:rsidP="00AB44A2"/>
    <w:p w14:paraId="205BCF0C" w14:textId="77777777" w:rsidR="00AB44A2" w:rsidRPr="0010355E" w:rsidRDefault="00AB44A2" w:rsidP="00AB44A2">
      <w:r w:rsidRPr="0010355E">
        <w:rPr>
          <w:rFonts w:eastAsia="Century Gothic"/>
        </w:rPr>
        <w:t xml:space="preserve">We also provide advice and signposting to help the people of Surrey find the care that best suits their needs. </w:t>
      </w:r>
      <w:r w:rsidRPr="0010355E">
        <w:t xml:space="preserve">Any urgent or concerning experiences within this report have been escalated to the appropriate teams. All appropriate information and advice and signposting to complaints processes has already been given. </w:t>
      </w:r>
    </w:p>
    <w:p w14:paraId="144262AF" w14:textId="0EEF2F12" w:rsidR="00C574E0" w:rsidRPr="0010355E" w:rsidRDefault="002B4B26" w:rsidP="00C574E0">
      <w:pPr>
        <w:pStyle w:val="Heading1"/>
      </w:pPr>
      <w:bookmarkStart w:id="2" w:name="_Toc145065169"/>
      <w:r w:rsidRPr="0010355E">
        <w:lastRenderedPageBreak/>
        <w:t>Our e</w:t>
      </w:r>
      <w:r w:rsidR="0051592A" w:rsidRPr="0010355E">
        <w:t>ngagements with young people</w:t>
      </w:r>
      <w:bookmarkEnd w:id="2"/>
    </w:p>
    <w:p w14:paraId="484A406D" w14:textId="2CA93D09" w:rsidR="00D5662A" w:rsidRPr="0010355E" w:rsidRDefault="00D5662A" w:rsidP="001D7380">
      <w:r w:rsidRPr="0010355E">
        <w:t xml:space="preserve">In </w:t>
      </w:r>
      <w:r w:rsidR="00117BBB" w:rsidRPr="0010355E">
        <w:t>April</w:t>
      </w:r>
      <w:r w:rsidRPr="0010355E">
        <w:t xml:space="preserve"> 2023, </w:t>
      </w:r>
      <w:r w:rsidR="00434C14" w:rsidRPr="0010355E">
        <w:t>our Community Cash Fund</w:t>
      </w:r>
      <w:r w:rsidRPr="0010355E">
        <w:t xml:space="preserve"> provided small grants of up to £1500 for community organisations providing </w:t>
      </w:r>
      <w:r w:rsidR="006803F6" w:rsidRPr="0010355E">
        <w:t xml:space="preserve">a variety of support </w:t>
      </w:r>
      <w:r w:rsidR="00261E5E" w:rsidRPr="0010355E">
        <w:t>for children and young people across Surrey.</w:t>
      </w:r>
    </w:p>
    <w:p w14:paraId="2E583A8C" w14:textId="77777777" w:rsidR="00261E5E" w:rsidRPr="0010355E" w:rsidRDefault="00261E5E" w:rsidP="001D7380"/>
    <w:p w14:paraId="65A22913" w14:textId="28A0AA36" w:rsidR="006C6CCD" w:rsidRPr="0010355E" w:rsidRDefault="0051592A" w:rsidP="00B91C06">
      <w:r w:rsidRPr="0010355E">
        <w:t>W</w:t>
      </w:r>
      <w:r w:rsidR="00261E5E" w:rsidRPr="0010355E">
        <w:t xml:space="preserve">e visited two of these organisations </w:t>
      </w:r>
      <w:r w:rsidRPr="0010355E">
        <w:t xml:space="preserve">in August </w:t>
      </w:r>
      <w:r w:rsidR="00261E5E" w:rsidRPr="0010355E">
        <w:t xml:space="preserve">to </w:t>
      </w:r>
      <w:r w:rsidR="006C6CCD" w:rsidRPr="0010355E">
        <w:t xml:space="preserve">hear from </w:t>
      </w:r>
      <w:r w:rsidR="00581DC9" w:rsidRPr="0010355E">
        <w:t xml:space="preserve">young people </w:t>
      </w:r>
      <w:r w:rsidR="007C2858" w:rsidRPr="0010355E">
        <w:t xml:space="preserve">about </w:t>
      </w:r>
      <w:r w:rsidR="00E943BB" w:rsidRPr="0010355E">
        <w:t>their experiences</w:t>
      </w:r>
      <w:r w:rsidR="00B91C06" w:rsidRPr="0010355E">
        <w:t xml:space="preserve"> and learn about what </w:t>
      </w:r>
      <w:r w:rsidR="00C83171" w:rsidRPr="0010355E">
        <w:t>kind of support they would like to see from local services in the future.</w:t>
      </w:r>
    </w:p>
    <w:p w14:paraId="1EFE5930" w14:textId="77777777" w:rsidR="00D5662A" w:rsidRPr="0010355E" w:rsidRDefault="00D5662A" w:rsidP="001D7380"/>
    <w:p w14:paraId="24D42918" w14:textId="3AE413CC" w:rsidR="00302EFC" w:rsidRPr="0010355E" w:rsidRDefault="00E943BB" w:rsidP="00853E0C">
      <w:r w:rsidRPr="0010355E">
        <w:t>First, w</w:t>
      </w:r>
      <w:r w:rsidR="001D7380" w:rsidRPr="0010355E">
        <w:t xml:space="preserve">e </w:t>
      </w:r>
      <w:r w:rsidR="005B71CD" w:rsidRPr="0010355E">
        <w:t xml:space="preserve">visited </w:t>
      </w:r>
      <w:r w:rsidR="00334325" w:rsidRPr="0010355E">
        <w:t>Twister in Woking, a</w:t>
      </w:r>
      <w:r w:rsidR="000A3E1E" w:rsidRPr="0010355E">
        <w:t xml:space="preserve"> </w:t>
      </w:r>
      <w:r w:rsidR="0022494F" w:rsidRPr="0010355E">
        <w:t>youth</w:t>
      </w:r>
      <w:r w:rsidR="00F777AC" w:rsidRPr="0010355E">
        <w:t xml:space="preserve"> group </w:t>
      </w:r>
      <w:r w:rsidR="004317A4" w:rsidRPr="0010355E">
        <w:t xml:space="preserve">for </w:t>
      </w:r>
      <w:r w:rsidR="000A3E1E" w:rsidRPr="0010355E">
        <w:t xml:space="preserve">people aged 14-19 </w:t>
      </w:r>
      <w:r w:rsidR="001078FE" w:rsidRPr="0010355E">
        <w:t xml:space="preserve">who are </w:t>
      </w:r>
      <w:r w:rsidR="0010355E">
        <w:t>l</w:t>
      </w:r>
      <w:r w:rsidR="001078FE" w:rsidRPr="0010355E">
        <w:t xml:space="preserve">esbian, </w:t>
      </w:r>
      <w:r w:rsidR="0010355E">
        <w:t>g</w:t>
      </w:r>
      <w:r w:rsidR="001078FE" w:rsidRPr="0010355E">
        <w:t xml:space="preserve">ay, </w:t>
      </w:r>
      <w:r w:rsidR="0010355E">
        <w:t>b</w:t>
      </w:r>
      <w:r w:rsidR="001078FE" w:rsidRPr="0010355E">
        <w:t xml:space="preserve">isexual, </w:t>
      </w:r>
      <w:r w:rsidR="0010355E">
        <w:t>t</w:t>
      </w:r>
      <w:r w:rsidR="001078FE" w:rsidRPr="0010355E">
        <w:t>ransgender or are questioning their gender or sexuality.</w:t>
      </w:r>
      <w:r w:rsidR="0051592A" w:rsidRPr="0010355E">
        <w:t xml:space="preserve"> </w:t>
      </w:r>
      <w:r w:rsidRPr="0010355E">
        <w:t>Then we</w:t>
      </w:r>
      <w:r w:rsidR="00A36E92" w:rsidRPr="0010355E">
        <w:t xml:space="preserve"> went to Matrix’s Drop </w:t>
      </w:r>
      <w:proofErr w:type="gramStart"/>
      <w:r w:rsidR="00C11131">
        <w:t>I</w:t>
      </w:r>
      <w:r w:rsidR="00A36E92" w:rsidRPr="0010355E">
        <w:t>n</w:t>
      </w:r>
      <w:proofErr w:type="gramEnd"/>
      <w:r w:rsidR="00A36E92" w:rsidRPr="0010355E">
        <w:t xml:space="preserve"> at The Hideaway </w:t>
      </w:r>
      <w:r w:rsidR="2B9606E1" w:rsidRPr="0010355E">
        <w:t>Café.</w:t>
      </w:r>
    </w:p>
    <w:p w14:paraId="4749E973" w14:textId="77777777" w:rsidR="000C60F4" w:rsidRPr="0010355E" w:rsidRDefault="000C60F4" w:rsidP="00853E0C"/>
    <w:p w14:paraId="1641AE5B" w14:textId="57C99F45" w:rsidR="00C83171" w:rsidRPr="0010355E" w:rsidRDefault="00C83171" w:rsidP="00853E0C">
      <w:r w:rsidRPr="0010355E">
        <w:t>Our conversations were loosely structured around core themes</w:t>
      </w:r>
      <w:r w:rsidR="00C81F56" w:rsidRPr="0010355E">
        <w:t xml:space="preserve"> – </w:t>
      </w:r>
      <w:r w:rsidR="0010355E" w:rsidRPr="0010355E">
        <w:t>w</w:t>
      </w:r>
      <w:r w:rsidR="00C81F56" w:rsidRPr="0010355E">
        <w:t xml:space="preserve">here did </w:t>
      </w:r>
      <w:r w:rsidR="51ECD206" w:rsidRPr="0010355E">
        <w:t xml:space="preserve">young </w:t>
      </w:r>
      <w:r w:rsidR="00C81F56" w:rsidRPr="0010355E">
        <w:t xml:space="preserve">people go for support and information, what did </w:t>
      </w:r>
      <w:r w:rsidR="001C4E09" w:rsidRPr="0010355E">
        <w:t xml:space="preserve">they do to look after their wellbeing and what </w:t>
      </w:r>
      <w:r w:rsidR="00F97D51" w:rsidRPr="0010355E">
        <w:t xml:space="preserve">worries </w:t>
      </w:r>
      <w:r w:rsidR="002C38A3" w:rsidRPr="0010355E">
        <w:t>them</w:t>
      </w:r>
      <w:r w:rsidR="00F97D51" w:rsidRPr="0010355E">
        <w:t xml:space="preserve"> or things they would like to see improve. </w:t>
      </w:r>
    </w:p>
    <w:p w14:paraId="3553CA29" w14:textId="77777777" w:rsidR="000C60F4" w:rsidRPr="0010355E" w:rsidRDefault="000C60F4" w:rsidP="00853E0C"/>
    <w:p w14:paraId="7684E6F9" w14:textId="11820C12" w:rsidR="000C60F4" w:rsidRPr="0010355E" w:rsidRDefault="00434D1B" w:rsidP="00853E0C">
      <w:r w:rsidRPr="0010355E">
        <w:t>Thank you to all the young people who shared</w:t>
      </w:r>
      <w:r w:rsidR="00E40FE2" w:rsidRPr="0010355E">
        <w:t xml:space="preserve"> their experiences</w:t>
      </w:r>
      <w:r w:rsidR="52563315" w:rsidRPr="0010355E">
        <w:t>.</w:t>
      </w:r>
    </w:p>
    <w:p w14:paraId="3B488192" w14:textId="77777777" w:rsidR="000C60F4" w:rsidRPr="0010355E" w:rsidRDefault="000C60F4" w:rsidP="00853E0C"/>
    <w:p w14:paraId="55449668" w14:textId="77777777" w:rsidR="00E101FC" w:rsidRPr="0010355E" w:rsidRDefault="00E101FC" w:rsidP="00E101FC"/>
    <w:p w14:paraId="6220318B" w14:textId="77777777" w:rsidR="0021056B" w:rsidRPr="0010355E" w:rsidRDefault="0021056B" w:rsidP="00E101FC"/>
    <w:p w14:paraId="5A0125D6" w14:textId="77777777" w:rsidR="0021056B" w:rsidRPr="0010355E" w:rsidRDefault="0021056B" w:rsidP="00E101FC"/>
    <w:p w14:paraId="0D1C3DC9" w14:textId="77777777" w:rsidR="0021056B" w:rsidRPr="0010355E" w:rsidRDefault="0021056B" w:rsidP="00E101FC"/>
    <w:p w14:paraId="237BD850" w14:textId="77777777" w:rsidR="0021056B" w:rsidRPr="0010355E" w:rsidRDefault="0021056B" w:rsidP="00E101FC"/>
    <w:p w14:paraId="726787E8" w14:textId="77777777" w:rsidR="0021056B" w:rsidRPr="0010355E" w:rsidRDefault="0021056B" w:rsidP="00E101FC"/>
    <w:p w14:paraId="6871384C" w14:textId="77777777" w:rsidR="0021056B" w:rsidRPr="0010355E" w:rsidRDefault="0021056B" w:rsidP="00E101FC"/>
    <w:p w14:paraId="2E927B37" w14:textId="77777777" w:rsidR="0021056B" w:rsidRPr="0010355E" w:rsidRDefault="0021056B" w:rsidP="00E101FC"/>
    <w:p w14:paraId="7FEEC8A4" w14:textId="77777777" w:rsidR="0021056B" w:rsidRPr="0010355E" w:rsidRDefault="0021056B" w:rsidP="00E101FC"/>
    <w:p w14:paraId="5DDB98DC" w14:textId="77777777" w:rsidR="0021056B" w:rsidRPr="0010355E" w:rsidRDefault="0021056B" w:rsidP="00E101FC"/>
    <w:p w14:paraId="533873D9" w14:textId="77777777" w:rsidR="0021056B" w:rsidRPr="0010355E" w:rsidRDefault="0021056B" w:rsidP="00E101FC"/>
    <w:p w14:paraId="2D8FB988" w14:textId="77777777" w:rsidR="0021056B" w:rsidRPr="0010355E" w:rsidRDefault="0021056B" w:rsidP="00E101FC"/>
    <w:p w14:paraId="47046741" w14:textId="77777777" w:rsidR="0021056B" w:rsidRPr="0010355E" w:rsidRDefault="0021056B" w:rsidP="00E101FC"/>
    <w:p w14:paraId="106AAF4C" w14:textId="07B82660" w:rsidR="008A4894" w:rsidRPr="0010355E" w:rsidRDefault="000C60F4" w:rsidP="000C60F4">
      <w:pPr>
        <w:pStyle w:val="Heading1"/>
        <w:rPr>
          <w:lang w:eastAsia="en-GB"/>
        </w:rPr>
      </w:pPr>
      <w:bookmarkStart w:id="3" w:name="_Toc145065170"/>
      <w:r w:rsidRPr="0010355E">
        <w:lastRenderedPageBreak/>
        <w:t>Twister</w:t>
      </w:r>
      <w:r w:rsidR="004C322C" w:rsidRPr="0010355E">
        <w:t xml:space="preserve"> LGBT</w:t>
      </w:r>
      <w:r w:rsidR="005741A5" w:rsidRPr="0010355E">
        <w:t xml:space="preserve">+ </w:t>
      </w:r>
      <w:r w:rsidR="0010355E" w:rsidRPr="0010355E">
        <w:t>g</w:t>
      </w:r>
      <w:r w:rsidR="004C322C" w:rsidRPr="0010355E">
        <w:t>roup</w:t>
      </w:r>
      <w:bookmarkEnd w:id="3"/>
    </w:p>
    <w:p w14:paraId="118939A8" w14:textId="25C8EBE5" w:rsidR="00DB1DCE" w:rsidRPr="0010355E" w:rsidRDefault="001242A0" w:rsidP="00486E53">
      <w:pPr>
        <w:pStyle w:val="Heading2"/>
      </w:pPr>
      <w:bookmarkStart w:id="4" w:name="_Toc145065171"/>
      <w:r w:rsidRPr="0010355E">
        <w:t>Over</w:t>
      </w:r>
      <w:r w:rsidR="00F1009A" w:rsidRPr="0010355E">
        <w:t>view</w:t>
      </w:r>
      <w:bookmarkEnd w:id="4"/>
    </w:p>
    <w:p w14:paraId="1A0BCFBE" w14:textId="1C8BFCAF" w:rsidR="00334325" w:rsidRPr="0010355E" w:rsidRDefault="00334325" w:rsidP="00334325">
      <w:proofErr w:type="gramStart"/>
      <w:r w:rsidRPr="0010355E">
        <w:t>Twister</w:t>
      </w:r>
      <w:proofErr w:type="gramEnd"/>
      <w:r w:rsidRPr="0010355E">
        <w:t xml:space="preserve"> offer information, advice, and guidance along with activities that range from having discussions about things that are important to </w:t>
      </w:r>
      <w:r w:rsidR="00C91717" w:rsidRPr="0010355E">
        <w:t>the young people</w:t>
      </w:r>
      <w:r w:rsidRPr="0010355E">
        <w:t xml:space="preserve">, </w:t>
      </w:r>
      <w:r w:rsidR="5005DD21" w:rsidRPr="0010355E">
        <w:t>to</w:t>
      </w:r>
      <w:r w:rsidR="0010355E">
        <w:t xml:space="preserve"> </w:t>
      </w:r>
      <w:r w:rsidR="00C91717" w:rsidRPr="0010355E">
        <w:t>activities such</w:t>
      </w:r>
      <w:r w:rsidRPr="0010355E">
        <w:t xml:space="preserve"> as arts &amp; crafts and learning new skills.</w:t>
      </w:r>
    </w:p>
    <w:p w14:paraId="59D52DE4" w14:textId="77777777" w:rsidR="00641BDB" w:rsidRPr="0010355E" w:rsidRDefault="00641BDB" w:rsidP="00334325"/>
    <w:p w14:paraId="3C03B263" w14:textId="7EBEF89A" w:rsidR="006E66B6" w:rsidRPr="0010355E" w:rsidRDefault="006E66B6" w:rsidP="00641BDB">
      <w:r w:rsidRPr="0010355E">
        <w:t>We also spoke</w:t>
      </w:r>
      <w:r w:rsidR="00C97ABE" w:rsidRPr="0010355E">
        <w:t xml:space="preserve"> to the </w:t>
      </w:r>
      <w:r w:rsidR="000C77CC" w:rsidRPr="0010355E">
        <w:t>group leader who provided some context to the challenges of running this group</w:t>
      </w:r>
      <w:r w:rsidR="002918A1" w:rsidRPr="0010355E">
        <w:t>:</w:t>
      </w:r>
    </w:p>
    <w:p w14:paraId="23E6CC41" w14:textId="77777777" w:rsidR="00641BDB" w:rsidRPr="0010355E" w:rsidRDefault="00641BDB" w:rsidP="00641BDB"/>
    <w:p w14:paraId="48F306B9" w14:textId="49164289" w:rsidR="00641BDB" w:rsidRPr="0010355E" w:rsidRDefault="0010355E" w:rsidP="009E683C">
      <w:pPr>
        <w:pStyle w:val="Quote"/>
      </w:pPr>
      <w:r>
        <w:t>“</w:t>
      </w:r>
      <w:r w:rsidR="00641BDB" w:rsidRPr="0010355E">
        <w:t xml:space="preserve">We offer a safe space here, we help with contraception, signposting to other services and have people visit the group, for instance we have a session with Catalyst coming up. We also have a clothes exchange and can help with sanitary products. </w:t>
      </w:r>
    </w:p>
    <w:p w14:paraId="44C637E3" w14:textId="77777777" w:rsidR="00B70E49" w:rsidRPr="0010355E" w:rsidRDefault="00B70E49" w:rsidP="009E683C">
      <w:pPr>
        <w:pStyle w:val="Quote"/>
      </w:pPr>
    </w:p>
    <w:p w14:paraId="2E55C95D" w14:textId="5FADB1CC" w:rsidR="00641BDB" w:rsidRPr="0010355E" w:rsidRDefault="00641BDB" w:rsidP="009E683C">
      <w:pPr>
        <w:pStyle w:val="Quote"/>
      </w:pPr>
      <w:r w:rsidRPr="0010355E">
        <w:t>My only rule is that you can’t attend if you are under the influence. We sometimes have instances where people are turned away if they turn up with drink or drugs</w:t>
      </w:r>
      <w:r w:rsidR="00ED3140" w:rsidRPr="0010355E">
        <w:t>. O</w:t>
      </w:r>
      <w:r w:rsidRPr="0010355E">
        <w:t xml:space="preserve">ccasionally we’ll have to </w:t>
      </w:r>
      <w:proofErr w:type="gramStart"/>
      <w:r w:rsidRPr="0010355E">
        <w:t>make a decision</w:t>
      </w:r>
      <w:proofErr w:type="gramEnd"/>
      <w:r w:rsidRPr="0010355E">
        <w:t xml:space="preserve"> if we need to keep them safe, even if they are under the influence, we would never send someone away if it was going to be unsafe. So, it’s a balancing act</w:t>
      </w:r>
      <w:r w:rsidR="003957CB" w:rsidRPr="0010355E">
        <w:t>.</w:t>
      </w:r>
      <w:r w:rsidRPr="0010355E">
        <w:t xml:space="preserve"> </w:t>
      </w:r>
      <w:r w:rsidR="003957CB" w:rsidRPr="0010355E">
        <w:t>M</w:t>
      </w:r>
      <w:r w:rsidRPr="0010355E">
        <w:t xml:space="preserve">ainly the people who come respect the rule. We can’t always help. We had a great volunteer who had attended as a young person and we supported them to come and volunteer here, but they took their own life and that reminds us that sometimes we just can’t prevent things from becoming too much. </w:t>
      </w:r>
    </w:p>
    <w:p w14:paraId="3DB2F146" w14:textId="77777777" w:rsidR="00ED3140" w:rsidRPr="0010355E" w:rsidRDefault="00ED3140" w:rsidP="009E683C">
      <w:pPr>
        <w:pStyle w:val="Quote"/>
      </w:pPr>
    </w:p>
    <w:p w14:paraId="0DB55530" w14:textId="5EBBE092" w:rsidR="00ED3140" w:rsidRPr="0010355E" w:rsidRDefault="00ED3140" w:rsidP="009E683C">
      <w:pPr>
        <w:pStyle w:val="Quote"/>
      </w:pPr>
      <w:r w:rsidRPr="0010355E">
        <w:t>We are working on a project around accessing services as</w:t>
      </w:r>
      <w:r w:rsidR="00C128C1" w:rsidRPr="0010355E">
        <w:t xml:space="preserve"> a</w:t>
      </w:r>
      <w:r w:rsidRPr="0010355E">
        <w:t xml:space="preserve"> neurodiverse LGBTQ+ young person. We have already identified that the young people think staff need more </w:t>
      </w:r>
      <w:proofErr w:type="gramStart"/>
      <w:r w:rsidRPr="0010355E">
        <w:t>training</w:t>
      </w:r>
      <w:proofErr w:type="gramEnd"/>
      <w:r w:rsidRPr="0010355E">
        <w:t xml:space="preserve"> but we are hoping to find out a bit more about what kind of training they feel they need.</w:t>
      </w:r>
      <w:r w:rsidR="0010355E">
        <w:t>”</w:t>
      </w:r>
      <w:r w:rsidRPr="0010355E">
        <w:t xml:space="preserve"> </w:t>
      </w:r>
      <w:r w:rsidR="005E7EE6" w:rsidRPr="0010355E">
        <w:rPr>
          <w:b/>
          <w:bCs/>
        </w:rPr>
        <w:t>1963</w:t>
      </w:r>
      <w:r w:rsidR="00C54525" w:rsidRPr="0010355E">
        <w:rPr>
          <w:b/>
          <w:bCs/>
        </w:rPr>
        <w:t>68</w:t>
      </w:r>
      <w:r w:rsidR="005A5F0B" w:rsidRPr="0010355E">
        <w:rPr>
          <w:b/>
          <w:bCs/>
        </w:rPr>
        <w:t>, August 2023</w:t>
      </w:r>
    </w:p>
    <w:p w14:paraId="43F0F35F" w14:textId="77777777" w:rsidR="00ED3140" w:rsidRPr="0010355E" w:rsidRDefault="00ED3140" w:rsidP="00641BDB"/>
    <w:p w14:paraId="3F73569A" w14:textId="02066D10" w:rsidR="008F22CC" w:rsidRPr="0010355E" w:rsidRDefault="008F22CC" w:rsidP="008F22CC">
      <w:pPr>
        <w:pStyle w:val="Heading2"/>
      </w:pPr>
      <w:bookmarkStart w:id="5" w:name="_Toc145065172"/>
      <w:r w:rsidRPr="0010355E">
        <w:t>Our conversations</w:t>
      </w:r>
      <w:bookmarkEnd w:id="5"/>
    </w:p>
    <w:p w14:paraId="571A658A" w14:textId="77777777" w:rsidR="006C4DFB" w:rsidRPr="0010355E" w:rsidRDefault="006C4DFB" w:rsidP="006C4DFB">
      <w:r w:rsidRPr="0010355E">
        <w:t xml:space="preserve">On the day we visited, there were about 10-12 people plus volunteers. We spoke to 4 young people and 1 volunteer who had also attended the group. </w:t>
      </w:r>
      <w:r w:rsidRPr="0010355E">
        <w:lastRenderedPageBreak/>
        <w:t xml:space="preserve">One of the volunteers said they would like to leave feedback in their own </w:t>
      </w:r>
      <w:proofErr w:type="gramStart"/>
      <w:r w:rsidRPr="0010355E">
        <w:t>time</w:t>
      </w:r>
      <w:proofErr w:type="gramEnd"/>
      <w:r w:rsidRPr="0010355E">
        <w:t xml:space="preserve"> so we gave them contact information to contact us at a later date.</w:t>
      </w:r>
    </w:p>
    <w:p w14:paraId="53198348" w14:textId="77777777" w:rsidR="006C4DFB" w:rsidRPr="0010355E" w:rsidRDefault="006C4DFB" w:rsidP="0002492E"/>
    <w:p w14:paraId="537BC14B" w14:textId="126A0AA4" w:rsidR="0002492E" w:rsidRPr="0010355E" w:rsidRDefault="0065311E" w:rsidP="0002492E">
      <w:r w:rsidRPr="0010355E">
        <w:t xml:space="preserve">We have presented </w:t>
      </w:r>
      <w:r w:rsidR="00284CC1" w:rsidRPr="0010355E">
        <w:t xml:space="preserve">summaries for each </w:t>
      </w:r>
      <w:r w:rsidRPr="0010355E">
        <w:t xml:space="preserve">the </w:t>
      </w:r>
      <w:r w:rsidR="002F3292" w:rsidRPr="0010355E">
        <w:t>5 conversations we heard below</w:t>
      </w:r>
      <w:r w:rsidR="00C5279E" w:rsidRPr="0010355E">
        <w:t>,</w:t>
      </w:r>
      <w:r w:rsidR="002F3292" w:rsidRPr="0010355E">
        <w:t xml:space="preserve"> </w:t>
      </w:r>
      <w:r w:rsidR="00284CC1" w:rsidRPr="0010355E">
        <w:t>discussing</w:t>
      </w:r>
      <w:r w:rsidR="002F3292" w:rsidRPr="0010355E">
        <w:t xml:space="preserve"> the challenges in accessing services and where people </w:t>
      </w:r>
      <w:r w:rsidR="000C60F4" w:rsidRPr="0010355E">
        <w:t>found support most appropriate to them.</w:t>
      </w:r>
      <w:r w:rsidR="00747BCE" w:rsidRPr="0010355E">
        <w:t xml:space="preserve"> </w:t>
      </w:r>
    </w:p>
    <w:p w14:paraId="34846B86" w14:textId="4100D200" w:rsidR="00F45219" w:rsidRPr="0010355E" w:rsidRDefault="00F45219" w:rsidP="0002492E">
      <w:pPr>
        <w:tabs>
          <w:tab w:val="left" w:pos="2424"/>
        </w:tabs>
      </w:pPr>
    </w:p>
    <w:p w14:paraId="269945FC" w14:textId="4EA1F92B" w:rsidR="00FF48D7" w:rsidRPr="0010355E" w:rsidRDefault="0089311F" w:rsidP="00FF48D7">
      <w:pPr>
        <w:pStyle w:val="Heading2"/>
      </w:pPr>
      <w:bookmarkStart w:id="6" w:name="_Toc145065173"/>
      <w:r w:rsidRPr="0010355E">
        <w:rPr>
          <w:lang w:eastAsia="en-GB"/>
        </w:rPr>
        <w:t>‘</w:t>
      </w:r>
      <w:r w:rsidR="00FF48D7" w:rsidRPr="0010355E">
        <w:rPr>
          <w:lang w:eastAsia="en-GB"/>
        </w:rPr>
        <w:t xml:space="preserve">My wish would be to meet other people like </w:t>
      </w:r>
      <w:proofErr w:type="gramStart"/>
      <w:r w:rsidR="00FF48D7" w:rsidRPr="0010355E">
        <w:rPr>
          <w:lang w:eastAsia="en-GB"/>
        </w:rPr>
        <w:t>me</w:t>
      </w:r>
      <w:r w:rsidRPr="0010355E">
        <w:rPr>
          <w:lang w:eastAsia="en-GB"/>
        </w:rPr>
        <w:t>’</w:t>
      </w:r>
      <w:bookmarkEnd w:id="6"/>
      <w:proofErr w:type="gramEnd"/>
    </w:p>
    <w:p w14:paraId="6EB0992E" w14:textId="77777777" w:rsidR="00FF48D7" w:rsidRPr="0010355E" w:rsidRDefault="00FF48D7" w:rsidP="0002492E">
      <w:pPr>
        <w:tabs>
          <w:tab w:val="left" w:pos="2424"/>
        </w:tabs>
      </w:pPr>
    </w:p>
    <w:p w14:paraId="795B95DD" w14:textId="0709E812" w:rsidR="008678D3" w:rsidRPr="0010355E" w:rsidRDefault="006B6CA3" w:rsidP="00AE64B4">
      <w:pPr>
        <w:pStyle w:val="Quote"/>
        <w:rPr>
          <w:lang w:eastAsia="en-GB"/>
        </w:rPr>
      </w:pPr>
      <w:r w:rsidRPr="0010355E">
        <w:rPr>
          <w:lang w:eastAsia="en-GB"/>
        </w:rPr>
        <w:t>“</w:t>
      </w:r>
      <w:r w:rsidR="00F45219" w:rsidRPr="0010355E">
        <w:rPr>
          <w:lang w:eastAsia="en-GB"/>
        </w:rPr>
        <w:t xml:space="preserve">I live with my </w:t>
      </w:r>
      <w:r w:rsidR="00CC4CF9" w:rsidRPr="0010355E">
        <w:rPr>
          <w:lang w:eastAsia="en-GB"/>
        </w:rPr>
        <w:t>m</w:t>
      </w:r>
      <w:r w:rsidR="00F45219" w:rsidRPr="0010355E">
        <w:rPr>
          <w:lang w:eastAsia="en-GB"/>
        </w:rPr>
        <w:t>um in Woking.</w:t>
      </w:r>
      <w:r w:rsidR="005A2552" w:rsidRPr="0010355E">
        <w:rPr>
          <w:lang w:eastAsia="en-GB"/>
        </w:rPr>
        <w:t xml:space="preserve"> </w:t>
      </w:r>
      <w:r w:rsidR="00F45219" w:rsidRPr="0010355E">
        <w:rPr>
          <w:lang w:eastAsia="en-GB"/>
        </w:rPr>
        <w:t xml:space="preserve">I joined </w:t>
      </w:r>
      <w:r w:rsidR="00FC4BF0" w:rsidRPr="0010355E">
        <w:rPr>
          <w:lang w:eastAsia="en-GB"/>
        </w:rPr>
        <w:t xml:space="preserve">the military </w:t>
      </w:r>
      <w:r w:rsidR="00F45219" w:rsidRPr="0010355E">
        <w:rPr>
          <w:lang w:eastAsia="en-GB"/>
        </w:rPr>
        <w:t xml:space="preserve">after </w:t>
      </w:r>
      <w:r w:rsidR="00FC4BF0" w:rsidRPr="0010355E">
        <w:rPr>
          <w:lang w:eastAsia="en-GB"/>
        </w:rPr>
        <w:t>my mum</w:t>
      </w:r>
      <w:r w:rsidR="00F45219" w:rsidRPr="0010355E">
        <w:rPr>
          <w:lang w:eastAsia="en-GB"/>
        </w:rPr>
        <w:t xml:space="preserve"> suggested it would be suitable for me after seeing an </w:t>
      </w:r>
      <w:r w:rsidR="00FC4BF0" w:rsidRPr="0010355E">
        <w:rPr>
          <w:lang w:eastAsia="en-GB"/>
        </w:rPr>
        <w:t>a</w:t>
      </w:r>
      <w:r w:rsidR="00F45219" w:rsidRPr="0010355E">
        <w:rPr>
          <w:lang w:eastAsia="en-GB"/>
        </w:rPr>
        <w:t>d on the TV. It was her choice more than mine but now I do like it.</w:t>
      </w:r>
    </w:p>
    <w:p w14:paraId="409C4E79" w14:textId="77777777" w:rsidR="008678D3" w:rsidRPr="0010355E" w:rsidRDefault="008678D3" w:rsidP="00AE64B4">
      <w:pPr>
        <w:pStyle w:val="Quote"/>
        <w:rPr>
          <w:lang w:eastAsia="en-GB"/>
        </w:rPr>
      </w:pPr>
    </w:p>
    <w:p w14:paraId="3A54879A" w14:textId="29A73999" w:rsidR="00A775C4" w:rsidRPr="0010355E" w:rsidRDefault="008678D3" w:rsidP="00AE64B4">
      <w:pPr>
        <w:pStyle w:val="Quote"/>
        <w:rPr>
          <w:lang w:eastAsia="en-GB"/>
        </w:rPr>
      </w:pPr>
      <w:r w:rsidRPr="0010355E">
        <w:rPr>
          <w:lang w:eastAsia="en-GB"/>
        </w:rPr>
        <w:t xml:space="preserve">I'm currently on appeal due to my mental health records. </w:t>
      </w:r>
      <w:proofErr w:type="gramStart"/>
      <w:r w:rsidRPr="0010355E">
        <w:rPr>
          <w:lang w:eastAsia="en-GB"/>
        </w:rPr>
        <w:t>So</w:t>
      </w:r>
      <w:proofErr w:type="gramEnd"/>
      <w:r w:rsidRPr="0010355E">
        <w:rPr>
          <w:lang w:eastAsia="en-GB"/>
        </w:rPr>
        <w:t xml:space="preserve"> I initially got accepted but can't start the training currently. This is due to medication I previously was on but changed from as they were the wrong ones</w:t>
      </w:r>
      <w:r w:rsidR="00C81C44" w:rsidRPr="0010355E">
        <w:rPr>
          <w:lang w:eastAsia="en-GB"/>
        </w:rPr>
        <w:t>,</w:t>
      </w:r>
      <w:r w:rsidRPr="0010355E">
        <w:rPr>
          <w:lang w:eastAsia="en-GB"/>
        </w:rPr>
        <w:t xml:space="preserve"> and this has caused issues. We are working with the military to get this changed and then it will be ok. I am not on that medication now.</w:t>
      </w:r>
      <w:r w:rsidR="00F45219" w:rsidRPr="0010355E">
        <w:rPr>
          <w:lang w:eastAsia="en-GB"/>
        </w:rPr>
        <w:br/>
      </w:r>
      <w:r w:rsidR="00F45219" w:rsidRPr="0010355E">
        <w:rPr>
          <w:lang w:eastAsia="en-GB"/>
        </w:rPr>
        <w:br/>
        <w:t xml:space="preserve">I've been involved with CAMHS for a while. My </w:t>
      </w:r>
      <w:r w:rsidR="00CC4CF9" w:rsidRPr="0010355E">
        <w:rPr>
          <w:lang w:eastAsia="en-GB"/>
        </w:rPr>
        <w:t>m</w:t>
      </w:r>
      <w:r w:rsidR="00F45219" w:rsidRPr="0010355E">
        <w:rPr>
          <w:lang w:eastAsia="en-GB"/>
        </w:rPr>
        <w:t xml:space="preserve">um supported me and came with me. </w:t>
      </w:r>
      <w:r w:rsidR="009D242F" w:rsidRPr="0010355E">
        <w:rPr>
          <w:lang w:eastAsia="en-GB"/>
        </w:rPr>
        <w:t xml:space="preserve">I have a </w:t>
      </w:r>
      <w:proofErr w:type="gramStart"/>
      <w:r w:rsidR="009D242F" w:rsidRPr="0010355E">
        <w:rPr>
          <w:lang w:eastAsia="en-GB"/>
        </w:rPr>
        <w:t>really rare</w:t>
      </w:r>
      <w:proofErr w:type="gramEnd"/>
      <w:r w:rsidR="009D242F" w:rsidRPr="0010355E">
        <w:rPr>
          <w:lang w:eastAsia="en-GB"/>
        </w:rPr>
        <w:t xml:space="preserve"> </w:t>
      </w:r>
      <w:r w:rsidR="00CC4CF9" w:rsidRPr="0010355E">
        <w:rPr>
          <w:lang w:eastAsia="en-GB"/>
        </w:rPr>
        <w:t>condition,</w:t>
      </w:r>
      <w:r w:rsidR="009D242F" w:rsidRPr="0010355E">
        <w:rPr>
          <w:lang w:eastAsia="en-GB"/>
        </w:rPr>
        <w:t xml:space="preserve"> </w:t>
      </w:r>
      <w:r w:rsidR="00CC4CF9" w:rsidRPr="0010355E">
        <w:rPr>
          <w:lang w:eastAsia="en-GB"/>
        </w:rPr>
        <w:t>p</w:t>
      </w:r>
      <w:r w:rsidR="009D242F" w:rsidRPr="0010355E">
        <w:rPr>
          <w:lang w:eastAsia="en-GB"/>
        </w:rPr>
        <w:t xml:space="preserve">remenstrual dysphoric disorder. It used to destroy my life every day. Now it affects me severely once a month. I am on </w:t>
      </w:r>
      <w:r w:rsidR="000F0848" w:rsidRPr="0010355E">
        <w:rPr>
          <w:lang w:eastAsia="en-GB"/>
        </w:rPr>
        <w:t xml:space="preserve">a </w:t>
      </w:r>
      <w:r w:rsidR="009D242F" w:rsidRPr="0010355E">
        <w:rPr>
          <w:lang w:eastAsia="en-GB"/>
        </w:rPr>
        <w:t xml:space="preserve">hormone pill to try and stabilise my moods. I just need to let it </w:t>
      </w:r>
      <w:r w:rsidR="00CC4CF9" w:rsidRPr="0010355E">
        <w:rPr>
          <w:lang w:eastAsia="en-GB"/>
        </w:rPr>
        <w:t>out,</w:t>
      </w:r>
      <w:r w:rsidR="009D242F" w:rsidRPr="0010355E">
        <w:rPr>
          <w:lang w:eastAsia="en-GB"/>
        </w:rPr>
        <w:t xml:space="preserve"> so I cut myself to allow this. My mum screamed at me when she first saw I had self</w:t>
      </w:r>
      <w:r w:rsidR="00AE64B4" w:rsidRPr="0010355E">
        <w:rPr>
          <w:lang w:eastAsia="en-GB"/>
        </w:rPr>
        <w:t>-</w:t>
      </w:r>
      <w:r w:rsidR="00CC4CF9" w:rsidRPr="0010355E">
        <w:rPr>
          <w:lang w:eastAsia="en-GB"/>
        </w:rPr>
        <w:t>harmed,</w:t>
      </w:r>
      <w:r w:rsidR="009D242F" w:rsidRPr="0010355E">
        <w:rPr>
          <w:lang w:eastAsia="en-GB"/>
        </w:rPr>
        <w:t xml:space="preserve"> but it is the only way to cope.</w:t>
      </w:r>
      <w:r w:rsidR="00F45219" w:rsidRPr="0010355E">
        <w:rPr>
          <w:lang w:eastAsia="en-GB"/>
        </w:rPr>
        <w:br/>
      </w:r>
      <w:r w:rsidR="00F45219" w:rsidRPr="0010355E">
        <w:rPr>
          <w:lang w:eastAsia="en-GB"/>
        </w:rPr>
        <w:br/>
        <w:t xml:space="preserve">I come </w:t>
      </w:r>
      <w:r w:rsidR="005A2552" w:rsidRPr="0010355E">
        <w:rPr>
          <w:lang w:eastAsia="en-GB"/>
        </w:rPr>
        <w:t>[to th</w:t>
      </w:r>
      <w:r w:rsidR="00AE64B4" w:rsidRPr="0010355E">
        <w:rPr>
          <w:lang w:eastAsia="en-GB"/>
        </w:rPr>
        <w:t xml:space="preserve">is </w:t>
      </w:r>
      <w:r w:rsidR="005A2552" w:rsidRPr="0010355E">
        <w:rPr>
          <w:lang w:eastAsia="en-GB"/>
        </w:rPr>
        <w:t>support group]</w:t>
      </w:r>
      <w:r w:rsidR="00F45219" w:rsidRPr="0010355E">
        <w:rPr>
          <w:lang w:eastAsia="en-GB"/>
        </w:rPr>
        <w:t xml:space="preserve"> for friendship and support.</w:t>
      </w:r>
      <w:r w:rsidR="00AE64B4" w:rsidRPr="0010355E">
        <w:rPr>
          <w:lang w:eastAsia="en-GB"/>
        </w:rPr>
        <w:t xml:space="preserve"> </w:t>
      </w:r>
      <w:r w:rsidR="00F45219" w:rsidRPr="0010355E">
        <w:rPr>
          <w:lang w:eastAsia="en-GB"/>
        </w:rPr>
        <w:t xml:space="preserve">I have friends and a boyfriend I can chat to. I went to Safe Haven </w:t>
      </w:r>
      <w:proofErr w:type="gramStart"/>
      <w:r w:rsidR="00F45219" w:rsidRPr="0010355E">
        <w:rPr>
          <w:lang w:eastAsia="en-GB"/>
        </w:rPr>
        <w:t>once</w:t>
      </w:r>
      <w:proofErr w:type="gramEnd"/>
      <w:r w:rsidR="00F45219" w:rsidRPr="0010355E">
        <w:rPr>
          <w:lang w:eastAsia="en-GB"/>
        </w:rPr>
        <w:t xml:space="preserve"> but they called the police and they turned up at my house and my mum was so cross and embarrassed.</w:t>
      </w:r>
    </w:p>
    <w:p w14:paraId="3A9FBAFC" w14:textId="77777777" w:rsidR="00A775C4" w:rsidRPr="0010355E" w:rsidRDefault="00A775C4" w:rsidP="00AE64B4">
      <w:pPr>
        <w:pStyle w:val="Quote"/>
        <w:rPr>
          <w:lang w:eastAsia="en-GB"/>
        </w:rPr>
      </w:pPr>
    </w:p>
    <w:p w14:paraId="6D716A97" w14:textId="77777777" w:rsidR="00A333AC" w:rsidRPr="0010355E" w:rsidRDefault="00F45219" w:rsidP="007D5874">
      <w:pPr>
        <w:pStyle w:val="Quote"/>
        <w:rPr>
          <w:lang w:eastAsia="en-GB"/>
        </w:rPr>
      </w:pPr>
      <w:r w:rsidRPr="0010355E">
        <w:rPr>
          <w:lang w:eastAsia="en-GB"/>
        </w:rPr>
        <w:t>My wish would be to meet other people like me. The only groups I found were in London.</w:t>
      </w:r>
      <w:r w:rsidR="00A775C4" w:rsidRPr="0010355E">
        <w:rPr>
          <w:lang w:eastAsia="en-GB"/>
        </w:rPr>
        <w:t xml:space="preserve"> </w:t>
      </w:r>
      <w:r w:rsidRPr="0010355E">
        <w:rPr>
          <w:lang w:eastAsia="en-GB"/>
        </w:rPr>
        <w:t xml:space="preserve">I also wish more consultants </w:t>
      </w:r>
      <w:r w:rsidRPr="0010355E">
        <w:rPr>
          <w:lang w:eastAsia="en-GB"/>
        </w:rPr>
        <w:lastRenderedPageBreak/>
        <w:t xml:space="preserve">and clinicians could understand what my disorder is. I've been misdiagnosed as </w:t>
      </w:r>
      <w:r w:rsidR="00CC4CF9" w:rsidRPr="0010355E">
        <w:rPr>
          <w:lang w:eastAsia="en-GB"/>
        </w:rPr>
        <w:t>b</w:t>
      </w:r>
      <w:r w:rsidRPr="0010355E">
        <w:rPr>
          <w:lang w:eastAsia="en-GB"/>
        </w:rPr>
        <w:t>i-</w:t>
      </w:r>
      <w:r w:rsidR="00CC4CF9" w:rsidRPr="0010355E">
        <w:rPr>
          <w:lang w:eastAsia="en-GB"/>
        </w:rPr>
        <w:t>p</w:t>
      </w:r>
      <w:r w:rsidRPr="0010355E">
        <w:rPr>
          <w:lang w:eastAsia="en-GB"/>
        </w:rPr>
        <w:t>olar in the past.</w:t>
      </w:r>
      <w:r w:rsidR="006B6CA3" w:rsidRPr="0010355E">
        <w:rPr>
          <w:lang w:eastAsia="en-GB"/>
        </w:rPr>
        <w:t>”</w:t>
      </w:r>
      <w:r w:rsidRPr="0010355E">
        <w:rPr>
          <w:lang w:eastAsia="en-GB"/>
        </w:rPr>
        <w:t xml:space="preserve"> </w:t>
      </w:r>
    </w:p>
    <w:p w14:paraId="211B14B7" w14:textId="76A9DC32" w:rsidR="007D5874" w:rsidRPr="0010355E" w:rsidRDefault="00F45219" w:rsidP="007D5874">
      <w:pPr>
        <w:pStyle w:val="Quote"/>
        <w:rPr>
          <w:lang w:eastAsia="en-GB"/>
        </w:rPr>
      </w:pPr>
      <w:r w:rsidRPr="0010355E">
        <w:rPr>
          <w:b/>
          <w:bCs/>
          <w:lang w:eastAsia="en-GB"/>
        </w:rPr>
        <w:t>196143</w:t>
      </w:r>
      <w:r w:rsidR="00CC4CF9" w:rsidRPr="0010355E">
        <w:rPr>
          <w:b/>
          <w:bCs/>
          <w:lang w:eastAsia="en-GB"/>
        </w:rPr>
        <w:t>, 18 -24,</w:t>
      </w:r>
      <w:r w:rsidRPr="0010355E">
        <w:rPr>
          <w:b/>
          <w:bCs/>
          <w:lang w:eastAsia="en-GB"/>
        </w:rPr>
        <w:t xml:space="preserve"> </w:t>
      </w:r>
      <w:r w:rsidR="008F22CC" w:rsidRPr="0010355E">
        <w:rPr>
          <w:b/>
          <w:bCs/>
          <w:lang w:eastAsia="en-GB"/>
        </w:rPr>
        <w:t>Woking.</w:t>
      </w:r>
    </w:p>
    <w:p w14:paraId="569BF1B5" w14:textId="77777777" w:rsidR="007D5874" w:rsidRPr="0010355E" w:rsidRDefault="007D5874" w:rsidP="007D5874">
      <w:pPr>
        <w:pStyle w:val="Quote"/>
        <w:rPr>
          <w:lang w:eastAsia="en-GB"/>
        </w:rPr>
      </w:pPr>
    </w:p>
    <w:p w14:paraId="2C39A08F" w14:textId="2BE01568" w:rsidR="00CF2F07" w:rsidRPr="0010355E" w:rsidRDefault="00872A56" w:rsidP="009B7130">
      <w:pPr>
        <w:pStyle w:val="Heading2"/>
        <w:rPr>
          <w:lang w:eastAsia="en-GB"/>
        </w:rPr>
      </w:pPr>
      <w:bookmarkStart w:id="7" w:name="_Toc145065174"/>
      <w:r w:rsidRPr="0010355E">
        <w:t>‘</w:t>
      </w:r>
      <w:r w:rsidR="009B7130" w:rsidRPr="0010355E">
        <w:t xml:space="preserve">My community is so important to </w:t>
      </w:r>
      <w:proofErr w:type="gramStart"/>
      <w:r w:rsidR="009B7130" w:rsidRPr="0010355E">
        <w:t>me</w:t>
      </w:r>
      <w:r w:rsidRPr="0010355E">
        <w:t>’</w:t>
      </w:r>
      <w:bookmarkEnd w:id="7"/>
      <w:proofErr w:type="gramEnd"/>
    </w:p>
    <w:p w14:paraId="2C9F5A92" w14:textId="77777777" w:rsidR="00CF2F07" w:rsidRPr="0010355E" w:rsidRDefault="00CF2F07" w:rsidP="00CF2F07">
      <w:pPr>
        <w:rPr>
          <w:lang w:eastAsia="en-GB"/>
        </w:rPr>
      </w:pPr>
    </w:p>
    <w:p w14:paraId="221B0D86" w14:textId="5806C521" w:rsidR="006D595E" w:rsidRPr="0010355E" w:rsidRDefault="006B6CA3" w:rsidP="006D595E">
      <w:pPr>
        <w:pStyle w:val="Quote"/>
      </w:pPr>
      <w:r w:rsidRPr="0010355E">
        <w:rPr>
          <w:rStyle w:val="QuoteChar"/>
          <w:lang w:eastAsia="en-GB"/>
        </w:rPr>
        <w:t>“</w:t>
      </w:r>
      <w:r w:rsidR="003542DA" w:rsidRPr="0010355E">
        <w:rPr>
          <w:rStyle w:val="QuoteChar"/>
          <w:lang w:eastAsia="en-GB"/>
        </w:rPr>
        <w:t xml:space="preserve">At the beginning of the year, I went to Citizen Advice in Guildford. Previously I had applied for PIP as my health got </w:t>
      </w:r>
      <w:r w:rsidR="004834AB" w:rsidRPr="0010355E">
        <w:rPr>
          <w:rStyle w:val="QuoteChar"/>
          <w:lang w:eastAsia="en-GB"/>
        </w:rPr>
        <w:t>worse,</w:t>
      </w:r>
      <w:r w:rsidR="003542DA" w:rsidRPr="0010355E">
        <w:rPr>
          <w:rStyle w:val="QuoteChar"/>
          <w:lang w:eastAsia="en-GB"/>
        </w:rPr>
        <w:t xml:space="preserve"> but I got turned down so wanted to reapply. The person I met at Citizen Advice was totally unrelatable. I had previously called up and gone through all the info but then had to repeat it all again. They were very old and</w:t>
      </w:r>
      <w:r w:rsidR="004834AB" w:rsidRPr="0010355E">
        <w:rPr>
          <w:rStyle w:val="QuoteChar"/>
          <w:lang w:eastAsia="en-GB"/>
        </w:rPr>
        <w:t>,</w:t>
      </w:r>
      <w:r w:rsidR="003542DA" w:rsidRPr="0010355E">
        <w:rPr>
          <w:rStyle w:val="QuoteChar"/>
          <w:lang w:eastAsia="en-GB"/>
        </w:rPr>
        <w:t xml:space="preserve"> I don't mean to be ageist but</w:t>
      </w:r>
      <w:r w:rsidR="004834AB" w:rsidRPr="0010355E">
        <w:rPr>
          <w:rStyle w:val="QuoteChar"/>
          <w:lang w:eastAsia="en-GB"/>
        </w:rPr>
        <w:t>,</w:t>
      </w:r>
      <w:r w:rsidR="003542DA" w:rsidRPr="0010355E">
        <w:rPr>
          <w:rStyle w:val="QuoteChar"/>
          <w:lang w:eastAsia="en-GB"/>
        </w:rPr>
        <w:t xml:space="preserve"> they had no idea about my kind of disability or illnesses let alone my gender. The man asked me if I went to my appointment looking like I did and walking like I did. I said yes. He </w:t>
      </w:r>
      <w:proofErr w:type="gramStart"/>
      <w:r w:rsidR="003542DA" w:rsidRPr="0010355E">
        <w:rPr>
          <w:rStyle w:val="QuoteChar"/>
          <w:lang w:eastAsia="en-GB"/>
        </w:rPr>
        <w:t>said;</w:t>
      </w:r>
      <w:proofErr w:type="gramEnd"/>
      <w:r w:rsidR="003542DA" w:rsidRPr="0010355E">
        <w:rPr>
          <w:rStyle w:val="QuoteChar"/>
          <w:lang w:eastAsia="en-GB"/>
        </w:rPr>
        <w:t xml:space="preserve"> "If you had sp</w:t>
      </w:r>
      <w:r w:rsidR="0010355E">
        <w:rPr>
          <w:rStyle w:val="QuoteChar"/>
          <w:lang w:eastAsia="en-GB"/>
        </w:rPr>
        <w:t>il</w:t>
      </w:r>
      <w:r w:rsidR="003542DA" w:rsidRPr="0010355E">
        <w:rPr>
          <w:rStyle w:val="QuoteChar"/>
          <w:lang w:eastAsia="en-GB"/>
        </w:rPr>
        <w:t xml:space="preserve">t food down you and walked in with a stick, you'd have got funding." That attitude is disgusting and so unprofessional. If the man had understood my </w:t>
      </w:r>
      <w:proofErr w:type="gramStart"/>
      <w:r w:rsidR="003542DA" w:rsidRPr="0010355E">
        <w:rPr>
          <w:rStyle w:val="QuoteChar"/>
          <w:lang w:eastAsia="en-GB"/>
        </w:rPr>
        <w:t>condition</w:t>
      </w:r>
      <w:proofErr w:type="gramEnd"/>
      <w:r w:rsidR="003542DA" w:rsidRPr="0010355E">
        <w:rPr>
          <w:rStyle w:val="QuoteChar"/>
          <w:lang w:eastAsia="en-GB"/>
        </w:rPr>
        <w:t xml:space="preserve"> it would have been easier. It felt demeaning. </w:t>
      </w:r>
      <w:r w:rsidR="0010355E">
        <w:rPr>
          <w:rStyle w:val="QuoteChar"/>
          <w:lang w:eastAsia="en-GB"/>
        </w:rPr>
        <w:t>H</w:t>
      </w:r>
      <w:r w:rsidR="003542DA" w:rsidRPr="0010355E">
        <w:rPr>
          <w:rStyle w:val="QuoteChar"/>
          <w:lang w:eastAsia="en-GB"/>
        </w:rPr>
        <w:t>e also frequently asked me about my transition.  I would have preferred a fe</w:t>
      </w:r>
      <w:r w:rsidR="004950F6" w:rsidRPr="0010355E">
        <w:rPr>
          <w:rStyle w:val="QuoteChar"/>
          <w:lang w:eastAsia="en-GB"/>
        </w:rPr>
        <w:t>male</w:t>
      </w:r>
      <w:r w:rsidR="003542DA" w:rsidRPr="0010355E">
        <w:rPr>
          <w:rStyle w:val="QuoteChar"/>
          <w:lang w:eastAsia="en-GB"/>
        </w:rPr>
        <w:t xml:space="preserve"> but was never given the choice. </w:t>
      </w:r>
      <w:r w:rsidR="003542DA" w:rsidRPr="0010355E">
        <w:rPr>
          <w:rStyle w:val="QuoteChar"/>
          <w:lang w:eastAsia="en-GB"/>
        </w:rPr>
        <w:br/>
      </w:r>
      <w:r w:rsidR="003542DA" w:rsidRPr="0010355E">
        <w:rPr>
          <w:rStyle w:val="QuoteChar"/>
          <w:lang w:eastAsia="en-GB"/>
        </w:rPr>
        <w:br/>
        <w:t xml:space="preserve">He asked about my </w:t>
      </w:r>
      <w:r w:rsidR="0010355E">
        <w:rPr>
          <w:rStyle w:val="QuoteChar"/>
          <w:lang w:eastAsia="en-GB"/>
        </w:rPr>
        <w:t>e</w:t>
      </w:r>
      <w:r w:rsidR="003542DA" w:rsidRPr="0010355E">
        <w:rPr>
          <w:rStyle w:val="QuoteChar"/>
          <w:lang w:eastAsia="en-GB"/>
        </w:rPr>
        <w:t xml:space="preserve">ndometriosis, asking if I often bled through clothing. He never asked if I was ok talking about it or if it was relevant, it felt </w:t>
      </w:r>
      <w:proofErr w:type="gramStart"/>
      <w:r w:rsidR="003542DA" w:rsidRPr="0010355E">
        <w:rPr>
          <w:rStyle w:val="QuoteChar"/>
          <w:lang w:eastAsia="en-GB"/>
        </w:rPr>
        <w:t>really uncomfortable</w:t>
      </w:r>
      <w:proofErr w:type="gramEnd"/>
      <w:r w:rsidR="003542DA" w:rsidRPr="0010355E">
        <w:rPr>
          <w:rStyle w:val="QuoteChar"/>
          <w:lang w:eastAsia="en-GB"/>
        </w:rPr>
        <w:t>.</w:t>
      </w:r>
      <w:r w:rsidR="003542DA" w:rsidRPr="0010355E">
        <w:rPr>
          <w:lang w:eastAsia="en-GB"/>
        </w:rPr>
        <w:br/>
      </w:r>
      <w:r w:rsidR="003542DA" w:rsidRPr="0010355E">
        <w:rPr>
          <w:lang w:eastAsia="en-GB"/>
        </w:rPr>
        <w:br/>
      </w:r>
      <w:r w:rsidR="003542DA" w:rsidRPr="0010355E">
        <w:t xml:space="preserve">At Royal Surrey, they ask which pronouns I prefer. They understand me and understand </w:t>
      </w:r>
      <w:r w:rsidR="00C5279E" w:rsidRPr="0010355E">
        <w:t>t</w:t>
      </w:r>
      <w:r w:rsidR="003542DA" w:rsidRPr="0010355E">
        <w:t>rans.</w:t>
      </w:r>
      <w:r w:rsidR="003542DA" w:rsidRPr="0010355E">
        <w:br/>
      </w:r>
      <w:r w:rsidR="003542DA" w:rsidRPr="0010355E">
        <w:br/>
        <w:t xml:space="preserve">I'm having Gynae Endo </w:t>
      </w:r>
      <w:r w:rsidR="00C5279E" w:rsidRPr="0010355E">
        <w:t>keyhole</w:t>
      </w:r>
      <w:r w:rsidR="003542DA" w:rsidRPr="0010355E">
        <w:t xml:space="preserve"> surgery soon at Royal Surrey. The consultant asked about my pronouns so they could let everyone know in the team. That was nice.</w:t>
      </w:r>
      <w:r w:rsidR="003542DA" w:rsidRPr="0010355E">
        <w:br/>
      </w:r>
      <w:r w:rsidR="003542DA" w:rsidRPr="0010355E">
        <w:br/>
        <w:t xml:space="preserve">I live in shared flat with some other </w:t>
      </w:r>
      <w:r w:rsidR="00C5279E" w:rsidRPr="0010355E">
        <w:t>q</w:t>
      </w:r>
      <w:r w:rsidR="003542DA" w:rsidRPr="0010355E">
        <w:t xml:space="preserve">ueers. We have our own community. </w:t>
      </w:r>
      <w:r w:rsidR="0084293C" w:rsidRPr="0010355E">
        <w:t>[Where we used to live]</w:t>
      </w:r>
      <w:r w:rsidR="003542DA" w:rsidRPr="0010355E">
        <w:t xml:space="preserve"> there seemed to be some half-way houses and there were a lot of issues so have moved. I've kept the same GP; </w:t>
      </w:r>
      <w:proofErr w:type="spellStart"/>
      <w:r w:rsidR="003542DA" w:rsidRPr="0010355E">
        <w:t>Dapdune</w:t>
      </w:r>
      <w:proofErr w:type="spellEnd"/>
      <w:r w:rsidR="003542DA" w:rsidRPr="0010355E">
        <w:t xml:space="preserve"> as really like </w:t>
      </w:r>
      <w:proofErr w:type="gramStart"/>
      <w:r w:rsidR="003542DA" w:rsidRPr="0010355E">
        <w:lastRenderedPageBreak/>
        <w:t>them</w:t>
      </w:r>
      <w:proofErr w:type="gramEnd"/>
      <w:r w:rsidR="003542DA" w:rsidRPr="0010355E">
        <w:t xml:space="preserve"> and their on-site pharmacy is very good for my meds [anti-depressants]. Receptionists are very nice. In an ideal World, </w:t>
      </w:r>
      <w:proofErr w:type="spellStart"/>
      <w:r w:rsidR="003542DA" w:rsidRPr="0010355E">
        <w:t>Dapdune</w:t>
      </w:r>
      <w:proofErr w:type="spellEnd"/>
      <w:r w:rsidR="003542DA" w:rsidRPr="0010355E">
        <w:t xml:space="preserve"> would get my hormones on </w:t>
      </w:r>
      <w:proofErr w:type="gramStart"/>
      <w:r w:rsidR="003542DA" w:rsidRPr="0010355E">
        <w:t>NHS</w:t>
      </w:r>
      <w:proofErr w:type="gramEnd"/>
      <w:r w:rsidR="003542DA" w:rsidRPr="0010355E">
        <w:t xml:space="preserve"> and I'd be exempt paying. I first accessed the Tavistock 6 years ago. But I have had to go privately to </w:t>
      </w:r>
      <w:proofErr w:type="spellStart"/>
      <w:r w:rsidR="003542DA" w:rsidRPr="0010355E">
        <w:t>GenderGP</w:t>
      </w:r>
      <w:proofErr w:type="spellEnd"/>
      <w:r w:rsidR="003542DA" w:rsidRPr="0010355E">
        <w:t>. I was paying £100 per month for gel. Now I pay £25 per month for the shots. I've done the training so I can administer it myself as it's very personal and I prefer it that way.</w:t>
      </w:r>
      <w:r w:rsidR="003542DA" w:rsidRPr="0010355E">
        <w:br/>
      </w:r>
      <w:r w:rsidR="003542DA" w:rsidRPr="0010355E">
        <w:br/>
        <w:t xml:space="preserve">I have </w:t>
      </w:r>
      <w:r w:rsidR="00E530F0" w:rsidRPr="0010355E">
        <w:t>c</w:t>
      </w:r>
      <w:r w:rsidR="003542DA" w:rsidRPr="0010355E">
        <w:t xml:space="preserve">hronic </w:t>
      </w:r>
      <w:r w:rsidR="00E530F0" w:rsidRPr="0010355E">
        <w:t>f</w:t>
      </w:r>
      <w:r w:rsidR="003542DA" w:rsidRPr="0010355E">
        <w:t>atigue and was referred by Guys and St Thomas</w:t>
      </w:r>
      <w:r w:rsidR="00C5279E" w:rsidRPr="0010355E">
        <w:t>’</w:t>
      </w:r>
      <w:r w:rsidR="003542DA" w:rsidRPr="0010355E">
        <w:t xml:space="preserve"> ages ago to a pain specialist in Bath. Heard nothing. Have asked my GP 3 times. I was also assessed there for a sleep disorder.</w:t>
      </w:r>
      <w:r w:rsidR="003542DA" w:rsidRPr="0010355E">
        <w:br/>
      </w:r>
      <w:r w:rsidR="003542DA" w:rsidRPr="0010355E">
        <w:br/>
        <w:t>I also still go to Relate. They subsidise my sessions. They do help me. I go every 3 weeks.</w:t>
      </w:r>
      <w:r w:rsidR="003542DA" w:rsidRPr="0010355E">
        <w:br/>
      </w:r>
      <w:r w:rsidR="003542DA" w:rsidRPr="0010355E">
        <w:br/>
        <w:t>I make sure I take my medication, vitamin D and get enough sleep. Sleep helps most things. I use the app</w:t>
      </w:r>
      <w:r w:rsidR="009B7130" w:rsidRPr="0010355E">
        <w:t>,</w:t>
      </w:r>
      <w:r w:rsidR="003542DA" w:rsidRPr="0010355E">
        <w:t xml:space="preserve"> Headspace. I also do Yoga. It helps. I am also very spiritual. I also avoid social media.</w:t>
      </w:r>
    </w:p>
    <w:p w14:paraId="220D635E" w14:textId="7F0CFC87" w:rsidR="00A333AC" w:rsidRPr="0010355E" w:rsidRDefault="003542DA" w:rsidP="00407CA0">
      <w:pPr>
        <w:pStyle w:val="Quote"/>
      </w:pPr>
      <w:r w:rsidRPr="0010355E">
        <w:br/>
        <w:t xml:space="preserve">My community is so important to me. Everyone I interact with is </w:t>
      </w:r>
      <w:r w:rsidR="00C5279E" w:rsidRPr="0010355E">
        <w:t>n</w:t>
      </w:r>
      <w:r w:rsidRPr="0010355E">
        <w:t>euro</w:t>
      </w:r>
      <w:r w:rsidR="00C5279E" w:rsidRPr="0010355E">
        <w:t>d</w:t>
      </w:r>
      <w:r w:rsidRPr="0010355E">
        <w:t>iverse. It is subconscious, not a conscious decision. For advice</w:t>
      </w:r>
      <w:r w:rsidR="00C5279E" w:rsidRPr="0010355E">
        <w:t>,</w:t>
      </w:r>
      <w:r w:rsidRPr="0010355E">
        <w:t xml:space="preserve"> I tend to ask my friends, particularly those who have chronic conditions and are </w:t>
      </w:r>
      <w:r w:rsidR="00C5279E" w:rsidRPr="0010355E">
        <w:t>t</w:t>
      </w:r>
      <w:r w:rsidRPr="0010355E">
        <w:t xml:space="preserve">rans. We talk about medical oppression together. Would also ask </w:t>
      </w:r>
      <w:r w:rsidR="006D595E" w:rsidRPr="0010355E">
        <w:t>[here at the group].</w:t>
      </w:r>
      <w:r w:rsidR="006B6CA3" w:rsidRPr="0010355E">
        <w:t>”</w:t>
      </w:r>
      <w:r w:rsidRPr="0010355E">
        <w:t xml:space="preserve"> </w:t>
      </w:r>
    </w:p>
    <w:p w14:paraId="0AAF4AED" w14:textId="00283888" w:rsidR="0052194F" w:rsidRPr="0010355E" w:rsidRDefault="003542DA" w:rsidP="00407CA0">
      <w:pPr>
        <w:pStyle w:val="Quote"/>
      </w:pPr>
      <w:r w:rsidRPr="0010355E">
        <w:rPr>
          <w:b/>
          <w:bCs/>
        </w:rPr>
        <w:t>196208</w:t>
      </w:r>
      <w:r w:rsidR="004834AB" w:rsidRPr="0010355E">
        <w:rPr>
          <w:b/>
          <w:bCs/>
        </w:rPr>
        <w:t>,</w:t>
      </w:r>
      <w:r w:rsidRPr="0010355E">
        <w:rPr>
          <w:b/>
          <w:bCs/>
        </w:rPr>
        <w:t xml:space="preserve"> </w:t>
      </w:r>
      <w:r w:rsidR="0097331E" w:rsidRPr="0010355E">
        <w:rPr>
          <w:b/>
          <w:bCs/>
        </w:rPr>
        <w:t>18-24, Guildford.</w:t>
      </w:r>
    </w:p>
    <w:p w14:paraId="63A63FB2" w14:textId="77777777" w:rsidR="0065311E" w:rsidRPr="0010355E" w:rsidRDefault="0065311E" w:rsidP="0065311E"/>
    <w:p w14:paraId="74EC5F5E" w14:textId="0BB70152" w:rsidR="0065311E" w:rsidRPr="0010355E" w:rsidRDefault="00872A56" w:rsidP="0065311E">
      <w:pPr>
        <w:pStyle w:val="Heading2"/>
      </w:pPr>
      <w:bookmarkStart w:id="8" w:name="_Toc145065175"/>
      <w:r w:rsidRPr="0010355E">
        <w:rPr>
          <w:lang w:eastAsia="en-GB"/>
        </w:rPr>
        <w:t>‘</w:t>
      </w:r>
      <w:r w:rsidR="0065311E" w:rsidRPr="0010355E">
        <w:rPr>
          <w:lang w:eastAsia="en-GB"/>
        </w:rPr>
        <w:t xml:space="preserve">I would not go to the doctors, it would be too </w:t>
      </w:r>
      <w:proofErr w:type="gramStart"/>
      <w:r w:rsidR="0065311E" w:rsidRPr="0010355E">
        <w:rPr>
          <w:lang w:eastAsia="en-GB"/>
        </w:rPr>
        <w:t>intense</w:t>
      </w:r>
      <w:r w:rsidRPr="0010355E">
        <w:rPr>
          <w:lang w:eastAsia="en-GB"/>
        </w:rPr>
        <w:t>’</w:t>
      </w:r>
      <w:bookmarkEnd w:id="8"/>
      <w:proofErr w:type="gramEnd"/>
    </w:p>
    <w:p w14:paraId="25F27148" w14:textId="77777777" w:rsidR="0065311E" w:rsidRPr="0010355E" w:rsidRDefault="0065311E" w:rsidP="0065311E"/>
    <w:p w14:paraId="5BE74501" w14:textId="0C209BA3" w:rsidR="001F31FD" w:rsidRPr="0010355E" w:rsidRDefault="006B6CA3" w:rsidP="0065311E">
      <w:pPr>
        <w:pStyle w:val="Quote"/>
        <w:rPr>
          <w:lang w:eastAsia="en-GB"/>
        </w:rPr>
      </w:pPr>
      <w:r w:rsidRPr="0010355E">
        <w:rPr>
          <w:lang w:eastAsia="en-GB"/>
        </w:rPr>
        <w:t>“</w:t>
      </w:r>
      <w:r w:rsidR="0065311E" w:rsidRPr="0010355E">
        <w:rPr>
          <w:lang w:eastAsia="en-GB"/>
        </w:rPr>
        <w:t>I enjoy art [</w:t>
      </w:r>
      <w:r w:rsidR="6EF837C0" w:rsidRPr="0010355E">
        <w:rPr>
          <w:lang w:eastAsia="en-GB"/>
        </w:rPr>
        <w:t xml:space="preserve">young </w:t>
      </w:r>
      <w:r w:rsidR="0065311E" w:rsidRPr="0010355E">
        <w:rPr>
          <w:lang w:eastAsia="en-GB"/>
        </w:rPr>
        <w:t>person was avidly sketching in the session]. I am awaiting my GCSE results. Not sure yet about college</w:t>
      </w:r>
      <w:r w:rsidR="001F31FD" w:rsidRPr="0010355E">
        <w:rPr>
          <w:lang w:eastAsia="en-GB"/>
        </w:rPr>
        <w:t>.</w:t>
      </w:r>
      <w:r w:rsidR="0065311E" w:rsidRPr="0010355E">
        <w:br/>
      </w:r>
      <w:r w:rsidR="0065311E" w:rsidRPr="0010355E">
        <w:br/>
      </w:r>
      <w:r w:rsidR="0065311E" w:rsidRPr="0010355E">
        <w:rPr>
          <w:lang w:eastAsia="en-GB"/>
        </w:rPr>
        <w:t xml:space="preserve">I come here from Epsom as not found another group nearer. My </w:t>
      </w:r>
      <w:r w:rsidR="001F31FD" w:rsidRPr="0010355E">
        <w:rPr>
          <w:lang w:eastAsia="en-GB"/>
        </w:rPr>
        <w:t>m</w:t>
      </w:r>
      <w:r w:rsidR="0065311E" w:rsidRPr="0010355E">
        <w:rPr>
          <w:lang w:eastAsia="en-GB"/>
        </w:rPr>
        <w:t>um drops me off.</w:t>
      </w:r>
      <w:r w:rsidR="0065311E" w:rsidRPr="0010355E">
        <w:br/>
      </w:r>
      <w:r w:rsidR="0065311E" w:rsidRPr="0010355E">
        <w:lastRenderedPageBreak/>
        <w:br/>
      </w:r>
      <w:r w:rsidR="0065311E" w:rsidRPr="0010355E">
        <w:rPr>
          <w:lang w:eastAsia="en-GB"/>
        </w:rPr>
        <w:t>For physical health I would see my GP. For mental health or anything else, I would not go to the doctors it would be too intense. Maybe I would ask my parents. I wouldn't talk to anyone here [Twister].</w:t>
      </w:r>
      <w:r w:rsidR="001F31FD" w:rsidRPr="0010355E">
        <w:rPr>
          <w:lang w:eastAsia="en-GB"/>
        </w:rPr>
        <w:t xml:space="preserve"> To help my wellbeing, I see my friends. I like to go for a </w:t>
      </w:r>
      <w:proofErr w:type="gramStart"/>
      <w:r w:rsidR="001F31FD" w:rsidRPr="0010355E">
        <w:rPr>
          <w:lang w:eastAsia="en-GB"/>
        </w:rPr>
        <w:t>walk</w:t>
      </w:r>
      <w:proofErr w:type="gramEnd"/>
      <w:r w:rsidR="001F31FD" w:rsidRPr="0010355E">
        <w:rPr>
          <w:lang w:eastAsia="en-GB"/>
        </w:rPr>
        <w:t xml:space="preserve"> and I draw</w:t>
      </w:r>
      <w:r w:rsidR="7910946F" w:rsidRPr="0010355E">
        <w:rPr>
          <w:lang w:eastAsia="en-GB"/>
        </w:rPr>
        <w:t>.</w:t>
      </w:r>
      <w:r w:rsidR="0065311E" w:rsidRPr="0010355E">
        <w:br/>
      </w:r>
      <w:r w:rsidR="0065311E" w:rsidRPr="0010355E">
        <w:br/>
      </w:r>
      <w:r w:rsidR="001F31FD" w:rsidRPr="0010355E">
        <w:rPr>
          <w:lang w:eastAsia="en-GB"/>
        </w:rPr>
        <w:t>At points, it was very uncomfortable getting my autism diagnosis from CAMHS. I didn't start speaking until I started school.</w:t>
      </w:r>
    </w:p>
    <w:p w14:paraId="047886D5" w14:textId="1CB09CB2" w:rsidR="0065311E" w:rsidRPr="0010355E" w:rsidRDefault="001F31FD" w:rsidP="0065311E">
      <w:pPr>
        <w:pStyle w:val="Quote"/>
        <w:rPr>
          <w:lang w:eastAsia="en-GB"/>
        </w:rPr>
      </w:pPr>
      <w:r w:rsidRPr="0010355E">
        <w:rPr>
          <w:lang w:eastAsia="en-GB"/>
        </w:rPr>
        <w:br/>
      </w:r>
      <w:r w:rsidR="0065311E" w:rsidRPr="0010355E">
        <w:rPr>
          <w:lang w:eastAsia="en-GB"/>
        </w:rPr>
        <w:t xml:space="preserve">I don't access any mental health support. I do have a smart phone and go online. I like to look up stuff. I have used the resource library at </w:t>
      </w:r>
      <w:proofErr w:type="gramStart"/>
      <w:r w:rsidR="0065311E" w:rsidRPr="0010355E">
        <w:rPr>
          <w:lang w:eastAsia="en-GB"/>
        </w:rPr>
        <w:t>Twister</w:t>
      </w:r>
      <w:proofErr w:type="gramEnd"/>
      <w:r w:rsidR="0065311E" w:rsidRPr="0010355E">
        <w:rPr>
          <w:lang w:eastAsia="en-GB"/>
        </w:rPr>
        <w:t xml:space="preserve"> and it did really help me.</w:t>
      </w:r>
      <w:r w:rsidR="006B6CA3" w:rsidRPr="0010355E">
        <w:rPr>
          <w:lang w:eastAsia="en-GB"/>
        </w:rPr>
        <w:t>”</w:t>
      </w:r>
      <w:r w:rsidR="0065311E" w:rsidRPr="0010355E">
        <w:rPr>
          <w:lang w:eastAsia="en-GB"/>
        </w:rPr>
        <w:br/>
      </w:r>
      <w:r w:rsidR="0065311E" w:rsidRPr="0010355E">
        <w:rPr>
          <w:b/>
          <w:bCs/>
          <w:lang w:eastAsia="en-GB"/>
        </w:rPr>
        <w:t>196146,</w:t>
      </w:r>
      <w:r w:rsidR="00D24BD3" w:rsidRPr="0010355E">
        <w:rPr>
          <w:b/>
          <w:bCs/>
          <w:lang w:eastAsia="en-GB"/>
        </w:rPr>
        <w:t xml:space="preserve"> 16-17,</w:t>
      </w:r>
      <w:r w:rsidR="00CC4CF9" w:rsidRPr="0010355E">
        <w:rPr>
          <w:b/>
          <w:bCs/>
          <w:lang w:eastAsia="en-GB"/>
        </w:rPr>
        <w:t xml:space="preserve"> </w:t>
      </w:r>
      <w:r w:rsidR="00A637C9" w:rsidRPr="0010355E">
        <w:rPr>
          <w:b/>
          <w:bCs/>
          <w:lang w:eastAsia="en-GB"/>
        </w:rPr>
        <w:t>Epsom and Ewell.</w:t>
      </w:r>
    </w:p>
    <w:p w14:paraId="7D30988A" w14:textId="77777777" w:rsidR="00407CA0" w:rsidRPr="0010355E" w:rsidRDefault="00407CA0" w:rsidP="00407CA0"/>
    <w:p w14:paraId="0B6C2D44" w14:textId="4A1AA892" w:rsidR="00407CA0" w:rsidRPr="0010355E" w:rsidRDefault="00872A56" w:rsidP="00E530F0">
      <w:pPr>
        <w:pStyle w:val="Heading2"/>
      </w:pPr>
      <w:bookmarkStart w:id="9" w:name="_Toc145065176"/>
      <w:r w:rsidRPr="0010355E">
        <w:t>‘</w:t>
      </w:r>
      <w:r w:rsidR="00E530F0" w:rsidRPr="0010355E">
        <w:t xml:space="preserve">It's very life changing to get the healthcare I </w:t>
      </w:r>
      <w:proofErr w:type="gramStart"/>
      <w:r w:rsidR="00E530F0" w:rsidRPr="0010355E">
        <w:t>need</w:t>
      </w:r>
      <w:r w:rsidRPr="0010355E">
        <w:t>’</w:t>
      </w:r>
      <w:bookmarkEnd w:id="9"/>
      <w:proofErr w:type="gramEnd"/>
    </w:p>
    <w:p w14:paraId="68E33804" w14:textId="77777777" w:rsidR="003542DA" w:rsidRPr="0010355E" w:rsidRDefault="003542DA" w:rsidP="00486E53"/>
    <w:p w14:paraId="696EAD83" w14:textId="2643450D" w:rsidR="003A4DD1" w:rsidRPr="0010355E" w:rsidRDefault="006B6CA3" w:rsidP="003303D3">
      <w:pPr>
        <w:pStyle w:val="Quote"/>
      </w:pPr>
      <w:r w:rsidRPr="0010355E">
        <w:rPr>
          <w:lang w:eastAsia="en-GB"/>
        </w:rPr>
        <w:t>“</w:t>
      </w:r>
      <w:r w:rsidR="003A4DD1" w:rsidRPr="0010355E">
        <w:rPr>
          <w:lang w:eastAsia="en-GB"/>
        </w:rPr>
        <w:t xml:space="preserve">I come </w:t>
      </w:r>
      <w:r w:rsidR="003E7580" w:rsidRPr="0010355E">
        <w:rPr>
          <w:lang w:eastAsia="en-GB"/>
        </w:rPr>
        <w:t>[to this support group]</w:t>
      </w:r>
      <w:r w:rsidR="003A4DD1" w:rsidRPr="0010355E">
        <w:rPr>
          <w:lang w:eastAsia="en-GB"/>
        </w:rPr>
        <w:t xml:space="preserve"> every week. My </w:t>
      </w:r>
      <w:r w:rsidR="00083A52" w:rsidRPr="0010355E">
        <w:rPr>
          <w:lang w:eastAsia="en-GB"/>
        </w:rPr>
        <w:t>m</w:t>
      </w:r>
      <w:r w:rsidR="003A4DD1" w:rsidRPr="0010355E">
        <w:rPr>
          <w:lang w:eastAsia="en-GB"/>
        </w:rPr>
        <w:t xml:space="preserve">um found it for me. Here I am safe, amongst my type of people. </w:t>
      </w:r>
    </w:p>
    <w:p w14:paraId="046EB553" w14:textId="77777777" w:rsidR="00217F3C" w:rsidRPr="0010355E" w:rsidRDefault="00217F3C" w:rsidP="003303D3">
      <w:pPr>
        <w:pStyle w:val="Quote"/>
      </w:pPr>
    </w:p>
    <w:p w14:paraId="76327F4C" w14:textId="5CA062F7" w:rsidR="009975BD" w:rsidRPr="0010355E" w:rsidRDefault="007D3339" w:rsidP="003303D3">
      <w:pPr>
        <w:pStyle w:val="Quote"/>
      </w:pPr>
      <w:r w:rsidRPr="0010355E">
        <w:t>I've been trying to get hormone treatment. The waiting list is like 10 years long!</w:t>
      </w:r>
      <w:r w:rsidR="00C26B22" w:rsidRPr="0010355E">
        <w:t xml:space="preserve"> Twister gave my </w:t>
      </w:r>
      <w:r w:rsidR="00083A52" w:rsidRPr="0010355E">
        <w:t>m</w:t>
      </w:r>
      <w:r w:rsidR="00C26B22" w:rsidRPr="0010355E">
        <w:t xml:space="preserve">um the details for </w:t>
      </w:r>
      <w:proofErr w:type="spellStart"/>
      <w:proofErr w:type="gramStart"/>
      <w:r w:rsidR="00C26B22" w:rsidRPr="0010355E">
        <w:t>GenderGP</w:t>
      </w:r>
      <w:proofErr w:type="spellEnd"/>
      <w:proofErr w:type="gramEnd"/>
      <w:r w:rsidR="00C26B22" w:rsidRPr="0010355E">
        <w:t xml:space="preserve"> and </w:t>
      </w:r>
      <w:r w:rsidR="005A01A9" w:rsidRPr="0010355E">
        <w:t>they’</w:t>
      </w:r>
      <w:r w:rsidRPr="0010355E">
        <w:t xml:space="preserve">ve </w:t>
      </w:r>
      <w:r w:rsidR="005A01A9" w:rsidRPr="0010355E">
        <w:t>provided me with</w:t>
      </w:r>
      <w:r w:rsidRPr="0010355E">
        <w:t xml:space="preserve"> puberty blockers for 6 months. </w:t>
      </w:r>
      <w:r w:rsidR="00C26B22" w:rsidRPr="0010355E">
        <w:t xml:space="preserve">Researching </w:t>
      </w:r>
      <w:r w:rsidR="005A01A9" w:rsidRPr="0010355E">
        <w:t>g</w:t>
      </w:r>
      <w:r w:rsidR="00C26B22" w:rsidRPr="0010355E">
        <w:t>ender online worked well for me. I was able to find out what I needed.</w:t>
      </w:r>
      <w:r w:rsidR="005A01A9" w:rsidRPr="0010355E">
        <w:t xml:space="preserve"> </w:t>
      </w:r>
      <w:r w:rsidRPr="0010355E">
        <w:t>It's very life changing to get the healthcare I need.</w:t>
      </w:r>
      <w:r w:rsidRPr="0010355E">
        <w:br/>
      </w:r>
      <w:r w:rsidRPr="0010355E">
        <w:br/>
        <w:t>We have our GP at Maderia Medical who couldn't help with the hormones.  I did speak to Eikon at school</w:t>
      </w:r>
      <w:r w:rsidR="00083A52" w:rsidRPr="0010355E">
        <w:t>,</w:t>
      </w:r>
      <w:r w:rsidRPr="0010355E">
        <w:t xml:space="preserve"> but I couldn't get on with them. They didn't know how to relate to me as a </w:t>
      </w:r>
      <w:r w:rsidR="00B5743D">
        <w:t>t</w:t>
      </w:r>
      <w:r w:rsidRPr="0010355E">
        <w:t xml:space="preserve">rans person or an </w:t>
      </w:r>
      <w:r w:rsidR="00B5743D">
        <w:t>a</w:t>
      </w:r>
      <w:r w:rsidRPr="0010355E">
        <w:t>utistic person.</w:t>
      </w:r>
    </w:p>
    <w:p w14:paraId="2B7C3005" w14:textId="53AF44A6" w:rsidR="003A4DD1" w:rsidRPr="0010355E" w:rsidRDefault="007D3339" w:rsidP="003303D3">
      <w:pPr>
        <w:pStyle w:val="Quote"/>
      </w:pPr>
      <w:r w:rsidRPr="0010355E">
        <w:br/>
        <w:t xml:space="preserve">Haven't really used health or NHS websites. </w:t>
      </w:r>
      <w:proofErr w:type="spellStart"/>
      <w:r w:rsidRPr="0010355E">
        <w:t>GenderGP</w:t>
      </w:r>
      <w:proofErr w:type="spellEnd"/>
      <w:r w:rsidRPr="0010355E">
        <w:t xml:space="preserve"> had a</w:t>
      </w:r>
      <w:r w:rsidR="004B06D7" w:rsidRPr="0010355E">
        <w:t xml:space="preserve"> </w:t>
      </w:r>
      <w:r w:rsidRPr="0010355E">
        <w:t xml:space="preserve">lot of information and resources for me which was ideal. </w:t>
      </w:r>
      <w:r w:rsidRPr="0010355E">
        <w:br/>
        <w:t>My younger brother has helped me a</w:t>
      </w:r>
      <w:r w:rsidR="004B06D7" w:rsidRPr="0010355E">
        <w:t xml:space="preserve"> </w:t>
      </w:r>
      <w:r w:rsidRPr="0010355E">
        <w:t>lot as he came out before me.</w:t>
      </w:r>
      <w:r w:rsidRPr="0010355E">
        <w:br/>
      </w:r>
      <w:r w:rsidRPr="0010355E">
        <w:br/>
      </w:r>
      <w:r w:rsidR="00C66A1C" w:rsidRPr="0010355E">
        <w:lastRenderedPageBreak/>
        <w:t xml:space="preserve">I wish health professionals would learn and educate themselves more about the </w:t>
      </w:r>
      <w:r w:rsidR="00083A52" w:rsidRPr="0010355E">
        <w:t>t</w:t>
      </w:r>
      <w:r w:rsidR="00C66A1C" w:rsidRPr="0010355E">
        <w:t xml:space="preserve">rans community and the way we need to be treated. </w:t>
      </w:r>
      <w:r w:rsidRPr="0010355E">
        <w:t>I've been with CAMHS a long time. They also struggled to interact with me the way I need to be interacted with. It was a total barrier to helping me.</w:t>
      </w:r>
      <w:r w:rsidR="00C66A1C" w:rsidRPr="0010355E">
        <w:t xml:space="preserve"> </w:t>
      </w:r>
    </w:p>
    <w:p w14:paraId="1548C007" w14:textId="77777777" w:rsidR="003A4DD1" w:rsidRPr="0010355E" w:rsidRDefault="003A4DD1" w:rsidP="003303D3">
      <w:pPr>
        <w:pStyle w:val="Quote"/>
      </w:pPr>
    </w:p>
    <w:p w14:paraId="24A00907" w14:textId="10547218" w:rsidR="003A4DD1" w:rsidRPr="0010355E" w:rsidRDefault="003A4DD1" w:rsidP="003303D3">
      <w:pPr>
        <w:pStyle w:val="Quote"/>
        <w:rPr>
          <w:lang w:eastAsia="en-GB"/>
        </w:rPr>
      </w:pPr>
      <w:r w:rsidRPr="0010355E">
        <w:t xml:space="preserve">I went to an orthodontist last year to have braces </w:t>
      </w:r>
      <w:proofErr w:type="gramStart"/>
      <w:r w:rsidRPr="0010355E">
        <w:t>off</w:t>
      </w:r>
      <w:proofErr w:type="gramEnd"/>
      <w:r w:rsidRPr="0010355E">
        <w:t xml:space="preserve"> and the dentist saw my name had changed and asked me lots of questions. It was invasive and unnecessary, nothing to do with the work he had to do. </w:t>
      </w:r>
      <w:r w:rsidR="007D3339" w:rsidRPr="0010355E">
        <w:br/>
      </w:r>
    </w:p>
    <w:p w14:paraId="75C2DCB0" w14:textId="4A965094" w:rsidR="0097688D" w:rsidRPr="0010355E" w:rsidRDefault="007D3339" w:rsidP="00274380">
      <w:pPr>
        <w:pStyle w:val="Quote"/>
        <w:rPr>
          <w:lang w:eastAsia="en-GB"/>
        </w:rPr>
      </w:pPr>
      <w:r w:rsidRPr="0010355E">
        <w:rPr>
          <w:lang w:eastAsia="en-GB"/>
        </w:rPr>
        <w:t>I wouldn't go to a sexual health clinic. At school in sex education, it was very het</w:t>
      </w:r>
      <w:r w:rsidR="00AE2309">
        <w:rPr>
          <w:lang w:eastAsia="en-GB"/>
        </w:rPr>
        <w:t>e</w:t>
      </w:r>
      <w:r w:rsidRPr="0010355E">
        <w:rPr>
          <w:lang w:eastAsia="en-GB"/>
        </w:rPr>
        <w:t>ro.</w:t>
      </w:r>
      <w:r w:rsidR="00C15AE7" w:rsidRPr="0010355E">
        <w:rPr>
          <w:lang w:eastAsia="en-GB"/>
        </w:rPr>
        <w:t xml:space="preserve"> Coming [to a support group] to get sexual health advice and contraception for queer people works.</w:t>
      </w:r>
    </w:p>
    <w:p w14:paraId="0FDEE388" w14:textId="77777777" w:rsidR="00B5743D" w:rsidRDefault="00B5743D" w:rsidP="001F31FD">
      <w:pPr>
        <w:pStyle w:val="Quote"/>
        <w:rPr>
          <w:lang w:eastAsia="en-GB"/>
        </w:rPr>
      </w:pPr>
    </w:p>
    <w:p w14:paraId="3A85E043" w14:textId="24DEBBFF" w:rsidR="006B6CA3" w:rsidRPr="0010355E" w:rsidRDefault="007D3339" w:rsidP="001F31FD">
      <w:pPr>
        <w:pStyle w:val="Quote"/>
        <w:rPr>
          <w:lang w:eastAsia="en-GB"/>
        </w:rPr>
      </w:pPr>
      <w:r w:rsidRPr="0010355E">
        <w:rPr>
          <w:lang w:eastAsia="en-GB"/>
        </w:rPr>
        <w:t>I like communicating by Whats</w:t>
      </w:r>
      <w:r w:rsidR="004B06D7" w:rsidRPr="0010355E">
        <w:rPr>
          <w:lang w:eastAsia="en-GB"/>
        </w:rPr>
        <w:t>A</w:t>
      </w:r>
      <w:r w:rsidRPr="0010355E">
        <w:rPr>
          <w:lang w:eastAsia="en-GB"/>
        </w:rPr>
        <w:t>pp and text best. Less intrusive. I'm suspicious of phone</w:t>
      </w:r>
      <w:r w:rsidR="00EE7A64" w:rsidRPr="0010355E">
        <w:rPr>
          <w:lang w:eastAsia="en-GB"/>
        </w:rPr>
        <w:t xml:space="preserve"> </w:t>
      </w:r>
      <w:r w:rsidRPr="0010355E">
        <w:rPr>
          <w:lang w:eastAsia="en-GB"/>
        </w:rPr>
        <w:t>calls.</w:t>
      </w:r>
      <w:r w:rsidRPr="0010355E">
        <w:br/>
      </w:r>
      <w:r w:rsidRPr="0010355E">
        <w:br/>
      </w:r>
      <w:r w:rsidRPr="0010355E">
        <w:rPr>
          <w:lang w:eastAsia="en-GB"/>
        </w:rPr>
        <w:t xml:space="preserve">I like skateboarding and hanging out with my girlfriend and friends. But the nearest good skate park is Guildford so </w:t>
      </w:r>
      <w:proofErr w:type="gramStart"/>
      <w:r w:rsidRPr="0010355E">
        <w:rPr>
          <w:lang w:eastAsia="en-GB"/>
        </w:rPr>
        <w:t>have to</w:t>
      </w:r>
      <w:proofErr w:type="gramEnd"/>
      <w:r w:rsidRPr="0010355E">
        <w:rPr>
          <w:lang w:eastAsia="en-GB"/>
        </w:rPr>
        <w:t xml:space="preserve"> get the train, a bit annoying.</w:t>
      </w:r>
      <w:r w:rsidR="006B6CA3" w:rsidRPr="0010355E">
        <w:rPr>
          <w:lang w:eastAsia="en-GB"/>
        </w:rPr>
        <w:t>”</w:t>
      </w:r>
      <w:r w:rsidRPr="0010355E">
        <w:rPr>
          <w:lang w:eastAsia="en-GB"/>
        </w:rPr>
        <w:t xml:space="preserve"> </w:t>
      </w:r>
    </w:p>
    <w:p w14:paraId="7FB35E92" w14:textId="2FC1D7F0" w:rsidR="007D3339" w:rsidRPr="0010355E" w:rsidRDefault="00274380" w:rsidP="001F31FD">
      <w:pPr>
        <w:pStyle w:val="Quote"/>
        <w:rPr>
          <w:lang w:eastAsia="en-GB"/>
        </w:rPr>
      </w:pPr>
      <w:r w:rsidRPr="0010355E">
        <w:rPr>
          <w:b/>
          <w:bCs/>
        </w:rPr>
        <w:t xml:space="preserve">196179, 16-17, </w:t>
      </w:r>
      <w:r w:rsidR="0056437A" w:rsidRPr="0010355E">
        <w:rPr>
          <w:b/>
          <w:bCs/>
        </w:rPr>
        <w:t>t</w:t>
      </w:r>
      <w:r w:rsidRPr="0010355E">
        <w:rPr>
          <w:b/>
          <w:bCs/>
        </w:rPr>
        <w:t>ransgender</w:t>
      </w:r>
      <w:r w:rsidR="0056437A" w:rsidRPr="0010355E">
        <w:rPr>
          <w:b/>
          <w:bCs/>
        </w:rPr>
        <w:t>, Runnymede.</w:t>
      </w:r>
      <w:r w:rsidRPr="0010355E">
        <w:br/>
      </w:r>
    </w:p>
    <w:p w14:paraId="0937ADBB" w14:textId="5268B6C9" w:rsidR="00A02A0D" w:rsidRPr="0010355E" w:rsidRDefault="00872A56" w:rsidP="00A02A0D">
      <w:pPr>
        <w:pStyle w:val="Heading2"/>
        <w:rPr>
          <w:lang w:eastAsia="en-GB"/>
        </w:rPr>
      </w:pPr>
      <w:bookmarkStart w:id="10" w:name="_Toc145065177"/>
      <w:r w:rsidRPr="0010355E">
        <w:rPr>
          <w:lang w:eastAsia="en-GB"/>
        </w:rPr>
        <w:t>‘</w:t>
      </w:r>
      <w:r w:rsidR="00A02A0D" w:rsidRPr="0010355E">
        <w:rPr>
          <w:lang w:eastAsia="en-GB"/>
        </w:rPr>
        <w:t xml:space="preserve">I have only come out to my family a few weeks </w:t>
      </w:r>
      <w:proofErr w:type="gramStart"/>
      <w:r w:rsidR="00A02A0D" w:rsidRPr="0010355E">
        <w:rPr>
          <w:lang w:eastAsia="en-GB"/>
        </w:rPr>
        <w:t>ago</w:t>
      </w:r>
      <w:r w:rsidRPr="0010355E">
        <w:rPr>
          <w:lang w:eastAsia="en-GB"/>
        </w:rPr>
        <w:t>’</w:t>
      </w:r>
      <w:bookmarkEnd w:id="10"/>
      <w:proofErr w:type="gramEnd"/>
    </w:p>
    <w:p w14:paraId="2D1F4529" w14:textId="77777777" w:rsidR="00A02A0D" w:rsidRPr="0010355E" w:rsidRDefault="00A02A0D" w:rsidP="00A02A0D">
      <w:pPr>
        <w:rPr>
          <w:lang w:eastAsia="en-GB"/>
        </w:rPr>
      </w:pPr>
    </w:p>
    <w:p w14:paraId="6D64FE76" w14:textId="57CDC0D1" w:rsidR="00054343" w:rsidRPr="0010355E" w:rsidRDefault="006B6CA3" w:rsidP="007A51F8">
      <w:pPr>
        <w:pStyle w:val="Quote"/>
        <w:rPr>
          <w:lang w:eastAsia="en-GB"/>
        </w:rPr>
      </w:pPr>
      <w:r w:rsidRPr="0010355E">
        <w:rPr>
          <w:lang w:eastAsia="en-GB"/>
        </w:rPr>
        <w:t>“</w:t>
      </w:r>
      <w:r w:rsidR="007C2DE7" w:rsidRPr="0010355E">
        <w:rPr>
          <w:lang w:eastAsia="en-GB"/>
        </w:rPr>
        <w:t xml:space="preserve">I did some counselling through </w:t>
      </w:r>
      <w:proofErr w:type="spellStart"/>
      <w:r w:rsidR="007C2DE7" w:rsidRPr="0010355E">
        <w:rPr>
          <w:lang w:eastAsia="en-GB"/>
        </w:rPr>
        <w:t>Mindworks</w:t>
      </w:r>
      <w:proofErr w:type="spellEnd"/>
      <w:r w:rsidR="007C2DE7" w:rsidRPr="0010355E">
        <w:rPr>
          <w:lang w:eastAsia="en-GB"/>
        </w:rPr>
        <w:t xml:space="preserve">. My </w:t>
      </w:r>
      <w:r w:rsidR="00F05D2B" w:rsidRPr="0010355E">
        <w:rPr>
          <w:lang w:eastAsia="en-GB"/>
        </w:rPr>
        <w:t>m</w:t>
      </w:r>
      <w:r w:rsidR="007C2DE7" w:rsidRPr="0010355E">
        <w:rPr>
          <w:lang w:eastAsia="en-GB"/>
        </w:rPr>
        <w:t xml:space="preserve">um organised it for me. I was really struggling with school. The counselling was in person. My </w:t>
      </w:r>
      <w:r w:rsidR="00F05D2B" w:rsidRPr="0010355E">
        <w:rPr>
          <w:lang w:eastAsia="en-GB"/>
        </w:rPr>
        <w:t>m</w:t>
      </w:r>
      <w:r w:rsidR="007C2DE7" w:rsidRPr="0010355E">
        <w:rPr>
          <w:lang w:eastAsia="en-GB"/>
        </w:rPr>
        <w:t>um dropped me off for the first session and then I got the train for the rest by myself. I had 6 sessions. I felt very involved with the decision to get help.</w:t>
      </w:r>
    </w:p>
    <w:p w14:paraId="43461889" w14:textId="231463CD" w:rsidR="006B6CA3" w:rsidRPr="0010355E" w:rsidRDefault="007C2DE7" w:rsidP="007A51F8">
      <w:pPr>
        <w:pStyle w:val="Quote"/>
        <w:rPr>
          <w:lang w:eastAsia="en-GB"/>
        </w:rPr>
      </w:pPr>
      <w:r w:rsidRPr="0010355E">
        <w:br/>
      </w:r>
      <w:r w:rsidRPr="0010355E">
        <w:rPr>
          <w:lang w:eastAsia="en-GB"/>
        </w:rPr>
        <w:t xml:space="preserve">The therapist was quite nice, didn't know I was </w:t>
      </w:r>
      <w:r w:rsidR="00B335EA" w:rsidRPr="0010355E">
        <w:rPr>
          <w:lang w:eastAsia="en-GB"/>
        </w:rPr>
        <w:t>n</w:t>
      </w:r>
      <w:r w:rsidRPr="0010355E">
        <w:rPr>
          <w:lang w:eastAsia="en-GB"/>
        </w:rPr>
        <w:t>on</w:t>
      </w:r>
      <w:r w:rsidR="003266D7" w:rsidRPr="0010355E">
        <w:rPr>
          <w:lang w:eastAsia="en-GB"/>
        </w:rPr>
        <w:t>-</w:t>
      </w:r>
      <w:r w:rsidR="00B335EA" w:rsidRPr="0010355E">
        <w:rPr>
          <w:lang w:eastAsia="en-GB"/>
        </w:rPr>
        <w:t>b</w:t>
      </w:r>
      <w:r w:rsidRPr="0010355E">
        <w:rPr>
          <w:lang w:eastAsia="en-GB"/>
        </w:rPr>
        <w:t xml:space="preserve">inary though and I didn't feel ok putting this on the forms. I have only come out to my family a few weeks ago after my last exam. I always worry about bringing up stuff unless someone asks me in a conversation. I also don't like </w:t>
      </w:r>
      <w:r w:rsidRPr="0010355E">
        <w:rPr>
          <w:lang w:eastAsia="en-GB"/>
        </w:rPr>
        <w:lastRenderedPageBreak/>
        <w:t xml:space="preserve">complicated </w:t>
      </w:r>
      <w:proofErr w:type="gramStart"/>
      <w:r w:rsidRPr="0010355E">
        <w:rPr>
          <w:lang w:eastAsia="en-GB"/>
        </w:rPr>
        <w:t>conversations,</w:t>
      </w:r>
      <w:proofErr w:type="gramEnd"/>
      <w:r w:rsidRPr="0010355E">
        <w:rPr>
          <w:lang w:eastAsia="en-GB"/>
        </w:rPr>
        <w:t xml:space="preserve"> I try and avoid them. I wanted my family to know this about me before I went away to university.</w:t>
      </w:r>
      <w:r w:rsidRPr="0010355E">
        <w:br/>
      </w:r>
      <w:r w:rsidRPr="0010355E">
        <w:br/>
      </w:r>
      <w:r w:rsidRPr="0010355E">
        <w:rPr>
          <w:lang w:eastAsia="en-GB"/>
        </w:rPr>
        <w:t>My friends supported me but didn't put pressure on me telling them. The pressure for the exams was a</w:t>
      </w:r>
      <w:r w:rsidR="009975BD" w:rsidRPr="0010355E">
        <w:rPr>
          <w:lang w:eastAsia="en-GB"/>
        </w:rPr>
        <w:t xml:space="preserve"> </w:t>
      </w:r>
      <w:r w:rsidRPr="0010355E">
        <w:rPr>
          <w:lang w:eastAsia="en-GB"/>
        </w:rPr>
        <w:t xml:space="preserve">lot so it felt good to get this off my chest too.  </w:t>
      </w:r>
      <w:r w:rsidRPr="0010355E">
        <w:br/>
      </w:r>
      <w:r w:rsidRPr="0010355E">
        <w:br/>
      </w:r>
      <w:r w:rsidRPr="0010355E">
        <w:rPr>
          <w:lang w:eastAsia="en-GB"/>
        </w:rPr>
        <w:t xml:space="preserve">My </w:t>
      </w:r>
      <w:r w:rsidR="00B335EA" w:rsidRPr="0010355E">
        <w:rPr>
          <w:lang w:eastAsia="en-GB"/>
        </w:rPr>
        <w:t>m</w:t>
      </w:r>
      <w:r w:rsidRPr="0010355E">
        <w:rPr>
          <w:lang w:eastAsia="en-GB"/>
        </w:rPr>
        <w:t xml:space="preserve">um heard about Twister through work. I came here last September. At that </w:t>
      </w:r>
      <w:proofErr w:type="gramStart"/>
      <w:r w:rsidRPr="0010355E">
        <w:rPr>
          <w:lang w:eastAsia="en-GB"/>
        </w:rPr>
        <w:t>time</w:t>
      </w:r>
      <w:proofErr w:type="gramEnd"/>
      <w:r w:rsidRPr="0010355E">
        <w:rPr>
          <w:lang w:eastAsia="en-GB"/>
        </w:rPr>
        <w:t xml:space="preserve"> I was most worried about my future exams. I had </w:t>
      </w:r>
      <w:proofErr w:type="spellStart"/>
      <w:r w:rsidRPr="0010355E">
        <w:rPr>
          <w:lang w:eastAsia="en-GB"/>
        </w:rPr>
        <w:t>spoke</w:t>
      </w:r>
      <w:proofErr w:type="spellEnd"/>
      <w:r w:rsidRPr="0010355E">
        <w:rPr>
          <w:lang w:eastAsia="en-GB"/>
        </w:rPr>
        <w:t xml:space="preserve"> to my head of year about my issues and they were very supportive and confidential. I might ask my </w:t>
      </w:r>
      <w:r w:rsidR="00B335EA" w:rsidRPr="0010355E">
        <w:rPr>
          <w:lang w:eastAsia="en-GB"/>
        </w:rPr>
        <w:t>m</w:t>
      </w:r>
      <w:r w:rsidRPr="0010355E">
        <w:rPr>
          <w:lang w:eastAsia="en-GB"/>
        </w:rPr>
        <w:t xml:space="preserve">um for </w:t>
      </w:r>
      <w:proofErr w:type="gramStart"/>
      <w:r w:rsidRPr="0010355E">
        <w:rPr>
          <w:lang w:eastAsia="en-GB"/>
        </w:rPr>
        <w:t>advice</w:t>
      </w:r>
      <w:proofErr w:type="gramEnd"/>
      <w:r w:rsidRPr="0010355E">
        <w:rPr>
          <w:lang w:eastAsia="en-GB"/>
        </w:rPr>
        <w:t xml:space="preserve"> or I'd text my friends. </w:t>
      </w:r>
      <w:proofErr w:type="gramStart"/>
      <w:r w:rsidRPr="0010355E">
        <w:rPr>
          <w:lang w:eastAsia="en-GB"/>
        </w:rPr>
        <w:t>Also</w:t>
      </w:r>
      <w:proofErr w:type="gramEnd"/>
      <w:r w:rsidRPr="0010355E">
        <w:rPr>
          <w:lang w:eastAsia="en-GB"/>
        </w:rPr>
        <w:t xml:space="preserve"> might </w:t>
      </w:r>
      <w:r w:rsidR="00B335EA" w:rsidRPr="0010355E">
        <w:rPr>
          <w:lang w:eastAsia="en-GB"/>
        </w:rPr>
        <w:t>[he</w:t>
      </w:r>
      <w:r w:rsidR="10B5AFE1" w:rsidRPr="0010355E">
        <w:rPr>
          <w:lang w:eastAsia="en-GB"/>
        </w:rPr>
        <w:t>re</w:t>
      </w:r>
      <w:r w:rsidR="00B335EA" w:rsidRPr="0010355E">
        <w:rPr>
          <w:lang w:eastAsia="en-GB"/>
        </w:rPr>
        <w:t xml:space="preserve"> at the group]</w:t>
      </w:r>
      <w:r w:rsidRPr="0010355E">
        <w:rPr>
          <w:lang w:eastAsia="en-GB"/>
        </w:rPr>
        <w:t>.</w:t>
      </w:r>
      <w:r w:rsidRPr="0010355E">
        <w:br/>
      </w:r>
      <w:r w:rsidRPr="0010355E">
        <w:br/>
      </w:r>
      <w:r w:rsidRPr="0010355E">
        <w:rPr>
          <w:lang w:eastAsia="en-GB"/>
        </w:rPr>
        <w:t>To look after my wellbeing I listen to music. I enjoy rock climbing too. If stressed, it makes you forget about everything.</w:t>
      </w:r>
      <w:r w:rsidRPr="0010355E">
        <w:br/>
      </w:r>
      <w:r w:rsidRPr="0010355E">
        <w:br/>
      </w:r>
      <w:r w:rsidRPr="0010355E">
        <w:rPr>
          <w:lang w:eastAsia="en-GB"/>
        </w:rPr>
        <w:t xml:space="preserve">I am also a carer for my younger brother. I used to go to a </w:t>
      </w:r>
      <w:proofErr w:type="gramStart"/>
      <w:r w:rsidRPr="0010355E">
        <w:rPr>
          <w:lang w:eastAsia="en-GB"/>
        </w:rPr>
        <w:t>weekly young carers</w:t>
      </w:r>
      <w:proofErr w:type="gramEnd"/>
      <w:r w:rsidRPr="0010355E">
        <w:rPr>
          <w:lang w:eastAsia="en-GB"/>
        </w:rPr>
        <w:t xml:space="preserve"> meeting but don't go now. At the time it was very useful. I had to look after him when my parents were not around, supervise his showers etc</w:t>
      </w:r>
      <w:r w:rsidR="007A51F8" w:rsidRPr="0010355E">
        <w:rPr>
          <w:lang w:eastAsia="en-GB"/>
        </w:rPr>
        <w:t>.</w:t>
      </w:r>
      <w:r w:rsidR="006B6CA3" w:rsidRPr="0010355E">
        <w:rPr>
          <w:lang w:eastAsia="en-GB"/>
        </w:rPr>
        <w:t>”</w:t>
      </w:r>
      <w:r w:rsidRPr="0010355E">
        <w:rPr>
          <w:lang w:eastAsia="en-GB"/>
        </w:rPr>
        <w:t xml:space="preserve"> </w:t>
      </w:r>
    </w:p>
    <w:p w14:paraId="4DAE5566" w14:textId="3CF94E85" w:rsidR="007C2DE7" w:rsidRPr="0010355E" w:rsidRDefault="007C2DE7" w:rsidP="007A51F8">
      <w:pPr>
        <w:pStyle w:val="Quote"/>
        <w:rPr>
          <w:b/>
          <w:bCs/>
          <w:lang w:eastAsia="en-GB"/>
        </w:rPr>
      </w:pPr>
      <w:r w:rsidRPr="0010355E">
        <w:rPr>
          <w:b/>
          <w:bCs/>
          <w:lang w:eastAsia="en-GB"/>
        </w:rPr>
        <w:t>196147</w:t>
      </w:r>
      <w:r w:rsidR="007A51F8" w:rsidRPr="0010355E">
        <w:rPr>
          <w:b/>
          <w:bCs/>
          <w:lang w:eastAsia="en-GB"/>
        </w:rPr>
        <w:t>,</w:t>
      </w:r>
      <w:r w:rsidRPr="0010355E">
        <w:rPr>
          <w:b/>
          <w:bCs/>
          <w:lang w:eastAsia="en-GB"/>
        </w:rPr>
        <w:t xml:space="preserve"> </w:t>
      </w:r>
      <w:r w:rsidR="004950F6" w:rsidRPr="0010355E">
        <w:rPr>
          <w:b/>
          <w:bCs/>
          <w:lang w:eastAsia="en-GB"/>
        </w:rPr>
        <w:t>16 -17, transgender</w:t>
      </w:r>
      <w:r w:rsidR="00113BBA" w:rsidRPr="0010355E">
        <w:rPr>
          <w:b/>
          <w:bCs/>
          <w:lang w:eastAsia="en-GB"/>
        </w:rPr>
        <w:t>, Woking</w:t>
      </w:r>
      <w:r w:rsidR="00211CC5" w:rsidRPr="0010355E">
        <w:rPr>
          <w:b/>
          <w:bCs/>
          <w:lang w:eastAsia="en-GB"/>
        </w:rPr>
        <w:t>.</w:t>
      </w:r>
    </w:p>
    <w:p w14:paraId="13029567" w14:textId="77777777" w:rsidR="00872555" w:rsidRPr="0010355E" w:rsidRDefault="00872555" w:rsidP="00872555">
      <w:pPr>
        <w:rPr>
          <w:lang w:eastAsia="en-GB"/>
        </w:rPr>
      </w:pPr>
    </w:p>
    <w:p w14:paraId="3972D42F" w14:textId="70117C47" w:rsidR="0047404A" w:rsidRPr="0010355E" w:rsidRDefault="00311E80" w:rsidP="003A39E5">
      <w:pPr>
        <w:rPr>
          <w:rFonts w:cs="Poppins"/>
          <w:color w:val="003A50" w:themeColor="text2" w:themeShade="BF"/>
        </w:rPr>
      </w:pPr>
      <w:r w:rsidRPr="00C46728">
        <w:rPr>
          <w:rFonts w:cs="Poppins"/>
        </w:rPr>
        <w:t xml:space="preserve">You can find </w:t>
      </w:r>
      <w:r w:rsidR="006D603B" w:rsidRPr="00C46728">
        <w:rPr>
          <w:rFonts w:cs="Poppins"/>
        </w:rPr>
        <w:t>more information about Twister</w:t>
      </w:r>
      <w:r w:rsidRPr="00C46728">
        <w:rPr>
          <w:rFonts w:cs="Poppins"/>
        </w:rPr>
        <w:t xml:space="preserve"> on</w:t>
      </w:r>
      <w:r w:rsidRPr="0010355E">
        <w:rPr>
          <w:rFonts w:cs="Poppins"/>
          <w:color w:val="003A50" w:themeColor="text2" w:themeShade="BF"/>
        </w:rPr>
        <w:t xml:space="preserve"> </w:t>
      </w:r>
      <w:hyperlink r:id="rId13" w:history="1">
        <w:r w:rsidRPr="0010355E">
          <w:rPr>
            <w:rStyle w:val="Hyperlink"/>
            <w:rFonts w:cs="Poppins"/>
          </w:rPr>
          <w:t>Surrey County Council’s website</w:t>
        </w:r>
      </w:hyperlink>
      <w:r w:rsidR="00C46728">
        <w:rPr>
          <w:rFonts w:cs="Poppins"/>
          <w:color w:val="003A50" w:themeColor="text2" w:themeShade="BF"/>
        </w:rPr>
        <w:t>.</w:t>
      </w:r>
    </w:p>
    <w:p w14:paraId="710A69D5" w14:textId="77777777" w:rsidR="00C46728" w:rsidRDefault="00C46728">
      <w:pPr>
        <w:spacing w:after="160" w:line="259" w:lineRule="auto"/>
        <w:rPr>
          <w:rFonts w:eastAsiaTheme="majorEastAsia" w:cstheme="majorBidi"/>
          <w:b/>
          <w:color w:val="E73E97" w:themeColor="background2"/>
          <w:sz w:val="36"/>
          <w:szCs w:val="32"/>
        </w:rPr>
      </w:pPr>
      <w:bookmarkStart w:id="11" w:name="_Toc145065178"/>
      <w:r>
        <w:br w:type="page"/>
      </w:r>
    </w:p>
    <w:p w14:paraId="7EC9CAE4" w14:textId="6D2D99D8" w:rsidR="0047404A" w:rsidRPr="0010355E" w:rsidRDefault="000C60F4" w:rsidP="004131CA">
      <w:pPr>
        <w:pStyle w:val="Heading1"/>
      </w:pPr>
      <w:r w:rsidRPr="0010355E">
        <w:lastRenderedPageBreak/>
        <w:t>Matrix</w:t>
      </w:r>
      <w:r w:rsidR="008F22CC" w:rsidRPr="0010355E">
        <w:t xml:space="preserve"> youth drop </w:t>
      </w:r>
      <w:proofErr w:type="gramStart"/>
      <w:r w:rsidR="008F22CC" w:rsidRPr="0010355E">
        <w:t>in</w:t>
      </w:r>
      <w:bookmarkEnd w:id="11"/>
      <w:proofErr w:type="gramEnd"/>
    </w:p>
    <w:p w14:paraId="3C1E38AA" w14:textId="1B80BEAE" w:rsidR="003415E0" w:rsidRPr="0010355E" w:rsidRDefault="008F22CC" w:rsidP="007632E0">
      <w:pPr>
        <w:pStyle w:val="Heading2"/>
      </w:pPr>
      <w:bookmarkStart w:id="12" w:name="_Toc145065179"/>
      <w:r w:rsidRPr="0010355E">
        <w:t>Overview</w:t>
      </w:r>
      <w:bookmarkEnd w:id="12"/>
    </w:p>
    <w:p w14:paraId="334833BF" w14:textId="04FF934B" w:rsidR="002A6B6C" w:rsidRPr="0010355E" w:rsidRDefault="002A6B6C" w:rsidP="002A6B6C">
      <w:r w:rsidRPr="0010355E">
        <w:t xml:space="preserve">We visited a </w:t>
      </w:r>
      <w:r w:rsidR="00A444E6" w:rsidRPr="0010355E">
        <w:t>youth drop-in cafe</w:t>
      </w:r>
      <w:r w:rsidR="00F906AF" w:rsidRPr="0010355E">
        <w:t xml:space="preserve"> in Guildford providing a space for 11-1</w:t>
      </w:r>
      <w:r w:rsidR="00A444E6" w:rsidRPr="0010355E">
        <w:t>6</w:t>
      </w:r>
      <w:r w:rsidR="00F906AF" w:rsidRPr="0010355E">
        <w:t xml:space="preserve"> years olds to </w:t>
      </w:r>
      <w:r w:rsidR="00624163" w:rsidRPr="0010355E">
        <w:t>socialise</w:t>
      </w:r>
      <w:r w:rsidR="00F30EDE" w:rsidRPr="0010355E">
        <w:t>,</w:t>
      </w:r>
      <w:r w:rsidR="00624163" w:rsidRPr="0010355E">
        <w:t xml:space="preserve"> p</w:t>
      </w:r>
      <w:r w:rsidR="00F30EDE" w:rsidRPr="0010355E">
        <w:t>la</w:t>
      </w:r>
      <w:r w:rsidR="00624163" w:rsidRPr="0010355E">
        <w:t>y games</w:t>
      </w:r>
      <w:r w:rsidR="00F30EDE" w:rsidRPr="0010355E">
        <w:t xml:space="preserve"> and </w:t>
      </w:r>
      <w:r w:rsidR="00A444E6" w:rsidRPr="0010355E">
        <w:t>have a free hot lunch.</w:t>
      </w:r>
    </w:p>
    <w:p w14:paraId="2E7F5193" w14:textId="77777777" w:rsidR="005A48A2" w:rsidRPr="0010355E" w:rsidRDefault="005A48A2" w:rsidP="002A6B6C"/>
    <w:p w14:paraId="6665A0FC" w14:textId="1D826985" w:rsidR="00377BF8" w:rsidRPr="0010355E" w:rsidRDefault="00377BF8" w:rsidP="00377BF8">
      <w:r w:rsidRPr="0010355E">
        <w:t xml:space="preserve">There were </w:t>
      </w:r>
      <w:r w:rsidR="00AE2309">
        <w:t>3</w:t>
      </w:r>
      <w:r w:rsidRPr="0010355E">
        <w:t xml:space="preserve"> youth workers </w:t>
      </w:r>
      <w:r w:rsidR="00682D03" w:rsidRPr="0010355E">
        <w:t xml:space="preserve">at the drop-in to run the session and </w:t>
      </w:r>
      <w:r w:rsidR="00DD6DDE" w:rsidRPr="0010355E">
        <w:t>provide support:</w:t>
      </w:r>
      <w:r w:rsidRPr="0010355E">
        <w:t xml:space="preserve"> </w:t>
      </w:r>
    </w:p>
    <w:p w14:paraId="7B18F11A" w14:textId="77777777" w:rsidR="002552F1" w:rsidRPr="0010355E" w:rsidRDefault="002552F1" w:rsidP="00377BF8"/>
    <w:p w14:paraId="60BDFD42" w14:textId="7B9F4390" w:rsidR="001D2DB4" w:rsidRPr="0010355E" w:rsidRDefault="008867F4" w:rsidP="00855964">
      <w:pPr>
        <w:pStyle w:val="Quote"/>
      </w:pPr>
      <w:r w:rsidRPr="0010355E">
        <w:t>“</w:t>
      </w:r>
      <w:r w:rsidR="00855964" w:rsidRPr="0010355E">
        <w:t>We</w:t>
      </w:r>
      <w:r w:rsidR="001D2DB4" w:rsidRPr="0010355E">
        <w:t xml:space="preserve"> work with </w:t>
      </w:r>
      <w:proofErr w:type="gramStart"/>
      <w:r w:rsidR="001D2DB4" w:rsidRPr="0010355E">
        <w:t>11</w:t>
      </w:r>
      <w:r w:rsidR="000A36C4" w:rsidRPr="0010355E">
        <w:t xml:space="preserve"> to </w:t>
      </w:r>
      <w:r w:rsidR="001D2DB4" w:rsidRPr="0010355E">
        <w:t>18</w:t>
      </w:r>
      <w:r w:rsidR="00AE2309">
        <w:t xml:space="preserve"> </w:t>
      </w:r>
      <w:r w:rsidR="001D2DB4" w:rsidRPr="0010355E">
        <w:t>year</w:t>
      </w:r>
      <w:r w:rsidR="00AE2309">
        <w:t xml:space="preserve"> </w:t>
      </w:r>
      <w:r w:rsidR="001D2DB4" w:rsidRPr="0010355E">
        <w:t>olds</w:t>
      </w:r>
      <w:proofErr w:type="gramEnd"/>
      <w:r w:rsidR="001D2DB4" w:rsidRPr="0010355E">
        <w:t xml:space="preserve"> during term time</w:t>
      </w:r>
      <w:r w:rsidR="000A36C4" w:rsidRPr="0010355E">
        <w:t>, both in school and in the community.</w:t>
      </w:r>
      <w:r w:rsidR="001D2DB4" w:rsidRPr="0010355E">
        <w:t xml:space="preserve"> We also have another programme which supports </w:t>
      </w:r>
      <w:proofErr w:type="gramStart"/>
      <w:r w:rsidR="001D2DB4" w:rsidRPr="0010355E">
        <w:t>16</w:t>
      </w:r>
      <w:r w:rsidR="000A36C4" w:rsidRPr="0010355E">
        <w:t xml:space="preserve"> to </w:t>
      </w:r>
      <w:r w:rsidR="001D2DB4" w:rsidRPr="0010355E">
        <w:t>24</w:t>
      </w:r>
      <w:r w:rsidR="00AE2309">
        <w:t xml:space="preserve"> </w:t>
      </w:r>
      <w:r w:rsidR="001D2DB4" w:rsidRPr="0010355E">
        <w:t>year</w:t>
      </w:r>
      <w:r w:rsidR="00AE2309">
        <w:t xml:space="preserve"> </w:t>
      </w:r>
      <w:r w:rsidR="001D2DB4" w:rsidRPr="0010355E">
        <w:t>olds</w:t>
      </w:r>
      <w:proofErr w:type="gramEnd"/>
      <w:r w:rsidR="00B65AC8" w:rsidRPr="0010355E">
        <w:t xml:space="preserve">. All our programmes </w:t>
      </w:r>
      <w:r w:rsidR="004E4443" w:rsidRPr="0010355E">
        <w:t>support neurodiverse young people too.</w:t>
      </w:r>
    </w:p>
    <w:p w14:paraId="63602017" w14:textId="77777777" w:rsidR="00014B98" w:rsidRPr="0010355E" w:rsidRDefault="00014B98" w:rsidP="00855964">
      <w:pPr>
        <w:pStyle w:val="Quote"/>
      </w:pPr>
    </w:p>
    <w:p w14:paraId="73A9C6F5" w14:textId="5294EE04" w:rsidR="001D2DB4" w:rsidRPr="0010355E" w:rsidRDefault="001D2DB4" w:rsidP="00855964">
      <w:pPr>
        <w:pStyle w:val="Quote"/>
      </w:pPr>
      <w:r w:rsidRPr="0010355E">
        <w:t>Youth workers are like mentors really</w:t>
      </w:r>
      <w:r w:rsidR="00B65AC8" w:rsidRPr="0010355E">
        <w:t>. S</w:t>
      </w:r>
      <w:r w:rsidRPr="0010355E">
        <w:t>ometimes</w:t>
      </w:r>
      <w:r w:rsidR="00B65AC8" w:rsidRPr="0010355E">
        <w:t>,</w:t>
      </w:r>
      <w:r w:rsidRPr="0010355E">
        <w:t xml:space="preserve"> we </w:t>
      </w:r>
      <w:proofErr w:type="gramStart"/>
      <w:r w:rsidRPr="0010355E">
        <w:t>are able to</w:t>
      </w:r>
      <w:proofErr w:type="gramEnd"/>
      <w:r w:rsidRPr="0010355E">
        <w:t xml:space="preserve"> approach conversations that perhaps a parent wouldn’t want to have and vice versa</w:t>
      </w:r>
      <w:r w:rsidR="00784A82" w:rsidRPr="0010355E">
        <w:t>.</w:t>
      </w:r>
      <w:r w:rsidR="004347FB" w:rsidRPr="0010355E">
        <w:t xml:space="preserve"> </w:t>
      </w:r>
      <w:r w:rsidR="00784A82" w:rsidRPr="0010355E">
        <w:t>Y</w:t>
      </w:r>
      <w:r w:rsidRPr="0010355E">
        <w:t xml:space="preserve">oung people </w:t>
      </w:r>
      <w:proofErr w:type="gramStart"/>
      <w:r w:rsidRPr="0010355E">
        <w:t>are able to</w:t>
      </w:r>
      <w:proofErr w:type="gramEnd"/>
      <w:r w:rsidRPr="0010355E">
        <w:t xml:space="preserve"> speak to us about topics they wouldn’t necessarily want to ask their parents about. </w:t>
      </w:r>
    </w:p>
    <w:p w14:paraId="15C9EAF8" w14:textId="77777777" w:rsidR="00B86060" w:rsidRPr="0010355E" w:rsidRDefault="00B86060" w:rsidP="00855964">
      <w:pPr>
        <w:pStyle w:val="Quote"/>
      </w:pPr>
    </w:p>
    <w:p w14:paraId="5AE087A6" w14:textId="11D27C2B" w:rsidR="00855964" w:rsidRPr="0010355E" w:rsidRDefault="001D2DB4" w:rsidP="00855964">
      <w:pPr>
        <w:pStyle w:val="Quote"/>
      </w:pPr>
      <w:r w:rsidRPr="0010355E">
        <w:t xml:space="preserve">We </w:t>
      </w:r>
      <w:r w:rsidR="00AC0AC4" w:rsidRPr="0010355E">
        <w:t xml:space="preserve">support the young people with their mental and physical health. We </w:t>
      </w:r>
      <w:r w:rsidRPr="0010355E">
        <w:t xml:space="preserve">don’t have a medical background and we look at our work as preventative rather than action based. We have a wellbeing </w:t>
      </w:r>
      <w:proofErr w:type="gramStart"/>
      <w:r w:rsidRPr="0010355E">
        <w:t>team</w:t>
      </w:r>
      <w:proofErr w:type="gramEnd"/>
      <w:r w:rsidRPr="0010355E">
        <w:t xml:space="preserve"> and we receive referrals from </w:t>
      </w:r>
      <w:proofErr w:type="spellStart"/>
      <w:r w:rsidRPr="0010355E">
        <w:t>Mindworks</w:t>
      </w:r>
      <w:proofErr w:type="spellEnd"/>
      <w:r w:rsidRPr="0010355E">
        <w:t xml:space="preserve">, from schools and we have social workers who bring young people along to the drop in sessions. We would like to build more knowledge with local </w:t>
      </w:r>
      <w:proofErr w:type="gramStart"/>
      <w:r w:rsidRPr="0010355E">
        <w:t>GPs.</w:t>
      </w:r>
      <w:r w:rsidR="008867F4" w:rsidRPr="0010355E">
        <w:t>“</w:t>
      </w:r>
      <w:proofErr w:type="gramEnd"/>
    </w:p>
    <w:p w14:paraId="3D1F4724" w14:textId="511CD9E8" w:rsidR="001D2DB4" w:rsidRPr="0010355E" w:rsidRDefault="00B243E5" w:rsidP="00855964">
      <w:pPr>
        <w:pStyle w:val="Quote"/>
        <w:rPr>
          <w:b/>
          <w:bCs/>
        </w:rPr>
      </w:pPr>
      <w:r w:rsidRPr="0010355E">
        <w:rPr>
          <w:b/>
          <w:bCs/>
        </w:rPr>
        <w:t>196683, August 2023.</w:t>
      </w:r>
    </w:p>
    <w:p w14:paraId="34D32C30" w14:textId="77777777" w:rsidR="00DD6DDE" w:rsidRPr="0010355E" w:rsidRDefault="00DD6DDE" w:rsidP="00DD6DDE"/>
    <w:p w14:paraId="1E4E375C" w14:textId="42A4CCA9" w:rsidR="00DD6DDE" w:rsidRPr="0010355E" w:rsidRDefault="003415E0" w:rsidP="00DD6DDE">
      <w:pPr>
        <w:pStyle w:val="Heading2"/>
      </w:pPr>
      <w:bookmarkStart w:id="13" w:name="_Toc145065180"/>
      <w:r w:rsidRPr="0010355E">
        <w:t>Our conversations</w:t>
      </w:r>
      <w:bookmarkEnd w:id="13"/>
    </w:p>
    <w:p w14:paraId="41B329DF" w14:textId="78AEBE17" w:rsidR="003415E0" w:rsidRPr="0010355E" w:rsidRDefault="003415E0" w:rsidP="003415E0">
      <w:r w:rsidRPr="0010355E">
        <w:t>We spoke with 10 young people</w:t>
      </w:r>
      <w:r w:rsidR="00684CA4" w:rsidRPr="0010355E">
        <w:t xml:space="preserve"> </w:t>
      </w:r>
      <w:r w:rsidRPr="0010355E">
        <w:t xml:space="preserve">who attended, with some more willing to speak with us than others. We had 4 individual conversations and 3 with a small group. </w:t>
      </w:r>
    </w:p>
    <w:p w14:paraId="13298827" w14:textId="77777777" w:rsidR="003415E0" w:rsidRPr="0010355E" w:rsidRDefault="003415E0" w:rsidP="003415E0"/>
    <w:p w14:paraId="4E06274D" w14:textId="6DE1835F" w:rsidR="002552F1" w:rsidRPr="0010355E" w:rsidRDefault="00DE77D6" w:rsidP="00377BF8">
      <w:r w:rsidRPr="0010355E">
        <w:t xml:space="preserve">We have </w:t>
      </w:r>
      <w:r w:rsidR="000B15C7" w:rsidRPr="0010355E">
        <w:t xml:space="preserve">framed the responses under </w:t>
      </w:r>
      <w:r w:rsidR="003B449F" w:rsidRPr="0010355E">
        <w:t>the key questions we asked</w:t>
      </w:r>
      <w:r w:rsidR="000B15C7" w:rsidRPr="0010355E">
        <w:t xml:space="preserve"> to illustrate the themes </w:t>
      </w:r>
      <w:r w:rsidR="003B449F" w:rsidRPr="0010355E">
        <w:t>and trends across the experiences</w:t>
      </w:r>
      <w:r w:rsidR="006C4DFB" w:rsidRPr="0010355E">
        <w:t>.</w:t>
      </w:r>
    </w:p>
    <w:p w14:paraId="74505FDC" w14:textId="7F05904F" w:rsidR="00826571" w:rsidRPr="0010355E" w:rsidRDefault="00B533A5" w:rsidP="007632E0">
      <w:pPr>
        <w:pStyle w:val="Heading2"/>
        <w:rPr>
          <w:lang w:eastAsia="en-GB"/>
        </w:rPr>
      </w:pPr>
      <w:bookmarkStart w:id="14" w:name="_Toc145065181"/>
      <w:r w:rsidRPr="0010355E">
        <w:rPr>
          <w:lang w:eastAsia="en-GB"/>
        </w:rPr>
        <w:lastRenderedPageBreak/>
        <w:t>Who would you talk to/ask for help?</w:t>
      </w:r>
      <w:bookmarkEnd w:id="14"/>
    </w:p>
    <w:p w14:paraId="559145DB" w14:textId="77777777" w:rsidR="00263404" w:rsidRPr="0010355E" w:rsidRDefault="00F42D48" w:rsidP="00CA45FF">
      <w:pPr>
        <w:rPr>
          <w:lang w:eastAsia="en-GB"/>
        </w:rPr>
      </w:pPr>
      <w:r w:rsidRPr="0010355E">
        <w:rPr>
          <w:lang w:eastAsia="en-GB"/>
        </w:rPr>
        <w:t xml:space="preserve">We heard that the most common places </w:t>
      </w:r>
      <w:r w:rsidR="00B27A89" w:rsidRPr="0010355E">
        <w:rPr>
          <w:lang w:eastAsia="en-GB"/>
        </w:rPr>
        <w:t xml:space="preserve">young people go to for help </w:t>
      </w:r>
      <w:r w:rsidR="00263404" w:rsidRPr="0010355E">
        <w:rPr>
          <w:lang w:eastAsia="en-GB"/>
        </w:rPr>
        <w:t xml:space="preserve">were their parents or staff at school. </w:t>
      </w:r>
    </w:p>
    <w:p w14:paraId="2F908950" w14:textId="77777777" w:rsidR="00263404" w:rsidRPr="0010355E" w:rsidRDefault="00263404" w:rsidP="00CA45FF">
      <w:pPr>
        <w:rPr>
          <w:lang w:eastAsia="en-GB"/>
        </w:rPr>
      </w:pPr>
    </w:p>
    <w:p w14:paraId="08B50D1A" w14:textId="18693A0C" w:rsidR="00263404" w:rsidRPr="0010355E" w:rsidRDefault="006B6AF1" w:rsidP="00F377D1">
      <w:pPr>
        <w:pStyle w:val="Quote"/>
        <w:rPr>
          <w:lang w:eastAsia="en-GB"/>
        </w:rPr>
      </w:pPr>
      <w:r w:rsidRPr="0010355E">
        <w:rPr>
          <w:lang w:eastAsia="en-GB"/>
        </w:rPr>
        <w:t>“</w:t>
      </w:r>
      <w:r w:rsidR="00263404" w:rsidRPr="0010355E">
        <w:rPr>
          <w:lang w:eastAsia="en-GB"/>
        </w:rPr>
        <w:t>If I had a problem or needed to know something I’d speak to my teacher or my parents.</w:t>
      </w:r>
      <w:r w:rsidR="00411A2F" w:rsidRPr="0010355E">
        <w:rPr>
          <w:lang w:eastAsia="en-GB"/>
        </w:rPr>
        <w:t>”</w:t>
      </w:r>
    </w:p>
    <w:p w14:paraId="24C444BC" w14:textId="0D3496BB" w:rsidR="00263404" w:rsidRPr="0010355E" w:rsidRDefault="00263404" w:rsidP="00F377D1">
      <w:pPr>
        <w:pStyle w:val="Quote"/>
        <w:rPr>
          <w:b/>
          <w:bCs/>
          <w:lang w:eastAsia="en-GB"/>
        </w:rPr>
      </w:pPr>
      <w:r w:rsidRPr="0010355E">
        <w:rPr>
          <w:b/>
          <w:bCs/>
          <w:lang w:eastAsia="en-GB"/>
        </w:rPr>
        <w:t xml:space="preserve">196686, 11, </w:t>
      </w:r>
      <w:r w:rsidR="004950F6" w:rsidRPr="0010355E">
        <w:rPr>
          <w:b/>
          <w:bCs/>
          <w:lang w:eastAsia="en-GB"/>
        </w:rPr>
        <w:t>male</w:t>
      </w:r>
      <w:r w:rsidRPr="0010355E">
        <w:rPr>
          <w:b/>
          <w:bCs/>
          <w:lang w:eastAsia="en-GB"/>
        </w:rPr>
        <w:t>, Guildford.</w:t>
      </w:r>
    </w:p>
    <w:p w14:paraId="1FC24B34" w14:textId="77777777" w:rsidR="005C70D9" w:rsidRPr="0010355E" w:rsidRDefault="005C70D9" w:rsidP="00F377D1">
      <w:pPr>
        <w:rPr>
          <w:lang w:eastAsia="en-GB"/>
        </w:rPr>
      </w:pPr>
    </w:p>
    <w:p w14:paraId="6D245754" w14:textId="06F2032E" w:rsidR="005C70D9" w:rsidRPr="0010355E" w:rsidRDefault="00411A2F" w:rsidP="00F377D1">
      <w:pPr>
        <w:pStyle w:val="Quote"/>
        <w:rPr>
          <w:lang w:eastAsia="en-GB"/>
        </w:rPr>
      </w:pPr>
      <w:r w:rsidRPr="0010355E">
        <w:rPr>
          <w:lang w:eastAsia="en-GB"/>
        </w:rPr>
        <w:t>“</w:t>
      </w:r>
      <w:r w:rsidR="005C70D9" w:rsidRPr="0010355E">
        <w:rPr>
          <w:lang w:eastAsia="en-GB"/>
        </w:rPr>
        <w:t xml:space="preserve">My twin brother and I both really enjoy school. We've just finished Year 7. Some teachers are </w:t>
      </w:r>
      <w:proofErr w:type="gramStart"/>
      <w:r w:rsidR="005C70D9" w:rsidRPr="0010355E">
        <w:rPr>
          <w:lang w:eastAsia="en-GB"/>
        </w:rPr>
        <w:t>strict</w:t>
      </w:r>
      <w:proofErr w:type="gramEnd"/>
      <w:r w:rsidR="005C70D9" w:rsidRPr="0010355E">
        <w:rPr>
          <w:lang w:eastAsia="en-GB"/>
        </w:rPr>
        <w:t xml:space="preserve"> but most are nice and we would go to them if we had any problems.</w:t>
      </w:r>
      <w:r w:rsidRPr="0010355E">
        <w:rPr>
          <w:lang w:eastAsia="en-GB"/>
        </w:rPr>
        <w:t>”</w:t>
      </w:r>
    </w:p>
    <w:p w14:paraId="263731A5" w14:textId="4C4717C1" w:rsidR="005C70D9" w:rsidRPr="0010355E" w:rsidRDefault="005C70D9" w:rsidP="00F377D1">
      <w:pPr>
        <w:pStyle w:val="Quote"/>
        <w:rPr>
          <w:b/>
          <w:bCs/>
          <w:lang w:eastAsia="en-GB"/>
        </w:rPr>
      </w:pPr>
      <w:r w:rsidRPr="0010355E">
        <w:rPr>
          <w:b/>
          <w:bCs/>
          <w:lang w:eastAsia="en-GB"/>
        </w:rPr>
        <w:t xml:space="preserve">196702 12, </w:t>
      </w:r>
      <w:r w:rsidR="004950F6" w:rsidRPr="0010355E">
        <w:rPr>
          <w:b/>
          <w:bCs/>
          <w:lang w:eastAsia="en-GB"/>
        </w:rPr>
        <w:t>male</w:t>
      </w:r>
      <w:r w:rsidRPr="0010355E">
        <w:rPr>
          <w:b/>
          <w:bCs/>
          <w:lang w:eastAsia="en-GB"/>
        </w:rPr>
        <w:t>, Guildford.</w:t>
      </w:r>
    </w:p>
    <w:p w14:paraId="2DC49354" w14:textId="77777777" w:rsidR="00263404" w:rsidRPr="0010355E" w:rsidRDefault="00263404" w:rsidP="00CA45FF">
      <w:pPr>
        <w:rPr>
          <w:lang w:eastAsia="en-GB"/>
        </w:rPr>
      </w:pPr>
    </w:p>
    <w:p w14:paraId="69343040" w14:textId="4131C7A3" w:rsidR="00B27A89" w:rsidRPr="0010355E" w:rsidRDefault="00B27A89" w:rsidP="00CA45FF">
      <w:pPr>
        <w:rPr>
          <w:lang w:eastAsia="en-GB"/>
        </w:rPr>
      </w:pPr>
      <w:r w:rsidRPr="0010355E">
        <w:rPr>
          <w:lang w:eastAsia="en-GB"/>
        </w:rPr>
        <w:t xml:space="preserve">However, in the case of schools there were different answers </w:t>
      </w:r>
      <w:r w:rsidR="002B7E24" w:rsidRPr="0010355E">
        <w:rPr>
          <w:lang w:eastAsia="en-GB"/>
        </w:rPr>
        <w:t xml:space="preserve">including teachers, to dedicated counsellors or school nurses. </w:t>
      </w:r>
    </w:p>
    <w:p w14:paraId="5C29B451" w14:textId="77777777" w:rsidR="009C3982" w:rsidRPr="0010355E" w:rsidRDefault="009C3982" w:rsidP="00CA45FF">
      <w:pPr>
        <w:rPr>
          <w:lang w:eastAsia="en-GB"/>
        </w:rPr>
      </w:pPr>
    </w:p>
    <w:p w14:paraId="754A2506" w14:textId="434D0040" w:rsidR="005C70D9" w:rsidRPr="0010355E" w:rsidRDefault="00411A2F" w:rsidP="00F377D1">
      <w:pPr>
        <w:pStyle w:val="Quote"/>
        <w:rPr>
          <w:lang w:eastAsia="en-GB"/>
        </w:rPr>
      </w:pPr>
      <w:r w:rsidRPr="0010355E">
        <w:rPr>
          <w:lang w:eastAsia="en-GB"/>
        </w:rPr>
        <w:t>“</w:t>
      </w:r>
      <w:r w:rsidR="005C70D9" w:rsidRPr="0010355E">
        <w:rPr>
          <w:lang w:eastAsia="en-GB"/>
        </w:rPr>
        <w:t xml:space="preserve">At my school there is a </w:t>
      </w:r>
      <w:r w:rsidR="00DE005C" w:rsidRPr="0010355E">
        <w:rPr>
          <w:lang w:eastAsia="en-GB"/>
        </w:rPr>
        <w:t>s</w:t>
      </w:r>
      <w:r w:rsidR="005C70D9" w:rsidRPr="0010355E">
        <w:rPr>
          <w:lang w:eastAsia="en-GB"/>
        </w:rPr>
        <w:t xml:space="preserve">chool </w:t>
      </w:r>
      <w:r w:rsidR="00DE005C" w:rsidRPr="0010355E">
        <w:rPr>
          <w:lang w:eastAsia="en-GB"/>
        </w:rPr>
        <w:t>n</w:t>
      </w:r>
      <w:r w:rsidR="005C70D9" w:rsidRPr="0010355E">
        <w:rPr>
          <w:lang w:eastAsia="en-GB"/>
        </w:rPr>
        <w:t>urse [we can talk to] and we can see a therapist or a counsellor.</w:t>
      </w:r>
      <w:r w:rsidRPr="0010355E">
        <w:rPr>
          <w:lang w:eastAsia="en-GB"/>
        </w:rPr>
        <w:t>”</w:t>
      </w:r>
    </w:p>
    <w:p w14:paraId="387B4134" w14:textId="1CC6FFF3" w:rsidR="005C70D9" w:rsidRPr="0010355E" w:rsidRDefault="005C70D9" w:rsidP="00F377D1">
      <w:pPr>
        <w:pStyle w:val="Quote"/>
        <w:rPr>
          <w:b/>
          <w:bCs/>
          <w:lang w:eastAsia="en-GB"/>
        </w:rPr>
      </w:pPr>
      <w:r w:rsidRPr="0010355E">
        <w:rPr>
          <w:b/>
          <w:bCs/>
          <w:lang w:eastAsia="en-GB"/>
        </w:rPr>
        <w:t xml:space="preserve">196688, 15, </w:t>
      </w:r>
      <w:r w:rsidR="004950F6" w:rsidRPr="0010355E">
        <w:rPr>
          <w:b/>
          <w:bCs/>
          <w:lang w:eastAsia="en-GB"/>
        </w:rPr>
        <w:t>f</w:t>
      </w:r>
      <w:r w:rsidR="00F377D1" w:rsidRPr="0010355E">
        <w:rPr>
          <w:b/>
          <w:bCs/>
          <w:lang w:eastAsia="en-GB"/>
        </w:rPr>
        <w:t>e</w:t>
      </w:r>
      <w:r w:rsidR="004950F6" w:rsidRPr="0010355E">
        <w:rPr>
          <w:b/>
          <w:bCs/>
          <w:lang w:eastAsia="en-GB"/>
        </w:rPr>
        <w:t>male</w:t>
      </w:r>
      <w:r w:rsidRPr="0010355E">
        <w:rPr>
          <w:b/>
          <w:bCs/>
          <w:lang w:eastAsia="en-GB"/>
        </w:rPr>
        <w:t>, Guildford.</w:t>
      </w:r>
    </w:p>
    <w:p w14:paraId="0B2E9C55" w14:textId="77777777" w:rsidR="00C122EA" w:rsidRPr="0010355E" w:rsidRDefault="00C122EA" w:rsidP="00CA45FF">
      <w:pPr>
        <w:rPr>
          <w:lang w:eastAsia="en-GB"/>
        </w:rPr>
      </w:pPr>
    </w:p>
    <w:p w14:paraId="2EB6102E" w14:textId="1308B238" w:rsidR="006C7D3A" w:rsidRPr="0010355E" w:rsidRDefault="00C122EA" w:rsidP="00CA45FF">
      <w:pPr>
        <w:rPr>
          <w:lang w:eastAsia="en-GB"/>
        </w:rPr>
      </w:pPr>
      <w:r w:rsidRPr="0010355E">
        <w:rPr>
          <w:lang w:eastAsia="en-GB"/>
        </w:rPr>
        <w:t xml:space="preserve">Parents </w:t>
      </w:r>
      <w:r w:rsidR="009C3982" w:rsidRPr="0010355E">
        <w:rPr>
          <w:lang w:eastAsia="en-GB"/>
        </w:rPr>
        <w:t>were seen as someone children felt comfortable talking with</w:t>
      </w:r>
      <w:r w:rsidR="006C7D3A" w:rsidRPr="0010355E">
        <w:rPr>
          <w:lang w:eastAsia="en-GB"/>
        </w:rPr>
        <w:t>. We heard that young people</w:t>
      </w:r>
      <w:r w:rsidR="00594359" w:rsidRPr="0010355E">
        <w:rPr>
          <w:lang w:eastAsia="en-GB"/>
        </w:rPr>
        <w:t xml:space="preserve"> were aware of formal options available at school, however they preferred the idea of speaking</w:t>
      </w:r>
      <w:r w:rsidR="00DB6EE8" w:rsidRPr="0010355E">
        <w:rPr>
          <w:lang w:eastAsia="en-GB"/>
        </w:rPr>
        <w:t xml:space="preserve"> with a parent:</w:t>
      </w:r>
    </w:p>
    <w:p w14:paraId="64C07A5A" w14:textId="77777777" w:rsidR="006C7D3A" w:rsidRPr="0010355E" w:rsidRDefault="006C7D3A" w:rsidP="00CA45FF">
      <w:pPr>
        <w:rPr>
          <w:lang w:eastAsia="en-GB"/>
        </w:rPr>
      </w:pPr>
    </w:p>
    <w:p w14:paraId="4722BB57" w14:textId="0FFC63E7" w:rsidR="006C7D3A" w:rsidRPr="0010355E" w:rsidRDefault="00411A2F" w:rsidP="00F377D1">
      <w:pPr>
        <w:pStyle w:val="Quote"/>
        <w:rPr>
          <w:lang w:eastAsia="en-GB"/>
        </w:rPr>
      </w:pPr>
      <w:r w:rsidRPr="0010355E">
        <w:rPr>
          <w:lang w:eastAsia="en-GB"/>
        </w:rPr>
        <w:t>“</w:t>
      </w:r>
      <w:r w:rsidR="006C7D3A" w:rsidRPr="0010355E">
        <w:rPr>
          <w:lang w:eastAsia="en-GB"/>
        </w:rPr>
        <w:t xml:space="preserve">I’ve just finished year 7. I do have a safeguarding team at school, that’s who you go to if there is anything wrong and things aren’t working out at school, say if you were bullied or felt sad. I would probably speak to my </w:t>
      </w:r>
      <w:r w:rsidR="00AE2309">
        <w:rPr>
          <w:lang w:eastAsia="en-GB"/>
        </w:rPr>
        <w:t>m</w:t>
      </w:r>
      <w:r w:rsidR="006C7D3A" w:rsidRPr="0010355E">
        <w:rPr>
          <w:lang w:eastAsia="en-GB"/>
        </w:rPr>
        <w:t>um though if I was upset about anything. I would go to them if something bad had happened at school but so far things have been okay.</w:t>
      </w:r>
      <w:r w:rsidRPr="0010355E">
        <w:rPr>
          <w:lang w:eastAsia="en-GB"/>
        </w:rPr>
        <w:t>”</w:t>
      </w:r>
      <w:r w:rsidR="006C7D3A" w:rsidRPr="0010355E">
        <w:rPr>
          <w:lang w:eastAsia="en-GB"/>
        </w:rPr>
        <w:t xml:space="preserve"> </w:t>
      </w:r>
      <w:r w:rsidR="006C7D3A" w:rsidRPr="0010355E">
        <w:rPr>
          <w:b/>
          <w:bCs/>
          <w:lang w:eastAsia="en-GB"/>
        </w:rPr>
        <w:t xml:space="preserve">196684, 13, </w:t>
      </w:r>
      <w:r w:rsidR="004950F6" w:rsidRPr="0010355E">
        <w:rPr>
          <w:b/>
          <w:bCs/>
          <w:lang w:eastAsia="en-GB"/>
        </w:rPr>
        <w:t>f</w:t>
      </w:r>
      <w:r w:rsidR="00F377D1" w:rsidRPr="0010355E">
        <w:rPr>
          <w:b/>
          <w:bCs/>
          <w:lang w:eastAsia="en-GB"/>
        </w:rPr>
        <w:t>e</w:t>
      </w:r>
      <w:r w:rsidR="004950F6" w:rsidRPr="0010355E">
        <w:rPr>
          <w:b/>
          <w:bCs/>
          <w:lang w:eastAsia="en-GB"/>
        </w:rPr>
        <w:t>male</w:t>
      </w:r>
      <w:r w:rsidR="006C7D3A" w:rsidRPr="0010355E">
        <w:rPr>
          <w:b/>
          <w:bCs/>
          <w:lang w:eastAsia="en-GB"/>
        </w:rPr>
        <w:t>, Guildford.</w:t>
      </w:r>
    </w:p>
    <w:p w14:paraId="44CE6D93" w14:textId="77777777" w:rsidR="009C3982" w:rsidRPr="0010355E" w:rsidRDefault="009C3982" w:rsidP="00F377D1">
      <w:pPr>
        <w:rPr>
          <w:lang w:eastAsia="en-GB"/>
        </w:rPr>
      </w:pPr>
    </w:p>
    <w:p w14:paraId="7ED15F0F" w14:textId="403FC01D" w:rsidR="009C3982" w:rsidRPr="0010355E" w:rsidRDefault="00411A2F" w:rsidP="00F377D1">
      <w:pPr>
        <w:pStyle w:val="Quote"/>
        <w:rPr>
          <w:lang w:eastAsia="en-GB"/>
        </w:rPr>
      </w:pPr>
      <w:r w:rsidRPr="0010355E">
        <w:rPr>
          <w:lang w:eastAsia="en-GB"/>
        </w:rPr>
        <w:t>“</w:t>
      </w:r>
      <w:r w:rsidR="009C3982" w:rsidRPr="0010355E">
        <w:rPr>
          <w:lang w:eastAsia="en-GB"/>
        </w:rPr>
        <w:t xml:space="preserve">I probably wouldn’t want to talk to anyone at </w:t>
      </w:r>
      <w:proofErr w:type="gramStart"/>
      <w:r w:rsidR="009C3982" w:rsidRPr="0010355E">
        <w:rPr>
          <w:lang w:eastAsia="en-GB"/>
        </w:rPr>
        <w:t>school</w:t>
      </w:r>
      <w:proofErr w:type="gramEnd"/>
      <w:r w:rsidR="009C3982" w:rsidRPr="0010355E">
        <w:rPr>
          <w:lang w:eastAsia="en-GB"/>
        </w:rPr>
        <w:t xml:space="preserve"> but I think it would be dependent on what I wanted to talk about as to who I spoke to. I would chat to my </w:t>
      </w:r>
      <w:r w:rsidR="00AE2309">
        <w:rPr>
          <w:lang w:eastAsia="en-GB"/>
        </w:rPr>
        <w:t>m</w:t>
      </w:r>
      <w:r w:rsidR="009C3982" w:rsidRPr="0010355E">
        <w:rPr>
          <w:lang w:eastAsia="en-GB"/>
        </w:rPr>
        <w:t>um about most things, I wouldn’t really want to talk to someone I don’t know at school.</w:t>
      </w:r>
      <w:r w:rsidRPr="0010355E">
        <w:rPr>
          <w:lang w:eastAsia="en-GB"/>
        </w:rPr>
        <w:t>”</w:t>
      </w:r>
    </w:p>
    <w:p w14:paraId="4138B337" w14:textId="53B34FC6" w:rsidR="009C3982" w:rsidRPr="0010355E" w:rsidRDefault="009C3982" w:rsidP="00F377D1">
      <w:pPr>
        <w:pStyle w:val="Quote"/>
        <w:rPr>
          <w:b/>
          <w:bCs/>
          <w:lang w:eastAsia="en-GB"/>
        </w:rPr>
      </w:pPr>
      <w:r w:rsidRPr="0010355E">
        <w:rPr>
          <w:b/>
          <w:bCs/>
          <w:lang w:eastAsia="en-GB"/>
        </w:rPr>
        <w:t xml:space="preserve">196685, 12, </w:t>
      </w:r>
      <w:r w:rsidR="004950F6" w:rsidRPr="0010355E">
        <w:rPr>
          <w:b/>
          <w:bCs/>
          <w:lang w:eastAsia="en-GB"/>
        </w:rPr>
        <w:t>male</w:t>
      </w:r>
      <w:r w:rsidRPr="0010355E">
        <w:rPr>
          <w:b/>
          <w:bCs/>
          <w:lang w:eastAsia="en-GB"/>
        </w:rPr>
        <w:t>, Guildford</w:t>
      </w:r>
    </w:p>
    <w:p w14:paraId="614A6A00" w14:textId="77777777" w:rsidR="009C3982" w:rsidRPr="0010355E" w:rsidRDefault="009C3982" w:rsidP="00CA45FF">
      <w:pPr>
        <w:rPr>
          <w:lang w:eastAsia="en-GB"/>
        </w:rPr>
      </w:pPr>
    </w:p>
    <w:p w14:paraId="2C9AB2FB" w14:textId="001471C5" w:rsidR="002B7E24" w:rsidRPr="0010355E" w:rsidRDefault="009A2755" w:rsidP="00CA45FF">
      <w:pPr>
        <w:rPr>
          <w:lang w:eastAsia="en-GB"/>
        </w:rPr>
      </w:pPr>
      <w:r w:rsidRPr="0010355E">
        <w:rPr>
          <w:lang w:eastAsia="en-GB"/>
        </w:rPr>
        <w:t>Trust was</w:t>
      </w:r>
      <w:r w:rsidR="00091554" w:rsidRPr="0010355E">
        <w:rPr>
          <w:lang w:eastAsia="en-GB"/>
        </w:rPr>
        <w:t xml:space="preserve"> an important factor in determining who young people feel happy to speak with: </w:t>
      </w:r>
    </w:p>
    <w:p w14:paraId="78975611" w14:textId="77777777" w:rsidR="00091554" w:rsidRPr="0010355E" w:rsidRDefault="00091554" w:rsidP="00CA45FF">
      <w:pPr>
        <w:rPr>
          <w:lang w:eastAsia="en-GB"/>
        </w:rPr>
      </w:pPr>
    </w:p>
    <w:p w14:paraId="551F57FF" w14:textId="38DB065C" w:rsidR="00091554" w:rsidRPr="0010355E" w:rsidRDefault="00411A2F" w:rsidP="00F377D1">
      <w:pPr>
        <w:pStyle w:val="Quote"/>
        <w:rPr>
          <w:lang w:eastAsia="en-GB"/>
        </w:rPr>
      </w:pPr>
      <w:r w:rsidRPr="0010355E">
        <w:rPr>
          <w:lang w:eastAsia="en-GB"/>
        </w:rPr>
        <w:t>“</w:t>
      </w:r>
      <w:r w:rsidR="00091554" w:rsidRPr="0010355E">
        <w:rPr>
          <w:lang w:eastAsia="en-GB"/>
        </w:rPr>
        <w:t xml:space="preserve">I can speak to my head of year and my tutor, they </w:t>
      </w:r>
      <w:proofErr w:type="gramStart"/>
      <w:r w:rsidR="00091554" w:rsidRPr="0010355E">
        <w:rPr>
          <w:lang w:eastAsia="en-GB"/>
        </w:rPr>
        <w:t>listen</w:t>
      </w:r>
      <w:proofErr w:type="gramEnd"/>
      <w:r w:rsidR="00091554" w:rsidRPr="0010355E">
        <w:rPr>
          <w:lang w:eastAsia="en-GB"/>
        </w:rPr>
        <w:t xml:space="preserve"> and promises are made, but not usually acted on and nothing ever changes. I wouldn't want to speak to someone else, I don't trust them. [I need to have] a truly confidential conversation.</w:t>
      </w:r>
      <w:r w:rsidRPr="0010355E">
        <w:rPr>
          <w:lang w:eastAsia="en-GB"/>
        </w:rPr>
        <w:t>”</w:t>
      </w:r>
    </w:p>
    <w:p w14:paraId="2E7FBBD0" w14:textId="3642787C" w:rsidR="00091554" w:rsidRPr="0010355E" w:rsidRDefault="00091554" w:rsidP="00F377D1">
      <w:pPr>
        <w:pStyle w:val="Quote"/>
        <w:rPr>
          <w:b/>
          <w:bCs/>
          <w:lang w:eastAsia="en-GB"/>
        </w:rPr>
      </w:pPr>
      <w:r w:rsidRPr="0010355E">
        <w:rPr>
          <w:b/>
          <w:bCs/>
          <w:lang w:eastAsia="en-GB"/>
        </w:rPr>
        <w:t xml:space="preserve">196687, 15, </w:t>
      </w:r>
      <w:r w:rsidR="004950F6" w:rsidRPr="0010355E">
        <w:rPr>
          <w:b/>
          <w:bCs/>
          <w:lang w:eastAsia="en-GB"/>
        </w:rPr>
        <w:t>male</w:t>
      </w:r>
      <w:r w:rsidRPr="0010355E">
        <w:rPr>
          <w:b/>
          <w:bCs/>
          <w:lang w:eastAsia="en-GB"/>
        </w:rPr>
        <w:t>, Guildford.</w:t>
      </w:r>
    </w:p>
    <w:p w14:paraId="4FF07EFC" w14:textId="77777777" w:rsidR="00091554" w:rsidRPr="0010355E" w:rsidRDefault="00091554" w:rsidP="00F377D1">
      <w:pPr>
        <w:rPr>
          <w:lang w:eastAsia="en-GB"/>
        </w:rPr>
      </w:pPr>
    </w:p>
    <w:p w14:paraId="34E6BD27" w14:textId="5881A40C" w:rsidR="005C70D9" w:rsidRPr="0010355E" w:rsidRDefault="00411A2F" w:rsidP="00F377D1">
      <w:pPr>
        <w:pStyle w:val="Quote"/>
        <w:rPr>
          <w:lang w:eastAsia="en-GB"/>
        </w:rPr>
      </w:pPr>
      <w:r w:rsidRPr="0010355E">
        <w:rPr>
          <w:lang w:eastAsia="en-GB"/>
        </w:rPr>
        <w:t>“</w:t>
      </w:r>
      <w:r w:rsidR="00091554" w:rsidRPr="0010355E">
        <w:rPr>
          <w:lang w:eastAsia="en-GB"/>
        </w:rPr>
        <w:t xml:space="preserve">I was offered to see them after speaking to the Head of Year. Nope I didn’t go, no way, it’s not that I don’t like them, I just wouldn’t go, it’s not something I would do. What would stop me? I need them to be confidential and I need to trust they wouldn’t speak to my parents. I talk to my </w:t>
      </w:r>
      <w:proofErr w:type="gramStart"/>
      <w:r w:rsidR="00091554" w:rsidRPr="0010355E">
        <w:rPr>
          <w:lang w:eastAsia="en-GB"/>
        </w:rPr>
        <w:t>friends,</w:t>
      </w:r>
      <w:proofErr w:type="gramEnd"/>
      <w:r w:rsidR="00091554" w:rsidRPr="0010355E">
        <w:rPr>
          <w:lang w:eastAsia="en-GB"/>
        </w:rPr>
        <w:t xml:space="preserve"> I don’t want anything else.</w:t>
      </w:r>
      <w:r w:rsidRPr="0010355E">
        <w:rPr>
          <w:lang w:eastAsia="en-GB"/>
        </w:rPr>
        <w:t>”</w:t>
      </w:r>
    </w:p>
    <w:p w14:paraId="3ACFAEF2" w14:textId="6889F9D3" w:rsidR="00091554" w:rsidRPr="0010355E" w:rsidRDefault="00091554" w:rsidP="00F377D1">
      <w:pPr>
        <w:pStyle w:val="Quote"/>
        <w:rPr>
          <w:lang w:eastAsia="en-GB"/>
        </w:rPr>
      </w:pPr>
      <w:r w:rsidRPr="0010355E">
        <w:rPr>
          <w:b/>
          <w:bCs/>
          <w:lang w:eastAsia="en-GB"/>
        </w:rPr>
        <w:t xml:space="preserve">196688, 15, </w:t>
      </w:r>
      <w:r w:rsidR="008F22CC" w:rsidRPr="0010355E">
        <w:rPr>
          <w:b/>
          <w:bCs/>
          <w:lang w:eastAsia="en-GB"/>
        </w:rPr>
        <w:t>f</w:t>
      </w:r>
      <w:r w:rsidR="00F377D1" w:rsidRPr="0010355E">
        <w:rPr>
          <w:b/>
          <w:bCs/>
          <w:lang w:eastAsia="en-GB"/>
        </w:rPr>
        <w:t>e</w:t>
      </w:r>
      <w:r w:rsidR="004950F6" w:rsidRPr="0010355E">
        <w:rPr>
          <w:b/>
          <w:bCs/>
          <w:lang w:eastAsia="en-GB"/>
        </w:rPr>
        <w:t>male</w:t>
      </w:r>
      <w:r w:rsidRPr="0010355E">
        <w:rPr>
          <w:b/>
          <w:bCs/>
          <w:lang w:eastAsia="en-GB"/>
        </w:rPr>
        <w:t>, Guildford.</w:t>
      </w:r>
    </w:p>
    <w:p w14:paraId="1BD33D93" w14:textId="77777777" w:rsidR="00CD4C37" w:rsidRPr="0010355E" w:rsidRDefault="00CD4C37" w:rsidP="00D31C79">
      <w:pPr>
        <w:pStyle w:val="Quote"/>
        <w:jc w:val="center"/>
        <w:rPr>
          <w:lang w:eastAsia="en-GB"/>
        </w:rPr>
      </w:pPr>
    </w:p>
    <w:p w14:paraId="07961716" w14:textId="062D6303" w:rsidR="00B533A5" w:rsidRPr="0010355E" w:rsidRDefault="00B533A5" w:rsidP="007632E0">
      <w:pPr>
        <w:pStyle w:val="Heading2"/>
        <w:rPr>
          <w:lang w:eastAsia="en-GB"/>
        </w:rPr>
      </w:pPr>
      <w:bookmarkStart w:id="15" w:name="_Toc145065182"/>
      <w:r w:rsidRPr="0010355E">
        <w:rPr>
          <w:lang w:eastAsia="en-GB"/>
        </w:rPr>
        <w:t>Where do you go for information</w:t>
      </w:r>
      <w:r w:rsidR="00B67A47" w:rsidRPr="0010355E">
        <w:rPr>
          <w:lang w:eastAsia="en-GB"/>
        </w:rPr>
        <w:t>?</w:t>
      </w:r>
      <w:bookmarkEnd w:id="15"/>
    </w:p>
    <w:p w14:paraId="5E703F77" w14:textId="4F30C0DF" w:rsidR="00CF1548" w:rsidRPr="0010355E" w:rsidRDefault="001804DA" w:rsidP="00CF1548">
      <w:pPr>
        <w:rPr>
          <w:lang w:eastAsia="en-GB"/>
        </w:rPr>
      </w:pPr>
      <w:r w:rsidRPr="0010355E">
        <w:rPr>
          <w:lang w:eastAsia="en-GB"/>
        </w:rPr>
        <w:t xml:space="preserve">The young people told us that they liked to look up information themselves, </w:t>
      </w:r>
      <w:r w:rsidR="006F3D38" w:rsidRPr="0010355E">
        <w:rPr>
          <w:lang w:eastAsia="en-GB"/>
        </w:rPr>
        <w:t>through</w:t>
      </w:r>
      <w:r w:rsidRPr="0010355E">
        <w:rPr>
          <w:lang w:eastAsia="en-GB"/>
        </w:rPr>
        <w:t xml:space="preserve"> technology</w:t>
      </w:r>
      <w:r w:rsidR="006F3D38" w:rsidRPr="0010355E">
        <w:rPr>
          <w:lang w:eastAsia="en-GB"/>
        </w:rPr>
        <w:t xml:space="preserve"> such as smart phones or tablets. They also felt confident to ask a parent</w:t>
      </w:r>
      <w:r w:rsidR="00014AD1" w:rsidRPr="0010355E">
        <w:rPr>
          <w:lang w:eastAsia="en-GB"/>
        </w:rPr>
        <w:t xml:space="preserve"> depending on what they wanted to look up:</w:t>
      </w:r>
    </w:p>
    <w:p w14:paraId="103F4AF3" w14:textId="77777777" w:rsidR="0086378F" w:rsidRPr="0010355E" w:rsidRDefault="0086378F" w:rsidP="004131CA">
      <w:pPr>
        <w:rPr>
          <w:rFonts w:ascii="Calibri" w:eastAsia="Times New Roman" w:hAnsi="Calibri" w:cs="Calibri"/>
          <w:color w:val="000000"/>
          <w:sz w:val="22"/>
          <w:lang w:eastAsia="en-GB"/>
        </w:rPr>
      </w:pPr>
    </w:p>
    <w:p w14:paraId="6A751831" w14:textId="4D0D493A" w:rsidR="001D3658" w:rsidRPr="0010355E" w:rsidRDefault="00411A2F" w:rsidP="00F377D1">
      <w:pPr>
        <w:pStyle w:val="Quote"/>
        <w:rPr>
          <w:lang w:eastAsia="en-GB"/>
        </w:rPr>
      </w:pPr>
      <w:r w:rsidRPr="0010355E">
        <w:rPr>
          <w:lang w:eastAsia="en-GB"/>
        </w:rPr>
        <w:t>“</w:t>
      </w:r>
      <w:r w:rsidR="004131CA" w:rsidRPr="0010355E">
        <w:rPr>
          <w:lang w:eastAsia="en-GB"/>
        </w:rPr>
        <w:t xml:space="preserve">If I needed to find information, I would research online, I’d use my phone, computer or iPad and I could ask my mum but it </w:t>
      </w:r>
      <w:proofErr w:type="gramStart"/>
      <w:r w:rsidR="004131CA" w:rsidRPr="0010355E">
        <w:rPr>
          <w:lang w:eastAsia="en-GB"/>
        </w:rPr>
        <w:t>depends</w:t>
      </w:r>
      <w:proofErr w:type="gramEnd"/>
      <w:r w:rsidR="004131CA" w:rsidRPr="0010355E">
        <w:rPr>
          <w:lang w:eastAsia="en-GB"/>
        </w:rPr>
        <w:t xml:space="preserve"> what I wanted to know.</w:t>
      </w:r>
      <w:r w:rsidRPr="0010355E">
        <w:rPr>
          <w:lang w:eastAsia="en-GB"/>
        </w:rPr>
        <w:t>”</w:t>
      </w:r>
    </w:p>
    <w:p w14:paraId="6701668C" w14:textId="514B7261" w:rsidR="0086378F" w:rsidRPr="0010355E" w:rsidRDefault="00CD6824" w:rsidP="00F377D1">
      <w:pPr>
        <w:pStyle w:val="Quote"/>
        <w:rPr>
          <w:b/>
          <w:bCs/>
          <w:lang w:eastAsia="en-GB"/>
        </w:rPr>
      </w:pPr>
      <w:r w:rsidRPr="0010355E">
        <w:rPr>
          <w:b/>
          <w:bCs/>
          <w:lang w:eastAsia="en-GB"/>
        </w:rPr>
        <w:t xml:space="preserve">196685, 12, </w:t>
      </w:r>
      <w:r w:rsidR="008F22CC" w:rsidRPr="0010355E">
        <w:rPr>
          <w:b/>
          <w:bCs/>
          <w:lang w:eastAsia="en-GB"/>
        </w:rPr>
        <w:t>m</w:t>
      </w:r>
      <w:r w:rsidR="004950F6" w:rsidRPr="0010355E">
        <w:rPr>
          <w:b/>
          <w:bCs/>
          <w:lang w:eastAsia="en-GB"/>
        </w:rPr>
        <w:t>ale</w:t>
      </w:r>
      <w:r w:rsidRPr="0010355E">
        <w:rPr>
          <w:b/>
          <w:bCs/>
          <w:lang w:eastAsia="en-GB"/>
        </w:rPr>
        <w:t>, Guil</w:t>
      </w:r>
      <w:r w:rsidR="00F84147" w:rsidRPr="0010355E">
        <w:rPr>
          <w:b/>
          <w:bCs/>
          <w:lang w:eastAsia="en-GB"/>
        </w:rPr>
        <w:t>d</w:t>
      </w:r>
      <w:r w:rsidRPr="0010355E">
        <w:rPr>
          <w:b/>
          <w:bCs/>
          <w:lang w:eastAsia="en-GB"/>
        </w:rPr>
        <w:t>ford</w:t>
      </w:r>
      <w:r w:rsidR="00F84147" w:rsidRPr="0010355E">
        <w:rPr>
          <w:b/>
          <w:bCs/>
          <w:lang w:eastAsia="en-GB"/>
        </w:rPr>
        <w:t>.</w:t>
      </w:r>
    </w:p>
    <w:p w14:paraId="0655684A" w14:textId="77777777" w:rsidR="0026623F" w:rsidRPr="0010355E" w:rsidRDefault="0026623F" w:rsidP="00F377D1">
      <w:pPr>
        <w:pStyle w:val="Quote"/>
        <w:rPr>
          <w:lang w:eastAsia="en-GB"/>
        </w:rPr>
      </w:pPr>
    </w:p>
    <w:p w14:paraId="1D75C001" w14:textId="55D8BFDA" w:rsidR="001D3658" w:rsidRPr="0010355E" w:rsidRDefault="00411A2F" w:rsidP="00F377D1">
      <w:pPr>
        <w:pStyle w:val="Quote"/>
        <w:rPr>
          <w:lang w:eastAsia="en-GB"/>
        </w:rPr>
      </w:pPr>
      <w:r w:rsidRPr="0010355E">
        <w:rPr>
          <w:lang w:eastAsia="en-GB"/>
        </w:rPr>
        <w:t>“</w:t>
      </w:r>
      <w:r w:rsidR="008C5B71" w:rsidRPr="0010355E">
        <w:rPr>
          <w:lang w:eastAsia="en-GB"/>
        </w:rPr>
        <w:t>I would prefer to look up information for myself - I would look on my phone.</w:t>
      </w:r>
      <w:r w:rsidRPr="0010355E">
        <w:rPr>
          <w:lang w:eastAsia="en-GB"/>
        </w:rPr>
        <w:t>”</w:t>
      </w:r>
    </w:p>
    <w:p w14:paraId="4B99D3E7" w14:textId="18B3FA1B" w:rsidR="008C5B71" w:rsidRPr="0010355E" w:rsidRDefault="008C5B71" w:rsidP="00F377D1">
      <w:pPr>
        <w:pStyle w:val="Quote"/>
        <w:rPr>
          <w:b/>
          <w:bCs/>
          <w:lang w:eastAsia="en-GB"/>
        </w:rPr>
      </w:pPr>
      <w:r w:rsidRPr="0010355E">
        <w:rPr>
          <w:b/>
          <w:bCs/>
          <w:lang w:eastAsia="en-GB"/>
        </w:rPr>
        <w:t xml:space="preserve">196687, 15, </w:t>
      </w:r>
      <w:r w:rsidR="008F22CC" w:rsidRPr="0010355E">
        <w:rPr>
          <w:b/>
          <w:bCs/>
          <w:lang w:eastAsia="en-GB"/>
        </w:rPr>
        <w:t>m</w:t>
      </w:r>
      <w:r w:rsidR="004950F6" w:rsidRPr="0010355E">
        <w:rPr>
          <w:b/>
          <w:bCs/>
          <w:lang w:eastAsia="en-GB"/>
        </w:rPr>
        <w:t>ale</w:t>
      </w:r>
      <w:r w:rsidRPr="0010355E">
        <w:rPr>
          <w:b/>
          <w:bCs/>
          <w:lang w:eastAsia="en-GB"/>
        </w:rPr>
        <w:t>, Guildford.</w:t>
      </w:r>
    </w:p>
    <w:p w14:paraId="194F8812" w14:textId="77777777" w:rsidR="0026623F" w:rsidRPr="0010355E" w:rsidRDefault="0026623F" w:rsidP="00F377D1">
      <w:pPr>
        <w:pStyle w:val="Quote"/>
        <w:rPr>
          <w:lang w:eastAsia="en-GB"/>
        </w:rPr>
      </w:pPr>
    </w:p>
    <w:p w14:paraId="7D785770" w14:textId="4362AFE5" w:rsidR="001D3658" w:rsidRPr="0010355E" w:rsidRDefault="00411A2F" w:rsidP="00F377D1">
      <w:pPr>
        <w:pStyle w:val="Quote"/>
        <w:rPr>
          <w:lang w:eastAsia="en-GB"/>
        </w:rPr>
      </w:pPr>
      <w:r w:rsidRPr="0010355E">
        <w:rPr>
          <w:lang w:eastAsia="en-GB"/>
        </w:rPr>
        <w:t>“</w:t>
      </w:r>
      <w:r w:rsidR="0071095B" w:rsidRPr="0010355E">
        <w:rPr>
          <w:lang w:eastAsia="en-GB"/>
        </w:rPr>
        <w:t>If I wanted to find some information I would speak to my mum or I can use my phone too, I feel confident I would be able to find out anything I might need to know.</w:t>
      </w:r>
      <w:r w:rsidRPr="0010355E">
        <w:rPr>
          <w:lang w:eastAsia="en-GB"/>
        </w:rPr>
        <w:t>”</w:t>
      </w:r>
    </w:p>
    <w:p w14:paraId="7CAC5ACE" w14:textId="39CCB3A5" w:rsidR="0071095B" w:rsidRPr="0010355E" w:rsidRDefault="0071095B" w:rsidP="00F377D1">
      <w:pPr>
        <w:pStyle w:val="Quote"/>
        <w:rPr>
          <w:b/>
          <w:bCs/>
          <w:lang w:eastAsia="en-GB"/>
        </w:rPr>
      </w:pPr>
      <w:r w:rsidRPr="0010355E">
        <w:rPr>
          <w:b/>
          <w:bCs/>
          <w:lang w:eastAsia="en-GB"/>
        </w:rPr>
        <w:t xml:space="preserve">196684, 13, </w:t>
      </w:r>
      <w:r w:rsidR="008F22CC" w:rsidRPr="0010355E">
        <w:rPr>
          <w:b/>
          <w:bCs/>
          <w:lang w:eastAsia="en-GB"/>
        </w:rPr>
        <w:t>f</w:t>
      </w:r>
      <w:r w:rsidR="00F377D1" w:rsidRPr="0010355E">
        <w:rPr>
          <w:b/>
          <w:bCs/>
          <w:lang w:eastAsia="en-GB"/>
        </w:rPr>
        <w:t>e</w:t>
      </w:r>
      <w:r w:rsidR="004950F6" w:rsidRPr="0010355E">
        <w:rPr>
          <w:b/>
          <w:bCs/>
          <w:lang w:eastAsia="en-GB"/>
        </w:rPr>
        <w:t>male</w:t>
      </w:r>
      <w:r w:rsidRPr="0010355E">
        <w:rPr>
          <w:b/>
          <w:bCs/>
          <w:lang w:eastAsia="en-GB"/>
        </w:rPr>
        <w:t>, Guildford.</w:t>
      </w:r>
    </w:p>
    <w:p w14:paraId="007E6F67" w14:textId="77777777" w:rsidR="00CD4C37" w:rsidRPr="0010355E" w:rsidRDefault="00CD4C37" w:rsidP="00D31C79">
      <w:pPr>
        <w:pStyle w:val="Quote"/>
        <w:jc w:val="center"/>
        <w:rPr>
          <w:lang w:eastAsia="en-GB"/>
        </w:rPr>
      </w:pPr>
    </w:p>
    <w:p w14:paraId="2949C95F" w14:textId="6141BAE5" w:rsidR="00CD4C37" w:rsidRPr="0010355E" w:rsidRDefault="00411A2F" w:rsidP="00F377D1">
      <w:pPr>
        <w:pStyle w:val="Quote"/>
        <w:rPr>
          <w:lang w:eastAsia="en-GB"/>
        </w:rPr>
      </w:pPr>
      <w:r w:rsidRPr="0010355E">
        <w:rPr>
          <w:lang w:eastAsia="en-GB"/>
        </w:rPr>
        <w:lastRenderedPageBreak/>
        <w:t>“</w:t>
      </w:r>
      <w:r w:rsidR="00CD4C37" w:rsidRPr="0010355E">
        <w:rPr>
          <w:lang w:eastAsia="en-GB"/>
        </w:rPr>
        <w:t xml:space="preserve">I’d look up my own information if I needed to, I’d go online. I would talk to my </w:t>
      </w:r>
      <w:r w:rsidR="00AE2309">
        <w:rPr>
          <w:lang w:eastAsia="en-GB"/>
        </w:rPr>
        <w:t>m</w:t>
      </w:r>
      <w:r w:rsidR="00CD4C37" w:rsidRPr="0010355E">
        <w:rPr>
          <w:lang w:eastAsia="en-GB"/>
        </w:rPr>
        <w:t xml:space="preserve">um, she’s </w:t>
      </w:r>
      <w:proofErr w:type="gramStart"/>
      <w:r w:rsidR="00CD4C37" w:rsidRPr="0010355E">
        <w:rPr>
          <w:lang w:eastAsia="en-GB"/>
        </w:rPr>
        <w:t>really good</w:t>
      </w:r>
      <w:proofErr w:type="gramEnd"/>
      <w:r w:rsidR="00CD4C37" w:rsidRPr="0010355E">
        <w:rPr>
          <w:lang w:eastAsia="en-GB"/>
        </w:rPr>
        <w:t xml:space="preserve"> and would help me find information and I would talk to her about some stuff.</w:t>
      </w:r>
      <w:r w:rsidRPr="0010355E">
        <w:rPr>
          <w:lang w:eastAsia="en-GB"/>
        </w:rPr>
        <w:t xml:space="preserve">” </w:t>
      </w:r>
      <w:r w:rsidR="00CD4C37" w:rsidRPr="0010355E">
        <w:rPr>
          <w:b/>
          <w:bCs/>
          <w:lang w:eastAsia="en-GB"/>
        </w:rPr>
        <w:t xml:space="preserve">196688, 15, </w:t>
      </w:r>
      <w:r w:rsidR="008F22CC" w:rsidRPr="0010355E">
        <w:rPr>
          <w:b/>
          <w:bCs/>
          <w:lang w:eastAsia="en-GB"/>
        </w:rPr>
        <w:t>f</w:t>
      </w:r>
      <w:r w:rsidR="00F377D1" w:rsidRPr="0010355E">
        <w:rPr>
          <w:b/>
          <w:bCs/>
          <w:lang w:eastAsia="en-GB"/>
        </w:rPr>
        <w:t>e</w:t>
      </w:r>
      <w:r w:rsidR="004950F6" w:rsidRPr="0010355E">
        <w:rPr>
          <w:b/>
          <w:bCs/>
          <w:lang w:eastAsia="en-GB"/>
        </w:rPr>
        <w:t>male</w:t>
      </w:r>
      <w:r w:rsidR="00CD4C37" w:rsidRPr="0010355E">
        <w:rPr>
          <w:b/>
          <w:bCs/>
          <w:lang w:eastAsia="en-GB"/>
        </w:rPr>
        <w:t>, Guildford.</w:t>
      </w:r>
    </w:p>
    <w:p w14:paraId="2AAC2665" w14:textId="77777777" w:rsidR="00CD4C37" w:rsidRPr="0010355E" w:rsidRDefault="00CD4C37" w:rsidP="0071095B">
      <w:pPr>
        <w:rPr>
          <w:rFonts w:ascii="Calibri" w:eastAsia="Times New Roman" w:hAnsi="Calibri" w:cs="Calibri"/>
          <w:color w:val="000000"/>
          <w:sz w:val="22"/>
          <w:lang w:eastAsia="en-GB"/>
        </w:rPr>
      </w:pPr>
    </w:p>
    <w:p w14:paraId="0059E8EB" w14:textId="1A2BE8DA" w:rsidR="0086378F" w:rsidRPr="0010355E" w:rsidRDefault="00B533A5" w:rsidP="007632E0">
      <w:pPr>
        <w:pStyle w:val="Heading2"/>
        <w:rPr>
          <w:lang w:eastAsia="en-GB"/>
        </w:rPr>
      </w:pPr>
      <w:bookmarkStart w:id="16" w:name="_Toc145065183"/>
      <w:r w:rsidRPr="0010355E">
        <w:rPr>
          <w:lang w:eastAsia="en-GB"/>
        </w:rPr>
        <w:t>What do you enjoy?</w:t>
      </w:r>
      <w:bookmarkEnd w:id="16"/>
    </w:p>
    <w:p w14:paraId="043337FD" w14:textId="7A07DF79" w:rsidR="00701BFA" w:rsidRPr="0010355E" w:rsidRDefault="00701BFA" w:rsidP="00701BFA">
      <w:pPr>
        <w:rPr>
          <w:lang w:eastAsia="en-GB"/>
        </w:rPr>
      </w:pPr>
      <w:r w:rsidRPr="0010355E">
        <w:rPr>
          <w:lang w:eastAsia="en-GB"/>
        </w:rPr>
        <w:t>Getting outside was popular, either playing games or sports, or enjoying green spaces</w:t>
      </w:r>
      <w:r w:rsidR="006675C7" w:rsidRPr="0010355E">
        <w:rPr>
          <w:lang w:eastAsia="en-GB"/>
        </w:rPr>
        <w:t>. Some had a few ideas about what additional activities they would like to see in their local area</w:t>
      </w:r>
      <w:r w:rsidRPr="0010355E">
        <w:rPr>
          <w:lang w:eastAsia="en-GB"/>
        </w:rPr>
        <w:t>:</w:t>
      </w:r>
    </w:p>
    <w:p w14:paraId="1F6CB5C4" w14:textId="77777777" w:rsidR="00F84147" w:rsidRPr="0010355E" w:rsidRDefault="00F84147" w:rsidP="004131CA">
      <w:pPr>
        <w:rPr>
          <w:rFonts w:ascii="Calibri" w:eastAsia="Times New Roman" w:hAnsi="Calibri" w:cs="Calibri"/>
          <w:color w:val="000000"/>
          <w:sz w:val="22"/>
          <w:lang w:eastAsia="en-GB"/>
        </w:rPr>
      </w:pPr>
    </w:p>
    <w:p w14:paraId="75C25509" w14:textId="278D8A67" w:rsidR="001D3658" w:rsidRPr="0010355E" w:rsidRDefault="00411A2F" w:rsidP="00F377D1">
      <w:pPr>
        <w:pStyle w:val="Quote"/>
        <w:rPr>
          <w:lang w:eastAsia="en-GB"/>
        </w:rPr>
      </w:pPr>
      <w:r w:rsidRPr="0010355E">
        <w:rPr>
          <w:lang w:eastAsia="en-GB"/>
        </w:rPr>
        <w:t>“</w:t>
      </w:r>
      <w:r w:rsidR="00F84147" w:rsidRPr="0010355E">
        <w:rPr>
          <w:lang w:eastAsia="en-GB"/>
        </w:rPr>
        <w:t xml:space="preserve">There </w:t>
      </w:r>
      <w:proofErr w:type="gramStart"/>
      <w:r w:rsidR="00F84147" w:rsidRPr="0010355E">
        <w:rPr>
          <w:lang w:eastAsia="en-GB"/>
        </w:rPr>
        <w:t>is</w:t>
      </w:r>
      <w:proofErr w:type="gramEnd"/>
      <w:r w:rsidR="00F84147" w:rsidRPr="0010355E">
        <w:rPr>
          <w:lang w:eastAsia="en-GB"/>
        </w:rPr>
        <w:t xml:space="preserve"> loads to do round here, lots to choose from, Spectrum [leisure centre] football, good parks and places to play football. Maybe a ski slope</w:t>
      </w:r>
      <w:r w:rsidR="00AE2309">
        <w:rPr>
          <w:lang w:eastAsia="en-GB"/>
        </w:rPr>
        <w:t>,</w:t>
      </w:r>
      <w:r w:rsidR="00F84147" w:rsidRPr="0010355E">
        <w:rPr>
          <w:lang w:eastAsia="en-GB"/>
        </w:rPr>
        <w:t xml:space="preserve"> we don’t have one of those</w:t>
      </w:r>
      <w:r w:rsidR="00AE2309">
        <w:rPr>
          <w:lang w:eastAsia="en-GB"/>
        </w:rPr>
        <w:t>,</w:t>
      </w:r>
      <w:r w:rsidR="00F84147" w:rsidRPr="0010355E">
        <w:rPr>
          <w:lang w:eastAsia="en-GB"/>
        </w:rPr>
        <w:t xml:space="preserve"> but we’ve got lots we can do.</w:t>
      </w:r>
      <w:r w:rsidRPr="0010355E">
        <w:rPr>
          <w:lang w:eastAsia="en-GB"/>
        </w:rPr>
        <w:t>”</w:t>
      </w:r>
    </w:p>
    <w:p w14:paraId="32DF9752" w14:textId="08C09C88" w:rsidR="00F84147" w:rsidRPr="0010355E" w:rsidRDefault="00F84147" w:rsidP="00F377D1">
      <w:pPr>
        <w:pStyle w:val="Quote"/>
        <w:rPr>
          <w:b/>
          <w:bCs/>
          <w:lang w:eastAsia="en-GB"/>
        </w:rPr>
      </w:pPr>
      <w:r w:rsidRPr="0010355E">
        <w:rPr>
          <w:b/>
          <w:bCs/>
          <w:lang w:eastAsia="en-GB"/>
        </w:rPr>
        <w:t>196686,</w:t>
      </w:r>
      <w:r w:rsidR="001D3658" w:rsidRPr="0010355E">
        <w:rPr>
          <w:b/>
          <w:bCs/>
          <w:lang w:eastAsia="en-GB"/>
        </w:rPr>
        <w:t xml:space="preserve"> 11, </w:t>
      </w:r>
      <w:r w:rsidR="008F22CC" w:rsidRPr="0010355E">
        <w:rPr>
          <w:b/>
          <w:bCs/>
          <w:lang w:eastAsia="en-GB"/>
        </w:rPr>
        <w:t>m</w:t>
      </w:r>
      <w:r w:rsidR="004950F6" w:rsidRPr="0010355E">
        <w:rPr>
          <w:b/>
          <w:bCs/>
          <w:lang w:eastAsia="en-GB"/>
        </w:rPr>
        <w:t>ale</w:t>
      </w:r>
      <w:r w:rsidR="001D3658" w:rsidRPr="0010355E">
        <w:rPr>
          <w:b/>
          <w:bCs/>
          <w:lang w:eastAsia="en-GB"/>
        </w:rPr>
        <w:t>,</w:t>
      </w:r>
      <w:r w:rsidRPr="0010355E">
        <w:rPr>
          <w:b/>
          <w:bCs/>
          <w:lang w:eastAsia="en-GB"/>
        </w:rPr>
        <w:t xml:space="preserve"> Guildford</w:t>
      </w:r>
      <w:r w:rsidR="001D3658" w:rsidRPr="0010355E">
        <w:rPr>
          <w:b/>
          <w:bCs/>
          <w:lang w:eastAsia="en-GB"/>
        </w:rPr>
        <w:t>.</w:t>
      </w:r>
    </w:p>
    <w:p w14:paraId="4BA2EA0F" w14:textId="77777777" w:rsidR="00F6196F" w:rsidRPr="0010355E" w:rsidRDefault="00F6196F" w:rsidP="00F377D1">
      <w:pPr>
        <w:rPr>
          <w:lang w:eastAsia="en-GB"/>
        </w:rPr>
      </w:pPr>
    </w:p>
    <w:p w14:paraId="73E66538" w14:textId="32E4C0A3" w:rsidR="00F6196F" w:rsidRPr="0010355E" w:rsidRDefault="00411A2F" w:rsidP="00F377D1">
      <w:pPr>
        <w:pStyle w:val="Quote"/>
        <w:rPr>
          <w:lang w:eastAsia="en-GB"/>
        </w:rPr>
      </w:pPr>
      <w:r w:rsidRPr="0010355E">
        <w:rPr>
          <w:lang w:eastAsia="en-GB"/>
        </w:rPr>
        <w:t>“</w:t>
      </w:r>
      <w:r w:rsidR="00F6196F" w:rsidRPr="0010355E">
        <w:rPr>
          <w:lang w:eastAsia="en-GB"/>
        </w:rPr>
        <w:t>We used to live in West London and there is lots more to do in Guildford than there. We have been to this group a few times. We like it here, the people that work here are nice.</w:t>
      </w:r>
      <w:r w:rsidRPr="0010355E">
        <w:rPr>
          <w:lang w:eastAsia="en-GB"/>
        </w:rPr>
        <w:t>”</w:t>
      </w:r>
    </w:p>
    <w:p w14:paraId="68C5F95F" w14:textId="584ED037" w:rsidR="00F6196F" w:rsidRPr="0010355E" w:rsidRDefault="00F6196F" w:rsidP="00F377D1">
      <w:pPr>
        <w:pStyle w:val="Quote"/>
        <w:rPr>
          <w:b/>
          <w:bCs/>
          <w:lang w:eastAsia="en-GB"/>
        </w:rPr>
      </w:pPr>
      <w:r w:rsidRPr="0010355E">
        <w:rPr>
          <w:b/>
          <w:bCs/>
          <w:lang w:eastAsia="en-GB"/>
        </w:rPr>
        <w:t xml:space="preserve">196702 12, </w:t>
      </w:r>
      <w:r w:rsidR="008F22CC" w:rsidRPr="0010355E">
        <w:rPr>
          <w:b/>
          <w:bCs/>
          <w:lang w:eastAsia="en-GB"/>
        </w:rPr>
        <w:t>m</w:t>
      </w:r>
      <w:r w:rsidR="004950F6" w:rsidRPr="0010355E">
        <w:rPr>
          <w:b/>
          <w:bCs/>
          <w:lang w:eastAsia="en-GB"/>
        </w:rPr>
        <w:t>ale</w:t>
      </w:r>
      <w:r w:rsidRPr="0010355E">
        <w:rPr>
          <w:b/>
          <w:bCs/>
          <w:lang w:eastAsia="en-GB"/>
        </w:rPr>
        <w:t>, Guildford.</w:t>
      </w:r>
    </w:p>
    <w:p w14:paraId="006F5728" w14:textId="77777777" w:rsidR="000520ED" w:rsidRPr="0010355E" w:rsidRDefault="000520ED" w:rsidP="000520ED">
      <w:pPr>
        <w:rPr>
          <w:lang w:eastAsia="en-GB"/>
        </w:rPr>
      </w:pPr>
    </w:p>
    <w:p w14:paraId="53F125FD" w14:textId="2646EBA0" w:rsidR="000520ED" w:rsidRPr="0010355E" w:rsidRDefault="00411A2F" w:rsidP="00F377D1">
      <w:pPr>
        <w:pStyle w:val="Quote"/>
        <w:rPr>
          <w:lang w:eastAsia="en-GB"/>
        </w:rPr>
      </w:pPr>
      <w:r w:rsidRPr="0010355E">
        <w:rPr>
          <w:lang w:eastAsia="en-GB"/>
        </w:rPr>
        <w:t>“</w:t>
      </w:r>
      <w:r w:rsidR="000520ED" w:rsidRPr="0010355E">
        <w:rPr>
          <w:lang w:eastAsia="en-GB"/>
        </w:rPr>
        <w:t xml:space="preserve">I always wanted a ninja course and now one has </w:t>
      </w:r>
      <w:proofErr w:type="gramStart"/>
      <w:r w:rsidR="000520ED" w:rsidRPr="0010355E">
        <w:rPr>
          <w:lang w:eastAsia="en-GB"/>
        </w:rPr>
        <w:t>opened</w:t>
      </w:r>
      <w:proofErr w:type="gramEnd"/>
      <w:r w:rsidR="000520ED" w:rsidRPr="0010355E">
        <w:rPr>
          <w:lang w:eastAsia="en-GB"/>
        </w:rPr>
        <w:t xml:space="preserve"> and I like the recreational areas around Guildford. I like animals, so somewhere to visit animals would be good.</w:t>
      </w:r>
      <w:r w:rsidRPr="0010355E">
        <w:rPr>
          <w:lang w:eastAsia="en-GB"/>
        </w:rPr>
        <w:t>”</w:t>
      </w:r>
    </w:p>
    <w:p w14:paraId="654B31FA" w14:textId="4D29017D" w:rsidR="000520ED" w:rsidRPr="0010355E" w:rsidRDefault="000520ED" w:rsidP="00F377D1">
      <w:pPr>
        <w:pStyle w:val="Quote"/>
        <w:rPr>
          <w:b/>
          <w:bCs/>
          <w:lang w:eastAsia="en-GB"/>
        </w:rPr>
      </w:pPr>
      <w:r w:rsidRPr="0010355E">
        <w:rPr>
          <w:b/>
          <w:bCs/>
          <w:lang w:eastAsia="en-GB"/>
        </w:rPr>
        <w:t xml:space="preserve">196684, 13, </w:t>
      </w:r>
      <w:r w:rsidR="008F22CC" w:rsidRPr="0010355E">
        <w:rPr>
          <w:b/>
          <w:bCs/>
          <w:lang w:eastAsia="en-GB"/>
        </w:rPr>
        <w:t>f</w:t>
      </w:r>
      <w:r w:rsidR="00F377D1" w:rsidRPr="0010355E">
        <w:rPr>
          <w:b/>
          <w:bCs/>
          <w:lang w:eastAsia="en-GB"/>
        </w:rPr>
        <w:t>e</w:t>
      </w:r>
      <w:r w:rsidR="004950F6" w:rsidRPr="0010355E">
        <w:rPr>
          <w:b/>
          <w:bCs/>
          <w:lang w:eastAsia="en-GB"/>
        </w:rPr>
        <w:t>male</w:t>
      </w:r>
      <w:r w:rsidRPr="0010355E">
        <w:rPr>
          <w:b/>
          <w:bCs/>
          <w:lang w:eastAsia="en-GB"/>
        </w:rPr>
        <w:t>, Guildford.</w:t>
      </w:r>
    </w:p>
    <w:p w14:paraId="19C9FCCD" w14:textId="77777777" w:rsidR="00701BFA" w:rsidRPr="0010355E" w:rsidRDefault="00701BFA" w:rsidP="00701BFA">
      <w:pPr>
        <w:rPr>
          <w:lang w:eastAsia="en-GB"/>
        </w:rPr>
      </w:pPr>
    </w:p>
    <w:p w14:paraId="4DBE3F7C" w14:textId="26148A17" w:rsidR="00701BFA" w:rsidRPr="0010355E" w:rsidRDefault="00701BFA" w:rsidP="00701BFA">
      <w:pPr>
        <w:rPr>
          <w:lang w:eastAsia="en-GB"/>
        </w:rPr>
      </w:pPr>
      <w:r w:rsidRPr="0010355E">
        <w:rPr>
          <w:lang w:eastAsia="en-GB"/>
        </w:rPr>
        <w:t>However</w:t>
      </w:r>
      <w:r w:rsidR="7C1E6DA3" w:rsidRPr="0010355E">
        <w:rPr>
          <w:lang w:eastAsia="en-GB"/>
        </w:rPr>
        <w:t>,</w:t>
      </w:r>
      <w:r w:rsidRPr="0010355E">
        <w:rPr>
          <w:lang w:eastAsia="en-GB"/>
        </w:rPr>
        <w:t xml:space="preserve"> we also heard that </w:t>
      </w:r>
      <w:r w:rsidR="002A0D27" w:rsidRPr="0010355E">
        <w:rPr>
          <w:lang w:eastAsia="en-GB"/>
        </w:rPr>
        <w:t xml:space="preserve">one young person didn’t feel there were other places they could </w:t>
      </w:r>
      <w:r w:rsidR="00F6196F" w:rsidRPr="0010355E">
        <w:rPr>
          <w:lang w:eastAsia="en-GB"/>
        </w:rPr>
        <w:t>go outside of this drop-in:</w:t>
      </w:r>
    </w:p>
    <w:p w14:paraId="6D0401F9" w14:textId="77777777" w:rsidR="00701BFA" w:rsidRPr="0010355E" w:rsidRDefault="00701BFA" w:rsidP="00701BFA">
      <w:pPr>
        <w:rPr>
          <w:lang w:eastAsia="en-GB"/>
        </w:rPr>
      </w:pPr>
    </w:p>
    <w:p w14:paraId="4E2EEECB" w14:textId="1C96E20C" w:rsidR="00701BFA" w:rsidRPr="0010355E" w:rsidRDefault="007A1396" w:rsidP="00F377D1">
      <w:pPr>
        <w:pStyle w:val="Quote"/>
        <w:rPr>
          <w:lang w:eastAsia="en-GB"/>
        </w:rPr>
      </w:pPr>
      <w:r w:rsidRPr="0010355E">
        <w:rPr>
          <w:lang w:eastAsia="en-GB"/>
        </w:rPr>
        <w:t>“</w:t>
      </w:r>
      <w:r w:rsidR="00701BFA" w:rsidRPr="0010355E">
        <w:rPr>
          <w:lang w:eastAsia="en-GB"/>
        </w:rPr>
        <w:t>On the holidays me and my friends come [to the drop-in] loads. I like it here. I don't think there is anything to do in Guildford.</w:t>
      </w:r>
      <w:r w:rsidRPr="0010355E">
        <w:rPr>
          <w:lang w:eastAsia="en-GB"/>
        </w:rPr>
        <w:t>”</w:t>
      </w:r>
    </w:p>
    <w:p w14:paraId="798BB058" w14:textId="40F54367" w:rsidR="00701BFA" w:rsidRPr="0010355E" w:rsidRDefault="00701BFA" w:rsidP="00F377D1">
      <w:pPr>
        <w:pStyle w:val="Quote"/>
        <w:rPr>
          <w:b/>
          <w:bCs/>
          <w:lang w:eastAsia="en-GB"/>
        </w:rPr>
      </w:pPr>
      <w:r w:rsidRPr="0010355E">
        <w:rPr>
          <w:b/>
          <w:bCs/>
          <w:lang w:eastAsia="en-GB"/>
        </w:rPr>
        <w:t xml:space="preserve">196687, 15, </w:t>
      </w:r>
      <w:r w:rsidR="008F22CC" w:rsidRPr="0010355E">
        <w:rPr>
          <w:b/>
          <w:bCs/>
          <w:lang w:eastAsia="en-GB"/>
        </w:rPr>
        <w:t>m</w:t>
      </w:r>
      <w:r w:rsidR="004950F6" w:rsidRPr="0010355E">
        <w:rPr>
          <w:b/>
          <w:bCs/>
          <w:lang w:eastAsia="en-GB"/>
        </w:rPr>
        <w:t>ale</w:t>
      </w:r>
      <w:r w:rsidRPr="0010355E">
        <w:rPr>
          <w:b/>
          <w:bCs/>
          <w:lang w:eastAsia="en-GB"/>
        </w:rPr>
        <w:t>, Guildford.</w:t>
      </w:r>
    </w:p>
    <w:p w14:paraId="30AA9A01" w14:textId="77777777" w:rsidR="00FD1A22" w:rsidRPr="0010355E" w:rsidRDefault="00FD1A22" w:rsidP="00FD1A22">
      <w:pPr>
        <w:rPr>
          <w:lang w:eastAsia="en-GB"/>
        </w:rPr>
      </w:pPr>
    </w:p>
    <w:p w14:paraId="1D35EF55" w14:textId="77777777" w:rsidR="00176183" w:rsidRPr="0010355E" w:rsidRDefault="00176183" w:rsidP="00FD1A22">
      <w:pPr>
        <w:rPr>
          <w:lang w:eastAsia="en-GB"/>
        </w:rPr>
      </w:pPr>
    </w:p>
    <w:p w14:paraId="4BB28C82" w14:textId="77777777" w:rsidR="00176183" w:rsidRPr="0010355E" w:rsidRDefault="00176183" w:rsidP="00FD1A22">
      <w:pPr>
        <w:rPr>
          <w:lang w:eastAsia="en-GB"/>
        </w:rPr>
      </w:pPr>
    </w:p>
    <w:p w14:paraId="74DBC328" w14:textId="77777777" w:rsidR="00176183" w:rsidRPr="0010355E" w:rsidRDefault="00176183" w:rsidP="00FD1A22">
      <w:pPr>
        <w:rPr>
          <w:lang w:eastAsia="en-GB"/>
        </w:rPr>
      </w:pPr>
    </w:p>
    <w:p w14:paraId="55707295" w14:textId="25264825" w:rsidR="008C5B71" w:rsidRPr="0010355E" w:rsidRDefault="007A402C" w:rsidP="00860C0E">
      <w:pPr>
        <w:rPr>
          <w:lang w:eastAsia="en-GB"/>
        </w:rPr>
      </w:pPr>
      <w:r w:rsidRPr="0010355E">
        <w:rPr>
          <w:lang w:eastAsia="en-GB"/>
        </w:rPr>
        <w:lastRenderedPageBreak/>
        <w:t xml:space="preserve">We also heard that </w:t>
      </w:r>
      <w:r w:rsidR="00313A7E" w:rsidRPr="0010355E">
        <w:rPr>
          <w:lang w:eastAsia="en-GB"/>
        </w:rPr>
        <w:t xml:space="preserve">watching films and playing video games </w:t>
      </w:r>
      <w:r w:rsidR="00860C0E" w:rsidRPr="0010355E">
        <w:rPr>
          <w:lang w:eastAsia="en-GB"/>
        </w:rPr>
        <w:t>were popular activities:</w:t>
      </w:r>
    </w:p>
    <w:p w14:paraId="7E818D7B" w14:textId="77777777" w:rsidR="008C3AD5" w:rsidRPr="0010355E" w:rsidRDefault="008C3AD5" w:rsidP="008C3AD5">
      <w:pPr>
        <w:rPr>
          <w:lang w:eastAsia="en-GB"/>
        </w:rPr>
      </w:pPr>
    </w:p>
    <w:p w14:paraId="042881C5" w14:textId="0CB553ED" w:rsidR="00F40C91" w:rsidRPr="0010355E" w:rsidRDefault="007A1396" w:rsidP="00F377D1">
      <w:pPr>
        <w:pStyle w:val="Quote"/>
        <w:rPr>
          <w:lang w:eastAsia="en-GB"/>
        </w:rPr>
      </w:pPr>
      <w:r w:rsidRPr="0010355E">
        <w:rPr>
          <w:lang w:eastAsia="en-GB"/>
        </w:rPr>
        <w:t>“</w:t>
      </w:r>
      <w:r w:rsidR="00CD4C37" w:rsidRPr="0010355E">
        <w:rPr>
          <w:lang w:eastAsia="en-GB"/>
        </w:rPr>
        <w:t>I like to watch old movies and old TV shows over again, that’s what helps take my mind off things and that’s what I like to do.</w:t>
      </w:r>
      <w:r w:rsidRPr="0010355E">
        <w:rPr>
          <w:lang w:eastAsia="en-GB"/>
        </w:rPr>
        <w:t>”</w:t>
      </w:r>
    </w:p>
    <w:p w14:paraId="53DA55AC" w14:textId="37CB8F2F" w:rsidR="00CD4C37" w:rsidRPr="0010355E" w:rsidRDefault="00CD4C37" w:rsidP="00F377D1">
      <w:pPr>
        <w:pStyle w:val="Quote"/>
        <w:rPr>
          <w:b/>
          <w:bCs/>
          <w:lang w:eastAsia="en-GB"/>
        </w:rPr>
      </w:pPr>
      <w:r w:rsidRPr="0010355E">
        <w:rPr>
          <w:b/>
          <w:bCs/>
          <w:lang w:eastAsia="en-GB"/>
        </w:rPr>
        <w:t xml:space="preserve">196688, 15, </w:t>
      </w:r>
      <w:r w:rsidR="008F22CC" w:rsidRPr="0010355E">
        <w:rPr>
          <w:b/>
          <w:bCs/>
          <w:lang w:eastAsia="en-GB"/>
        </w:rPr>
        <w:t>f</w:t>
      </w:r>
      <w:r w:rsidR="00F377D1" w:rsidRPr="0010355E">
        <w:rPr>
          <w:b/>
          <w:bCs/>
          <w:lang w:eastAsia="en-GB"/>
        </w:rPr>
        <w:t>e</w:t>
      </w:r>
      <w:r w:rsidR="004950F6" w:rsidRPr="0010355E">
        <w:rPr>
          <w:b/>
          <w:bCs/>
          <w:lang w:eastAsia="en-GB"/>
        </w:rPr>
        <w:t>male</w:t>
      </w:r>
      <w:r w:rsidRPr="0010355E">
        <w:rPr>
          <w:b/>
          <w:bCs/>
          <w:lang w:eastAsia="en-GB"/>
        </w:rPr>
        <w:t>, Guildford.</w:t>
      </w:r>
    </w:p>
    <w:p w14:paraId="7E25B02D" w14:textId="77777777" w:rsidR="006675C7" w:rsidRPr="0010355E" w:rsidRDefault="006675C7" w:rsidP="00F377D1">
      <w:pPr>
        <w:rPr>
          <w:lang w:eastAsia="en-GB"/>
        </w:rPr>
      </w:pPr>
    </w:p>
    <w:p w14:paraId="4B9996FD" w14:textId="39B567BA" w:rsidR="006675C7" w:rsidRPr="0010355E" w:rsidRDefault="007A1396" w:rsidP="00F377D1">
      <w:pPr>
        <w:pStyle w:val="Quote"/>
        <w:rPr>
          <w:lang w:eastAsia="en-GB"/>
        </w:rPr>
      </w:pPr>
      <w:r w:rsidRPr="0010355E">
        <w:rPr>
          <w:lang w:eastAsia="en-GB"/>
        </w:rPr>
        <w:t>“W</w:t>
      </w:r>
      <w:r w:rsidR="006675C7" w:rsidRPr="0010355E">
        <w:rPr>
          <w:lang w:eastAsia="en-GB"/>
        </w:rPr>
        <w:t>e go to the cinema, we’re on 3 movies a day. I like to watch YouTube for hours, not into doing anything else not screen related</w:t>
      </w:r>
      <w:r w:rsidRPr="0010355E">
        <w:rPr>
          <w:lang w:eastAsia="en-GB"/>
        </w:rPr>
        <w:t>.”</w:t>
      </w:r>
    </w:p>
    <w:p w14:paraId="5E4254A1" w14:textId="2B749707" w:rsidR="006675C7" w:rsidRPr="0010355E" w:rsidRDefault="006675C7" w:rsidP="00F377D1">
      <w:pPr>
        <w:pStyle w:val="Quote"/>
        <w:rPr>
          <w:b/>
          <w:bCs/>
          <w:lang w:eastAsia="en-GB"/>
        </w:rPr>
      </w:pPr>
      <w:r w:rsidRPr="0010355E">
        <w:rPr>
          <w:b/>
          <w:bCs/>
          <w:lang w:eastAsia="en-GB"/>
        </w:rPr>
        <w:t xml:space="preserve">196687, 15, </w:t>
      </w:r>
      <w:r w:rsidR="008F22CC" w:rsidRPr="0010355E">
        <w:rPr>
          <w:b/>
          <w:bCs/>
          <w:lang w:eastAsia="en-GB"/>
        </w:rPr>
        <w:t>m</w:t>
      </w:r>
      <w:r w:rsidR="004950F6" w:rsidRPr="0010355E">
        <w:rPr>
          <w:b/>
          <w:bCs/>
          <w:lang w:eastAsia="en-GB"/>
        </w:rPr>
        <w:t>ale</w:t>
      </w:r>
      <w:r w:rsidRPr="0010355E">
        <w:rPr>
          <w:b/>
          <w:bCs/>
          <w:lang w:eastAsia="en-GB"/>
        </w:rPr>
        <w:t>, Guildford.</w:t>
      </w:r>
    </w:p>
    <w:p w14:paraId="272FCC18" w14:textId="77777777" w:rsidR="00A460BD" w:rsidRPr="0010355E" w:rsidRDefault="00A460BD" w:rsidP="00F377D1">
      <w:pPr>
        <w:pStyle w:val="Quote"/>
        <w:rPr>
          <w:lang w:eastAsia="en-GB"/>
        </w:rPr>
      </w:pPr>
    </w:p>
    <w:p w14:paraId="6D77BD4F" w14:textId="48A2BD0F" w:rsidR="00F40C91" w:rsidRPr="0010355E" w:rsidRDefault="00953A63" w:rsidP="00F377D1">
      <w:pPr>
        <w:pStyle w:val="Quote"/>
        <w:rPr>
          <w:lang w:eastAsia="en-GB"/>
        </w:rPr>
      </w:pPr>
      <w:r w:rsidRPr="0010355E">
        <w:rPr>
          <w:lang w:eastAsia="en-GB"/>
        </w:rPr>
        <w:t>“</w:t>
      </w:r>
      <w:r w:rsidR="00A460BD" w:rsidRPr="0010355E">
        <w:rPr>
          <w:lang w:eastAsia="en-GB"/>
        </w:rPr>
        <w:t>I like playing F</w:t>
      </w:r>
      <w:r w:rsidR="00D31C79" w:rsidRPr="0010355E">
        <w:rPr>
          <w:lang w:eastAsia="en-GB"/>
        </w:rPr>
        <w:t>IFA</w:t>
      </w:r>
      <w:r w:rsidR="00A460BD" w:rsidRPr="0010355E">
        <w:rPr>
          <w:lang w:eastAsia="en-GB"/>
        </w:rPr>
        <w:t xml:space="preserve"> on the Xbox. My favourite thing to do at home is play on my VR headset with my twin brother. We have one each and play games together.</w:t>
      </w:r>
      <w:r w:rsidRPr="0010355E">
        <w:rPr>
          <w:lang w:eastAsia="en-GB"/>
        </w:rPr>
        <w:t>”</w:t>
      </w:r>
    </w:p>
    <w:p w14:paraId="5F0D0214" w14:textId="5A90DB6D" w:rsidR="00A460BD" w:rsidRPr="0010355E" w:rsidRDefault="00A460BD" w:rsidP="00F377D1">
      <w:pPr>
        <w:pStyle w:val="Quote"/>
        <w:rPr>
          <w:b/>
          <w:bCs/>
          <w:lang w:eastAsia="en-GB"/>
        </w:rPr>
      </w:pPr>
      <w:r w:rsidRPr="0010355E">
        <w:rPr>
          <w:b/>
          <w:bCs/>
          <w:lang w:eastAsia="en-GB"/>
        </w:rPr>
        <w:t xml:space="preserve">196702 12, </w:t>
      </w:r>
      <w:r w:rsidR="008F22CC" w:rsidRPr="0010355E">
        <w:rPr>
          <w:b/>
          <w:bCs/>
          <w:lang w:eastAsia="en-GB"/>
        </w:rPr>
        <w:t>m</w:t>
      </w:r>
      <w:r w:rsidR="004950F6" w:rsidRPr="0010355E">
        <w:rPr>
          <w:b/>
          <w:bCs/>
          <w:lang w:eastAsia="en-GB"/>
        </w:rPr>
        <w:t>ale</w:t>
      </w:r>
      <w:r w:rsidRPr="0010355E">
        <w:rPr>
          <w:b/>
          <w:bCs/>
          <w:lang w:eastAsia="en-GB"/>
        </w:rPr>
        <w:t>, Guildford.</w:t>
      </w:r>
    </w:p>
    <w:p w14:paraId="57B308E4" w14:textId="77777777" w:rsidR="00313A7E" w:rsidRPr="0010355E" w:rsidRDefault="00313A7E" w:rsidP="00313A7E">
      <w:pPr>
        <w:rPr>
          <w:lang w:eastAsia="en-GB"/>
        </w:rPr>
      </w:pPr>
    </w:p>
    <w:p w14:paraId="772C63B4" w14:textId="2EE2B910" w:rsidR="00313A7E" w:rsidRPr="0010355E" w:rsidRDefault="00313A7E" w:rsidP="00313A7E">
      <w:pPr>
        <w:rPr>
          <w:lang w:eastAsia="en-GB"/>
        </w:rPr>
      </w:pPr>
      <w:r w:rsidRPr="0010355E">
        <w:rPr>
          <w:lang w:eastAsia="en-GB"/>
        </w:rPr>
        <w:t>One young person told us that socialising was more of challenge as they lived in a different area to their school</w:t>
      </w:r>
      <w:r w:rsidR="009F3F99" w:rsidRPr="0010355E">
        <w:rPr>
          <w:lang w:eastAsia="en-GB"/>
        </w:rPr>
        <w:t>, requiring her to have to travel to meet friends:</w:t>
      </w:r>
    </w:p>
    <w:p w14:paraId="5009450F" w14:textId="77777777" w:rsidR="00313A7E" w:rsidRPr="0010355E" w:rsidRDefault="00313A7E" w:rsidP="00F377D1">
      <w:pPr>
        <w:rPr>
          <w:lang w:eastAsia="en-GB"/>
        </w:rPr>
      </w:pPr>
    </w:p>
    <w:p w14:paraId="159EA665" w14:textId="1E86548E" w:rsidR="00313A7E" w:rsidRPr="0010355E" w:rsidRDefault="00953A63" w:rsidP="00F377D1">
      <w:pPr>
        <w:pStyle w:val="Quote"/>
        <w:rPr>
          <w:lang w:eastAsia="en-GB"/>
        </w:rPr>
      </w:pPr>
      <w:r w:rsidRPr="0010355E">
        <w:rPr>
          <w:lang w:eastAsia="en-GB"/>
        </w:rPr>
        <w:t>“</w:t>
      </w:r>
      <w:r w:rsidR="00313A7E" w:rsidRPr="0010355E">
        <w:rPr>
          <w:lang w:eastAsia="en-GB"/>
        </w:rPr>
        <w:t>I live around here but I’m at school in Woking, so I don’t have many friends here to meet up with. I do go over to Woking to go shopping with my friends and go shopping, we don’t buy anything, we don’t have any money!</w:t>
      </w:r>
      <w:r w:rsidRPr="0010355E">
        <w:rPr>
          <w:lang w:eastAsia="en-GB"/>
        </w:rPr>
        <w:t>”</w:t>
      </w:r>
    </w:p>
    <w:p w14:paraId="02623B79" w14:textId="3FB476FA" w:rsidR="00313A7E" w:rsidRPr="0010355E" w:rsidRDefault="00313A7E" w:rsidP="00F377D1">
      <w:pPr>
        <w:pStyle w:val="Quote"/>
        <w:rPr>
          <w:b/>
          <w:bCs/>
          <w:lang w:eastAsia="en-GB"/>
        </w:rPr>
      </w:pPr>
      <w:r w:rsidRPr="0010355E">
        <w:rPr>
          <w:b/>
          <w:bCs/>
          <w:lang w:eastAsia="en-GB"/>
        </w:rPr>
        <w:t xml:space="preserve">196684, 13, </w:t>
      </w:r>
      <w:r w:rsidR="008F22CC" w:rsidRPr="0010355E">
        <w:rPr>
          <w:b/>
          <w:bCs/>
          <w:lang w:eastAsia="en-GB"/>
        </w:rPr>
        <w:t>f</w:t>
      </w:r>
      <w:r w:rsidR="00F377D1" w:rsidRPr="0010355E">
        <w:rPr>
          <w:b/>
          <w:bCs/>
          <w:lang w:eastAsia="en-GB"/>
        </w:rPr>
        <w:t>e</w:t>
      </w:r>
      <w:r w:rsidR="004950F6" w:rsidRPr="0010355E">
        <w:rPr>
          <w:b/>
          <w:bCs/>
          <w:lang w:eastAsia="en-GB"/>
        </w:rPr>
        <w:t>male</w:t>
      </w:r>
      <w:r w:rsidRPr="0010355E">
        <w:rPr>
          <w:b/>
          <w:bCs/>
          <w:lang w:eastAsia="en-GB"/>
        </w:rPr>
        <w:t>, Guildford.</w:t>
      </w:r>
    </w:p>
    <w:p w14:paraId="17576BA7" w14:textId="77777777" w:rsidR="00D31C79" w:rsidRPr="0010355E" w:rsidRDefault="00D31C79" w:rsidP="00D31C79">
      <w:pPr>
        <w:rPr>
          <w:lang w:eastAsia="en-GB"/>
        </w:rPr>
      </w:pPr>
    </w:p>
    <w:p w14:paraId="3D6805CF" w14:textId="03AB210A" w:rsidR="00B67A47" w:rsidRPr="0010355E" w:rsidRDefault="00B67A47" w:rsidP="007632E0">
      <w:pPr>
        <w:pStyle w:val="Heading2"/>
        <w:rPr>
          <w:lang w:eastAsia="en-GB"/>
        </w:rPr>
      </w:pPr>
      <w:bookmarkStart w:id="17" w:name="_Toc145065184"/>
      <w:r w:rsidRPr="0010355E">
        <w:rPr>
          <w:lang w:eastAsia="en-GB"/>
        </w:rPr>
        <w:t>How do look after your wellbeing?</w:t>
      </w:r>
      <w:bookmarkEnd w:id="17"/>
      <w:r w:rsidR="00CD4C37" w:rsidRPr="0010355E">
        <w:rPr>
          <w:lang w:eastAsia="en-GB"/>
        </w:rPr>
        <w:t xml:space="preserve"> </w:t>
      </w:r>
    </w:p>
    <w:p w14:paraId="14956B11" w14:textId="471CAB1D" w:rsidR="004D38A5" w:rsidRPr="0010355E" w:rsidRDefault="00956693" w:rsidP="001C2382">
      <w:pPr>
        <w:rPr>
          <w:lang w:eastAsia="en-GB"/>
        </w:rPr>
      </w:pPr>
      <w:proofErr w:type="gramStart"/>
      <w:r w:rsidRPr="0010355E">
        <w:rPr>
          <w:lang w:eastAsia="en-GB"/>
        </w:rPr>
        <w:t>The majority of</w:t>
      </w:r>
      <w:proofErr w:type="gramEnd"/>
      <w:r w:rsidRPr="0010355E">
        <w:rPr>
          <w:lang w:eastAsia="en-GB"/>
        </w:rPr>
        <w:t xml:space="preserve"> the young people had an activity or space they would go to which helped them</w:t>
      </w:r>
      <w:r w:rsidR="003124A8" w:rsidRPr="0010355E">
        <w:rPr>
          <w:lang w:eastAsia="en-GB"/>
        </w:rPr>
        <w:t xml:space="preserve"> look after themselves:</w:t>
      </w:r>
    </w:p>
    <w:p w14:paraId="00A4A67E" w14:textId="77777777" w:rsidR="004D38A5" w:rsidRPr="0010355E" w:rsidRDefault="004D38A5" w:rsidP="00F843C2">
      <w:pPr>
        <w:pStyle w:val="Quote"/>
        <w:jc w:val="center"/>
        <w:rPr>
          <w:lang w:eastAsia="en-GB"/>
        </w:rPr>
      </w:pPr>
    </w:p>
    <w:p w14:paraId="17F069C5" w14:textId="7EB7CA9B" w:rsidR="00F843C2" w:rsidRPr="0010355E" w:rsidRDefault="00953A63" w:rsidP="00F377D1">
      <w:pPr>
        <w:pStyle w:val="Quote"/>
        <w:rPr>
          <w:lang w:eastAsia="en-GB"/>
        </w:rPr>
      </w:pPr>
      <w:r w:rsidRPr="0010355E">
        <w:rPr>
          <w:lang w:eastAsia="en-GB"/>
        </w:rPr>
        <w:t>“</w:t>
      </w:r>
      <w:r w:rsidR="00B67A47" w:rsidRPr="0010355E">
        <w:rPr>
          <w:lang w:eastAsia="en-GB"/>
        </w:rPr>
        <w:t>I look after my wellbeing by going for a walk or reading, that’s what helps me.</w:t>
      </w:r>
      <w:r w:rsidRPr="0010355E">
        <w:rPr>
          <w:lang w:eastAsia="en-GB"/>
        </w:rPr>
        <w:t>”</w:t>
      </w:r>
    </w:p>
    <w:p w14:paraId="51CED9FD" w14:textId="3BE2CBAD" w:rsidR="00B67A47" w:rsidRPr="0010355E" w:rsidRDefault="00B67A47" w:rsidP="00F377D1">
      <w:pPr>
        <w:pStyle w:val="Quote"/>
        <w:rPr>
          <w:b/>
          <w:bCs/>
          <w:lang w:eastAsia="en-GB"/>
        </w:rPr>
      </w:pPr>
      <w:r w:rsidRPr="0010355E">
        <w:rPr>
          <w:b/>
          <w:bCs/>
          <w:lang w:eastAsia="en-GB"/>
        </w:rPr>
        <w:t xml:space="preserve">196685, 12, </w:t>
      </w:r>
      <w:r w:rsidR="008F22CC" w:rsidRPr="0010355E">
        <w:rPr>
          <w:b/>
          <w:bCs/>
          <w:lang w:eastAsia="en-GB"/>
        </w:rPr>
        <w:t>m</w:t>
      </w:r>
      <w:r w:rsidR="004950F6" w:rsidRPr="0010355E">
        <w:rPr>
          <w:b/>
          <w:bCs/>
          <w:lang w:eastAsia="en-GB"/>
        </w:rPr>
        <w:t>ale</w:t>
      </w:r>
      <w:r w:rsidRPr="0010355E">
        <w:rPr>
          <w:b/>
          <w:bCs/>
          <w:lang w:eastAsia="en-GB"/>
        </w:rPr>
        <w:t xml:space="preserve">, </w:t>
      </w:r>
      <w:r w:rsidR="00F84147" w:rsidRPr="0010355E">
        <w:rPr>
          <w:b/>
          <w:bCs/>
          <w:lang w:eastAsia="en-GB"/>
        </w:rPr>
        <w:t>Guildford</w:t>
      </w:r>
      <w:r w:rsidR="00F843C2" w:rsidRPr="0010355E">
        <w:rPr>
          <w:b/>
          <w:bCs/>
          <w:lang w:eastAsia="en-GB"/>
        </w:rPr>
        <w:t>.</w:t>
      </w:r>
    </w:p>
    <w:p w14:paraId="04EB4BFD" w14:textId="77777777" w:rsidR="00B67A47" w:rsidRPr="0010355E" w:rsidRDefault="00B67A47" w:rsidP="00F377D1">
      <w:pPr>
        <w:pStyle w:val="Quote"/>
        <w:rPr>
          <w:lang w:eastAsia="en-GB"/>
        </w:rPr>
      </w:pPr>
    </w:p>
    <w:p w14:paraId="0BE491CA" w14:textId="5654DEA7" w:rsidR="00231102" w:rsidRPr="0010355E" w:rsidRDefault="00F54BC9" w:rsidP="00F377D1">
      <w:pPr>
        <w:pStyle w:val="Quote"/>
        <w:rPr>
          <w:lang w:eastAsia="en-GB"/>
        </w:rPr>
      </w:pPr>
      <w:r w:rsidRPr="0010355E">
        <w:rPr>
          <w:lang w:eastAsia="en-GB"/>
        </w:rPr>
        <w:t>“</w:t>
      </w:r>
      <w:r w:rsidR="00B67A47" w:rsidRPr="0010355E">
        <w:rPr>
          <w:lang w:eastAsia="en-GB"/>
        </w:rPr>
        <w:t>I’d go and play football outside</w:t>
      </w:r>
      <w:r w:rsidR="00231102" w:rsidRPr="0010355E">
        <w:rPr>
          <w:lang w:eastAsia="en-GB"/>
        </w:rPr>
        <w:t>.</w:t>
      </w:r>
      <w:r w:rsidRPr="0010355E">
        <w:rPr>
          <w:lang w:eastAsia="en-GB"/>
        </w:rPr>
        <w:t>”</w:t>
      </w:r>
    </w:p>
    <w:p w14:paraId="452A8447" w14:textId="23B12130" w:rsidR="00A50445" w:rsidRPr="0010355E" w:rsidRDefault="00B67A47" w:rsidP="00F377D1">
      <w:pPr>
        <w:pStyle w:val="Quote"/>
        <w:rPr>
          <w:lang w:eastAsia="en-GB"/>
        </w:rPr>
      </w:pPr>
      <w:r w:rsidRPr="0010355E">
        <w:rPr>
          <w:b/>
          <w:bCs/>
          <w:lang w:eastAsia="en-GB"/>
        </w:rPr>
        <w:t>196686a</w:t>
      </w:r>
      <w:r w:rsidR="00A0696D" w:rsidRPr="0010355E">
        <w:rPr>
          <w:b/>
          <w:bCs/>
          <w:lang w:eastAsia="en-GB"/>
        </w:rPr>
        <w:t>,</w:t>
      </w:r>
      <w:r w:rsidR="00E2035A" w:rsidRPr="0010355E">
        <w:rPr>
          <w:b/>
          <w:bCs/>
          <w:lang w:eastAsia="en-GB"/>
        </w:rPr>
        <w:t xml:space="preserve"> 11, </w:t>
      </w:r>
      <w:r w:rsidR="008F22CC" w:rsidRPr="0010355E">
        <w:rPr>
          <w:b/>
          <w:bCs/>
          <w:lang w:eastAsia="en-GB"/>
        </w:rPr>
        <w:t>m</w:t>
      </w:r>
      <w:r w:rsidR="004950F6" w:rsidRPr="0010355E">
        <w:rPr>
          <w:b/>
          <w:bCs/>
          <w:lang w:eastAsia="en-GB"/>
        </w:rPr>
        <w:t>ale</w:t>
      </w:r>
      <w:r w:rsidR="00E2035A" w:rsidRPr="0010355E">
        <w:rPr>
          <w:b/>
          <w:bCs/>
          <w:lang w:eastAsia="en-GB"/>
        </w:rPr>
        <w:t xml:space="preserve">, </w:t>
      </w:r>
      <w:r w:rsidR="00A0696D" w:rsidRPr="0010355E">
        <w:rPr>
          <w:b/>
          <w:bCs/>
          <w:lang w:eastAsia="en-GB"/>
        </w:rPr>
        <w:t>Guildford</w:t>
      </w:r>
      <w:r w:rsidR="00231102" w:rsidRPr="0010355E">
        <w:rPr>
          <w:b/>
          <w:bCs/>
          <w:lang w:eastAsia="en-GB"/>
        </w:rPr>
        <w:t>.</w:t>
      </w:r>
    </w:p>
    <w:p w14:paraId="1BAF956F" w14:textId="77777777" w:rsidR="00A50445" w:rsidRPr="0010355E" w:rsidRDefault="00A50445" w:rsidP="00F377D1">
      <w:pPr>
        <w:pStyle w:val="Quote"/>
        <w:rPr>
          <w:lang w:eastAsia="en-GB"/>
        </w:rPr>
      </w:pPr>
    </w:p>
    <w:p w14:paraId="4C17E783" w14:textId="44EAFEFB" w:rsidR="00E2035A" w:rsidRPr="0010355E" w:rsidRDefault="00F54BC9" w:rsidP="00F377D1">
      <w:pPr>
        <w:pStyle w:val="Quote"/>
        <w:rPr>
          <w:lang w:eastAsia="en-GB"/>
        </w:rPr>
      </w:pPr>
      <w:r w:rsidRPr="0010355E">
        <w:rPr>
          <w:lang w:eastAsia="en-GB"/>
        </w:rPr>
        <w:t>“</w:t>
      </w:r>
      <w:r w:rsidR="00B67A47" w:rsidRPr="0010355E">
        <w:rPr>
          <w:lang w:eastAsia="en-GB"/>
        </w:rPr>
        <w:t>I’d go to my room and chill out</w:t>
      </w:r>
      <w:r w:rsidR="00A50445" w:rsidRPr="0010355E">
        <w:rPr>
          <w:lang w:eastAsia="en-GB"/>
        </w:rPr>
        <w:t>.</w:t>
      </w:r>
      <w:r w:rsidRPr="0010355E">
        <w:rPr>
          <w:lang w:eastAsia="en-GB"/>
        </w:rPr>
        <w:t>”</w:t>
      </w:r>
    </w:p>
    <w:p w14:paraId="2D47070C" w14:textId="5454CA44" w:rsidR="00A50445" w:rsidRPr="0010355E" w:rsidRDefault="00B67A47" w:rsidP="00F377D1">
      <w:pPr>
        <w:pStyle w:val="Quote"/>
        <w:rPr>
          <w:b/>
          <w:bCs/>
          <w:lang w:eastAsia="en-GB"/>
        </w:rPr>
      </w:pPr>
      <w:r w:rsidRPr="0010355E">
        <w:rPr>
          <w:b/>
          <w:bCs/>
          <w:lang w:eastAsia="en-GB"/>
        </w:rPr>
        <w:t>196686b</w:t>
      </w:r>
      <w:r w:rsidR="00A0696D" w:rsidRPr="0010355E">
        <w:rPr>
          <w:b/>
          <w:bCs/>
          <w:lang w:eastAsia="en-GB"/>
        </w:rPr>
        <w:t>,</w:t>
      </w:r>
      <w:r w:rsidR="00E2035A" w:rsidRPr="0010355E">
        <w:rPr>
          <w:b/>
          <w:bCs/>
          <w:lang w:eastAsia="en-GB"/>
        </w:rPr>
        <w:t xml:space="preserve"> 11, </w:t>
      </w:r>
      <w:r w:rsidR="008F22CC" w:rsidRPr="0010355E">
        <w:rPr>
          <w:b/>
          <w:bCs/>
          <w:lang w:eastAsia="en-GB"/>
        </w:rPr>
        <w:t>m</w:t>
      </w:r>
      <w:r w:rsidR="004950F6" w:rsidRPr="0010355E">
        <w:rPr>
          <w:b/>
          <w:bCs/>
          <w:lang w:eastAsia="en-GB"/>
        </w:rPr>
        <w:t>ale</w:t>
      </w:r>
      <w:r w:rsidR="00E2035A" w:rsidRPr="0010355E">
        <w:rPr>
          <w:b/>
          <w:bCs/>
          <w:lang w:eastAsia="en-GB"/>
        </w:rPr>
        <w:t xml:space="preserve">, </w:t>
      </w:r>
      <w:r w:rsidR="00A0696D" w:rsidRPr="0010355E">
        <w:rPr>
          <w:b/>
          <w:bCs/>
          <w:lang w:eastAsia="en-GB"/>
        </w:rPr>
        <w:t>Guildford.</w:t>
      </w:r>
    </w:p>
    <w:p w14:paraId="23DF4CA1" w14:textId="77777777" w:rsidR="00176183" w:rsidRPr="0010355E" w:rsidRDefault="00176183" w:rsidP="00176183">
      <w:pPr>
        <w:rPr>
          <w:lang w:eastAsia="en-GB"/>
        </w:rPr>
      </w:pPr>
    </w:p>
    <w:p w14:paraId="45491E02" w14:textId="03620F6A" w:rsidR="00E2035A" w:rsidRPr="0010355E" w:rsidRDefault="00F54BC9" w:rsidP="00F377D1">
      <w:pPr>
        <w:pStyle w:val="Quote"/>
        <w:rPr>
          <w:lang w:eastAsia="en-GB"/>
        </w:rPr>
      </w:pPr>
      <w:r w:rsidRPr="0010355E">
        <w:rPr>
          <w:lang w:eastAsia="en-GB"/>
        </w:rPr>
        <w:t>“</w:t>
      </w:r>
      <w:r w:rsidR="00B67A47" w:rsidRPr="0010355E">
        <w:rPr>
          <w:lang w:eastAsia="en-GB"/>
        </w:rPr>
        <w:t>I’d look after myself, go to my room and listen to music, that is good if you are feeling sad</w:t>
      </w:r>
      <w:r w:rsidR="00A50445" w:rsidRPr="0010355E">
        <w:rPr>
          <w:lang w:eastAsia="en-GB"/>
        </w:rPr>
        <w:t>.</w:t>
      </w:r>
      <w:r w:rsidRPr="0010355E">
        <w:rPr>
          <w:lang w:eastAsia="en-GB"/>
        </w:rPr>
        <w:t>”</w:t>
      </w:r>
    </w:p>
    <w:p w14:paraId="79E6E553" w14:textId="6745D8E9" w:rsidR="00B67A47" w:rsidRPr="0010355E" w:rsidRDefault="00B67A47" w:rsidP="00F377D1">
      <w:pPr>
        <w:pStyle w:val="Quote"/>
        <w:rPr>
          <w:lang w:eastAsia="en-GB"/>
        </w:rPr>
      </w:pPr>
      <w:r w:rsidRPr="0010355E">
        <w:rPr>
          <w:b/>
          <w:bCs/>
          <w:lang w:eastAsia="en-GB"/>
        </w:rPr>
        <w:t>196686c</w:t>
      </w:r>
      <w:r w:rsidR="00A0696D" w:rsidRPr="0010355E">
        <w:rPr>
          <w:b/>
          <w:bCs/>
          <w:lang w:eastAsia="en-GB"/>
        </w:rPr>
        <w:t>,</w:t>
      </w:r>
      <w:r w:rsidR="00E2035A" w:rsidRPr="0010355E">
        <w:rPr>
          <w:b/>
          <w:bCs/>
          <w:lang w:eastAsia="en-GB"/>
        </w:rPr>
        <w:t xml:space="preserve"> 11, </w:t>
      </w:r>
      <w:r w:rsidR="008F22CC" w:rsidRPr="0010355E">
        <w:rPr>
          <w:b/>
          <w:bCs/>
          <w:lang w:eastAsia="en-GB"/>
        </w:rPr>
        <w:t>m</w:t>
      </w:r>
      <w:r w:rsidR="004950F6" w:rsidRPr="0010355E">
        <w:rPr>
          <w:b/>
          <w:bCs/>
          <w:lang w:eastAsia="en-GB"/>
        </w:rPr>
        <w:t>ale</w:t>
      </w:r>
      <w:r w:rsidR="00E2035A" w:rsidRPr="0010355E">
        <w:rPr>
          <w:b/>
          <w:bCs/>
          <w:lang w:eastAsia="en-GB"/>
        </w:rPr>
        <w:t>,</w:t>
      </w:r>
      <w:r w:rsidR="00A0696D" w:rsidRPr="0010355E">
        <w:rPr>
          <w:b/>
          <w:bCs/>
          <w:lang w:eastAsia="en-GB"/>
        </w:rPr>
        <w:t xml:space="preserve"> Guildford.</w:t>
      </w:r>
    </w:p>
    <w:p w14:paraId="6F75E965" w14:textId="77777777" w:rsidR="007F4AEE" w:rsidRPr="0010355E" w:rsidRDefault="007F4AEE" w:rsidP="0050467E">
      <w:pPr>
        <w:pStyle w:val="Quote"/>
        <w:jc w:val="center"/>
        <w:rPr>
          <w:lang w:eastAsia="en-GB"/>
        </w:rPr>
      </w:pPr>
    </w:p>
    <w:p w14:paraId="5AC32A3F" w14:textId="55FBC0A8" w:rsidR="00AA7377" w:rsidRPr="0010355E" w:rsidRDefault="00F54BC9" w:rsidP="00F377D1">
      <w:pPr>
        <w:pStyle w:val="Quote"/>
        <w:rPr>
          <w:lang w:eastAsia="en-GB"/>
        </w:rPr>
      </w:pPr>
      <w:r w:rsidRPr="0010355E">
        <w:rPr>
          <w:lang w:eastAsia="en-GB"/>
        </w:rPr>
        <w:t>“</w:t>
      </w:r>
      <w:r w:rsidR="007F4AEE" w:rsidRPr="0010355E">
        <w:rPr>
          <w:lang w:eastAsia="en-GB"/>
        </w:rPr>
        <w:t>I</w:t>
      </w:r>
      <w:r w:rsidR="00AE223D" w:rsidRPr="0010355E">
        <w:rPr>
          <w:lang w:eastAsia="en-GB"/>
        </w:rPr>
        <w:t xml:space="preserve"> look after my wellbeing by doing something creative, I like to make something or building something, that always takes your mind off things when you can make something.</w:t>
      </w:r>
      <w:r w:rsidRPr="0010355E">
        <w:rPr>
          <w:lang w:eastAsia="en-GB"/>
        </w:rPr>
        <w:t>”</w:t>
      </w:r>
    </w:p>
    <w:p w14:paraId="650FD07D" w14:textId="6504E2FF" w:rsidR="00AE223D" w:rsidRPr="0010355E" w:rsidRDefault="00AE223D" w:rsidP="00F377D1">
      <w:pPr>
        <w:pStyle w:val="Quote"/>
        <w:rPr>
          <w:b/>
          <w:bCs/>
          <w:lang w:eastAsia="en-GB"/>
        </w:rPr>
      </w:pPr>
      <w:r w:rsidRPr="0010355E">
        <w:rPr>
          <w:b/>
          <w:bCs/>
          <w:lang w:eastAsia="en-GB"/>
        </w:rPr>
        <w:t xml:space="preserve">196684, 13, </w:t>
      </w:r>
      <w:r w:rsidR="008F22CC" w:rsidRPr="0010355E">
        <w:rPr>
          <w:b/>
          <w:bCs/>
          <w:lang w:eastAsia="en-GB"/>
        </w:rPr>
        <w:t>f</w:t>
      </w:r>
      <w:r w:rsidR="00F377D1" w:rsidRPr="0010355E">
        <w:rPr>
          <w:b/>
          <w:bCs/>
          <w:lang w:eastAsia="en-GB"/>
        </w:rPr>
        <w:t>e</w:t>
      </w:r>
      <w:r w:rsidR="004950F6" w:rsidRPr="0010355E">
        <w:rPr>
          <w:b/>
          <w:bCs/>
          <w:lang w:eastAsia="en-GB"/>
        </w:rPr>
        <w:t>male</w:t>
      </w:r>
      <w:r w:rsidRPr="0010355E">
        <w:rPr>
          <w:b/>
          <w:bCs/>
          <w:lang w:eastAsia="en-GB"/>
        </w:rPr>
        <w:t>, Guildford.</w:t>
      </w:r>
    </w:p>
    <w:p w14:paraId="0EFD207B" w14:textId="77777777" w:rsidR="00CD4C37" w:rsidRPr="0010355E" w:rsidRDefault="00CD4C37" w:rsidP="0050467E">
      <w:pPr>
        <w:pStyle w:val="Quote"/>
        <w:jc w:val="center"/>
        <w:rPr>
          <w:lang w:eastAsia="en-GB"/>
        </w:rPr>
      </w:pPr>
    </w:p>
    <w:p w14:paraId="2AC6A3EA" w14:textId="2656340E" w:rsidR="00610FCB" w:rsidRPr="0010355E" w:rsidRDefault="0026668B" w:rsidP="00610FCB">
      <w:pPr>
        <w:rPr>
          <w:lang w:eastAsia="en-GB"/>
        </w:rPr>
      </w:pPr>
      <w:r w:rsidRPr="0010355E">
        <w:rPr>
          <w:lang w:eastAsia="en-GB"/>
        </w:rPr>
        <w:t>One young person hoped that the</w:t>
      </w:r>
      <w:r w:rsidR="003124A8" w:rsidRPr="0010355E">
        <w:rPr>
          <w:lang w:eastAsia="en-GB"/>
        </w:rPr>
        <w:t>re</w:t>
      </w:r>
      <w:r w:rsidRPr="0010355E">
        <w:rPr>
          <w:lang w:eastAsia="en-GB"/>
        </w:rPr>
        <w:t xml:space="preserve"> could be more opportunities for spaces in towns to help accommodate </w:t>
      </w:r>
      <w:r w:rsidR="001C2382" w:rsidRPr="0010355E">
        <w:rPr>
          <w:lang w:eastAsia="en-GB"/>
        </w:rPr>
        <w:t>different sensory needs:</w:t>
      </w:r>
    </w:p>
    <w:p w14:paraId="6D26527A" w14:textId="77777777" w:rsidR="00610FCB" w:rsidRPr="0010355E" w:rsidRDefault="00610FCB" w:rsidP="00610FCB">
      <w:pPr>
        <w:rPr>
          <w:lang w:eastAsia="en-GB"/>
        </w:rPr>
      </w:pPr>
    </w:p>
    <w:p w14:paraId="1A39629A" w14:textId="3B6611BB" w:rsidR="00AA7377" w:rsidRPr="0010355E" w:rsidRDefault="00F54BC9" w:rsidP="00F377D1">
      <w:pPr>
        <w:pStyle w:val="Quote"/>
        <w:rPr>
          <w:lang w:eastAsia="en-GB"/>
        </w:rPr>
      </w:pPr>
      <w:r w:rsidRPr="0010355E">
        <w:rPr>
          <w:lang w:eastAsia="en-GB"/>
        </w:rPr>
        <w:t>“</w:t>
      </w:r>
      <w:r w:rsidR="00CD4C37" w:rsidRPr="0010355E">
        <w:rPr>
          <w:lang w:eastAsia="en-GB"/>
        </w:rPr>
        <w:t>If I had a magic wand I would wish for a sensory room in Guildford Town Centre, with a sensory swing, liquid tiles on the floor a hammock and bubble walls and somewhere to hang out.</w:t>
      </w:r>
      <w:r w:rsidRPr="0010355E">
        <w:rPr>
          <w:lang w:eastAsia="en-GB"/>
        </w:rPr>
        <w:t>”</w:t>
      </w:r>
    </w:p>
    <w:p w14:paraId="19F1CEE3" w14:textId="1CC0C4B7" w:rsidR="00CD4C37" w:rsidRPr="0010355E" w:rsidRDefault="00CD4C37" w:rsidP="00F377D1">
      <w:pPr>
        <w:pStyle w:val="Quote"/>
        <w:rPr>
          <w:b/>
          <w:bCs/>
          <w:lang w:eastAsia="en-GB"/>
        </w:rPr>
      </w:pPr>
      <w:r w:rsidRPr="0010355E">
        <w:rPr>
          <w:b/>
          <w:bCs/>
          <w:lang w:eastAsia="en-GB"/>
        </w:rPr>
        <w:t xml:space="preserve">196688, 15, </w:t>
      </w:r>
      <w:r w:rsidR="008F22CC" w:rsidRPr="0010355E">
        <w:rPr>
          <w:b/>
          <w:bCs/>
          <w:lang w:eastAsia="en-GB"/>
        </w:rPr>
        <w:t>f</w:t>
      </w:r>
      <w:r w:rsidR="00F377D1" w:rsidRPr="0010355E">
        <w:rPr>
          <w:b/>
          <w:bCs/>
          <w:lang w:eastAsia="en-GB"/>
        </w:rPr>
        <w:t>e</w:t>
      </w:r>
      <w:r w:rsidR="004950F6" w:rsidRPr="0010355E">
        <w:rPr>
          <w:b/>
          <w:bCs/>
          <w:lang w:eastAsia="en-GB"/>
        </w:rPr>
        <w:t>male</w:t>
      </w:r>
      <w:r w:rsidRPr="0010355E">
        <w:rPr>
          <w:b/>
          <w:bCs/>
          <w:lang w:eastAsia="en-GB"/>
        </w:rPr>
        <w:t>, Guildford.</w:t>
      </w:r>
    </w:p>
    <w:p w14:paraId="4A2ED47E" w14:textId="77777777" w:rsidR="00610FCB" w:rsidRPr="0010355E" w:rsidRDefault="00610FCB" w:rsidP="00610FCB">
      <w:pPr>
        <w:rPr>
          <w:lang w:eastAsia="en-GB"/>
        </w:rPr>
      </w:pPr>
    </w:p>
    <w:p w14:paraId="515F8779" w14:textId="77777777" w:rsidR="00610FCB" w:rsidRPr="0010355E" w:rsidRDefault="00610FCB" w:rsidP="00610FCB">
      <w:pPr>
        <w:rPr>
          <w:lang w:eastAsia="en-GB"/>
        </w:rPr>
      </w:pPr>
      <w:r w:rsidRPr="0010355E">
        <w:rPr>
          <w:lang w:eastAsia="en-GB"/>
        </w:rPr>
        <w:t>We heard one example of how a young person was supported throughout a series of surgeries which helped his recovery:</w:t>
      </w:r>
    </w:p>
    <w:p w14:paraId="58DCFB8E" w14:textId="77777777" w:rsidR="00610FCB" w:rsidRPr="0010355E" w:rsidRDefault="00610FCB" w:rsidP="00610FCB">
      <w:pPr>
        <w:rPr>
          <w:lang w:eastAsia="en-GB"/>
        </w:rPr>
      </w:pPr>
    </w:p>
    <w:p w14:paraId="30AB652E" w14:textId="39E29943" w:rsidR="00610FCB" w:rsidRPr="0010355E" w:rsidRDefault="00F54BC9" w:rsidP="00F377D1">
      <w:pPr>
        <w:pStyle w:val="Quote"/>
        <w:rPr>
          <w:lang w:eastAsia="en-GB"/>
        </w:rPr>
      </w:pPr>
      <w:r w:rsidRPr="0010355E">
        <w:rPr>
          <w:lang w:eastAsia="en-GB"/>
        </w:rPr>
        <w:t>“</w:t>
      </w:r>
      <w:r w:rsidR="00610FCB" w:rsidRPr="0010355E">
        <w:rPr>
          <w:lang w:eastAsia="en-GB"/>
        </w:rPr>
        <w:t xml:space="preserve">I have needed lots of surgery since I was born and I'm about to have another surgery at Royal Surrey. I am not looking forward to </w:t>
      </w:r>
      <w:proofErr w:type="gramStart"/>
      <w:r w:rsidR="00610FCB" w:rsidRPr="0010355E">
        <w:rPr>
          <w:lang w:eastAsia="en-GB"/>
        </w:rPr>
        <w:t>it</w:t>
      </w:r>
      <w:proofErr w:type="gramEnd"/>
      <w:r w:rsidR="00610FCB" w:rsidRPr="0010355E">
        <w:rPr>
          <w:lang w:eastAsia="en-GB"/>
        </w:rPr>
        <w:t xml:space="preserve"> but I'll be pleased when it’s done. It should be my last surgery. The teachers have been </w:t>
      </w:r>
      <w:proofErr w:type="gramStart"/>
      <w:r w:rsidR="00610FCB" w:rsidRPr="0010355E">
        <w:rPr>
          <w:lang w:eastAsia="en-GB"/>
        </w:rPr>
        <w:t>really supportive</w:t>
      </w:r>
      <w:proofErr w:type="gramEnd"/>
      <w:r w:rsidR="00610FCB" w:rsidRPr="0010355E">
        <w:rPr>
          <w:lang w:eastAsia="en-GB"/>
        </w:rPr>
        <w:t xml:space="preserve"> while I recovered from old surgeries and I was allowed my brother with me at school to help me, even though he was in the other class.</w:t>
      </w:r>
      <w:r w:rsidRPr="0010355E">
        <w:rPr>
          <w:lang w:eastAsia="en-GB"/>
        </w:rPr>
        <w:t>”</w:t>
      </w:r>
    </w:p>
    <w:p w14:paraId="3A557372" w14:textId="112CC47C" w:rsidR="00610FCB" w:rsidRPr="0010355E" w:rsidRDefault="00610FCB" w:rsidP="00F377D1">
      <w:pPr>
        <w:pStyle w:val="Quote"/>
        <w:rPr>
          <w:b/>
          <w:bCs/>
          <w:lang w:eastAsia="en-GB"/>
        </w:rPr>
      </w:pPr>
      <w:r w:rsidRPr="0010355E">
        <w:rPr>
          <w:b/>
          <w:bCs/>
          <w:lang w:eastAsia="en-GB"/>
        </w:rPr>
        <w:t xml:space="preserve">196702 12, </w:t>
      </w:r>
      <w:r w:rsidR="008F22CC" w:rsidRPr="0010355E">
        <w:rPr>
          <w:b/>
          <w:bCs/>
          <w:lang w:eastAsia="en-GB"/>
        </w:rPr>
        <w:t>m</w:t>
      </w:r>
      <w:r w:rsidR="004950F6" w:rsidRPr="0010355E">
        <w:rPr>
          <w:b/>
          <w:bCs/>
          <w:lang w:eastAsia="en-GB"/>
        </w:rPr>
        <w:t>ale</w:t>
      </w:r>
      <w:r w:rsidRPr="0010355E">
        <w:rPr>
          <w:b/>
          <w:bCs/>
          <w:lang w:eastAsia="en-GB"/>
        </w:rPr>
        <w:t>, Guildford.</w:t>
      </w:r>
    </w:p>
    <w:p w14:paraId="2711A450" w14:textId="77777777" w:rsidR="00FD6C77" w:rsidRDefault="00FD6C77" w:rsidP="00FD6C77">
      <w:pPr>
        <w:rPr>
          <w:lang w:eastAsia="en-GB"/>
        </w:rPr>
      </w:pPr>
    </w:p>
    <w:p w14:paraId="2EFB9337" w14:textId="77777777" w:rsidR="00FD6C77" w:rsidRPr="00FD6C77" w:rsidRDefault="00FD6C77" w:rsidP="00FD6C77">
      <w:pPr>
        <w:rPr>
          <w:lang w:eastAsia="en-GB"/>
        </w:rPr>
      </w:pPr>
    </w:p>
    <w:p w14:paraId="30CBA4AD" w14:textId="77777777" w:rsidR="00B67A47" w:rsidRPr="0010355E" w:rsidRDefault="00B67A47" w:rsidP="004131CA">
      <w:pPr>
        <w:rPr>
          <w:rFonts w:ascii="Calibri" w:eastAsia="Times New Roman" w:hAnsi="Calibri" w:cs="Calibri"/>
          <w:color w:val="000000"/>
          <w:sz w:val="22"/>
          <w:lang w:eastAsia="en-GB"/>
        </w:rPr>
      </w:pPr>
    </w:p>
    <w:p w14:paraId="5CAF2061" w14:textId="7DC9EDD1" w:rsidR="00B533A5" w:rsidRPr="0010355E" w:rsidRDefault="00860C0E" w:rsidP="007632E0">
      <w:pPr>
        <w:pStyle w:val="Heading2"/>
        <w:rPr>
          <w:lang w:eastAsia="en-GB"/>
        </w:rPr>
      </w:pPr>
      <w:bookmarkStart w:id="18" w:name="_Toc145065185"/>
      <w:r w:rsidRPr="0010355E">
        <w:rPr>
          <w:lang w:eastAsia="en-GB"/>
        </w:rPr>
        <w:lastRenderedPageBreak/>
        <w:t>What is your b</w:t>
      </w:r>
      <w:r w:rsidR="00B533A5" w:rsidRPr="0010355E">
        <w:rPr>
          <w:lang w:eastAsia="en-GB"/>
        </w:rPr>
        <w:t>iggest worry?</w:t>
      </w:r>
      <w:bookmarkEnd w:id="18"/>
    </w:p>
    <w:p w14:paraId="4E2D6FF5" w14:textId="530EA922" w:rsidR="004C19F5" w:rsidRPr="0010355E" w:rsidRDefault="006F2AEE" w:rsidP="004C19F5">
      <w:pPr>
        <w:rPr>
          <w:lang w:eastAsia="en-GB"/>
        </w:rPr>
      </w:pPr>
      <w:r w:rsidRPr="0010355E">
        <w:rPr>
          <w:lang w:eastAsia="en-GB"/>
        </w:rPr>
        <w:t xml:space="preserve">We wanted to better understand </w:t>
      </w:r>
      <w:r w:rsidR="00F736CE" w:rsidRPr="0010355E">
        <w:rPr>
          <w:lang w:eastAsia="en-GB"/>
        </w:rPr>
        <w:t xml:space="preserve">what kinds of things were impacting the young people’s </w:t>
      </w:r>
      <w:r w:rsidR="006061BD" w:rsidRPr="0010355E">
        <w:rPr>
          <w:lang w:eastAsia="en-GB"/>
        </w:rPr>
        <w:t>wellbeing,</w:t>
      </w:r>
      <w:r w:rsidR="00F736CE" w:rsidRPr="0010355E">
        <w:rPr>
          <w:lang w:eastAsia="en-GB"/>
        </w:rPr>
        <w:t xml:space="preserve"> so we asked about the kinds of things they are worried about. </w:t>
      </w:r>
    </w:p>
    <w:p w14:paraId="5E7CE493" w14:textId="158525DE" w:rsidR="00A109C0" w:rsidRPr="0010355E" w:rsidRDefault="00A109C0" w:rsidP="004C19F5">
      <w:pPr>
        <w:rPr>
          <w:lang w:eastAsia="en-GB"/>
        </w:rPr>
      </w:pPr>
    </w:p>
    <w:p w14:paraId="578664D6" w14:textId="48008C78" w:rsidR="007065B4" w:rsidRPr="0010355E" w:rsidRDefault="00E44AEA" w:rsidP="004C19F5">
      <w:pPr>
        <w:rPr>
          <w:lang w:eastAsia="en-GB"/>
        </w:rPr>
      </w:pPr>
      <w:r w:rsidRPr="0010355E">
        <w:rPr>
          <w:lang w:eastAsia="en-GB"/>
        </w:rPr>
        <w:t xml:space="preserve">One person </w:t>
      </w:r>
      <w:r w:rsidR="00ED5414" w:rsidRPr="0010355E">
        <w:rPr>
          <w:lang w:eastAsia="en-GB"/>
        </w:rPr>
        <w:t xml:space="preserve">shared that their </w:t>
      </w:r>
      <w:r w:rsidR="00456622" w:rsidRPr="0010355E">
        <w:rPr>
          <w:lang w:eastAsia="en-GB"/>
        </w:rPr>
        <w:t>homelife was difficult:</w:t>
      </w:r>
    </w:p>
    <w:p w14:paraId="6EE667E8" w14:textId="77777777" w:rsidR="00456622" w:rsidRPr="0010355E" w:rsidRDefault="00456622" w:rsidP="004C19F5">
      <w:pPr>
        <w:rPr>
          <w:lang w:eastAsia="en-GB"/>
        </w:rPr>
      </w:pPr>
    </w:p>
    <w:p w14:paraId="19E17A8A" w14:textId="04EBC61D" w:rsidR="00D31C79" w:rsidRPr="0010355E" w:rsidRDefault="00F54BC9" w:rsidP="00D31C79">
      <w:pPr>
        <w:pStyle w:val="Quote"/>
        <w:rPr>
          <w:lang w:eastAsia="en-GB"/>
        </w:rPr>
      </w:pPr>
      <w:r w:rsidRPr="0010355E">
        <w:rPr>
          <w:lang w:eastAsia="en-GB"/>
        </w:rPr>
        <w:t>“</w:t>
      </w:r>
      <w:r w:rsidR="004131CA" w:rsidRPr="0010355E">
        <w:rPr>
          <w:lang w:eastAsia="en-GB"/>
        </w:rPr>
        <w:t>My biggest worry at the moment is home, homelife is a bit tough at the moment.</w:t>
      </w:r>
      <w:r w:rsidRPr="0010355E">
        <w:rPr>
          <w:lang w:eastAsia="en-GB"/>
        </w:rPr>
        <w:t>”</w:t>
      </w:r>
    </w:p>
    <w:p w14:paraId="5A550AC6" w14:textId="5FA8EB1C" w:rsidR="00CD6824" w:rsidRPr="0010355E" w:rsidRDefault="00CD6824" w:rsidP="00D31C79">
      <w:pPr>
        <w:pStyle w:val="Quote"/>
        <w:rPr>
          <w:b/>
          <w:bCs/>
          <w:lang w:eastAsia="en-GB"/>
        </w:rPr>
      </w:pPr>
      <w:r w:rsidRPr="0010355E">
        <w:rPr>
          <w:b/>
          <w:bCs/>
          <w:lang w:eastAsia="en-GB"/>
        </w:rPr>
        <w:t xml:space="preserve">196685, 12, </w:t>
      </w:r>
      <w:r w:rsidR="008F22CC" w:rsidRPr="0010355E">
        <w:rPr>
          <w:b/>
          <w:bCs/>
          <w:lang w:eastAsia="en-GB"/>
        </w:rPr>
        <w:t>m</w:t>
      </w:r>
      <w:r w:rsidR="004950F6" w:rsidRPr="0010355E">
        <w:rPr>
          <w:b/>
          <w:bCs/>
          <w:lang w:eastAsia="en-GB"/>
        </w:rPr>
        <w:t>ale</w:t>
      </w:r>
      <w:r w:rsidRPr="0010355E">
        <w:rPr>
          <w:b/>
          <w:bCs/>
          <w:lang w:eastAsia="en-GB"/>
        </w:rPr>
        <w:t xml:space="preserve">, </w:t>
      </w:r>
      <w:r w:rsidR="00B17A5E" w:rsidRPr="0010355E">
        <w:rPr>
          <w:b/>
          <w:bCs/>
          <w:lang w:eastAsia="en-GB"/>
        </w:rPr>
        <w:t>Guildford</w:t>
      </w:r>
      <w:r w:rsidR="00D31C79" w:rsidRPr="0010355E">
        <w:rPr>
          <w:b/>
          <w:bCs/>
          <w:lang w:eastAsia="en-GB"/>
        </w:rPr>
        <w:t>.</w:t>
      </w:r>
    </w:p>
    <w:p w14:paraId="41C09639" w14:textId="77777777" w:rsidR="001868F2" w:rsidRPr="0010355E" w:rsidRDefault="001868F2" w:rsidP="00D31C79">
      <w:pPr>
        <w:pStyle w:val="Quote"/>
        <w:rPr>
          <w:lang w:eastAsia="en-GB"/>
        </w:rPr>
      </w:pPr>
    </w:p>
    <w:p w14:paraId="139E322F" w14:textId="52B25DC8" w:rsidR="00456622" w:rsidRPr="0010355E" w:rsidRDefault="00456622" w:rsidP="00456622">
      <w:pPr>
        <w:rPr>
          <w:lang w:eastAsia="en-GB"/>
        </w:rPr>
      </w:pPr>
      <w:r w:rsidRPr="0010355E">
        <w:rPr>
          <w:lang w:eastAsia="en-GB"/>
        </w:rPr>
        <w:t xml:space="preserve">School was </w:t>
      </w:r>
      <w:r w:rsidR="006B4DC3" w:rsidRPr="0010355E">
        <w:rPr>
          <w:lang w:eastAsia="en-GB"/>
        </w:rPr>
        <w:t>the most common challenge with some young people having some mixed feelings about starting at a new school:</w:t>
      </w:r>
    </w:p>
    <w:p w14:paraId="7FCB051B" w14:textId="77777777" w:rsidR="006B4DC3" w:rsidRPr="0010355E" w:rsidRDefault="006B4DC3" w:rsidP="00456622">
      <w:pPr>
        <w:rPr>
          <w:lang w:eastAsia="en-GB"/>
        </w:rPr>
      </w:pPr>
    </w:p>
    <w:p w14:paraId="483D734F" w14:textId="27C55768" w:rsidR="006B4DC3" w:rsidRPr="0010355E" w:rsidRDefault="00F54BC9" w:rsidP="006B4DC3">
      <w:pPr>
        <w:pStyle w:val="Quote"/>
        <w:rPr>
          <w:lang w:eastAsia="en-GB"/>
        </w:rPr>
      </w:pPr>
      <w:r w:rsidRPr="0010355E">
        <w:rPr>
          <w:lang w:eastAsia="en-GB"/>
        </w:rPr>
        <w:t>“</w:t>
      </w:r>
      <w:r w:rsidR="006B4DC3" w:rsidRPr="0010355E">
        <w:rPr>
          <w:lang w:eastAsia="en-GB"/>
        </w:rPr>
        <w:t>We are all starting secondary school in September. Feeling nervous and excited about starting secondary school, don’t know what it will be like.</w:t>
      </w:r>
      <w:r w:rsidRPr="0010355E">
        <w:rPr>
          <w:lang w:eastAsia="en-GB"/>
        </w:rPr>
        <w:t>”</w:t>
      </w:r>
    </w:p>
    <w:p w14:paraId="787D7A3C" w14:textId="1E03A551" w:rsidR="006B4DC3" w:rsidRPr="0010355E" w:rsidRDefault="006B4DC3" w:rsidP="006B4DC3">
      <w:pPr>
        <w:pStyle w:val="Quote"/>
        <w:rPr>
          <w:b/>
          <w:bCs/>
          <w:lang w:eastAsia="en-GB"/>
        </w:rPr>
      </w:pPr>
      <w:r w:rsidRPr="0010355E">
        <w:rPr>
          <w:b/>
          <w:bCs/>
          <w:lang w:eastAsia="en-GB"/>
        </w:rPr>
        <w:t xml:space="preserve">196686a, 11, </w:t>
      </w:r>
      <w:r w:rsidR="008F22CC" w:rsidRPr="0010355E">
        <w:rPr>
          <w:b/>
          <w:bCs/>
          <w:lang w:eastAsia="en-GB"/>
        </w:rPr>
        <w:t>m</w:t>
      </w:r>
      <w:r w:rsidR="004950F6" w:rsidRPr="0010355E">
        <w:rPr>
          <w:b/>
          <w:bCs/>
          <w:lang w:eastAsia="en-GB"/>
        </w:rPr>
        <w:t>ale</w:t>
      </w:r>
      <w:r w:rsidRPr="0010355E">
        <w:rPr>
          <w:b/>
          <w:bCs/>
          <w:lang w:eastAsia="en-GB"/>
        </w:rPr>
        <w:t>, Guildford.</w:t>
      </w:r>
    </w:p>
    <w:p w14:paraId="54F5A427" w14:textId="77777777" w:rsidR="006B4DC3" w:rsidRPr="0010355E" w:rsidRDefault="006B4DC3" w:rsidP="006B4DC3">
      <w:pPr>
        <w:rPr>
          <w:lang w:eastAsia="en-GB"/>
        </w:rPr>
      </w:pPr>
    </w:p>
    <w:p w14:paraId="22E7C462" w14:textId="1494DEC9" w:rsidR="006B4DC3" w:rsidRPr="0010355E" w:rsidRDefault="006B4DC3" w:rsidP="006B4DC3">
      <w:pPr>
        <w:rPr>
          <w:lang w:eastAsia="en-GB"/>
        </w:rPr>
      </w:pPr>
      <w:r w:rsidRPr="0010355E">
        <w:rPr>
          <w:lang w:eastAsia="en-GB"/>
        </w:rPr>
        <w:t xml:space="preserve">Or in another case, a group </w:t>
      </w:r>
      <w:r w:rsidR="00A42313" w:rsidRPr="0010355E">
        <w:rPr>
          <w:lang w:eastAsia="en-GB"/>
        </w:rPr>
        <w:t>found school very difficult:</w:t>
      </w:r>
    </w:p>
    <w:p w14:paraId="6938EF33" w14:textId="77777777" w:rsidR="006B4DC3" w:rsidRPr="0010355E" w:rsidRDefault="006B4DC3" w:rsidP="00456622">
      <w:pPr>
        <w:rPr>
          <w:lang w:eastAsia="en-GB"/>
        </w:rPr>
      </w:pPr>
    </w:p>
    <w:p w14:paraId="7D3F90FC" w14:textId="034C02CB" w:rsidR="00D31C79" w:rsidRPr="0010355E" w:rsidRDefault="00F54BC9" w:rsidP="00D31C79">
      <w:pPr>
        <w:pStyle w:val="Quote"/>
        <w:rPr>
          <w:lang w:eastAsia="en-GB"/>
        </w:rPr>
      </w:pPr>
      <w:r w:rsidRPr="0010355E">
        <w:rPr>
          <w:lang w:eastAsia="en-GB"/>
        </w:rPr>
        <w:t>“</w:t>
      </w:r>
      <w:r w:rsidR="001868F2" w:rsidRPr="0010355E">
        <w:rPr>
          <w:lang w:eastAsia="en-GB"/>
        </w:rPr>
        <w:t xml:space="preserve">School is terrible it’s like </w:t>
      </w:r>
      <w:r w:rsidR="0033586E">
        <w:rPr>
          <w:lang w:eastAsia="en-GB"/>
        </w:rPr>
        <w:t>h</w:t>
      </w:r>
      <w:r w:rsidR="001868F2" w:rsidRPr="0010355E">
        <w:rPr>
          <w:lang w:eastAsia="en-GB"/>
        </w:rPr>
        <w:t>ell on earth, it’s the other people there, the kids are horrible.</w:t>
      </w:r>
      <w:r w:rsidRPr="0010355E">
        <w:rPr>
          <w:lang w:eastAsia="en-GB"/>
        </w:rPr>
        <w:t>”</w:t>
      </w:r>
    </w:p>
    <w:p w14:paraId="6E448188" w14:textId="0144A7F9" w:rsidR="004131CA" w:rsidRPr="0010355E" w:rsidRDefault="001868F2" w:rsidP="00D31C79">
      <w:pPr>
        <w:pStyle w:val="Quote"/>
        <w:rPr>
          <w:b/>
          <w:bCs/>
          <w:lang w:eastAsia="en-GB"/>
        </w:rPr>
      </w:pPr>
      <w:r w:rsidRPr="0010355E">
        <w:rPr>
          <w:b/>
          <w:bCs/>
          <w:lang w:eastAsia="en-GB"/>
        </w:rPr>
        <w:t xml:space="preserve">196687, 15, </w:t>
      </w:r>
      <w:r w:rsidR="008F22CC" w:rsidRPr="0010355E">
        <w:rPr>
          <w:b/>
          <w:bCs/>
          <w:lang w:eastAsia="en-GB"/>
        </w:rPr>
        <w:t>m</w:t>
      </w:r>
      <w:r w:rsidR="004950F6" w:rsidRPr="0010355E">
        <w:rPr>
          <w:b/>
          <w:bCs/>
          <w:lang w:eastAsia="en-GB"/>
        </w:rPr>
        <w:t>ale</w:t>
      </w:r>
      <w:r w:rsidRPr="0010355E">
        <w:rPr>
          <w:b/>
          <w:bCs/>
          <w:lang w:eastAsia="en-GB"/>
        </w:rPr>
        <w:t>, Guildford</w:t>
      </w:r>
      <w:r w:rsidR="00D31C79" w:rsidRPr="0010355E">
        <w:rPr>
          <w:b/>
          <w:bCs/>
          <w:lang w:eastAsia="en-GB"/>
        </w:rPr>
        <w:t>.</w:t>
      </w:r>
      <w:r w:rsidR="004131CA" w:rsidRPr="0010355E">
        <w:rPr>
          <w:b/>
          <w:bCs/>
          <w:lang w:eastAsia="en-GB"/>
        </w:rPr>
        <w:br/>
      </w:r>
    </w:p>
    <w:p w14:paraId="7232EC70" w14:textId="3C43EF37" w:rsidR="00274048" w:rsidRPr="0010355E" w:rsidRDefault="00274048" w:rsidP="00274048">
      <w:pPr>
        <w:rPr>
          <w:lang w:eastAsia="en-GB"/>
        </w:rPr>
      </w:pPr>
      <w:r w:rsidRPr="0010355E">
        <w:rPr>
          <w:lang w:eastAsia="en-GB"/>
        </w:rPr>
        <w:t>We also heard that changing school years meant that some</w:t>
      </w:r>
      <w:r w:rsidR="00A42313" w:rsidRPr="0010355E">
        <w:rPr>
          <w:lang w:eastAsia="en-GB"/>
        </w:rPr>
        <w:t xml:space="preserve"> people</w:t>
      </w:r>
      <w:r w:rsidRPr="0010355E">
        <w:rPr>
          <w:lang w:eastAsia="en-GB"/>
        </w:rPr>
        <w:t xml:space="preserve"> were </w:t>
      </w:r>
      <w:r w:rsidR="004C19F5" w:rsidRPr="0010355E">
        <w:rPr>
          <w:lang w:eastAsia="en-GB"/>
        </w:rPr>
        <w:t xml:space="preserve">separated from their </w:t>
      </w:r>
      <w:proofErr w:type="gramStart"/>
      <w:r w:rsidR="004C19F5" w:rsidRPr="0010355E">
        <w:rPr>
          <w:lang w:eastAsia="en-GB"/>
        </w:rPr>
        <w:t>friends</w:t>
      </w:r>
      <w:proofErr w:type="gramEnd"/>
      <w:r w:rsidR="004C19F5" w:rsidRPr="0010355E">
        <w:rPr>
          <w:lang w:eastAsia="en-GB"/>
        </w:rPr>
        <w:t xml:space="preserve"> and they were anxious about meeting new people:</w:t>
      </w:r>
    </w:p>
    <w:p w14:paraId="3A7E7547" w14:textId="11B4DF68" w:rsidR="00D31C79" w:rsidRPr="0010355E" w:rsidRDefault="00DF4E4D" w:rsidP="00D31C79">
      <w:pPr>
        <w:pStyle w:val="Quote"/>
        <w:rPr>
          <w:lang w:eastAsia="en-GB"/>
        </w:rPr>
      </w:pPr>
      <w:r w:rsidRPr="0010355E">
        <w:rPr>
          <w:lang w:eastAsia="en-GB"/>
        </w:rPr>
        <w:br/>
      </w:r>
      <w:r w:rsidR="00F54BC9" w:rsidRPr="0010355E">
        <w:rPr>
          <w:lang w:eastAsia="en-GB"/>
        </w:rPr>
        <w:t>“</w:t>
      </w:r>
      <w:r w:rsidR="007F4AEE" w:rsidRPr="0010355E">
        <w:rPr>
          <w:lang w:eastAsia="en-GB"/>
        </w:rPr>
        <w:t>School is my biggest worry at the moment, when I go back my classes have changed and my friends are in different classes and so my worry is not knowing people.</w:t>
      </w:r>
      <w:r w:rsidR="00F54BC9" w:rsidRPr="0010355E">
        <w:rPr>
          <w:lang w:eastAsia="en-GB"/>
        </w:rPr>
        <w:t>”</w:t>
      </w:r>
    </w:p>
    <w:p w14:paraId="3B90AC1E" w14:textId="2D3CB850" w:rsidR="007F4AEE" w:rsidRPr="0010355E" w:rsidRDefault="007F4AEE" w:rsidP="00D31C79">
      <w:pPr>
        <w:pStyle w:val="Quote"/>
        <w:rPr>
          <w:b/>
          <w:bCs/>
          <w:lang w:eastAsia="en-GB"/>
        </w:rPr>
      </w:pPr>
      <w:r w:rsidRPr="0010355E">
        <w:rPr>
          <w:b/>
          <w:bCs/>
          <w:lang w:eastAsia="en-GB"/>
        </w:rPr>
        <w:t xml:space="preserve">196684, 13, </w:t>
      </w:r>
      <w:r w:rsidR="008F22CC" w:rsidRPr="0010355E">
        <w:rPr>
          <w:b/>
          <w:bCs/>
          <w:lang w:eastAsia="en-GB"/>
        </w:rPr>
        <w:t>f</w:t>
      </w:r>
      <w:r w:rsidR="00F377D1" w:rsidRPr="0010355E">
        <w:rPr>
          <w:b/>
          <w:bCs/>
          <w:lang w:eastAsia="en-GB"/>
        </w:rPr>
        <w:t>e</w:t>
      </w:r>
      <w:r w:rsidR="004950F6" w:rsidRPr="0010355E">
        <w:rPr>
          <w:b/>
          <w:bCs/>
          <w:lang w:eastAsia="en-GB"/>
        </w:rPr>
        <w:t>male</w:t>
      </w:r>
      <w:r w:rsidRPr="0010355E">
        <w:rPr>
          <w:b/>
          <w:bCs/>
          <w:lang w:eastAsia="en-GB"/>
        </w:rPr>
        <w:t>, Guildford.</w:t>
      </w:r>
    </w:p>
    <w:p w14:paraId="32CD8524" w14:textId="3827DF01" w:rsidR="005A1466" w:rsidRPr="0010355E" w:rsidRDefault="005A1466" w:rsidP="00D31C79">
      <w:pPr>
        <w:pStyle w:val="Quote"/>
        <w:rPr>
          <w:lang w:eastAsia="en-GB"/>
        </w:rPr>
      </w:pPr>
    </w:p>
    <w:p w14:paraId="23EB2987" w14:textId="62495883" w:rsidR="00D31C79" w:rsidRPr="0010355E" w:rsidRDefault="00F54BC9" w:rsidP="00D31C79">
      <w:pPr>
        <w:pStyle w:val="Quote"/>
        <w:rPr>
          <w:lang w:eastAsia="en-GB"/>
        </w:rPr>
      </w:pPr>
      <w:r w:rsidRPr="0010355E">
        <w:rPr>
          <w:lang w:eastAsia="en-GB"/>
        </w:rPr>
        <w:t>“</w:t>
      </w:r>
      <w:r w:rsidR="00CD4C37" w:rsidRPr="0010355E">
        <w:rPr>
          <w:lang w:eastAsia="en-GB"/>
        </w:rPr>
        <w:t xml:space="preserve">School is </w:t>
      </w:r>
      <w:proofErr w:type="gramStart"/>
      <w:r w:rsidR="00CD4C37" w:rsidRPr="0010355E">
        <w:rPr>
          <w:lang w:eastAsia="en-GB"/>
        </w:rPr>
        <w:t>really horrible</w:t>
      </w:r>
      <w:proofErr w:type="gramEnd"/>
      <w:r w:rsidR="00CD4C37" w:rsidRPr="0010355E">
        <w:rPr>
          <w:lang w:eastAsia="en-GB"/>
        </w:rPr>
        <w:t xml:space="preserve">. I hate it and the people, they are the worst, so unkind. The massive worry for me is going back to school next term and the timetable. The timetable has been on my mind since we got the new one. The choices I made </w:t>
      </w:r>
      <w:r w:rsidR="00CD4C37" w:rsidRPr="0010355E">
        <w:rPr>
          <w:lang w:eastAsia="en-GB"/>
        </w:rPr>
        <w:lastRenderedPageBreak/>
        <w:t>for subjects means I have been totally split from my friends and the school splits in half and then those classes mix, but there is no one I know on that side of the school, I’m not going to know anyone, it’s worrying me.</w:t>
      </w:r>
      <w:r w:rsidRPr="0010355E">
        <w:rPr>
          <w:lang w:eastAsia="en-GB"/>
        </w:rPr>
        <w:t>”</w:t>
      </w:r>
    </w:p>
    <w:p w14:paraId="7200F697" w14:textId="41D7189A" w:rsidR="004131CA" w:rsidRPr="0010355E" w:rsidRDefault="00CD4C37" w:rsidP="00D31C79">
      <w:pPr>
        <w:pStyle w:val="Quote"/>
        <w:rPr>
          <w:b/>
          <w:bCs/>
          <w:lang w:eastAsia="en-GB"/>
        </w:rPr>
      </w:pPr>
      <w:r w:rsidRPr="0010355E">
        <w:rPr>
          <w:b/>
          <w:bCs/>
          <w:lang w:eastAsia="en-GB"/>
        </w:rPr>
        <w:t xml:space="preserve">196688, 15, </w:t>
      </w:r>
      <w:r w:rsidR="008F22CC" w:rsidRPr="0010355E">
        <w:rPr>
          <w:b/>
          <w:bCs/>
          <w:lang w:eastAsia="en-GB"/>
        </w:rPr>
        <w:t>f</w:t>
      </w:r>
      <w:r w:rsidR="00F377D1" w:rsidRPr="0010355E">
        <w:rPr>
          <w:b/>
          <w:bCs/>
          <w:lang w:eastAsia="en-GB"/>
        </w:rPr>
        <w:t>e</w:t>
      </w:r>
      <w:r w:rsidR="004950F6" w:rsidRPr="0010355E">
        <w:rPr>
          <w:b/>
          <w:bCs/>
          <w:lang w:eastAsia="en-GB"/>
        </w:rPr>
        <w:t>male</w:t>
      </w:r>
      <w:r w:rsidRPr="0010355E">
        <w:rPr>
          <w:b/>
          <w:bCs/>
          <w:lang w:eastAsia="en-GB"/>
        </w:rPr>
        <w:t>, Guildford.</w:t>
      </w:r>
    </w:p>
    <w:p w14:paraId="29AEF8C1" w14:textId="77777777" w:rsidR="00176183" w:rsidRPr="0010355E" w:rsidRDefault="00176183" w:rsidP="00176183">
      <w:pPr>
        <w:rPr>
          <w:lang w:eastAsia="en-GB"/>
        </w:rPr>
      </w:pPr>
    </w:p>
    <w:p w14:paraId="591DAEC6" w14:textId="38011224" w:rsidR="00FC610D" w:rsidRPr="0010355E" w:rsidRDefault="00FC610D" w:rsidP="00FC610D">
      <w:pPr>
        <w:rPr>
          <w:lang w:eastAsia="en-GB"/>
        </w:rPr>
      </w:pPr>
      <w:r w:rsidRPr="0010355E">
        <w:rPr>
          <w:lang w:eastAsia="en-GB"/>
        </w:rPr>
        <w:t>More information about Matrix and their youth support</w:t>
      </w:r>
      <w:r w:rsidR="00A2482D" w:rsidRPr="0010355E">
        <w:rPr>
          <w:lang w:eastAsia="en-GB"/>
        </w:rPr>
        <w:t xml:space="preserve"> services is available on their </w:t>
      </w:r>
      <w:hyperlink r:id="rId14" w:history="1">
        <w:r w:rsidR="00A2482D" w:rsidRPr="0010355E">
          <w:rPr>
            <w:rStyle w:val="Hyperlink"/>
            <w:lang w:eastAsia="en-GB"/>
          </w:rPr>
          <w:t>website</w:t>
        </w:r>
      </w:hyperlink>
      <w:r w:rsidR="00A2482D" w:rsidRPr="0010355E">
        <w:rPr>
          <w:lang w:eastAsia="en-GB"/>
        </w:rPr>
        <w:t>.</w:t>
      </w:r>
    </w:p>
    <w:p w14:paraId="67168EB5" w14:textId="77777777" w:rsidR="00F377D1" w:rsidRPr="0010355E" w:rsidRDefault="00F377D1" w:rsidP="00FC610D">
      <w:pPr>
        <w:rPr>
          <w:lang w:eastAsia="en-GB"/>
        </w:rPr>
      </w:pPr>
    </w:p>
    <w:p w14:paraId="54E89CE7" w14:textId="77777777" w:rsidR="008F22CC" w:rsidRPr="0010355E" w:rsidRDefault="008F22CC" w:rsidP="00FC610D">
      <w:pPr>
        <w:rPr>
          <w:lang w:eastAsia="en-GB"/>
        </w:rPr>
      </w:pPr>
    </w:p>
    <w:p w14:paraId="51EBEF1F" w14:textId="77777777" w:rsidR="008F22CC" w:rsidRPr="0010355E" w:rsidRDefault="008F22CC" w:rsidP="00FC610D">
      <w:pPr>
        <w:rPr>
          <w:lang w:eastAsia="en-GB"/>
        </w:rPr>
      </w:pPr>
    </w:p>
    <w:p w14:paraId="7A37A722" w14:textId="77777777" w:rsidR="008F22CC" w:rsidRPr="0010355E" w:rsidRDefault="008F22CC" w:rsidP="00FC610D">
      <w:pPr>
        <w:rPr>
          <w:lang w:eastAsia="en-GB"/>
        </w:rPr>
      </w:pPr>
    </w:p>
    <w:p w14:paraId="3A948477" w14:textId="77777777" w:rsidR="008F22CC" w:rsidRPr="0010355E" w:rsidRDefault="008F22CC" w:rsidP="00FC610D">
      <w:pPr>
        <w:rPr>
          <w:lang w:eastAsia="en-GB"/>
        </w:rPr>
      </w:pPr>
    </w:p>
    <w:p w14:paraId="1BEFAA2C" w14:textId="77777777" w:rsidR="00176183" w:rsidRPr="0010355E" w:rsidRDefault="00176183" w:rsidP="00FC610D">
      <w:pPr>
        <w:rPr>
          <w:lang w:eastAsia="en-GB"/>
        </w:rPr>
      </w:pPr>
    </w:p>
    <w:p w14:paraId="07B9349B" w14:textId="77777777" w:rsidR="00176183" w:rsidRPr="0010355E" w:rsidRDefault="00176183" w:rsidP="00FC610D">
      <w:pPr>
        <w:rPr>
          <w:lang w:eastAsia="en-GB"/>
        </w:rPr>
      </w:pPr>
    </w:p>
    <w:p w14:paraId="631FEA1B" w14:textId="77777777" w:rsidR="00176183" w:rsidRPr="0010355E" w:rsidRDefault="00176183" w:rsidP="00FC610D">
      <w:pPr>
        <w:rPr>
          <w:lang w:eastAsia="en-GB"/>
        </w:rPr>
      </w:pPr>
    </w:p>
    <w:p w14:paraId="6DD2490F" w14:textId="77777777" w:rsidR="00176183" w:rsidRPr="0010355E" w:rsidRDefault="00176183" w:rsidP="00FC610D">
      <w:pPr>
        <w:rPr>
          <w:lang w:eastAsia="en-GB"/>
        </w:rPr>
      </w:pPr>
    </w:p>
    <w:p w14:paraId="20D9B125" w14:textId="77777777" w:rsidR="00176183" w:rsidRPr="0010355E" w:rsidRDefault="00176183" w:rsidP="00FC610D">
      <w:pPr>
        <w:rPr>
          <w:lang w:eastAsia="en-GB"/>
        </w:rPr>
      </w:pPr>
    </w:p>
    <w:p w14:paraId="3B82FB2B" w14:textId="77777777" w:rsidR="00176183" w:rsidRPr="0010355E" w:rsidRDefault="00176183" w:rsidP="00FC610D">
      <w:pPr>
        <w:rPr>
          <w:lang w:eastAsia="en-GB"/>
        </w:rPr>
      </w:pPr>
    </w:p>
    <w:p w14:paraId="7EC2458C" w14:textId="77777777" w:rsidR="00176183" w:rsidRPr="0010355E" w:rsidRDefault="00176183" w:rsidP="00FC610D">
      <w:pPr>
        <w:rPr>
          <w:lang w:eastAsia="en-GB"/>
        </w:rPr>
      </w:pPr>
    </w:p>
    <w:p w14:paraId="6EDDC23F" w14:textId="77777777" w:rsidR="00176183" w:rsidRPr="0010355E" w:rsidRDefault="00176183" w:rsidP="00FC610D">
      <w:pPr>
        <w:rPr>
          <w:lang w:eastAsia="en-GB"/>
        </w:rPr>
      </w:pPr>
    </w:p>
    <w:p w14:paraId="466944BA" w14:textId="77777777" w:rsidR="00176183" w:rsidRPr="0010355E" w:rsidRDefault="00176183" w:rsidP="00FC610D">
      <w:pPr>
        <w:rPr>
          <w:lang w:eastAsia="en-GB"/>
        </w:rPr>
      </w:pPr>
    </w:p>
    <w:p w14:paraId="40CAC039" w14:textId="77777777" w:rsidR="00176183" w:rsidRPr="0010355E" w:rsidRDefault="00176183" w:rsidP="00FC610D">
      <w:pPr>
        <w:rPr>
          <w:lang w:eastAsia="en-GB"/>
        </w:rPr>
      </w:pPr>
    </w:p>
    <w:p w14:paraId="6ADE60FD" w14:textId="77777777" w:rsidR="00176183" w:rsidRPr="0010355E" w:rsidRDefault="00176183" w:rsidP="00FC610D">
      <w:pPr>
        <w:rPr>
          <w:lang w:eastAsia="en-GB"/>
        </w:rPr>
      </w:pPr>
    </w:p>
    <w:p w14:paraId="407DAF97" w14:textId="77777777" w:rsidR="00176183" w:rsidRPr="0010355E" w:rsidRDefault="00176183" w:rsidP="00FC610D">
      <w:pPr>
        <w:rPr>
          <w:lang w:eastAsia="en-GB"/>
        </w:rPr>
      </w:pPr>
    </w:p>
    <w:p w14:paraId="3941B4C0" w14:textId="77777777" w:rsidR="00176183" w:rsidRPr="0010355E" w:rsidRDefault="00176183" w:rsidP="00FC610D">
      <w:pPr>
        <w:rPr>
          <w:lang w:eastAsia="en-GB"/>
        </w:rPr>
      </w:pPr>
    </w:p>
    <w:p w14:paraId="686AD421" w14:textId="77777777" w:rsidR="00176183" w:rsidRPr="0010355E" w:rsidRDefault="00176183" w:rsidP="00FC610D">
      <w:pPr>
        <w:rPr>
          <w:lang w:eastAsia="en-GB"/>
        </w:rPr>
      </w:pPr>
    </w:p>
    <w:p w14:paraId="1FBE94ED" w14:textId="77777777" w:rsidR="00176183" w:rsidRPr="0010355E" w:rsidRDefault="00176183" w:rsidP="00FC610D">
      <w:pPr>
        <w:rPr>
          <w:lang w:eastAsia="en-GB"/>
        </w:rPr>
      </w:pPr>
    </w:p>
    <w:p w14:paraId="30A2BD79" w14:textId="77777777" w:rsidR="00176183" w:rsidRPr="0010355E" w:rsidRDefault="00176183" w:rsidP="00FC610D">
      <w:pPr>
        <w:rPr>
          <w:lang w:eastAsia="en-GB"/>
        </w:rPr>
      </w:pPr>
    </w:p>
    <w:p w14:paraId="41D0EF02" w14:textId="77777777" w:rsidR="008F22CC" w:rsidRPr="0010355E" w:rsidRDefault="008F22CC" w:rsidP="00FC610D">
      <w:pPr>
        <w:rPr>
          <w:lang w:eastAsia="en-GB"/>
        </w:rPr>
      </w:pPr>
    </w:p>
    <w:p w14:paraId="4A981A79" w14:textId="77777777" w:rsidR="008F22CC" w:rsidRPr="0010355E" w:rsidRDefault="008F22CC" w:rsidP="00FC610D">
      <w:pPr>
        <w:rPr>
          <w:lang w:eastAsia="en-GB"/>
        </w:rPr>
      </w:pPr>
    </w:p>
    <w:p w14:paraId="2D1AF2D6" w14:textId="77777777" w:rsidR="008F22CC" w:rsidRPr="0010355E" w:rsidRDefault="008F22CC" w:rsidP="00FC610D">
      <w:pPr>
        <w:rPr>
          <w:lang w:eastAsia="en-GB"/>
        </w:rPr>
      </w:pPr>
    </w:p>
    <w:p w14:paraId="6249EE4B" w14:textId="77777777" w:rsidR="008F22CC" w:rsidRPr="0010355E" w:rsidRDefault="008F22CC" w:rsidP="00FC610D">
      <w:pPr>
        <w:rPr>
          <w:lang w:eastAsia="en-GB"/>
        </w:rPr>
      </w:pPr>
    </w:p>
    <w:p w14:paraId="52A4A858" w14:textId="77777777" w:rsidR="008F22CC" w:rsidRPr="0010355E" w:rsidRDefault="008F22CC" w:rsidP="00FC610D">
      <w:pPr>
        <w:rPr>
          <w:lang w:eastAsia="en-GB"/>
        </w:rPr>
      </w:pPr>
    </w:p>
    <w:p w14:paraId="1C064BF6" w14:textId="77777777" w:rsidR="00176183" w:rsidRPr="0010355E" w:rsidRDefault="00176183" w:rsidP="00FC610D">
      <w:pPr>
        <w:rPr>
          <w:lang w:eastAsia="en-GB"/>
        </w:rPr>
      </w:pPr>
    </w:p>
    <w:p w14:paraId="75E3A059" w14:textId="77777777" w:rsidR="00176183" w:rsidRPr="0010355E" w:rsidRDefault="00176183" w:rsidP="00FC610D">
      <w:pPr>
        <w:rPr>
          <w:lang w:eastAsia="en-GB"/>
        </w:rPr>
      </w:pPr>
    </w:p>
    <w:p w14:paraId="7BFC2195" w14:textId="77777777" w:rsidR="00176183" w:rsidRPr="0010355E" w:rsidRDefault="00176183" w:rsidP="00FC610D">
      <w:pPr>
        <w:rPr>
          <w:lang w:eastAsia="en-GB"/>
        </w:rPr>
      </w:pPr>
    </w:p>
    <w:p w14:paraId="7A7F6D56" w14:textId="77777777" w:rsidR="00176183" w:rsidRPr="0010355E" w:rsidRDefault="00176183" w:rsidP="00FC610D">
      <w:pPr>
        <w:rPr>
          <w:lang w:eastAsia="en-GB"/>
        </w:rPr>
      </w:pPr>
    </w:p>
    <w:p w14:paraId="151F5332" w14:textId="62BF6E11" w:rsidR="005A15FA" w:rsidRPr="0010355E" w:rsidRDefault="005A15FA" w:rsidP="005A15FA">
      <w:pPr>
        <w:pStyle w:val="Heading1"/>
      </w:pPr>
      <w:bookmarkStart w:id="19" w:name="_Toc118820184"/>
      <w:bookmarkStart w:id="20" w:name="_Toc120803703"/>
      <w:bookmarkStart w:id="21" w:name="_Toc145065186"/>
      <w:r w:rsidRPr="0010355E">
        <w:lastRenderedPageBreak/>
        <w:t xml:space="preserve">Contact </w:t>
      </w:r>
      <w:proofErr w:type="gramStart"/>
      <w:r w:rsidRPr="0010355E">
        <w:t>us</w:t>
      </w:r>
      <w:bookmarkEnd w:id="19"/>
      <w:bookmarkEnd w:id="20"/>
      <w:bookmarkEnd w:id="21"/>
      <w:proofErr w:type="gramEnd"/>
    </w:p>
    <w:p w14:paraId="295DBF55" w14:textId="61C8D942" w:rsidR="00064C07" w:rsidRPr="0010355E" w:rsidRDefault="00064C07" w:rsidP="0033586E">
      <w:r w:rsidRPr="0010355E">
        <w:t xml:space="preserve">If you would like to know more about our work with children and young </w:t>
      </w:r>
      <w:proofErr w:type="gramStart"/>
      <w:r w:rsidRPr="0010355E">
        <w:t>people</w:t>
      </w:r>
      <w:proofErr w:type="gramEnd"/>
      <w:r w:rsidRPr="0010355E">
        <w:t xml:space="preserve"> then please contact </w:t>
      </w:r>
      <w:hyperlink r:id="rId15" w:history="1">
        <w:r w:rsidR="00AA0BF7" w:rsidRPr="0010355E">
          <w:rPr>
            <w:rStyle w:val="Hyperlink"/>
          </w:rPr>
          <w:t>adam.connelly@healthwatchsurrey.co.uk</w:t>
        </w:r>
      </w:hyperlink>
      <w:r w:rsidR="00AA0BF7" w:rsidRPr="0010355E">
        <w:t xml:space="preserve">. </w:t>
      </w:r>
    </w:p>
    <w:p w14:paraId="0E14445F" w14:textId="77777777" w:rsidR="00AA0BF7" w:rsidRPr="0010355E" w:rsidRDefault="00AA0BF7" w:rsidP="0033586E"/>
    <w:p w14:paraId="32793F42" w14:textId="7E1CF061" w:rsidR="003A273E" w:rsidRPr="0010355E" w:rsidRDefault="00AA0BF7" w:rsidP="0033586E">
      <w:pPr>
        <w:rPr>
          <w:color w:val="004F6B"/>
          <w:szCs w:val="24"/>
        </w:rPr>
      </w:pPr>
      <w:r w:rsidRPr="0010355E">
        <w:t xml:space="preserve">You can find more information about our wider work </w:t>
      </w:r>
      <w:r w:rsidR="003A273E" w:rsidRPr="0010355E">
        <w:t xml:space="preserve">on our website: </w:t>
      </w:r>
    </w:p>
    <w:p w14:paraId="095F38CF" w14:textId="50965F75" w:rsidR="0033586E" w:rsidRDefault="0035176A" w:rsidP="0033586E">
      <w:hyperlink r:id="rId16" w:history="1">
        <w:r w:rsidR="005A15FA" w:rsidRPr="0010355E">
          <w:rPr>
            <w:rStyle w:val="Hyperlink"/>
            <w:szCs w:val="24"/>
          </w:rPr>
          <w:t>www.healthwatchsurrey.co.uk</w:t>
        </w:r>
      </w:hyperlink>
      <w:r w:rsidR="0033586E">
        <w:t>.</w:t>
      </w:r>
    </w:p>
    <w:p w14:paraId="24812005" w14:textId="77777777" w:rsidR="0033586E" w:rsidRPr="0033586E" w:rsidRDefault="0033586E" w:rsidP="0033586E">
      <w:pPr>
        <w:rPr>
          <w:color w:val="A81563" w:themeColor="hyperlink"/>
          <w:szCs w:val="24"/>
          <w:u w:val="single"/>
        </w:rPr>
      </w:pPr>
    </w:p>
    <w:p w14:paraId="02F5B084" w14:textId="46C186DA" w:rsidR="00C616BD" w:rsidRPr="0010355E" w:rsidRDefault="00C616BD" w:rsidP="0033586E">
      <w:r w:rsidRPr="0010355E">
        <w:t xml:space="preserve">If you require information </w:t>
      </w:r>
      <w:r w:rsidR="00473200" w:rsidRPr="0010355E">
        <w:t xml:space="preserve">and advice or would like to share an experience of health and care </w:t>
      </w:r>
      <w:proofErr w:type="gramStart"/>
      <w:r w:rsidR="00473200" w:rsidRPr="0010355E">
        <w:t>services</w:t>
      </w:r>
      <w:proofErr w:type="gramEnd"/>
      <w:r w:rsidR="00473200" w:rsidRPr="0010355E">
        <w:t xml:space="preserve"> please contact our Helpdesk using the details below</w:t>
      </w:r>
      <w:r w:rsidR="0033586E">
        <w:t>:</w:t>
      </w:r>
    </w:p>
    <w:p w14:paraId="733119CB" w14:textId="77777777" w:rsidR="00473200" w:rsidRPr="0010355E" w:rsidRDefault="00473200" w:rsidP="00473200"/>
    <w:p w14:paraId="73E42CD5" w14:textId="77777777" w:rsidR="005A15FA" w:rsidRPr="0033586E" w:rsidRDefault="005A15FA" w:rsidP="005A15FA">
      <w:pPr>
        <w:spacing w:line="360" w:lineRule="auto"/>
        <w:rPr>
          <w:szCs w:val="24"/>
        </w:rPr>
      </w:pPr>
      <w:r w:rsidRPr="0033586E">
        <w:rPr>
          <w:szCs w:val="24"/>
        </w:rPr>
        <w:t>Phone: 0303 303 0023</w:t>
      </w:r>
    </w:p>
    <w:p w14:paraId="1398E75C" w14:textId="77777777" w:rsidR="005A15FA" w:rsidRPr="0033586E" w:rsidRDefault="005A15FA" w:rsidP="005A15FA">
      <w:pPr>
        <w:spacing w:line="360" w:lineRule="auto"/>
        <w:rPr>
          <w:szCs w:val="24"/>
        </w:rPr>
      </w:pPr>
      <w:r w:rsidRPr="0033586E">
        <w:rPr>
          <w:szCs w:val="24"/>
        </w:rPr>
        <w:t>Text/SMS: 07592 787533</w:t>
      </w:r>
    </w:p>
    <w:p w14:paraId="6BF07130" w14:textId="77777777" w:rsidR="005A15FA" w:rsidRPr="0033586E" w:rsidRDefault="005A15FA" w:rsidP="005A15FA">
      <w:pPr>
        <w:spacing w:line="360" w:lineRule="auto"/>
        <w:rPr>
          <w:rStyle w:val="Hyperlink"/>
        </w:rPr>
      </w:pPr>
      <w:r w:rsidRPr="0033586E">
        <w:rPr>
          <w:szCs w:val="24"/>
        </w:rPr>
        <w:t xml:space="preserve">Email: </w:t>
      </w:r>
      <w:hyperlink r:id="rId17" w:history="1">
        <w:r w:rsidRPr="0033586E">
          <w:rPr>
            <w:rStyle w:val="Hyperlink"/>
            <w:szCs w:val="24"/>
          </w:rPr>
          <w:t>enquiries@healthwatchsurrey.co.uk</w:t>
        </w:r>
      </w:hyperlink>
    </w:p>
    <w:p w14:paraId="02332432" w14:textId="77777777" w:rsidR="005A15FA" w:rsidRPr="0033586E" w:rsidRDefault="005A15FA" w:rsidP="005A15FA">
      <w:pPr>
        <w:rPr>
          <w:szCs w:val="24"/>
        </w:rPr>
      </w:pPr>
      <w:r w:rsidRPr="0033586E">
        <w:rPr>
          <w:szCs w:val="24"/>
        </w:rPr>
        <w:t>Address: Freepost RSYX-ETRE-CXBY, Healthwatch Surrey, Astolat,</w:t>
      </w:r>
    </w:p>
    <w:p w14:paraId="7F00390C" w14:textId="06300CFD" w:rsidR="005A15FA" w:rsidRPr="0033586E" w:rsidRDefault="005A15FA" w:rsidP="005A15FA">
      <w:pPr>
        <w:rPr>
          <w:szCs w:val="24"/>
        </w:rPr>
      </w:pPr>
      <w:r w:rsidRPr="0033586E">
        <w:rPr>
          <w:szCs w:val="24"/>
        </w:rPr>
        <w:t>Coniers Way, Burpham, Guildford, Surrey,</w:t>
      </w:r>
      <w:r w:rsidR="0033586E">
        <w:rPr>
          <w:szCs w:val="24"/>
        </w:rPr>
        <w:t xml:space="preserve"> </w:t>
      </w:r>
      <w:r w:rsidRPr="0033586E">
        <w:rPr>
          <w:szCs w:val="24"/>
        </w:rPr>
        <w:t>GU4 7HL</w:t>
      </w:r>
      <w:r w:rsidR="0033586E" w:rsidRPr="0033586E">
        <w:rPr>
          <w:szCs w:val="24"/>
        </w:rPr>
        <w:t>.</w:t>
      </w:r>
    </w:p>
    <w:p w14:paraId="46998BFB" w14:textId="77777777" w:rsidR="005A15FA" w:rsidRPr="0010355E" w:rsidRDefault="005A15FA" w:rsidP="005A15FA">
      <w:pPr>
        <w:spacing w:line="360" w:lineRule="auto"/>
        <w:rPr>
          <w:color w:val="004F6B"/>
          <w:szCs w:val="24"/>
        </w:rPr>
      </w:pPr>
    </w:p>
    <w:p w14:paraId="0B9BE817" w14:textId="67BA6AE5" w:rsidR="005A15FA" w:rsidRPr="0010355E" w:rsidRDefault="005A15FA" w:rsidP="005A15FA">
      <w:pPr>
        <w:spacing w:line="360" w:lineRule="auto"/>
        <w:rPr>
          <w:color w:val="004F6B"/>
          <w:szCs w:val="24"/>
        </w:rPr>
      </w:pPr>
      <w:r w:rsidRPr="0010355E">
        <w:rPr>
          <w:noProof/>
          <w:color w:val="004F6B"/>
          <w:szCs w:val="24"/>
        </w:rPr>
        <w:drawing>
          <wp:inline distT="0" distB="0" distL="0" distR="0" wp14:anchorId="5EB68FED" wp14:editId="1CBC6BC3">
            <wp:extent cx="252000" cy="252000"/>
            <wp:effectExtent l="0" t="0" r="0" b="0"/>
            <wp:docPr id="16" name="Picture 16"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witter ic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10355E">
        <w:rPr>
          <w:color w:val="004F6B"/>
          <w:szCs w:val="24"/>
        </w:rPr>
        <w:t xml:space="preserve"> </w:t>
      </w:r>
      <w:hyperlink r:id="rId19" w:history="1">
        <w:proofErr w:type="spellStart"/>
        <w:r w:rsidRPr="0033586E">
          <w:rPr>
            <w:rStyle w:val="Hyperlink"/>
            <w:szCs w:val="24"/>
          </w:rPr>
          <w:t>HW_Surrey</w:t>
        </w:r>
        <w:proofErr w:type="spellEnd"/>
      </w:hyperlink>
    </w:p>
    <w:p w14:paraId="77236DE7" w14:textId="55E950B5" w:rsidR="005A15FA" w:rsidRPr="0010355E" w:rsidRDefault="005A15FA" w:rsidP="005A15FA">
      <w:pPr>
        <w:spacing w:line="360" w:lineRule="auto"/>
        <w:rPr>
          <w:color w:val="004F6B"/>
          <w:szCs w:val="24"/>
        </w:rPr>
      </w:pPr>
      <w:r w:rsidRPr="0010355E">
        <w:rPr>
          <w:noProof/>
          <w:color w:val="004F6B"/>
          <w:szCs w:val="24"/>
        </w:rPr>
        <w:drawing>
          <wp:inline distT="0" distB="0" distL="0" distR="0" wp14:anchorId="037EEA91" wp14:editId="36F95E2B">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10355E">
        <w:rPr>
          <w:color w:val="004F6B"/>
          <w:szCs w:val="24"/>
        </w:rPr>
        <w:t xml:space="preserve"> </w:t>
      </w:r>
      <w:hyperlink r:id="rId21" w:history="1">
        <w:proofErr w:type="spellStart"/>
        <w:r w:rsidRPr="0033586E">
          <w:rPr>
            <w:rStyle w:val="Hyperlink"/>
            <w:szCs w:val="24"/>
          </w:rPr>
          <w:t>healthwatch_surrey</w:t>
        </w:r>
        <w:proofErr w:type="spellEnd"/>
      </w:hyperlink>
    </w:p>
    <w:p w14:paraId="253C35EC" w14:textId="5A20AE43" w:rsidR="005A15FA" w:rsidRPr="0010355E" w:rsidRDefault="005A15FA" w:rsidP="005A15FA">
      <w:pPr>
        <w:spacing w:line="360" w:lineRule="auto"/>
        <w:rPr>
          <w:color w:val="004F6B"/>
          <w:szCs w:val="24"/>
        </w:rPr>
      </w:pPr>
      <w:r w:rsidRPr="0010355E">
        <w:rPr>
          <w:noProof/>
          <w:color w:val="004F6B"/>
          <w:szCs w:val="24"/>
        </w:rPr>
        <w:drawing>
          <wp:inline distT="0" distB="0" distL="0" distR="0" wp14:anchorId="179E78E1" wp14:editId="359020BD">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10355E">
        <w:rPr>
          <w:color w:val="004F6B"/>
          <w:szCs w:val="24"/>
        </w:rPr>
        <w:t xml:space="preserve"> </w:t>
      </w:r>
      <w:hyperlink r:id="rId23" w:history="1">
        <w:r w:rsidRPr="0033586E">
          <w:rPr>
            <w:rStyle w:val="Hyperlink"/>
            <w:szCs w:val="24"/>
          </w:rPr>
          <w:t>/</w:t>
        </w:r>
        <w:proofErr w:type="spellStart"/>
        <w:proofErr w:type="gramStart"/>
        <w:r w:rsidRPr="0033586E">
          <w:rPr>
            <w:rStyle w:val="Hyperlink"/>
            <w:szCs w:val="24"/>
          </w:rPr>
          <w:t>healthwatchsurrey</w:t>
        </w:r>
        <w:proofErr w:type="spellEnd"/>
        <w:proofErr w:type="gramEnd"/>
      </w:hyperlink>
    </w:p>
    <w:p w14:paraId="3778EDDA" w14:textId="55341BC5" w:rsidR="005A15FA" w:rsidRDefault="005A15FA" w:rsidP="00473200">
      <w:pPr>
        <w:spacing w:line="360" w:lineRule="auto"/>
      </w:pPr>
      <w:r w:rsidRPr="0010355E">
        <w:rPr>
          <w:noProof/>
          <w:color w:val="004F6B"/>
          <w:szCs w:val="24"/>
        </w:rPr>
        <w:drawing>
          <wp:inline distT="0" distB="0" distL="0" distR="0" wp14:anchorId="7544B3B2" wp14:editId="67AEA6FA">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10355E">
        <w:rPr>
          <w:color w:val="004F6B"/>
          <w:szCs w:val="24"/>
        </w:rPr>
        <w:t xml:space="preserve"> </w:t>
      </w:r>
      <w:hyperlink r:id="rId25" w:history="1">
        <w:r w:rsidRPr="0033586E">
          <w:rPr>
            <w:rStyle w:val="Hyperlink"/>
            <w:szCs w:val="24"/>
          </w:rPr>
          <w:t>Healthwatch Surrey</w:t>
        </w:r>
      </w:hyperlink>
    </w:p>
    <w:sectPr w:rsidR="005A15FA" w:rsidSect="00715CCB">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7A15B" w14:textId="77777777" w:rsidR="001003DE" w:rsidRPr="0010355E" w:rsidRDefault="001003DE" w:rsidP="00810BB9">
      <w:r w:rsidRPr="0010355E">
        <w:separator/>
      </w:r>
    </w:p>
  </w:endnote>
  <w:endnote w:type="continuationSeparator" w:id="0">
    <w:p w14:paraId="1D431592" w14:textId="77777777" w:rsidR="001003DE" w:rsidRPr="0010355E" w:rsidRDefault="001003DE" w:rsidP="00810BB9">
      <w:r w:rsidRPr="0010355E">
        <w:continuationSeparator/>
      </w:r>
    </w:p>
  </w:endnote>
  <w:endnote w:type="continuationNotice" w:id="1">
    <w:p w14:paraId="431A0308" w14:textId="77777777" w:rsidR="001003DE" w:rsidRPr="0010355E" w:rsidRDefault="001003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5580F" w14:textId="77777777" w:rsidR="0033586E" w:rsidRDefault="003358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AFC8F" w14:textId="24363250" w:rsidR="006E06AA" w:rsidRPr="0010355E" w:rsidRDefault="0033586E">
    <w:pPr>
      <w:pStyle w:val="Footer"/>
      <w:jc w:val="right"/>
    </w:pPr>
    <w:r w:rsidRPr="0010355E">
      <w:rPr>
        <w:noProof/>
      </w:rPr>
      <w:drawing>
        <wp:anchor distT="0" distB="0" distL="114300" distR="114300" simplePos="0" relativeHeight="251658241" behindDoc="0" locked="0" layoutInCell="1" allowOverlap="1" wp14:anchorId="5AE4CBCD" wp14:editId="72256B67">
          <wp:simplePos x="0" y="0"/>
          <wp:positionH relativeFrom="page">
            <wp:posOffset>-461357</wp:posOffset>
          </wp:positionH>
          <wp:positionV relativeFrom="paragraph">
            <wp:posOffset>253942</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72B9" w:rsidRPr="0010355E">
      <w:rPr>
        <w:noProof/>
        <w:sz w:val="20"/>
      </w:rPr>
      <mc:AlternateContent>
        <mc:Choice Requires="wps">
          <w:drawing>
            <wp:anchor distT="45720" distB="45720" distL="114300" distR="114300" simplePos="0" relativeHeight="251658242" behindDoc="0" locked="0" layoutInCell="1" allowOverlap="1" wp14:anchorId="762551D4" wp14:editId="42E88FCC">
              <wp:simplePos x="0" y="0"/>
              <wp:positionH relativeFrom="column">
                <wp:posOffset>-596265</wp:posOffset>
              </wp:positionH>
              <wp:positionV relativeFrom="paragraph">
                <wp:posOffset>259080</wp:posOffset>
              </wp:positionV>
              <wp:extent cx="431546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460" cy="1404620"/>
                      </a:xfrm>
                      <a:prstGeom prst="rect">
                        <a:avLst/>
                      </a:prstGeom>
                      <a:noFill/>
                      <a:ln w="9525">
                        <a:noFill/>
                        <a:miter lim="800000"/>
                        <a:headEnd/>
                        <a:tailEnd/>
                      </a:ln>
                    </wps:spPr>
                    <wps:txbx>
                      <w:txbxContent>
                        <w:p w14:paraId="4596FE7D" w14:textId="73CDBF2D" w:rsidR="00C46DF9" w:rsidRPr="0010355E" w:rsidRDefault="0010355E" w:rsidP="00C46DF9">
                          <w:pPr>
                            <w:rPr>
                              <w:color w:val="FFFFFF" w:themeColor="background1"/>
                            </w:rPr>
                          </w:pPr>
                          <w:r w:rsidRPr="0010355E">
                            <w:rPr>
                              <w:color w:val="FFFFFF" w:themeColor="background1"/>
                            </w:rPr>
                            <w:t>What we’re hearing</w:t>
                          </w:r>
                          <w:r w:rsidR="00126D96" w:rsidRPr="0010355E">
                            <w:rPr>
                              <w:color w:val="FFFFFF" w:themeColor="background1"/>
                            </w:rPr>
                            <w:t xml:space="preserve"> from children and young people</w:t>
                          </w:r>
                        </w:p>
                        <w:p w14:paraId="60B1F984" w14:textId="42D8F725" w:rsidR="006B1D60" w:rsidRPr="0010355E" w:rsidRDefault="00126D96" w:rsidP="00C46DF9">
                          <w:pPr>
                            <w:rPr>
                              <w:color w:val="FFFFFF" w:themeColor="background1"/>
                            </w:rPr>
                          </w:pPr>
                          <w:r w:rsidRPr="0010355E">
                            <w:rPr>
                              <w:color w:val="FFFFFF" w:themeColor="background1"/>
                            </w:rPr>
                            <w:t>September</w:t>
                          </w:r>
                          <w:r w:rsidR="006B1D60" w:rsidRPr="0010355E">
                            <w:rPr>
                              <w:color w:val="FFFFFF" w:themeColor="background1"/>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2551D4" id="_x0000_t202" coordsize="21600,21600" o:spt="202" path="m,l,21600r21600,l21600,xe">
              <v:stroke joinstyle="miter"/>
              <v:path gradientshapeok="t" o:connecttype="rect"/>
            </v:shapetype>
            <v:shape id="Text Box 217" o:spid="_x0000_s1026" type="#_x0000_t202" style="position:absolute;left:0;text-align:left;margin-left:-46.95pt;margin-top:20.4pt;width:339.8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" filled="f" stroked="f">
              <v:textbox style="mso-fit-shape-to-text:t">
                <w:txbxContent>
                  <w:p w14:paraId="4596FE7D" w14:textId="73CDBF2D" w:rsidR="00C46DF9" w:rsidRPr="0010355E" w:rsidRDefault="0010355E" w:rsidP="00C46DF9">
                    <w:pPr>
                      <w:rPr>
                        <w:color w:val="FFFFFF" w:themeColor="background1"/>
                      </w:rPr>
                    </w:pPr>
                    <w:r w:rsidRPr="0010355E">
                      <w:rPr>
                        <w:color w:val="FFFFFF" w:themeColor="background1"/>
                      </w:rPr>
                      <w:t>What we’re hearing</w:t>
                    </w:r>
                    <w:r w:rsidR="00126D96" w:rsidRPr="0010355E">
                      <w:rPr>
                        <w:color w:val="FFFFFF" w:themeColor="background1"/>
                      </w:rPr>
                      <w:t xml:space="preserve"> from children and young people</w:t>
                    </w:r>
                  </w:p>
                  <w:p w14:paraId="60B1F984" w14:textId="42D8F725" w:rsidR="006B1D60" w:rsidRPr="0010355E" w:rsidRDefault="00126D96" w:rsidP="00C46DF9">
                    <w:pPr>
                      <w:rPr>
                        <w:color w:val="FFFFFF" w:themeColor="background1"/>
                      </w:rPr>
                    </w:pPr>
                    <w:r w:rsidRPr="0010355E">
                      <w:rPr>
                        <w:color w:val="FFFFFF" w:themeColor="background1"/>
                      </w:rPr>
                      <w:t>September</w:t>
                    </w:r>
                    <w:r w:rsidR="006B1D60" w:rsidRPr="0010355E">
                      <w:rPr>
                        <w:color w:val="FFFFFF" w:themeColor="background1"/>
                      </w:rPr>
                      <w:t xml:space="preserve"> 2023</w:t>
                    </w:r>
                  </w:p>
                </w:txbxContent>
              </v:textbox>
              <w10:wrap type="square"/>
            </v:shape>
          </w:pict>
        </mc:Fallback>
      </mc:AlternateContent>
    </w:r>
    <w:sdt>
      <w:sdtPr>
        <w:id w:val="545490072"/>
        <w:docPartObj>
          <w:docPartGallery w:val="Page Numbers (Bottom of Page)"/>
          <w:docPartUnique/>
        </w:docPartObj>
      </w:sdtPr>
      <w:sdtEndPr/>
      <w:sdtContent/>
    </w:sdt>
  </w:p>
  <w:p w14:paraId="4BF7D117" w14:textId="77777777" w:rsidR="00810BB9" w:rsidRPr="0010355E" w:rsidRDefault="00C46DF9">
    <w:pPr>
      <w:pStyle w:val="Footer"/>
    </w:pPr>
    <w:r w:rsidRPr="0010355E">
      <w:rPr>
        <w:noProof/>
      </w:rPr>
      <mc:AlternateContent>
        <mc:Choice Requires="wps">
          <w:drawing>
            <wp:anchor distT="45720" distB="45720" distL="114300" distR="114300" simplePos="0" relativeHeight="251658243" behindDoc="0" locked="0" layoutInCell="1" allowOverlap="1" wp14:anchorId="30DB7C0D" wp14:editId="20AAB914">
              <wp:simplePos x="0" y="0"/>
              <wp:positionH relativeFrom="page">
                <wp:posOffset>5646420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461148CA" w14:textId="77777777" w:rsidR="00C46DF9" w:rsidRPr="0010355E" w:rsidRDefault="00C46DF9" w:rsidP="00C46DF9">
                              <w:pPr>
                                <w:jc w:val="center"/>
                                <w:rPr>
                                  <w:color w:val="FFFFFF" w:themeColor="background1"/>
                                </w:rPr>
                              </w:pPr>
                              <w:r w:rsidRPr="0010355E">
                                <w:rPr>
                                  <w:color w:val="FFFFFF" w:themeColor="background1"/>
                                </w:rPr>
                                <w:t xml:space="preserve">Page </w:t>
                              </w:r>
                              <w:r w:rsidRPr="0010355E">
                                <w:rPr>
                                  <w:b/>
                                  <w:bCs/>
                                  <w:color w:val="FFFFFF" w:themeColor="background1"/>
                                </w:rPr>
                                <w:fldChar w:fldCharType="begin"/>
                              </w:r>
                              <w:r w:rsidRPr="0010355E">
                                <w:rPr>
                                  <w:b/>
                                  <w:bCs/>
                                  <w:color w:val="FFFFFF" w:themeColor="background1"/>
                                </w:rPr>
                                <w:instrText xml:space="preserve"> PAGE </w:instrText>
                              </w:r>
                              <w:r w:rsidRPr="0010355E">
                                <w:rPr>
                                  <w:b/>
                                  <w:bCs/>
                                  <w:color w:val="FFFFFF" w:themeColor="background1"/>
                                </w:rPr>
                                <w:fldChar w:fldCharType="separate"/>
                              </w:r>
                              <w:r w:rsidRPr="0010355E">
                                <w:rPr>
                                  <w:b/>
                                  <w:bCs/>
                                  <w:color w:val="FFFFFF" w:themeColor="background1"/>
                                </w:rPr>
                                <w:t>1</w:t>
                              </w:r>
                              <w:r w:rsidRPr="0010355E">
                                <w:rPr>
                                  <w:b/>
                                  <w:bCs/>
                                  <w:color w:val="FFFFFF" w:themeColor="background1"/>
                                </w:rPr>
                                <w:fldChar w:fldCharType="end"/>
                              </w:r>
                              <w:r w:rsidRPr="0010355E">
                                <w:rPr>
                                  <w:color w:val="FFFFFF" w:themeColor="background1"/>
                                </w:rPr>
                                <w:t xml:space="preserve"> of </w:t>
                              </w:r>
                              <w:r w:rsidRPr="0010355E">
                                <w:rPr>
                                  <w:b/>
                                  <w:bCs/>
                                  <w:color w:val="FFFFFF" w:themeColor="background1"/>
                                </w:rPr>
                                <w:fldChar w:fldCharType="begin"/>
                              </w:r>
                              <w:r w:rsidRPr="0010355E">
                                <w:rPr>
                                  <w:b/>
                                  <w:bCs/>
                                  <w:color w:val="FFFFFF" w:themeColor="background1"/>
                                </w:rPr>
                                <w:instrText xml:space="preserve"> NUMPAGES  </w:instrText>
                              </w:r>
                              <w:r w:rsidRPr="0010355E">
                                <w:rPr>
                                  <w:b/>
                                  <w:bCs/>
                                  <w:color w:val="FFFFFF" w:themeColor="background1"/>
                                </w:rPr>
                                <w:fldChar w:fldCharType="separate"/>
                              </w:r>
                              <w:r w:rsidRPr="0010355E">
                                <w:rPr>
                                  <w:b/>
                                  <w:bCs/>
                                  <w:color w:val="FFFFFF" w:themeColor="background1"/>
                                </w:rPr>
                                <w:t>8</w:t>
                              </w:r>
                              <w:r w:rsidRPr="0010355E">
                                <w:rPr>
                                  <w:b/>
                                  <w:bCs/>
                                  <w:color w:val="FFFFFF" w:themeColor="background1"/>
                                </w:rPr>
                                <w:fldChar w:fldCharType="end"/>
                              </w:r>
                            </w:p>
                          </w:sdtContent>
                        </w:sdt>
                        <w:p w14:paraId="33CD1B18" w14:textId="77777777" w:rsidR="0033586E" w:rsidRDefault="0033586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DB7C0D" id="Text Box 14" o:spid="_x0000_s1027" type="#_x0000_t202" style="position:absolute;margin-left:44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" filled="f" stroked="f">
              <v:textbox style="mso-fit-shape-to-text:t">
                <w:txbxContent>
                  <w:sdt>
                    <w:sdtPr>
                      <w:rPr>
                        <w:color w:val="FFFFFF" w:themeColor="background1"/>
                      </w:rPr>
                      <w:id w:val="832570744"/>
                      <w:docPartObj>
                        <w:docPartGallery w:val="Page Numbers (Top of Page)"/>
                        <w:docPartUnique/>
                      </w:docPartObj>
                    </w:sdtPr>
                    <w:sdtEndPr/>
                    <w:sdtContent>
                      <w:p w14:paraId="461148CA" w14:textId="77777777" w:rsidR="00C46DF9" w:rsidRPr="0010355E" w:rsidRDefault="00C46DF9" w:rsidP="00C46DF9">
                        <w:pPr>
                          <w:jc w:val="center"/>
                          <w:rPr>
                            <w:color w:val="FFFFFF" w:themeColor="background1"/>
                          </w:rPr>
                        </w:pPr>
                        <w:r w:rsidRPr="0010355E">
                          <w:rPr>
                            <w:color w:val="FFFFFF" w:themeColor="background1"/>
                          </w:rPr>
                          <w:t xml:space="preserve">Page </w:t>
                        </w:r>
                        <w:r w:rsidRPr="0010355E">
                          <w:rPr>
                            <w:b/>
                            <w:bCs/>
                            <w:color w:val="FFFFFF" w:themeColor="background1"/>
                          </w:rPr>
                          <w:fldChar w:fldCharType="begin"/>
                        </w:r>
                        <w:r w:rsidRPr="0010355E">
                          <w:rPr>
                            <w:b/>
                            <w:bCs/>
                            <w:color w:val="FFFFFF" w:themeColor="background1"/>
                          </w:rPr>
                          <w:instrText xml:space="preserve"> PAGE </w:instrText>
                        </w:r>
                        <w:r w:rsidRPr="0010355E">
                          <w:rPr>
                            <w:b/>
                            <w:bCs/>
                            <w:color w:val="FFFFFF" w:themeColor="background1"/>
                          </w:rPr>
                          <w:fldChar w:fldCharType="separate"/>
                        </w:r>
                        <w:r w:rsidRPr="0010355E">
                          <w:rPr>
                            <w:b/>
                            <w:bCs/>
                            <w:color w:val="FFFFFF" w:themeColor="background1"/>
                          </w:rPr>
                          <w:t>1</w:t>
                        </w:r>
                        <w:r w:rsidRPr="0010355E">
                          <w:rPr>
                            <w:b/>
                            <w:bCs/>
                            <w:color w:val="FFFFFF" w:themeColor="background1"/>
                          </w:rPr>
                          <w:fldChar w:fldCharType="end"/>
                        </w:r>
                        <w:r w:rsidRPr="0010355E">
                          <w:rPr>
                            <w:color w:val="FFFFFF" w:themeColor="background1"/>
                          </w:rPr>
                          <w:t xml:space="preserve"> of </w:t>
                        </w:r>
                        <w:r w:rsidRPr="0010355E">
                          <w:rPr>
                            <w:b/>
                            <w:bCs/>
                            <w:color w:val="FFFFFF" w:themeColor="background1"/>
                          </w:rPr>
                          <w:fldChar w:fldCharType="begin"/>
                        </w:r>
                        <w:r w:rsidRPr="0010355E">
                          <w:rPr>
                            <w:b/>
                            <w:bCs/>
                            <w:color w:val="FFFFFF" w:themeColor="background1"/>
                          </w:rPr>
                          <w:instrText xml:space="preserve"> NUMPAGES  </w:instrText>
                        </w:r>
                        <w:r w:rsidRPr="0010355E">
                          <w:rPr>
                            <w:b/>
                            <w:bCs/>
                            <w:color w:val="FFFFFF" w:themeColor="background1"/>
                          </w:rPr>
                          <w:fldChar w:fldCharType="separate"/>
                        </w:r>
                        <w:r w:rsidRPr="0010355E">
                          <w:rPr>
                            <w:b/>
                            <w:bCs/>
                            <w:color w:val="FFFFFF" w:themeColor="background1"/>
                          </w:rPr>
                          <w:t>8</w:t>
                        </w:r>
                        <w:r w:rsidRPr="0010355E">
                          <w:rPr>
                            <w:b/>
                            <w:bCs/>
                            <w:color w:val="FFFFFF" w:themeColor="background1"/>
                          </w:rPr>
                          <w:fldChar w:fldCharType="end"/>
                        </w:r>
                      </w:p>
                    </w:sdtContent>
                  </w:sdt>
                  <w:p w14:paraId="33CD1B18" w14:textId="77777777" w:rsidR="0033586E" w:rsidRDefault="0033586E"/>
                </w:txbxContent>
              </v:textbox>
              <w10:wrap type="square"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09A7" w14:textId="77777777" w:rsidR="0033586E" w:rsidRDefault="003358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03A69" w14:textId="77777777" w:rsidR="001003DE" w:rsidRPr="0010355E" w:rsidRDefault="001003DE" w:rsidP="00810BB9">
      <w:r w:rsidRPr="0010355E">
        <w:separator/>
      </w:r>
    </w:p>
  </w:footnote>
  <w:footnote w:type="continuationSeparator" w:id="0">
    <w:p w14:paraId="4ECCD2C5" w14:textId="77777777" w:rsidR="001003DE" w:rsidRPr="0010355E" w:rsidRDefault="001003DE" w:rsidP="00810BB9">
      <w:r w:rsidRPr="0010355E">
        <w:continuationSeparator/>
      </w:r>
    </w:p>
  </w:footnote>
  <w:footnote w:type="continuationNotice" w:id="1">
    <w:p w14:paraId="099AD3C1" w14:textId="77777777" w:rsidR="001003DE" w:rsidRPr="0010355E" w:rsidRDefault="001003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F833B" w14:textId="77777777" w:rsidR="0033586E" w:rsidRDefault="003358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95A3C" w14:textId="77777777" w:rsidR="0009774D" w:rsidRPr="0010355E" w:rsidRDefault="00D82729" w:rsidP="0009774D">
    <w:pPr>
      <w:pStyle w:val="Header"/>
      <w:jc w:val="right"/>
    </w:pPr>
    <w:r w:rsidRPr="0010355E">
      <w:rPr>
        <w:noProof/>
      </w:rPr>
      <mc:AlternateContent>
        <mc:Choice Requires="wps">
          <w:drawing>
            <wp:anchor distT="0" distB="0" distL="114300" distR="114300" simplePos="0" relativeHeight="251658240" behindDoc="0" locked="0" layoutInCell="1" allowOverlap="1" wp14:anchorId="49345048" wp14:editId="76F8C3A7">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CE118"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sidRPr="0010355E">
      <w:rPr>
        <w:noProof/>
      </w:rPr>
      <w:drawing>
        <wp:inline distT="0" distB="0" distL="0" distR="0" wp14:anchorId="4076D448" wp14:editId="29BA9650">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A4572" w14:textId="77777777" w:rsidR="0033586E" w:rsidRDefault="003358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573.75pt;height:573.75pt" o:bullet="t">
        <v:imagedata r:id="rId1" o:title="OurVoice_250mm_HTML_RhodamineRed"/>
      </v:shape>
    </w:pict>
  </w:numPicBullet>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16cid:durableId="721293284">
    <w:abstractNumId w:val="4"/>
  </w:num>
  <w:num w:numId="2" w16cid:durableId="697319535">
    <w:abstractNumId w:val="1"/>
  </w:num>
  <w:num w:numId="3" w16cid:durableId="1783838624">
    <w:abstractNumId w:val="0"/>
  </w:num>
  <w:num w:numId="4" w16cid:durableId="2102337394">
    <w:abstractNumId w:val="2"/>
  </w:num>
  <w:num w:numId="5" w16cid:durableId="13656710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BEA"/>
    <w:rsid w:val="00002479"/>
    <w:rsid w:val="00004D29"/>
    <w:rsid w:val="00006F09"/>
    <w:rsid w:val="00007113"/>
    <w:rsid w:val="00010EB5"/>
    <w:rsid w:val="00010EE2"/>
    <w:rsid w:val="00014AD1"/>
    <w:rsid w:val="00014B98"/>
    <w:rsid w:val="000162DF"/>
    <w:rsid w:val="00017926"/>
    <w:rsid w:val="00020558"/>
    <w:rsid w:val="000206DE"/>
    <w:rsid w:val="0002082F"/>
    <w:rsid w:val="00021ED7"/>
    <w:rsid w:val="000231A4"/>
    <w:rsid w:val="0002492E"/>
    <w:rsid w:val="00024AEA"/>
    <w:rsid w:val="00032E86"/>
    <w:rsid w:val="00034953"/>
    <w:rsid w:val="00036B36"/>
    <w:rsid w:val="00040369"/>
    <w:rsid w:val="000404DE"/>
    <w:rsid w:val="00040975"/>
    <w:rsid w:val="00042C08"/>
    <w:rsid w:val="00044A38"/>
    <w:rsid w:val="00045856"/>
    <w:rsid w:val="00047C99"/>
    <w:rsid w:val="000520ED"/>
    <w:rsid w:val="00053592"/>
    <w:rsid w:val="00054343"/>
    <w:rsid w:val="00056E79"/>
    <w:rsid w:val="00057BF9"/>
    <w:rsid w:val="000615A1"/>
    <w:rsid w:val="000615FE"/>
    <w:rsid w:val="00061BDE"/>
    <w:rsid w:val="00064C07"/>
    <w:rsid w:val="00065649"/>
    <w:rsid w:val="000659AF"/>
    <w:rsid w:val="000663FF"/>
    <w:rsid w:val="00066555"/>
    <w:rsid w:val="0006681A"/>
    <w:rsid w:val="00077D8D"/>
    <w:rsid w:val="00081081"/>
    <w:rsid w:val="00083A52"/>
    <w:rsid w:val="00085C86"/>
    <w:rsid w:val="00087669"/>
    <w:rsid w:val="00091554"/>
    <w:rsid w:val="00091AE1"/>
    <w:rsid w:val="0009351A"/>
    <w:rsid w:val="00095222"/>
    <w:rsid w:val="00096922"/>
    <w:rsid w:val="00096A6A"/>
    <w:rsid w:val="00096C02"/>
    <w:rsid w:val="0009774D"/>
    <w:rsid w:val="00097BAE"/>
    <w:rsid w:val="000A1739"/>
    <w:rsid w:val="000A2FE3"/>
    <w:rsid w:val="000A36C4"/>
    <w:rsid w:val="000A3E1E"/>
    <w:rsid w:val="000A4C10"/>
    <w:rsid w:val="000A533C"/>
    <w:rsid w:val="000A6BE5"/>
    <w:rsid w:val="000A74F4"/>
    <w:rsid w:val="000B15C7"/>
    <w:rsid w:val="000B5B17"/>
    <w:rsid w:val="000B767D"/>
    <w:rsid w:val="000B7FFB"/>
    <w:rsid w:val="000C0C74"/>
    <w:rsid w:val="000C3873"/>
    <w:rsid w:val="000C3DF5"/>
    <w:rsid w:val="000C60F4"/>
    <w:rsid w:val="000C77CC"/>
    <w:rsid w:val="000C7E4D"/>
    <w:rsid w:val="000D0042"/>
    <w:rsid w:val="000D151C"/>
    <w:rsid w:val="000D3CC7"/>
    <w:rsid w:val="000D3EBA"/>
    <w:rsid w:val="000D5485"/>
    <w:rsid w:val="000D5F9A"/>
    <w:rsid w:val="000E0506"/>
    <w:rsid w:val="000E1D92"/>
    <w:rsid w:val="000E31A3"/>
    <w:rsid w:val="000F0382"/>
    <w:rsid w:val="000F0795"/>
    <w:rsid w:val="000F0848"/>
    <w:rsid w:val="000F161B"/>
    <w:rsid w:val="000F30E2"/>
    <w:rsid w:val="00100172"/>
    <w:rsid w:val="001003DE"/>
    <w:rsid w:val="0010355E"/>
    <w:rsid w:val="00103EAE"/>
    <w:rsid w:val="0010451C"/>
    <w:rsid w:val="00106F8E"/>
    <w:rsid w:val="001078FE"/>
    <w:rsid w:val="00111DE0"/>
    <w:rsid w:val="001121E7"/>
    <w:rsid w:val="00112877"/>
    <w:rsid w:val="0011298B"/>
    <w:rsid w:val="00112A47"/>
    <w:rsid w:val="00113BBA"/>
    <w:rsid w:val="00114FA2"/>
    <w:rsid w:val="00115AC2"/>
    <w:rsid w:val="001170A4"/>
    <w:rsid w:val="00117BBB"/>
    <w:rsid w:val="001242A0"/>
    <w:rsid w:val="00126782"/>
    <w:rsid w:val="00126D96"/>
    <w:rsid w:val="00130509"/>
    <w:rsid w:val="00130EC6"/>
    <w:rsid w:val="00134470"/>
    <w:rsid w:val="001363EA"/>
    <w:rsid w:val="00136C33"/>
    <w:rsid w:val="00137A86"/>
    <w:rsid w:val="00140815"/>
    <w:rsid w:val="00143503"/>
    <w:rsid w:val="00143DD5"/>
    <w:rsid w:val="001444BF"/>
    <w:rsid w:val="00146D5C"/>
    <w:rsid w:val="00151801"/>
    <w:rsid w:val="00152637"/>
    <w:rsid w:val="00153CE9"/>
    <w:rsid w:val="0015457B"/>
    <w:rsid w:val="0015658F"/>
    <w:rsid w:val="00157041"/>
    <w:rsid w:val="00161C38"/>
    <w:rsid w:val="00162419"/>
    <w:rsid w:val="00163355"/>
    <w:rsid w:val="00164B65"/>
    <w:rsid w:val="00170792"/>
    <w:rsid w:val="00170845"/>
    <w:rsid w:val="00171463"/>
    <w:rsid w:val="00174871"/>
    <w:rsid w:val="00176183"/>
    <w:rsid w:val="001804DA"/>
    <w:rsid w:val="00181A0A"/>
    <w:rsid w:val="001868F2"/>
    <w:rsid w:val="00192028"/>
    <w:rsid w:val="00192CAA"/>
    <w:rsid w:val="00192FBA"/>
    <w:rsid w:val="00196493"/>
    <w:rsid w:val="001A02B1"/>
    <w:rsid w:val="001A2702"/>
    <w:rsid w:val="001A2D0D"/>
    <w:rsid w:val="001A42FC"/>
    <w:rsid w:val="001B18E1"/>
    <w:rsid w:val="001B2640"/>
    <w:rsid w:val="001B418D"/>
    <w:rsid w:val="001B7A25"/>
    <w:rsid w:val="001C2382"/>
    <w:rsid w:val="001C2B82"/>
    <w:rsid w:val="001C39A8"/>
    <w:rsid w:val="001C4E09"/>
    <w:rsid w:val="001C7591"/>
    <w:rsid w:val="001D0575"/>
    <w:rsid w:val="001D1FB4"/>
    <w:rsid w:val="001D258C"/>
    <w:rsid w:val="001D283C"/>
    <w:rsid w:val="001D2DB4"/>
    <w:rsid w:val="001D3658"/>
    <w:rsid w:val="001D451F"/>
    <w:rsid w:val="001D4848"/>
    <w:rsid w:val="001D5306"/>
    <w:rsid w:val="001D6804"/>
    <w:rsid w:val="001D7380"/>
    <w:rsid w:val="001E1746"/>
    <w:rsid w:val="001E1957"/>
    <w:rsid w:val="001E294F"/>
    <w:rsid w:val="001E2BA8"/>
    <w:rsid w:val="001E328D"/>
    <w:rsid w:val="001E371C"/>
    <w:rsid w:val="001E4B79"/>
    <w:rsid w:val="001F1A9B"/>
    <w:rsid w:val="001F31FD"/>
    <w:rsid w:val="001F5660"/>
    <w:rsid w:val="001F5EBC"/>
    <w:rsid w:val="00200046"/>
    <w:rsid w:val="00200087"/>
    <w:rsid w:val="0020377A"/>
    <w:rsid w:val="00207B26"/>
    <w:rsid w:val="0021056B"/>
    <w:rsid w:val="00211852"/>
    <w:rsid w:val="00211CC5"/>
    <w:rsid w:val="00213466"/>
    <w:rsid w:val="0021663B"/>
    <w:rsid w:val="00217F3C"/>
    <w:rsid w:val="00220863"/>
    <w:rsid w:val="00221AAA"/>
    <w:rsid w:val="00223B97"/>
    <w:rsid w:val="00223D58"/>
    <w:rsid w:val="002242A5"/>
    <w:rsid w:val="0022494F"/>
    <w:rsid w:val="00224A2F"/>
    <w:rsid w:val="0022514C"/>
    <w:rsid w:val="002277BD"/>
    <w:rsid w:val="00231102"/>
    <w:rsid w:val="00234569"/>
    <w:rsid w:val="002355A9"/>
    <w:rsid w:val="00236625"/>
    <w:rsid w:val="00242F46"/>
    <w:rsid w:val="00244E9E"/>
    <w:rsid w:val="002469C9"/>
    <w:rsid w:val="00250ED9"/>
    <w:rsid w:val="00253B35"/>
    <w:rsid w:val="002543DE"/>
    <w:rsid w:val="00254CB6"/>
    <w:rsid w:val="002552F1"/>
    <w:rsid w:val="00256ED7"/>
    <w:rsid w:val="00257E3B"/>
    <w:rsid w:val="002606EA"/>
    <w:rsid w:val="002610D3"/>
    <w:rsid w:val="00261E5E"/>
    <w:rsid w:val="00261ED1"/>
    <w:rsid w:val="00263404"/>
    <w:rsid w:val="00263547"/>
    <w:rsid w:val="0026623F"/>
    <w:rsid w:val="0026668B"/>
    <w:rsid w:val="00271B38"/>
    <w:rsid w:val="00273001"/>
    <w:rsid w:val="00274048"/>
    <w:rsid w:val="00274380"/>
    <w:rsid w:val="00274990"/>
    <w:rsid w:val="002752C4"/>
    <w:rsid w:val="002779F5"/>
    <w:rsid w:val="0028111A"/>
    <w:rsid w:val="00281AA1"/>
    <w:rsid w:val="002823CE"/>
    <w:rsid w:val="00284CC1"/>
    <w:rsid w:val="00284DF9"/>
    <w:rsid w:val="00287C47"/>
    <w:rsid w:val="002918A1"/>
    <w:rsid w:val="00292CD9"/>
    <w:rsid w:val="002942B2"/>
    <w:rsid w:val="002958A6"/>
    <w:rsid w:val="00295D71"/>
    <w:rsid w:val="00297037"/>
    <w:rsid w:val="002A00CC"/>
    <w:rsid w:val="002A03AB"/>
    <w:rsid w:val="002A0D27"/>
    <w:rsid w:val="002A6B6C"/>
    <w:rsid w:val="002B1F5D"/>
    <w:rsid w:val="002B203B"/>
    <w:rsid w:val="002B2AAD"/>
    <w:rsid w:val="002B4B26"/>
    <w:rsid w:val="002B7E24"/>
    <w:rsid w:val="002B7F7B"/>
    <w:rsid w:val="002C0679"/>
    <w:rsid w:val="002C27D8"/>
    <w:rsid w:val="002C38A3"/>
    <w:rsid w:val="002C651C"/>
    <w:rsid w:val="002C7DF4"/>
    <w:rsid w:val="002D0102"/>
    <w:rsid w:val="002D1DBC"/>
    <w:rsid w:val="002D588D"/>
    <w:rsid w:val="002D6C7A"/>
    <w:rsid w:val="002E1487"/>
    <w:rsid w:val="002E7F97"/>
    <w:rsid w:val="002F3292"/>
    <w:rsid w:val="002F36C6"/>
    <w:rsid w:val="002F3F14"/>
    <w:rsid w:val="002F43BB"/>
    <w:rsid w:val="002F5CBF"/>
    <w:rsid w:val="002F5F80"/>
    <w:rsid w:val="00302EFC"/>
    <w:rsid w:val="00303BEC"/>
    <w:rsid w:val="00307183"/>
    <w:rsid w:val="00311C45"/>
    <w:rsid w:val="00311E80"/>
    <w:rsid w:val="0031204B"/>
    <w:rsid w:val="003124A8"/>
    <w:rsid w:val="00313A7E"/>
    <w:rsid w:val="003144A9"/>
    <w:rsid w:val="00314E4B"/>
    <w:rsid w:val="00315C97"/>
    <w:rsid w:val="003172A5"/>
    <w:rsid w:val="00320E48"/>
    <w:rsid w:val="00322E10"/>
    <w:rsid w:val="003266D7"/>
    <w:rsid w:val="003278EE"/>
    <w:rsid w:val="003303D3"/>
    <w:rsid w:val="00331649"/>
    <w:rsid w:val="00331BC9"/>
    <w:rsid w:val="00334325"/>
    <w:rsid w:val="0033586E"/>
    <w:rsid w:val="00336F51"/>
    <w:rsid w:val="00340198"/>
    <w:rsid w:val="00340B28"/>
    <w:rsid w:val="00341292"/>
    <w:rsid w:val="003415E0"/>
    <w:rsid w:val="0034218E"/>
    <w:rsid w:val="00347FEB"/>
    <w:rsid w:val="0035049B"/>
    <w:rsid w:val="003510D5"/>
    <w:rsid w:val="0035176A"/>
    <w:rsid w:val="003542DA"/>
    <w:rsid w:val="00355302"/>
    <w:rsid w:val="00356A4B"/>
    <w:rsid w:val="00361F51"/>
    <w:rsid w:val="00362E1C"/>
    <w:rsid w:val="00366ACA"/>
    <w:rsid w:val="003677D9"/>
    <w:rsid w:val="003717A9"/>
    <w:rsid w:val="0037291B"/>
    <w:rsid w:val="00372E56"/>
    <w:rsid w:val="003735D5"/>
    <w:rsid w:val="00373E21"/>
    <w:rsid w:val="00374173"/>
    <w:rsid w:val="00374B91"/>
    <w:rsid w:val="003766BD"/>
    <w:rsid w:val="00376EA8"/>
    <w:rsid w:val="003774A3"/>
    <w:rsid w:val="00377BF8"/>
    <w:rsid w:val="003840AD"/>
    <w:rsid w:val="00384D65"/>
    <w:rsid w:val="003957CB"/>
    <w:rsid w:val="00395CB7"/>
    <w:rsid w:val="003A009B"/>
    <w:rsid w:val="003A20AC"/>
    <w:rsid w:val="003A25F6"/>
    <w:rsid w:val="003A273E"/>
    <w:rsid w:val="003A2C63"/>
    <w:rsid w:val="003A39E5"/>
    <w:rsid w:val="003A4DD1"/>
    <w:rsid w:val="003B14CE"/>
    <w:rsid w:val="003B15C8"/>
    <w:rsid w:val="003B1CEE"/>
    <w:rsid w:val="003B38E1"/>
    <w:rsid w:val="003B449F"/>
    <w:rsid w:val="003B463F"/>
    <w:rsid w:val="003C02B9"/>
    <w:rsid w:val="003C2F25"/>
    <w:rsid w:val="003C329B"/>
    <w:rsid w:val="003C57B7"/>
    <w:rsid w:val="003C5FD7"/>
    <w:rsid w:val="003D0801"/>
    <w:rsid w:val="003D0F5F"/>
    <w:rsid w:val="003D17CC"/>
    <w:rsid w:val="003D7DED"/>
    <w:rsid w:val="003D7F1C"/>
    <w:rsid w:val="003E02CF"/>
    <w:rsid w:val="003E04EA"/>
    <w:rsid w:val="003E0ED3"/>
    <w:rsid w:val="003E1813"/>
    <w:rsid w:val="003E1A12"/>
    <w:rsid w:val="003E7337"/>
    <w:rsid w:val="003E7580"/>
    <w:rsid w:val="003F112E"/>
    <w:rsid w:val="003F192C"/>
    <w:rsid w:val="003F1A2B"/>
    <w:rsid w:val="003F1B43"/>
    <w:rsid w:val="003F1F33"/>
    <w:rsid w:val="003F2544"/>
    <w:rsid w:val="003F622E"/>
    <w:rsid w:val="00400359"/>
    <w:rsid w:val="00402105"/>
    <w:rsid w:val="00402283"/>
    <w:rsid w:val="00405CE4"/>
    <w:rsid w:val="0040685F"/>
    <w:rsid w:val="00406F49"/>
    <w:rsid w:val="00407CA0"/>
    <w:rsid w:val="00411A2F"/>
    <w:rsid w:val="00412716"/>
    <w:rsid w:val="004131CA"/>
    <w:rsid w:val="00413D57"/>
    <w:rsid w:val="0042028E"/>
    <w:rsid w:val="00422D06"/>
    <w:rsid w:val="00426E56"/>
    <w:rsid w:val="00427CCE"/>
    <w:rsid w:val="00430346"/>
    <w:rsid w:val="004317A4"/>
    <w:rsid w:val="00432B52"/>
    <w:rsid w:val="004347FB"/>
    <w:rsid w:val="00434C14"/>
    <w:rsid w:val="00434D1B"/>
    <w:rsid w:val="00437272"/>
    <w:rsid w:val="0043769A"/>
    <w:rsid w:val="0043794D"/>
    <w:rsid w:val="004400DB"/>
    <w:rsid w:val="00444B51"/>
    <w:rsid w:val="00445C4C"/>
    <w:rsid w:val="004472FC"/>
    <w:rsid w:val="00447565"/>
    <w:rsid w:val="00452A0A"/>
    <w:rsid w:val="004532F4"/>
    <w:rsid w:val="0045460A"/>
    <w:rsid w:val="00456622"/>
    <w:rsid w:val="00456D71"/>
    <w:rsid w:val="00463C86"/>
    <w:rsid w:val="00464179"/>
    <w:rsid w:val="00470317"/>
    <w:rsid w:val="00470911"/>
    <w:rsid w:val="00473200"/>
    <w:rsid w:val="00473490"/>
    <w:rsid w:val="00473F6E"/>
    <w:rsid w:val="0047404A"/>
    <w:rsid w:val="00474469"/>
    <w:rsid w:val="004749F9"/>
    <w:rsid w:val="00476386"/>
    <w:rsid w:val="00477564"/>
    <w:rsid w:val="004816A8"/>
    <w:rsid w:val="004834AB"/>
    <w:rsid w:val="00483E36"/>
    <w:rsid w:val="00485853"/>
    <w:rsid w:val="00486C09"/>
    <w:rsid w:val="00486E53"/>
    <w:rsid w:val="00490BF9"/>
    <w:rsid w:val="0049467B"/>
    <w:rsid w:val="004950F6"/>
    <w:rsid w:val="00495AF5"/>
    <w:rsid w:val="004960E0"/>
    <w:rsid w:val="004A42CB"/>
    <w:rsid w:val="004A4820"/>
    <w:rsid w:val="004A4C43"/>
    <w:rsid w:val="004A7267"/>
    <w:rsid w:val="004A7D05"/>
    <w:rsid w:val="004B06D7"/>
    <w:rsid w:val="004B0B8C"/>
    <w:rsid w:val="004B28C8"/>
    <w:rsid w:val="004B6DB8"/>
    <w:rsid w:val="004B7242"/>
    <w:rsid w:val="004B7A68"/>
    <w:rsid w:val="004C1522"/>
    <w:rsid w:val="004C19F5"/>
    <w:rsid w:val="004C21CE"/>
    <w:rsid w:val="004C2AC5"/>
    <w:rsid w:val="004C322C"/>
    <w:rsid w:val="004C5A63"/>
    <w:rsid w:val="004C6759"/>
    <w:rsid w:val="004C6CB8"/>
    <w:rsid w:val="004C71FF"/>
    <w:rsid w:val="004D0C12"/>
    <w:rsid w:val="004D0E83"/>
    <w:rsid w:val="004D266E"/>
    <w:rsid w:val="004D38A5"/>
    <w:rsid w:val="004D42AF"/>
    <w:rsid w:val="004D4551"/>
    <w:rsid w:val="004D5FDB"/>
    <w:rsid w:val="004D73A7"/>
    <w:rsid w:val="004D7798"/>
    <w:rsid w:val="004D7B54"/>
    <w:rsid w:val="004D7C78"/>
    <w:rsid w:val="004E0E81"/>
    <w:rsid w:val="004E1760"/>
    <w:rsid w:val="004E3BC2"/>
    <w:rsid w:val="004E4443"/>
    <w:rsid w:val="004E5E74"/>
    <w:rsid w:val="004E6EA4"/>
    <w:rsid w:val="004F29EC"/>
    <w:rsid w:val="004F3060"/>
    <w:rsid w:val="004F306B"/>
    <w:rsid w:val="004F45A6"/>
    <w:rsid w:val="00504312"/>
    <w:rsid w:val="00504598"/>
    <w:rsid w:val="0050467E"/>
    <w:rsid w:val="005048F4"/>
    <w:rsid w:val="005062A3"/>
    <w:rsid w:val="00512A8A"/>
    <w:rsid w:val="0051592A"/>
    <w:rsid w:val="00516E97"/>
    <w:rsid w:val="00517111"/>
    <w:rsid w:val="00517856"/>
    <w:rsid w:val="00517D18"/>
    <w:rsid w:val="00520813"/>
    <w:rsid w:val="005215EE"/>
    <w:rsid w:val="0052194F"/>
    <w:rsid w:val="005258D8"/>
    <w:rsid w:val="00530FA8"/>
    <w:rsid w:val="00533809"/>
    <w:rsid w:val="00534700"/>
    <w:rsid w:val="00540AFE"/>
    <w:rsid w:val="0054257D"/>
    <w:rsid w:val="005430F3"/>
    <w:rsid w:val="00547BFE"/>
    <w:rsid w:val="0055109F"/>
    <w:rsid w:val="00554FD5"/>
    <w:rsid w:val="00557724"/>
    <w:rsid w:val="00561BFB"/>
    <w:rsid w:val="005627AC"/>
    <w:rsid w:val="00562C5B"/>
    <w:rsid w:val="00563EF6"/>
    <w:rsid w:val="0056437A"/>
    <w:rsid w:val="00564547"/>
    <w:rsid w:val="00565465"/>
    <w:rsid w:val="00565F06"/>
    <w:rsid w:val="005666B8"/>
    <w:rsid w:val="005741A5"/>
    <w:rsid w:val="00581DC9"/>
    <w:rsid w:val="00582C8B"/>
    <w:rsid w:val="005855E0"/>
    <w:rsid w:val="005914EC"/>
    <w:rsid w:val="00593091"/>
    <w:rsid w:val="00594359"/>
    <w:rsid w:val="00595D2E"/>
    <w:rsid w:val="00597F58"/>
    <w:rsid w:val="005A01A9"/>
    <w:rsid w:val="005A1466"/>
    <w:rsid w:val="005A14D2"/>
    <w:rsid w:val="005A15FA"/>
    <w:rsid w:val="005A17C0"/>
    <w:rsid w:val="005A2552"/>
    <w:rsid w:val="005A2B6E"/>
    <w:rsid w:val="005A48A2"/>
    <w:rsid w:val="005A5F0B"/>
    <w:rsid w:val="005A6120"/>
    <w:rsid w:val="005A6FC5"/>
    <w:rsid w:val="005B0096"/>
    <w:rsid w:val="005B0802"/>
    <w:rsid w:val="005B1233"/>
    <w:rsid w:val="005B2BB6"/>
    <w:rsid w:val="005B71CD"/>
    <w:rsid w:val="005C3D0B"/>
    <w:rsid w:val="005C70D9"/>
    <w:rsid w:val="005D01C7"/>
    <w:rsid w:val="005D080E"/>
    <w:rsid w:val="005D38B6"/>
    <w:rsid w:val="005D403A"/>
    <w:rsid w:val="005D554C"/>
    <w:rsid w:val="005D7706"/>
    <w:rsid w:val="005E03B2"/>
    <w:rsid w:val="005E2294"/>
    <w:rsid w:val="005E2817"/>
    <w:rsid w:val="005E51D5"/>
    <w:rsid w:val="005E5873"/>
    <w:rsid w:val="005E7EE6"/>
    <w:rsid w:val="005F0FAE"/>
    <w:rsid w:val="005F2DFA"/>
    <w:rsid w:val="005F2E2A"/>
    <w:rsid w:val="005F3804"/>
    <w:rsid w:val="005F4856"/>
    <w:rsid w:val="005F643A"/>
    <w:rsid w:val="005F7FF6"/>
    <w:rsid w:val="006059E6"/>
    <w:rsid w:val="006061BD"/>
    <w:rsid w:val="00607C63"/>
    <w:rsid w:val="00610FCB"/>
    <w:rsid w:val="006112A4"/>
    <w:rsid w:val="00613873"/>
    <w:rsid w:val="00613C86"/>
    <w:rsid w:val="00617278"/>
    <w:rsid w:val="00621F95"/>
    <w:rsid w:val="006233A3"/>
    <w:rsid w:val="00623465"/>
    <w:rsid w:val="006238BC"/>
    <w:rsid w:val="00624163"/>
    <w:rsid w:val="00631E54"/>
    <w:rsid w:val="00633AE5"/>
    <w:rsid w:val="00635BA9"/>
    <w:rsid w:val="0063603A"/>
    <w:rsid w:val="00641BDB"/>
    <w:rsid w:val="0064318B"/>
    <w:rsid w:val="00644A68"/>
    <w:rsid w:val="00646A59"/>
    <w:rsid w:val="006506FF"/>
    <w:rsid w:val="006508AC"/>
    <w:rsid w:val="0065311E"/>
    <w:rsid w:val="00661683"/>
    <w:rsid w:val="00662EE6"/>
    <w:rsid w:val="006654A8"/>
    <w:rsid w:val="006663C5"/>
    <w:rsid w:val="006675C7"/>
    <w:rsid w:val="00675EE1"/>
    <w:rsid w:val="006765A1"/>
    <w:rsid w:val="00677866"/>
    <w:rsid w:val="006803F6"/>
    <w:rsid w:val="00680679"/>
    <w:rsid w:val="00682D03"/>
    <w:rsid w:val="00684CA4"/>
    <w:rsid w:val="00690088"/>
    <w:rsid w:val="00691E3C"/>
    <w:rsid w:val="00692843"/>
    <w:rsid w:val="00692A3E"/>
    <w:rsid w:val="0069523B"/>
    <w:rsid w:val="006A0CFA"/>
    <w:rsid w:val="006A2A57"/>
    <w:rsid w:val="006A451B"/>
    <w:rsid w:val="006A68FA"/>
    <w:rsid w:val="006B129D"/>
    <w:rsid w:val="006B1D60"/>
    <w:rsid w:val="006B202E"/>
    <w:rsid w:val="006B27E6"/>
    <w:rsid w:val="006B3809"/>
    <w:rsid w:val="006B4898"/>
    <w:rsid w:val="006B4DC3"/>
    <w:rsid w:val="006B51B5"/>
    <w:rsid w:val="006B6921"/>
    <w:rsid w:val="006B6AF1"/>
    <w:rsid w:val="006B6CA3"/>
    <w:rsid w:val="006C0622"/>
    <w:rsid w:val="006C1D75"/>
    <w:rsid w:val="006C4DFB"/>
    <w:rsid w:val="006C5407"/>
    <w:rsid w:val="006C5A80"/>
    <w:rsid w:val="006C5BE5"/>
    <w:rsid w:val="006C6CCD"/>
    <w:rsid w:val="006C7594"/>
    <w:rsid w:val="006C7C47"/>
    <w:rsid w:val="006C7D3A"/>
    <w:rsid w:val="006D2484"/>
    <w:rsid w:val="006D274A"/>
    <w:rsid w:val="006D4C85"/>
    <w:rsid w:val="006D4F2C"/>
    <w:rsid w:val="006D595E"/>
    <w:rsid w:val="006D603B"/>
    <w:rsid w:val="006E06AA"/>
    <w:rsid w:val="006E297E"/>
    <w:rsid w:val="006E4807"/>
    <w:rsid w:val="006E66B6"/>
    <w:rsid w:val="006E6CA2"/>
    <w:rsid w:val="006F08AD"/>
    <w:rsid w:val="006F2AEE"/>
    <w:rsid w:val="006F3C3E"/>
    <w:rsid w:val="006F3D38"/>
    <w:rsid w:val="006F7421"/>
    <w:rsid w:val="00700DAC"/>
    <w:rsid w:val="00701BFA"/>
    <w:rsid w:val="007031EF"/>
    <w:rsid w:val="00703842"/>
    <w:rsid w:val="00703B19"/>
    <w:rsid w:val="00705249"/>
    <w:rsid w:val="0070576E"/>
    <w:rsid w:val="007065B4"/>
    <w:rsid w:val="007072C3"/>
    <w:rsid w:val="00707485"/>
    <w:rsid w:val="0071095B"/>
    <w:rsid w:val="00711A24"/>
    <w:rsid w:val="00713801"/>
    <w:rsid w:val="00715CCB"/>
    <w:rsid w:val="007166A4"/>
    <w:rsid w:val="0071746C"/>
    <w:rsid w:val="00726554"/>
    <w:rsid w:val="00730752"/>
    <w:rsid w:val="00734D2C"/>
    <w:rsid w:val="00735742"/>
    <w:rsid w:val="00736849"/>
    <w:rsid w:val="00740E5A"/>
    <w:rsid w:val="00741047"/>
    <w:rsid w:val="0074760D"/>
    <w:rsid w:val="00747BCE"/>
    <w:rsid w:val="00747C0E"/>
    <w:rsid w:val="00750C91"/>
    <w:rsid w:val="00751FBB"/>
    <w:rsid w:val="00753677"/>
    <w:rsid w:val="00756CCB"/>
    <w:rsid w:val="007632E0"/>
    <w:rsid w:val="007639F9"/>
    <w:rsid w:val="0076557B"/>
    <w:rsid w:val="007656C7"/>
    <w:rsid w:val="00765C07"/>
    <w:rsid w:val="00771FCE"/>
    <w:rsid w:val="00776D07"/>
    <w:rsid w:val="007811B7"/>
    <w:rsid w:val="00781BCB"/>
    <w:rsid w:val="00784A82"/>
    <w:rsid w:val="00791E77"/>
    <w:rsid w:val="007943DD"/>
    <w:rsid w:val="007947D7"/>
    <w:rsid w:val="00795CE4"/>
    <w:rsid w:val="00795F45"/>
    <w:rsid w:val="007A1396"/>
    <w:rsid w:val="007A402C"/>
    <w:rsid w:val="007A51F8"/>
    <w:rsid w:val="007A70C8"/>
    <w:rsid w:val="007A7A69"/>
    <w:rsid w:val="007B1170"/>
    <w:rsid w:val="007B4E49"/>
    <w:rsid w:val="007B6BF4"/>
    <w:rsid w:val="007C08BB"/>
    <w:rsid w:val="007C242F"/>
    <w:rsid w:val="007C2858"/>
    <w:rsid w:val="007C2DE7"/>
    <w:rsid w:val="007C57D6"/>
    <w:rsid w:val="007C6942"/>
    <w:rsid w:val="007C7A44"/>
    <w:rsid w:val="007D1DAB"/>
    <w:rsid w:val="007D24F2"/>
    <w:rsid w:val="007D3339"/>
    <w:rsid w:val="007D5874"/>
    <w:rsid w:val="007D6482"/>
    <w:rsid w:val="007E0C61"/>
    <w:rsid w:val="007E101B"/>
    <w:rsid w:val="007E191E"/>
    <w:rsid w:val="007E24F0"/>
    <w:rsid w:val="007E309A"/>
    <w:rsid w:val="007E51B8"/>
    <w:rsid w:val="007E53BC"/>
    <w:rsid w:val="007E57C5"/>
    <w:rsid w:val="007E626D"/>
    <w:rsid w:val="007E6618"/>
    <w:rsid w:val="007E7681"/>
    <w:rsid w:val="007E78C6"/>
    <w:rsid w:val="007E7E86"/>
    <w:rsid w:val="007F096D"/>
    <w:rsid w:val="007F24E1"/>
    <w:rsid w:val="007F2F08"/>
    <w:rsid w:val="007F4372"/>
    <w:rsid w:val="007F4AEE"/>
    <w:rsid w:val="007F6A5D"/>
    <w:rsid w:val="008010AC"/>
    <w:rsid w:val="00801D27"/>
    <w:rsid w:val="00802EB7"/>
    <w:rsid w:val="00803798"/>
    <w:rsid w:val="00806537"/>
    <w:rsid w:val="00807DAF"/>
    <w:rsid w:val="008102E4"/>
    <w:rsid w:val="008106AC"/>
    <w:rsid w:val="00810BB9"/>
    <w:rsid w:val="00811BEA"/>
    <w:rsid w:val="00812248"/>
    <w:rsid w:val="008128F3"/>
    <w:rsid w:val="00812B72"/>
    <w:rsid w:val="00812CD4"/>
    <w:rsid w:val="0081300A"/>
    <w:rsid w:val="00815437"/>
    <w:rsid w:val="0081645E"/>
    <w:rsid w:val="00816AE8"/>
    <w:rsid w:val="00816B15"/>
    <w:rsid w:val="00817694"/>
    <w:rsid w:val="00820D7C"/>
    <w:rsid w:val="008210FA"/>
    <w:rsid w:val="0082408A"/>
    <w:rsid w:val="008247CF"/>
    <w:rsid w:val="00826571"/>
    <w:rsid w:val="00830081"/>
    <w:rsid w:val="008342EF"/>
    <w:rsid w:val="00835F30"/>
    <w:rsid w:val="0084293C"/>
    <w:rsid w:val="00844D8F"/>
    <w:rsid w:val="00846077"/>
    <w:rsid w:val="00851619"/>
    <w:rsid w:val="008527A9"/>
    <w:rsid w:val="00853BEB"/>
    <w:rsid w:val="00853E0C"/>
    <w:rsid w:val="00855964"/>
    <w:rsid w:val="00856638"/>
    <w:rsid w:val="00856A10"/>
    <w:rsid w:val="00857074"/>
    <w:rsid w:val="00860C0E"/>
    <w:rsid w:val="00861A85"/>
    <w:rsid w:val="0086378F"/>
    <w:rsid w:val="0086405F"/>
    <w:rsid w:val="00865359"/>
    <w:rsid w:val="00866FB7"/>
    <w:rsid w:val="008676C1"/>
    <w:rsid w:val="008678D3"/>
    <w:rsid w:val="00867A07"/>
    <w:rsid w:val="00867D95"/>
    <w:rsid w:val="00872555"/>
    <w:rsid w:val="00872A56"/>
    <w:rsid w:val="00873240"/>
    <w:rsid w:val="008776D4"/>
    <w:rsid w:val="00881A28"/>
    <w:rsid w:val="00884ECB"/>
    <w:rsid w:val="0088539B"/>
    <w:rsid w:val="008867F4"/>
    <w:rsid w:val="00887C6F"/>
    <w:rsid w:val="00890905"/>
    <w:rsid w:val="00891073"/>
    <w:rsid w:val="00891DDB"/>
    <w:rsid w:val="00892050"/>
    <w:rsid w:val="00892851"/>
    <w:rsid w:val="0089311F"/>
    <w:rsid w:val="00896367"/>
    <w:rsid w:val="008A0DE4"/>
    <w:rsid w:val="008A4894"/>
    <w:rsid w:val="008A6324"/>
    <w:rsid w:val="008A68D4"/>
    <w:rsid w:val="008B14DB"/>
    <w:rsid w:val="008B47D6"/>
    <w:rsid w:val="008B5552"/>
    <w:rsid w:val="008B597F"/>
    <w:rsid w:val="008B60E6"/>
    <w:rsid w:val="008B6702"/>
    <w:rsid w:val="008B6762"/>
    <w:rsid w:val="008B682A"/>
    <w:rsid w:val="008B702F"/>
    <w:rsid w:val="008B7698"/>
    <w:rsid w:val="008B7A7B"/>
    <w:rsid w:val="008C12B8"/>
    <w:rsid w:val="008C1440"/>
    <w:rsid w:val="008C3AD5"/>
    <w:rsid w:val="008C5B71"/>
    <w:rsid w:val="008C6806"/>
    <w:rsid w:val="008C771E"/>
    <w:rsid w:val="008D1B4B"/>
    <w:rsid w:val="008D3434"/>
    <w:rsid w:val="008D4BFB"/>
    <w:rsid w:val="008D60D1"/>
    <w:rsid w:val="008D61C5"/>
    <w:rsid w:val="008D6C36"/>
    <w:rsid w:val="008D74A9"/>
    <w:rsid w:val="008E02EF"/>
    <w:rsid w:val="008E2795"/>
    <w:rsid w:val="008E4E73"/>
    <w:rsid w:val="008E64D2"/>
    <w:rsid w:val="008E6AA1"/>
    <w:rsid w:val="008E7930"/>
    <w:rsid w:val="008F0ACE"/>
    <w:rsid w:val="008F0D28"/>
    <w:rsid w:val="008F10F5"/>
    <w:rsid w:val="008F22CC"/>
    <w:rsid w:val="008F5806"/>
    <w:rsid w:val="008F7E23"/>
    <w:rsid w:val="00901F5A"/>
    <w:rsid w:val="00907929"/>
    <w:rsid w:val="009117F0"/>
    <w:rsid w:val="009124C2"/>
    <w:rsid w:val="00914B50"/>
    <w:rsid w:val="00915C80"/>
    <w:rsid w:val="00922B5C"/>
    <w:rsid w:val="0092437B"/>
    <w:rsid w:val="00927F67"/>
    <w:rsid w:val="00930A3B"/>
    <w:rsid w:val="00931750"/>
    <w:rsid w:val="00936089"/>
    <w:rsid w:val="009368C4"/>
    <w:rsid w:val="0094497C"/>
    <w:rsid w:val="0094781B"/>
    <w:rsid w:val="00953713"/>
    <w:rsid w:val="00953A63"/>
    <w:rsid w:val="009542D3"/>
    <w:rsid w:val="00954A37"/>
    <w:rsid w:val="009554FA"/>
    <w:rsid w:val="00955907"/>
    <w:rsid w:val="00956693"/>
    <w:rsid w:val="009648B7"/>
    <w:rsid w:val="00964E13"/>
    <w:rsid w:val="00964F6C"/>
    <w:rsid w:val="00965686"/>
    <w:rsid w:val="00965767"/>
    <w:rsid w:val="00966A4D"/>
    <w:rsid w:val="00970E8F"/>
    <w:rsid w:val="00973025"/>
    <w:rsid w:val="0097331E"/>
    <w:rsid w:val="009741C8"/>
    <w:rsid w:val="0097688D"/>
    <w:rsid w:val="0097783B"/>
    <w:rsid w:val="00986532"/>
    <w:rsid w:val="0099099B"/>
    <w:rsid w:val="00995F33"/>
    <w:rsid w:val="009975BD"/>
    <w:rsid w:val="009A2755"/>
    <w:rsid w:val="009A4B08"/>
    <w:rsid w:val="009A6B9B"/>
    <w:rsid w:val="009B1510"/>
    <w:rsid w:val="009B341B"/>
    <w:rsid w:val="009B3FCE"/>
    <w:rsid w:val="009B50A0"/>
    <w:rsid w:val="009B7130"/>
    <w:rsid w:val="009B79C6"/>
    <w:rsid w:val="009B7CD1"/>
    <w:rsid w:val="009C041E"/>
    <w:rsid w:val="009C0AC8"/>
    <w:rsid w:val="009C0CD8"/>
    <w:rsid w:val="009C3982"/>
    <w:rsid w:val="009C76B5"/>
    <w:rsid w:val="009C7E57"/>
    <w:rsid w:val="009D14F0"/>
    <w:rsid w:val="009D1B6B"/>
    <w:rsid w:val="009D242F"/>
    <w:rsid w:val="009D27DE"/>
    <w:rsid w:val="009D361B"/>
    <w:rsid w:val="009D4FA3"/>
    <w:rsid w:val="009D719D"/>
    <w:rsid w:val="009E683C"/>
    <w:rsid w:val="009F290A"/>
    <w:rsid w:val="009F3F99"/>
    <w:rsid w:val="009F41D6"/>
    <w:rsid w:val="009F4819"/>
    <w:rsid w:val="009F4FE3"/>
    <w:rsid w:val="009F5C8A"/>
    <w:rsid w:val="00A02A0D"/>
    <w:rsid w:val="00A04206"/>
    <w:rsid w:val="00A051B2"/>
    <w:rsid w:val="00A0696D"/>
    <w:rsid w:val="00A07B41"/>
    <w:rsid w:val="00A100D0"/>
    <w:rsid w:val="00A109C0"/>
    <w:rsid w:val="00A126D5"/>
    <w:rsid w:val="00A13A5C"/>
    <w:rsid w:val="00A13B4E"/>
    <w:rsid w:val="00A14A60"/>
    <w:rsid w:val="00A15762"/>
    <w:rsid w:val="00A2218E"/>
    <w:rsid w:val="00A23602"/>
    <w:rsid w:val="00A23660"/>
    <w:rsid w:val="00A2381E"/>
    <w:rsid w:val="00A2482D"/>
    <w:rsid w:val="00A333AC"/>
    <w:rsid w:val="00A3508B"/>
    <w:rsid w:val="00A35537"/>
    <w:rsid w:val="00A3603F"/>
    <w:rsid w:val="00A3632B"/>
    <w:rsid w:val="00A36E92"/>
    <w:rsid w:val="00A376E2"/>
    <w:rsid w:val="00A41A62"/>
    <w:rsid w:val="00A42313"/>
    <w:rsid w:val="00A444E6"/>
    <w:rsid w:val="00A44970"/>
    <w:rsid w:val="00A45CEE"/>
    <w:rsid w:val="00A460BD"/>
    <w:rsid w:val="00A4620B"/>
    <w:rsid w:val="00A47B27"/>
    <w:rsid w:val="00A50445"/>
    <w:rsid w:val="00A5122A"/>
    <w:rsid w:val="00A518C9"/>
    <w:rsid w:val="00A51D29"/>
    <w:rsid w:val="00A52C0C"/>
    <w:rsid w:val="00A52C49"/>
    <w:rsid w:val="00A53ACA"/>
    <w:rsid w:val="00A558B9"/>
    <w:rsid w:val="00A60545"/>
    <w:rsid w:val="00A60B86"/>
    <w:rsid w:val="00A637C9"/>
    <w:rsid w:val="00A7111B"/>
    <w:rsid w:val="00A74F88"/>
    <w:rsid w:val="00A775C4"/>
    <w:rsid w:val="00A806D5"/>
    <w:rsid w:val="00A818BF"/>
    <w:rsid w:val="00A82544"/>
    <w:rsid w:val="00A832D2"/>
    <w:rsid w:val="00A8539C"/>
    <w:rsid w:val="00A9112D"/>
    <w:rsid w:val="00A91321"/>
    <w:rsid w:val="00A923EF"/>
    <w:rsid w:val="00AA07E1"/>
    <w:rsid w:val="00AA0BF7"/>
    <w:rsid w:val="00AA0D13"/>
    <w:rsid w:val="00AA320F"/>
    <w:rsid w:val="00AA34CA"/>
    <w:rsid w:val="00AA3838"/>
    <w:rsid w:val="00AA4929"/>
    <w:rsid w:val="00AA4D1C"/>
    <w:rsid w:val="00AA5E27"/>
    <w:rsid w:val="00AA7377"/>
    <w:rsid w:val="00AB239F"/>
    <w:rsid w:val="00AB44A2"/>
    <w:rsid w:val="00AB7CF5"/>
    <w:rsid w:val="00AC00BC"/>
    <w:rsid w:val="00AC04D9"/>
    <w:rsid w:val="00AC0958"/>
    <w:rsid w:val="00AC0AC4"/>
    <w:rsid w:val="00AC34D2"/>
    <w:rsid w:val="00AC3B2E"/>
    <w:rsid w:val="00AC4BB3"/>
    <w:rsid w:val="00AD0688"/>
    <w:rsid w:val="00AD0894"/>
    <w:rsid w:val="00AD177A"/>
    <w:rsid w:val="00AD1D8C"/>
    <w:rsid w:val="00AD22DE"/>
    <w:rsid w:val="00AD3AC3"/>
    <w:rsid w:val="00AD6A12"/>
    <w:rsid w:val="00AE07E5"/>
    <w:rsid w:val="00AE0AB0"/>
    <w:rsid w:val="00AE0E88"/>
    <w:rsid w:val="00AE223D"/>
    <w:rsid w:val="00AE2309"/>
    <w:rsid w:val="00AE4DCA"/>
    <w:rsid w:val="00AE5CFB"/>
    <w:rsid w:val="00AE6304"/>
    <w:rsid w:val="00AE64B4"/>
    <w:rsid w:val="00AF1ABF"/>
    <w:rsid w:val="00AF1D44"/>
    <w:rsid w:val="00AF3198"/>
    <w:rsid w:val="00AF433A"/>
    <w:rsid w:val="00AF4C64"/>
    <w:rsid w:val="00AF4D6D"/>
    <w:rsid w:val="00AF68E2"/>
    <w:rsid w:val="00B04CAA"/>
    <w:rsid w:val="00B13B21"/>
    <w:rsid w:val="00B1402C"/>
    <w:rsid w:val="00B17A5E"/>
    <w:rsid w:val="00B20D90"/>
    <w:rsid w:val="00B211CA"/>
    <w:rsid w:val="00B22309"/>
    <w:rsid w:val="00B23F0A"/>
    <w:rsid w:val="00B243E5"/>
    <w:rsid w:val="00B2520A"/>
    <w:rsid w:val="00B27A89"/>
    <w:rsid w:val="00B3271A"/>
    <w:rsid w:val="00B335EA"/>
    <w:rsid w:val="00B336D5"/>
    <w:rsid w:val="00B33BEC"/>
    <w:rsid w:val="00B3517D"/>
    <w:rsid w:val="00B3641B"/>
    <w:rsid w:val="00B36C43"/>
    <w:rsid w:val="00B36CD0"/>
    <w:rsid w:val="00B40C03"/>
    <w:rsid w:val="00B40D88"/>
    <w:rsid w:val="00B40F14"/>
    <w:rsid w:val="00B44352"/>
    <w:rsid w:val="00B46D4A"/>
    <w:rsid w:val="00B519A9"/>
    <w:rsid w:val="00B51BF7"/>
    <w:rsid w:val="00B525BE"/>
    <w:rsid w:val="00B53216"/>
    <w:rsid w:val="00B533A5"/>
    <w:rsid w:val="00B54911"/>
    <w:rsid w:val="00B54B5A"/>
    <w:rsid w:val="00B55464"/>
    <w:rsid w:val="00B5549C"/>
    <w:rsid w:val="00B563DF"/>
    <w:rsid w:val="00B5727A"/>
    <w:rsid w:val="00B5743D"/>
    <w:rsid w:val="00B6087F"/>
    <w:rsid w:val="00B60ECE"/>
    <w:rsid w:val="00B63CC7"/>
    <w:rsid w:val="00B65AC8"/>
    <w:rsid w:val="00B67A47"/>
    <w:rsid w:val="00B70198"/>
    <w:rsid w:val="00B70E49"/>
    <w:rsid w:val="00B73DB6"/>
    <w:rsid w:val="00B750EF"/>
    <w:rsid w:val="00B76720"/>
    <w:rsid w:val="00B847BB"/>
    <w:rsid w:val="00B86060"/>
    <w:rsid w:val="00B87992"/>
    <w:rsid w:val="00B910F7"/>
    <w:rsid w:val="00B9119B"/>
    <w:rsid w:val="00B913C2"/>
    <w:rsid w:val="00B91C06"/>
    <w:rsid w:val="00B9220E"/>
    <w:rsid w:val="00B93484"/>
    <w:rsid w:val="00B94188"/>
    <w:rsid w:val="00B95765"/>
    <w:rsid w:val="00B96DC9"/>
    <w:rsid w:val="00BA1EF8"/>
    <w:rsid w:val="00BA2180"/>
    <w:rsid w:val="00BA42AD"/>
    <w:rsid w:val="00BA4669"/>
    <w:rsid w:val="00BA7AFD"/>
    <w:rsid w:val="00BB013F"/>
    <w:rsid w:val="00BB17E8"/>
    <w:rsid w:val="00BB25B4"/>
    <w:rsid w:val="00BB3598"/>
    <w:rsid w:val="00BB6177"/>
    <w:rsid w:val="00BB743F"/>
    <w:rsid w:val="00BC02B7"/>
    <w:rsid w:val="00BC03BC"/>
    <w:rsid w:val="00BC0B86"/>
    <w:rsid w:val="00BC1399"/>
    <w:rsid w:val="00BC1658"/>
    <w:rsid w:val="00BC5422"/>
    <w:rsid w:val="00BC5483"/>
    <w:rsid w:val="00BC6EA0"/>
    <w:rsid w:val="00BE0428"/>
    <w:rsid w:val="00BE5DE4"/>
    <w:rsid w:val="00BE7701"/>
    <w:rsid w:val="00BF080C"/>
    <w:rsid w:val="00BF4ED7"/>
    <w:rsid w:val="00BF59EB"/>
    <w:rsid w:val="00BF5A6D"/>
    <w:rsid w:val="00BF5EB8"/>
    <w:rsid w:val="00BF5F81"/>
    <w:rsid w:val="00BF75D7"/>
    <w:rsid w:val="00C01E0F"/>
    <w:rsid w:val="00C049BA"/>
    <w:rsid w:val="00C07ECC"/>
    <w:rsid w:val="00C11131"/>
    <w:rsid w:val="00C122EA"/>
    <w:rsid w:val="00C128C1"/>
    <w:rsid w:val="00C15AE7"/>
    <w:rsid w:val="00C17EC3"/>
    <w:rsid w:val="00C22BF4"/>
    <w:rsid w:val="00C23B77"/>
    <w:rsid w:val="00C2509B"/>
    <w:rsid w:val="00C26543"/>
    <w:rsid w:val="00C269AD"/>
    <w:rsid w:val="00C26B22"/>
    <w:rsid w:val="00C2701A"/>
    <w:rsid w:val="00C279F1"/>
    <w:rsid w:val="00C3050C"/>
    <w:rsid w:val="00C31145"/>
    <w:rsid w:val="00C40300"/>
    <w:rsid w:val="00C45A4D"/>
    <w:rsid w:val="00C46728"/>
    <w:rsid w:val="00C46818"/>
    <w:rsid w:val="00C46DF9"/>
    <w:rsid w:val="00C51104"/>
    <w:rsid w:val="00C5279E"/>
    <w:rsid w:val="00C52F53"/>
    <w:rsid w:val="00C53528"/>
    <w:rsid w:val="00C54525"/>
    <w:rsid w:val="00C54D7C"/>
    <w:rsid w:val="00C55230"/>
    <w:rsid w:val="00C5565F"/>
    <w:rsid w:val="00C574E0"/>
    <w:rsid w:val="00C575A6"/>
    <w:rsid w:val="00C61495"/>
    <w:rsid w:val="00C616BD"/>
    <w:rsid w:val="00C64A64"/>
    <w:rsid w:val="00C66A1C"/>
    <w:rsid w:val="00C71D09"/>
    <w:rsid w:val="00C744F5"/>
    <w:rsid w:val="00C765FF"/>
    <w:rsid w:val="00C76C1D"/>
    <w:rsid w:val="00C77680"/>
    <w:rsid w:val="00C81703"/>
    <w:rsid w:val="00C8186C"/>
    <w:rsid w:val="00C81C44"/>
    <w:rsid w:val="00C81F56"/>
    <w:rsid w:val="00C82B9D"/>
    <w:rsid w:val="00C83171"/>
    <w:rsid w:val="00C848A8"/>
    <w:rsid w:val="00C85507"/>
    <w:rsid w:val="00C87C9E"/>
    <w:rsid w:val="00C87DE0"/>
    <w:rsid w:val="00C87E62"/>
    <w:rsid w:val="00C91717"/>
    <w:rsid w:val="00C9352B"/>
    <w:rsid w:val="00C95599"/>
    <w:rsid w:val="00C96AAF"/>
    <w:rsid w:val="00C97ABE"/>
    <w:rsid w:val="00CA45FF"/>
    <w:rsid w:val="00CA5C8F"/>
    <w:rsid w:val="00CB0512"/>
    <w:rsid w:val="00CB2A2B"/>
    <w:rsid w:val="00CB2B73"/>
    <w:rsid w:val="00CB4A04"/>
    <w:rsid w:val="00CB66D9"/>
    <w:rsid w:val="00CC0043"/>
    <w:rsid w:val="00CC0C0A"/>
    <w:rsid w:val="00CC11A5"/>
    <w:rsid w:val="00CC27B2"/>
    <w:rsid w:val="00CC4CF9"/>
    <w:rsid w:val="00CC54E8"/>
    <w:rsid w:val="00CD27F9"/>
    <w:rsid w:val="00CD3F42"/>
    <w:rsid w:val="00CD4C37"/>
    <w:rsid w:val="00CD6824"/>
    <w:rsid w:val="00CD7DC5"/>
    <w:rsid w:val="00CE1259"/>
    <w:rsid w:val="00CE2C0E"/>
    <w:rsid w:val="00CE405B"/>
    <w:rsid w:val="00CE4F4C"/>
    <w:rsid w:val="00CF1548"/>
    <w:rsid w:val="00CF1D39"/>
    <w:rsid w:val="00CF2F07"/>
    <w:rsid w:val="00CF53E3"/>
    <w:rsid w:val="00CF7C7F"/>
    <w:rsid w:val="00D00825"/>
    <w:rsid w:val="00D010E6"/>
    <w:rsid w:val="00D01822"/>
    <w:rsid w:val="00D031D7"/>
    <w:rsid w:val="00D04FA4"/>
    <w:rsid w:val="00D06F89"/>
    <w:rsid w:val="00D06FD4"/>
    <w:rsid w:val="00D07BBE"/>
    <w:rsid w:val="00D10C38"/>
    <w:rsid w:val="00D1201B"/>
    <w:rsid w:val="00D16C4C"/>
    <w:rsid w:val="00D17379"/>
    <w:rsid w:val="00D17595"/>
    <w:rsid w:val="00D211B9"/>
    <w:rsid w:val="00D21DAB"/>
    <w:rsid w:val="00D2268D"/>
    <w:rsid w:val="00D22B1B"/>
    <w:rsid w:val="00D22EBA"/>
    <w:rsid w:val="00D23892"/>
    <w:rsid w:val="00D24BD3"/>
    <w:rsid w:val="00D26B79"/>
    <w:rsid w:val="00D26DBE"/>
    <w:rsid w:val="00D275AB"/>
    <w:rsid w:val="00D31C79"/>
    <w:rsid w:val="00D35E66"/>
    <w:rsid w:val="00D36B05"/>
    <w:rsid w:val="00D36D7A"/>
    <w:rsid w:val="00D40490"/>
    <w:rsid w:val="00D51B17"/>
    <w:rsid w:val="00D51C95"/>
    <w:rsid w:val="00D5662A"/>
    <w:rsid w:val="00D64F8B"/>
    <w:rsid w:val="00D676A0"/>
    <w:rsid w:val="00D7081C"/>
    <w:rsid w:val="00D7162A"/>
    <w:rsid w:val="00D7198E"/>
    <w:rsid w:val="00D74090"/>
    <w:rsid w:val="00D75798"/>
    <w:rsid w:val="00D75A4A"/>
    <w:rsid w:val="00D75B06"/>
    <w:rsid w:val="00D772B9"/>
    <w:rsid w:val="00D80B62"/>
    <w:rsid w:val="00D81D7A"/>
    <w:rsid w:val="00D82729"/>
    <w:rsid w:val="00D82C81"/>
    <w:rsid w:val="00D8596B"/>
    <w:rsid w:val="00D92D4A"/>
    <w:rsid w:val="00D92EEC"/>
    <w:rsid w:val="00D96D4A"/>
    <w:rsid w:val="00D975D3"/>
    <w:rsid w:val="00D97942"/>
    <w:rsid w:val="00DA056B"/>
    <w:rsid w:val="00DA7ED6"/>
    <w:rsid w:val="00DB1DCE"/>
    <w:rsid w:val="00DB543A"/>
    <w:rsid w:val="00DB6EE8"/>
    <w:rsid w:val="00DB75BF"/>
    <w:rsid w:val="00DC0CB9"/>
    <w:rsid w:val="00DC2969"/>
    <w:rsid w:val="00DD017F"/>
    <w:rsid w:val="00DD1447"/>
    <w:rsid w:val="00DD1772"/>
    <w:rsid w:val="00DD1FD6"/>
    <w:rsid w:val="00DD2142"/>
    <w:rsid w:val="00DD40E4"/>
    <w:rsid w:val="00DD4D32"/>
    <w:rsid w:val="00DD5A58"/>
    <w:rsid w:val="00DD6DDE"/>
    <w:rsid w:val="00DD7F81"/>
    <w:rsid w:val="00DE0010"/>
    <w:rsid w:val="00DE005C"/>
    <w:rsid w:val="00DE075F"/>
    <w:rsid w:val="00DE0A8E"/>
    <w:rsid w:val="00DE0F84"/>
    <w:rsid w:val="00DE2B8B"/>
    <w:rsid w:val="00DE33D2"/>
    <w:rsid w:val="00DE3543"/>
    <w:rsid w:val="00DE3EE4"/>
    <w:rsid w:val="00DE77D6"/>
    <w:rsid w:val="00DF4296"/>
    <w:rsid w:val="00DF4A13"/>
    <w:rsid w:val="00DF4E4D"/>
    <w:rsid w:val="00DF78C2"/>
    <w:rsid w:val="00E0070C"/>
    <w:rsid w:val="00E071A2"/>
    <w:rsid w:val="00E07ADF"/>
    <w:rsid w:val="00E07E26"/>
    <w:rsid w:val="00E101FC"/>
    <w:rsid w:val="00E10233"/>
    <w:rsid w:val="00E13C82"/>
    <w:rsid w:val="00E16897"/>
    <w:rsid w:val="00E17E6A"/>
    <w:rsid w:val="00E2035A"/>
    <w:rsid w:val="00E22C41"/>
    <w:rsid w:val="00E24EA9"/>
    <w:rsid w:val="00E27508"/>
    <w:rsid w:val="00E37D6D"/>
    <w:rsid w:val="00E4074A"/>
    <w:rsid w:val="00E40FE2"/>
    <w:rsid w:val="00E44AEA"/>
    <w:rsid w:val="00E51259"/>
    <w:rsid w:val="00E530F0"/>
    <w:rsid w:val="00E54A1F"/>
    <w:rsid w:val="00E54F4A"/>
    <w:rsid w:val="00E61BD4"/>
    <w:rsid w:val="00E62DD5"/>
    <w:rsid w:val="00E637B9"/>
    <w:rsid w:val="00E65B08"/>
    <w:rsid w:val="00E71207"/>
    <w:rsid w:val="00E72C6F"/>
    <w:rsid w:val="00E75A90"/>
    <w:rsid w:val="00E766BC"/>
    <w:rsid w:val="00E773E5"/>
    <w:rsid w:val="00E82723"/>
    <w:rsid w:val="00E827A2"/>
    <w:rsid w:val="00E827A7"/>
    <w:rsid w:val="00E82E3C"/>
    <w:rsid w:val="00E84539"/>
    <w:rsid w:val="00E84619"/>
    <w:rsid w:val="00E8577F"/>
    <w:rsid w:val="00E8579E"/>
    <w:rsid w:val="00E86195"/>
    <w:rsid w:val="00E87C1E"/>
    <w:rsid w:val="00E91E01"/>
    <w:rsid w:val="00E93E95"/>
    <w:rsid w:val="00E943BB"/>
    <w:rsid w:val="00E94F0B"/>
    <w:rsid w:val="00E97190"/>
    <w:rsid w:val="00EA2218"/>
    <w:rsid w:val="00EA56E3"/>
    <w:rsid w:val="00EB284A"/>
    <w:rsid w:val="00EB57D5"/>
    <w:rsid w:val="00EB5DC7"/>
    <w:rsid w:val="00EB6762"/>
    <w:rsid w:val="00EC291B"/>
    <w:rsid w:val="00EC3C25"/>
    <w:rsid w:val="00EC7EF6"/>
    <w:rsid w:val="00ED1135"/>
    <w:rsid w:val="00ED3140"/>
    <w:rsid w:val="00ED3B30"/>
    <w:rsid w:val="00ED5414"/>
    <w:rsid w:val="00ED6CDB"/>
    <w:rsid w:val="00EE0F66"/>
    <w:rsid w:val="00EE3835"/>
    <w:rsid w:val="00EE395A"/>
    <w:rsid w:val="00EE7A64"/>
    <w:rsid w:val="00EF43B1"/>
    <w:rsid w:val="00F0044D"/>
    <w:rsid w:val="00F01B7D"/>
    <w:rsid w:val="00F02D73"/>
    <w:rsid w:val="00F056C7"/>
    <w:rsid w:val="00F05D2B"/>
    <w:rsid w:val="00F06C7F"/>
    <w:rsid w:val="00F1009A"/>
    <w:rsid w:val="00F12577"/>
    <w:rsid w:val="00F133DE"/>
    <w:rsid w:val="00F16412"/>
    <w:rsid w:val="00F165B2"/>
    <w:rsid w:val="00F30EDE"/>
    <w:rsid w:val="00F33B6A"/>
    <w:rsid w:val="00F35E06"/>
    <w:rsid w:val="00F3634D"/>
    <w:rsid w:val="00F377D1"/>
    <w:rsid w:val="00F40948"/>
    <w:rsid w:val="00F40C91"/>
    <w:rsid w:val="00F42D48"/>
    <w:rsid w:val="00F45219"/>
    <w:rsid w:val="00F539FD"/>
    <w:rsid w:val="00F549A4"/>
    <w:rsid w:val="00F54BC9"/>
    <w:rsid w:val="00F57ED2"/>
    <w:rsid w:val="00F6073E"/>
    <w:rsid w:val="00F6196F"/>
    <w:rsid w:val="00F62A0D"/>
    <w:rsid w:val="00F63C91"/>
    <w:rsid w:val="00F71622"/>
    <w:rsid w:val="00F72F46"/>
    <w:rsid w:val="00F736CE"/>
    <w:rsid w:val="00F739BB"/>
    <w:rsid w:val="00F777AC"/>
    <w:rsid w:val="00F800D5"/>
    <w:rsid w:val="00F80A10"/>
    <w:rsid w:val="00F81271"/>
    <w:rsid w:val="00F84147"/>
    <w:rsid w:val="00F843C2"/>
    <w:rsid w:val="00F87459"/>
    <w:rsid w:val="00F87959"/>
    <w:rsid w:val="00F904AD"/>
    <w:rsid w:val="00F906AF"/>
    <w:rsid w:val="00F90C14"/>
    <w:rsid w:val="00F92A81"/>
    <w:rsid w:val="00F934C1"/>
    <w:rsid w:val="00F97998"/>
    <w:rsid w:val="00F97D51"/>
    <w:rsid w:val="00FA1904"/>
    <w:rsid w:val="00FA332E"/>
    <w:rsid w:val="00FA3E3E"/>
    <w:rsid w:val="00FA4DBA"/>
    <w:rsid w:val="00FA56A5"/>
    <w:rsid w:val="00FA5E94"/>
    <w:rsid w:val="00FA6E15"/>
    <w:rsid w:val="00FB0268"/>
    <w:rsid w:val="00FB4364"/>
    <w:rsid w:val="00FB636A"/>
    <w:rsid w:val="00FC4BF0"/>
    <w:rsid w:val="00FC5FF2"/>
    <w:rsid w:val="00FC610D"/>
    <w:rsid w:val="00FD0310"/>
    <w:rsid w:val="00FD0A24"/>
    <w:rsid w:val="00FD1A22"/>
    <w:rsid w:val="00FD32B2"/>
    <w:rsid w:val="00FD35C9"/>
    <w:rsid w:val="00FD6C77"/>
    <w:rsid w:val="00FD7494"/>
    <w:rsid w:val="00FE2DFB"/>
    <w:rsid w:val="00FE36E2"/>
    <w:rsid w:val="00FE4458"/>
    <w:rsid w:val="00FE4542"/>
    <w:rsid w:val="00FF48D7"/>
    <w:rsid w:val="00FF6EAD"/>
    <w:rsid w:val="07C519D6"/>
    <w:rsid w:val="0C4FE931"/>
    <w:rsid w:val="0DEC3047"/>
    <w:rsid w:val="10B5AFE1"/>
    <w:rsid w:val="11EDC731"/>
    <w:rsid w:val="134C2BF4"/>
    <w:rsid w:val="13A31397"/>
    <w:rsid w:val="1862CA31"/>
    <w:rsid w:val="236031C6"/>
    <w:rsid w:val="264CD6C8"/>
    <w:rsid w:val="26D6C4A6"/>
    <w:rsid w:val="283DCBD1"/>
    <w:rsid w:val="2B9606E1"/>
    <w:rsid w:val="2F6C629F"/>
    <w:rsid w:val="30BE14EC"/>
    <w:rsid w:val="31720157"/>
    <w:rsid w:val="3C775E32"/>
    <w:rsid w:val="3CEA5755"/>
    <w:rsid w:val="43D1E63E"/>
    <w:rsid w:val="44A89E2C"/>
    <w:rsid w:val="45250880"/>
    <w:rsid w:val="461B000B"/>
    <w:rsid w:val="4635AB00"/>
    <w:rsid w:val="471F1CBF"/>
    <w:rsid w:val="47859406"/>
    <w:rsid w:val="47F21694"/>
    <w:rsid w:val="4A993EF4"/>
    <w:rsid w:val="4E282C00"/>
    <w:rsid w:val="4E335B50"/>
    <w:rsid w:val="4F9AA9B8"/>
    <w:rsid w:val="4FF91CED"/>
    <w:rsid w:val="5005DD21"/>
    <w:rsid w:val="51ECD206"/>
    <w:rsid w:val="52563315"/>
    <w:rsid w:val="56A49ADE"/>
    <w:rsid w:val="58ECDEC1"/>
    <w:rsid w:val="5E0836CD"/>
    <w:rsid w:val="6230B629"/>
    <w:rsid w:val="65EFB418"/>
    <w:rsid w:val="68FB5882"/>
    <w:rsid w:val="6DAD4B0B"/>
    <w:rsid w:val="6EF837C0"/>
    <w:rsid w:val="6F0CDB51"/>
    <w:rsid w:val="705A69E4"/>
    <w:rsid w:val="70F00081"/>
    <w:rsid w:val="7432C301"/>
    <w:rsid w:val="74CCEF97"/>
    <w:rsid w:val="76DA1984"/>
    <w:rsid w:val="77499579"/>
    <w:rsid w:val="7910946F"/>
    <w:rsid w:val="795503AB"/>
    <w:rsid w:val="7A763286"/>
    <w:rsid w:val="7C1E6DA3"/>
    <w:rsid w:val="7C2A4FFC"/>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638F834E"/>
  <w15:chartTrackingRefBased/>
  <w15:docId w15:val="{CB4B0FA5-E211-4808-A16B-981748A35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rsid w:val="009B3FCE"/>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D211B9"/>
    <w:rPr>
      <w:b/>
      <w:color w:val="auto"/>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D211B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paragraph">
    <w:name w:val="paragraph"/>
    <w:basedOn w:val="Normal"/>
    <w:rsid w:val="003A39E5"/>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A39E5"/>
  </w:style>
  <w:style w:type="character" w:customStyle="1" w:styleId="eop">
    <w:name w:val="eop"/>
    <w:basedOn w:val="DefaultParagraphFont"/>
    <w:rsid w:val="003A39E5"/>
  </w:style>
  <w:style w:type="character" w:styleId="FollowedHyperlink">
    <w:name w:val="FollowedHyperlink"/>
    <w:basedOn w:val="DefaultParagraphFont"/>
    <w:uiPriority w:val="99"/>
    <w:semiHidden/>
    <w:unhideWhenUsed/>
    <w:rsid w:val="007E626D"/>
    <w:rPr>
      <w:color w:val="A8156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9636">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77157116">
      <w:bodyDiv w:val="1"/>
      <w:marLeft w:val="0"/>
      <w:marRight w:val="0"/>
      <w:marTop w:val="0"/>
      <w:marBottom w:val="0"/>
      <w:divBdr>
        <w:top w:val="none" w:sz="0" w:space="0" w:color="auto"/>
        <w:left w:val="none" w:sz="0" w:space="0" w:color="auto"/>
        <w:bottom w:val="none" w:sz="0" w:space="0" w:color="auto"/>
        <w:right w:val="none" w:sz="0" w:space="0" w:color="auto"/>
      </w:divBdr>
    </w:div>
    <w:div w:id="181937736">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16817896">
      <w:bodyDiv w:val="1"/>
      <w:marLeft w:val="0"/>
      <w:marRight w:val="0"/>
      <w:marTop w:val="0"/>
      <w:marBottom w:val="0"/>
      <w:divBdr>
        <w:top w:val="none" w:sz="0" w:space="0" w:color="auto"/>
        <w:left w:val="none" w:sz="0" w:space="0" w:color="auto"/>
        <w:bottom w:val="none" w:sz="0" w:space="0" w:color="auto"/>
        <w:right w:val="none" w:sz="0" w:space="0" w:color="auto"/>
      </w:divBdr>
    </w:div>
    <w:div w:id="288322659">
      <w:bodyDiv w:val="1"/>
      <w:marLeft w:val="0"/>
      <w:marRight w:val="0"/>
      <w:marTop w:val="0"/>
      <w:marBottom w:val="0"/>
      <w:divBdr>
        <w:top w:val="none" w:sz="0" w:space="0" w:color="auto"/>
        <w:left w:val="none" w:sz="0" w:space="0" w:color="auto"/>
        <w:bottom w:val="none" w:sz="0" w:space="0" w:color="auto"/>
        <w:right w:val="none" w:sz="0" w:space="0" w:color="auto"/>
      </w:divBdr>
    </w:div>
    <w:div w:id="324095238">
      <w:bodyDiv w:val="1"/>
      <w:marLeft w:val="0"/>
      <w:marRight w:val="0"/>
      <w:marTop w:val="0"/>
      <w:marBottom w:val="0"/>
      <w:divBdr>
        <w:top w:val="none" w:sz="0" w:space="0" w:color="auto"/>
        <w:left w:val="none" w:sz="0" w:space="0" w:color="auto"/>
        <w:bottom w:val="none" w:sz="0" w:space="0" w:color="auto"/>
        <w:right w:val="none" w:sz="0" w:space="0" w:color="auto"/>
      </w:divBdr>
    </w:div>
    <w:div w:id="369493503">
      <w:bodyDiv w:val="1"/>
      <w:marLeft w:val="0"/>
      <w:marRight w:val="0"/>
      <w:marTop w:val="0"/>
      <w:marBottom w:val="0"/>
      <w:divBdr>
        <w:top w:val="none" w:sz="0" w:space="0" w:color="auto"/>
        <w:left w:val="none" w:sz="0" w:space="0" w:color="auto"/>
        <w:bottom w:val="none" w:sz="0" w:space="0" w:color="auto"/>
        <w:right w:val="none" w:sz="0" w:space="0" w:color="auto"/>
      </w:divBdr>
    </w:div>
    <w:div w:id="438642157">
      <w:bodyDiv w:val="1"/>
      <w:marLeft w:val="0"/>
      <w:marRight w:val="0"/>
      <w:marTop w:val="0"/>
      <w:marBottom w:val="0"/>
      <w:divBdr>
        <w:top w:val="none" w:sz="0" w:space="0" w:color="auto"/>
        <w:left w:val="none" w:sz="0" w:space="0" w:color="auto"/>
        <w:bottom w:val="none" w:sz="0" w:space="0" w:color="auto"/>
        <w:right w:val="none" w:sz="0" w:space="0" w:color="auto"/>
      </w:divBdr>
    </w:div>
    <w:div w:id="690569588">
      <w:bodyDiv w:val="1"/>
      <w:marLeft w:val="0"/>
      <w:marRight w:val="0"/>
      <w:marTop w:val="0"/>
      <w:marBottom w:val="0"/>
      <w:divBdr>
        <w:top w:val="none" w:sz="0" w:space="0" w:color="auto"/>
        <w:left w:val="none" w:sz="0" w:space="0" w:color="auto"/>
        <w:bottom w:val="none" w:sz="0" w:space="0" w:color="auto"/>
        <w:right w:val="none" w:sz="0" w:space="0" w:color="auto"/>
      </w:divBdr>
    </w:div>
    <w:div w:id="718631078">
      <w:bodyDiv w:val="1"/>
      <w:marLeft w:val="0"/>
      <w:marRight w:val="0"/>
      <w:marTop w:val="0"/>
      <w:marBottom w:val="0"/>
      <w:divBdr>
        <w:top w:val="none" w:sz="0" w:space="0" w:color="auto"/>
        <w:left w:val="none" w:sz="0" w:space="0" w:color="auto"/>
        <w:bottom w:val="none" w:sz="0" w:space="0" w:color="auto"/>
        <w:right w:val="none" w:sz="0" w:space="0" w:color="auto"/>
      </w:divBdr>
    </w:div>
    <w:div w:id="744185749">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87632963">
      <w:bodyDiv w:val="1"/>
      <w:marLeft w:val="0"/>
      <w:marRight w:val="0"/>
      <w:marTop w:val="0"/>
      <w:marBottom w:val="0"/>
      <w:divBdr>
        <w:top w:val="none" w:sz="0" w:space="0" w:color="auto"/>
        <w:left w:val="none" w:sz="0" w:space="0" w:color="auto"/>
        <w:bottom w:val="none" w:sz="0" w:space="0" w:color="auto"/>
        <w:right w:val="none" w:sz="0" w:space="0" w:color="auto"/>
      </w:divBdr>
    </w:div>
    <w:div w:id="1025597761">
      <w:bodyDiv w:val="1"/>
      <w:marLeft w:val="0"/>
      <w:marRight w:val="0"/>
      <w:marTop w:val="0"/>
      <w:marBottom w:val="0"/>
      <w:divBdr>
        <w:top w:val="none" w:sz="0" w:space="0" w:color="auto"/>
        <w:left w:val="none" w:sz="0" w:space="0" w:color="auto"/>
        <w:bottom w:val="none" w:sz="0" w:space="0" w:color="auto"/>
        <w:right w:val="none" w:sz="0" w:space="0" w:color="auto"/>
      </w:divBdr>
    </w:div>
    <w:div w:id="1047604655">
      <w:bodyDiv w:val="1"/>
      <w:marLeft w:val="0"/>
      <w:marRight w:val="0"/>
      <w:marTop w:val="0"/>
      <w:marBottom w:val="0"/>
      <w:divBdr>
        <w:top w:val="none" w:sz="0" w:space="0" w:color="auto"/>
        <w:left w:val="none" w:sz="0" w:space="0" w:color="auto"/>
        <w:bottom w:val="none" w:sz="0" w:space="0" w:color="auto"/>
        <w:right w:val="none" w:sz="0" w:space="0" w:color="auto"/>
      </w:divBdr>
    </w:div>
    <w:div w:id="1074661672">
      <w:bodyDiv w:val="1"/>
      <w:marLeft w:val="0"/>
      <w:marRight w:val="0"/>
      <w:marTop w:val="0"/>
      <w:marBottom w:val="0"/>
      <w:divBdr>
        <w:top w:val="none" w:sz="0" w:space="0" w:color="auto"/>
        <w:left w:val="none" w:sz="0" w:space="0" w:color="auto"/>
        <w:bottom w:val="none" w:sz="0" w:space="0" w:color="auto"/>
        <w:right w:val="none" w:sz="0" w:space="0" w:color="auto"/>
      </w:divBdr>
    </w:div>
    <w:div w:id="1101530772">
      <w:bodyDiv w:val="1"/>
      <w:marLeft w:val="0"/>
      <w:marRight w:val="0"/>
      <w:marTop w:val="0"/>
      <w:marBottom w:val="0"/>
      <w:divBdr>
        <w:top w:val="none" w:sz="0" w:space="0" w:color="auto"/>
        <w:left w:val="none" w:sz="0" w:space="0" w:color="auto"/>
        <w:bottom w:val="none" w:sz="0" w:space="0" w:color="auto"/>
        <w:right w:val="none" w:sz="0" w:space="0" w:color="auto"/>
      </w:divBdr>
    </w:div>
    <w:div w:id="1167864699">
      <w:bodyDiv w:val="1"/>
      <w:marLeft w:val="0"/>
      <w:marRight w:val="0"/>
      <w:marTop w:val="0"/>
      <w:marBottom w:val="0"/>
      <w:divBdr>
        <w:top w:val="none" w:sz="0" w:space="0" w:color="auto"/>
        <w:left w:val="none" w:sz="0" w:space="0" w:color="auto"/>
        <w:bottom w:val="none" w:sz="0" w:space="0" w:color="auto"/>
        <w:right w:val="none" w:sz="0" w:space="0" w:color="auto"/>
      </w:divBdr>
    </w:div>
    <w:div w:id="1187064479">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39828871">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86946125">
      <w:bodyDiv w:val="1"/>
      <w:marLeft w:val="0"/>
      <w:marRight w:val="0"/>
      <w:marTop w:val="0"/>
      <w:marBottom w:val="0"/>
      <w:divBdr>
        <w:top w:val="none" w:sz="0" w:space="0" w:color="auto"/>
        <w:left w:val="none" w:sz="0" w:space="0" w:color="auto"/>
        <w:bottom w:val="none" w:sz="0" w:space="0" w:color="auto"/>
        <w:right w:val="none" w:sz="0" w:space="0" w:color="auto"/>
      </w:divBdr>
    </w:div>
    <w:div w:id="1387988121">
      <w:bodyDiv w:val="1"/>
      <w:marLeft w:val="0"/>
      <w:marRight w:val="0"/>
      <w:marTop w:val="0"/>
      <w:marBottom w:val="0"/>
      <w:divBdr>
        <w:top w:val="none" w:sz="0" w:space="0" w:color="auto"/>
        <w:left w:val="none" w:sz="0" w:space="0" w:color="auto"/>
        <w:bottom w:val="none" w:sz="0" w:space="0" w:color="auto"/>
        <w:right w:val="none" w:sz="0" w:space="0" w:color="auto"/>
      </w:divBdr>
    </w:div>
    <w:div w:id="1519465416">
      <w:bodyDiv w:val="1"/>
      <w:marLeft w:val="0"/>
      <w:marRight w:val="0"/>
      <w:marTop w:val="0"/>
      <w:marBottom w:val="0"/>
      <w:divBdr>
        <w:top w:val="none" w:sz="0" w:space="0" w:color="auto"/>
        <w:left w:val="none" w:sz="0" w:space="0" w:color="auto"/>
        <w:bottom w:val="none" w:sz="0" w:space="0" w:color="auto"/>
        <w:right w:val="none" w:sz="0" w:space="0" w:color="auto"/>
      </w:divBdr>
    </w:div>
    <w:div w:id="1536386677">
      <w:bodyDiv w:val="1"/>
      <w:marLeft w:val="0"/>
      <w:marRight w:val="0"/>
      <w:marTop w:val="0"/>
      <w:marBottom w:val="0"/>
      <w:divBdr>
        <w:top w:val="none" w:sz="0" w:space="0" w:color="auto"/>
        <w:left w:val="none" w:sz="0" w:space="0" w:color="auto"/>
        <w:bottom w:val="none" w:sz="0" w:space="0" w:color="auto"/>
        <w:right w:val="none" w:sz="0" w:space="0" w:color="auto"/>
      </w:divBdr>
    </w:div>
    <w:div w:id="1540123972">
      <w:bodyDiv w:val="1"/>
      <w:marLeft w:val="0"/>
      <w:marRight w:val="0"/>
      <w:marTop w:val="0"/>
      <w:marBottom w:val="0"/>
      <w:divBdr>
        <w:top w:val="none" w:sz="0" w:space="0" w:color="auto"/>
        <w:left w:val="none" w:sz="0" w:space="0" w:color="auto"/>
        <w:bottom w:val="none" w:sz="0" w:space="0" w:color="auto"/>
        <w:right w:val="none" w:sz="0" w:space="0" w:color="auto"/>
      </w:divBdr>
    </w:div>
    <w:div w:id="1565875505">
      <w:bodyDiv w:val="1"/>
      <w:marLeft w:val="0"/>
      <w:marRight w:val="0"/>
      <w:marTop w:val="0"/>
      <w:marBottom w:val="0"/>
      <w:divBdr>
        <w:top w:val="none" w:sz="0" w:space="0" w:color="auto"/>
        <w:left w:val="none" w:sz="0" w:space="0" w:color="auto"/>
        <w:bottom w:val="none" w:sz="0" w:space="0" w:color="auto"/>
        <w:right w:val="none" w:sz="0" w:space="0" w:color="auto"/>
      </w:divBdr>
    </w:div>
    <w:div w:id="1596208241">
      <w:bodyDiv w:val="1"/>
      <w:marLeft w:val="0"/>
      <w:marRight w:val="0"/>
      <w:marTop w:val="0"/>
      <w:marBottom w:val="0"/>
      <w:divBdr>
        <w:top w:val="none" w:sz="0" w:space="0" w:color="auto"/>
        <w:left w:val="none" w:sz="0" w:space="0" w:color="auto"/>
        <w:bottom w:val="none" w:sz="0" w:space="0" w:color="auto"/>
        <w:right w:val="none" w:sz="0" w:space="0" w:color="auto"/>
      </w:divBdr>
    </w:div>
    <w:div w:id="1674870630">
      <w:bodyDiv w:val="1"/>
      <w:marLeft w:val="0"/>
      <w:marRight w:val="0"/>
      <w:marTop w:val="0"/>
      <w:marBottom w:val="0"/>
      <w:divBdr>
        <w:top w:val="none" w:sz="0" w:space="0" w:color="auto"/>
        <w:left w:val="none" w:sz="0" w:space="0" w:color="auto"/>
        <w:bottom w:val="none" w:sz="0" w:space="0" w:color="auto"/>
        <w:right w:val="none" w:sz="0" w:space="0" w:color="auto"/>
      </w:divBdr>
    </w:div>
    <w:div w:id="1861889783">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81182611">
      <w:bodyDiv w:val="1"/>
      <w:marLeft w:val="0"/>
      <w:marRight w:val="0"/>
      <w:marTop w:val="0"/>
      <w:marBottom w:val="0"/>
      <w:divBdr>
        <w:top w:val="none" w:sz="0" w:space="0" w:color="auto"/>
        <w:left w:val="none" w:sz="0" w:space="0" w:color="auto"/>
        <w:bottom w:val="none" w:sz="0" w:space="0" w:color="auto"/>
        <w:right w:val="none" w:sz="0" w:space="0" w:color="auto"/>
      </w:divBdr>
    </w:div>
    <w:div w:id="2042626475">
      <w:bodyDiv w:val="1"/>
      <w:marLeft w:val="0"/>
      <w:marRight w:val="0"/>
      <w:marTop w:val="0"/>
      <w:marBottom w:val="0"/>
      <w:divBdr>
        <w:top w:val="none" w:sz="0" w:space="0" w:color="auto"/>
        <w:left w:val="none" w:sz="0" w:space="0" w:color="auto"/>
        <w:bottom w:val="none" w:sz="0" w:space="0" w:color="auto"/>
        <w:right w:val="none" w:sz="0" w:space="0" w:color="auto"/>
      </w:divBdr>
    </w:div>
    <w:div w:id="2081244871">
      <w:bodyDiv w:val="1"/>
      <w:marLeft w:val="0"/>
      <w:marRight w:val="0"/>
      <w:marTop w:val="0"/>
      <w:marBottom w:val="0"/>
      <w:divBdr>
        <w:top w:val="none" w:sz="0" w:space="0" w:color="auto"/>
        <w:left w:val="none" w:sz="0" w:space="0" w:color="auto"/>
        <w:bottom w:val="none" w:sz="0" w:space="0" w:color="auto"/>
        <w:right w:val="none" w:sz="0" w:space="0" w:color="auto"/>
      </w:divBdr>
    </w:div>
    <w:div w:id="208634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urreycc.gov.uk/children/support-and-advice/families/support-and-advice/young-people/lgbt-support"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instagram.com/healthwatch_surrey"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mailto:enquiries@healthwatchsurrey.co.uk" TargetMode="External"/><Relationship Id="rId25" Type="http://schemas.openxmlformats.org/officeDocument/2006/relationships/hyperlink" Target="https://www.linkedin.com/company/healthwatch-surre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www.healthwatchsurrey.co.uk" TargetMode="Externa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dam.connelly@healthwatchsurrey.co.uk" TargetMode="External"/><Relationship Id="rId23" Type="http://schemas.openxmlformats.org/officeDocument/2006/relationships/hyperlink" Target="https://www.facebook.com/healthwatchsurrey"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twitter.com/HW_Surrey"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trixtrust.com/connect-2/"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zanneStronge\AppData\Local\Microsoft\Windows\INetCache\Content.Outlook\5VUKS91P\What%20we're%20hearing%20-%20Report%20Mental%20Health%202023%20(1).dotx" TargetMode="External"/></Relationships>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7" ma:contentTypeDescription="Create a new document." ma:contentTypeScope="" ma:versionID="2bc32a790eb8530a96a763f8da01d71a">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e91d2db60a58066c6c9da99dde58ff6a"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65DF1-CD0E-4C84-84B6-DB92383D1CD4}">
  <ds:schemaRefs>
    <ds:schemaRef ds:uri="f199288b-e4f6-45fe-899d-9d747fc98e04"/>
    <ds:schemaRef ds:uri="http://purl.org/dc/terms/"/>
    <ds:schemaRef ds:uri="http://schemas.microsoft.com/office/infopath/2007/PartnerControls"/>
    <ds:schemaRef ds:uri="http://schemas.microsoft.com/office/2006/documentManagement/types"/>
    <ds:schemaRef ds:uri="http://schemas.microsoft.com/office/2006/metadata/properties"/>
    <ds:schemaRef ds:uri="963d4958-b3d8-4169-a995-8865d8aa179e"/>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3.xml><?xml version="1.0" encoding="utf-8"?>
<ds:datastoreItem xmlns:ds="http://schemas.openxmlformats.org/officeDocument/2006/customXml" ds:itemID="{1EEF0EBC-2BB4-45FC-B2D9-0DCD4861A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What we're hearing - Report Mental Health 2023 (1)</Template>
  <TotalTime>1150</TotalTime>
  <Pages>20</Pages>
  <Words>4079</Words>
  <Characters>23253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27278</CharactersWithSpaces>
  <SharedDoc>false</SharedDoc>
  <HLinks>
    <vt:vector size="144" baseType="variant">
      <vt:variant>
        <vt:i4>4915253</vt:i4>
      </vt:variant>
      <vt:variant>
        <vt:i4>129</vt:i4>
      </vt:variant>
      <vt:variant>
        <vt:i4>0</vt:i4>
      </vt:variant>
      <vt:variant>
        <vt:i4>5</vt:i4>
      </vt:variant>
      <vt:variant>
        <vt:lpwstr>mailto:enquiries@healthwatchsurrey.co.uk</vt:lpwstr>
      </vt:variant>
      <vt:variant>
        <vt:lpwstr/>
      </vt:variant>
      <vt:variant>
        <vt:i4>6946853</vt:i4>
      </vt:variant>
      <vt:variant>
        <vt:i4>126</vt:i4>
      </vt:variant>
      <vt:variant>
        <vt:i4>0</vt:i4>
      </vt:variant>
      <vt:variant>
        <vt:i4>5</vt:i4>
      </vt:variant>
      <vt:variant>
        <vt:lpwstr>www.healthwatchsurrey.co.uk</vt:lpwstr>
      </vt:variant>
      <vt:variant>
        <vt:lpwstr/>
      </vt:variant>
      <vt:variant>
        <vt:i4>1441844</vt:i4>
      </vt:variant>
      <vt:variant>
        <vt:i4>123</vt:i4>
      </vt:variant>
      <vt:variant>
        <vt:i4>0</vt:i4>
      </vt:variant>
      <vt:variant>
        <vt:i4>5</vt:i4>
      </vt:variant>
      <vt:variant>
        <vt:lpwstr>mailto:adam.connelly@healthwatchsurrey.co.uk</vt:lpwstr>
      </vt:variant>
      <vt:variant>
        <vt:lpwstr/>
      </vt:variant>
      <vt:variant>
        <vt:i4>7667813</vt:i4>
      </vt:variant>
      <vt:variant>
        <vt:i4>120</vt:i4>
      </vt:variant>
      <vt:variant>
        <vt:i4>0</vt:i4>
      </vt:variant>
      <vt:variant>
        <vt:i4>5</vt:i4>
      </vt:variant>
      <vt:variant>
        <vt:lpwstr>https://matrixtrust.com/connect-2/</vt:lpwstr>
      </vt:variant>
      <vt:variant>
        <vt:lpwstr/>
      </vt:variant>
      <vt:variant>
        <vt:i4>1835010</vt:i4>
      </vt:variant>
      <vt:variant>
        <vt:i4>117</vt:i4>
      </vt:variant>
      <vt:variant>
        <vt:i4>0</vt:i4>
      </vt:variant>
      <vt:variant>
        <vt:i4>5</vt:i4>
      </vt:variant>
      <vt:variant>
        <vt:lpwstr>https://www.surreycc.gov.uk/children/support-and-advice/families/support-and-advice/young-people/lgbt-support</vt:lpwstr>
      </vt:variant>
      <vt:variant>
        <vt:lpwstr/>
      </vt:variant>
      <vt:variant>
        <vt:i4>1572917</vt:i4>
      </vt:variant>
      <vt:variant>
        <vt:i4>110</vt:i4>
      </vt:variant>
      <vt:variant>
        <vt:i4>0</vt:i4>
      </vt:variant>
      <vt:variant>
        <vt:i4>5</vt:i4>
      </vt:variant>
      <vt:variant>
        <vt:lpwstr/>
      </vt:variant>
      <vt:variant>
        <vt:lpwstr>_Toc145003180</vt:lpwstr>
      </vt:variant>
      <vt:variant>
        <vt:i4>1507381</vt:i4>
      </vt:variant>
      <vt:variant>
        <vt:i4>104</vt:i4>
      </vt:variant>
      <vt:variant>
        <vt:i4>0</vt:i4>
      </vt:variant>
      <vt:variant>
        <vt:i4>5</vt:i4>
      </vt:variant>
      <vt:variant>
        <vt:lpwstr/>
      </vt:variant>
      <vt:variant>
        <vt:lpwstr>_Toc145003179</vt:lpwstr>
      </vt:variant>
      <vt:variant>
        <vt:i4>1507381</vt:i4>
      </vt:variant>
      <vt:variant>
        <vt:i4>98</vt:i4>
      </vt:variant>
      <vt:variant>
        <vt:i4>0</vt:i4>
      </vt:variant>
      <vt:variant>
        <vt:i4>5</vt:i4>
      </vt:variant>
      <vt:variant>
        <vt:lpwstr/>
      </vt:variant>
      <vt:variant>
        <vt:lpwstr>_Toc145003178</vt:lpwstr>
      </vt:variant>
      <vt:variant>
        <vt:i4>1507381</vt:i4>
      </vt:variant>
      <vt:variant>
        <vt:i4>92</vt:i4>
      </vt:variant>
      <vt:variant>
        <vt:i4>0</vt:i4>
      </vt:variant>
      <vt:variant>
        <vt:i4>5</vt:i4>
      </vt:variant>
      <vt:variant>
        <vt:lpwstr/>
      </vt:variant>
      <vt:variant>
        <vt:lpwstr>_Toc145003177</vt:lpwstr>
      </vt:variant>
      <vt:variant>
        <vt:i4>1507381</vt:i4>
      </vt:variant>
      <vt:variant>
        <vt:i4>86</vt:i4>
      </vt:variant>
      <vt:variant>
        <vt:i4>0</vt:i4>
      </vt:variant>
      <vt:variant>
        <vt:i4>5</vt:i4>
      </vt:variant>
      <vt:variant>
        <vt:lpwstr/>
      </vt:variant>
      <vt:variant>
        <vt:lpwstr>_Toc145003176</vt:lpwstr>
      </vt:variant>
      <vt:variant>
        <vt:i4>1507381</vt:i4>
      </vt:variant>
      <vt:variant>
        <vt:i4>80</vt:i4>
      </vt:variant>
      <vt:variant>
        <vt:i4>0</vt:i4>
      </vt:variant>
      <vt:variant>
        <vt:i4>5</vt:i4>
      </vt:variant>
      <vt:variant>
        <vt:lpwstr/>
      </vt:variant>
      <vt:variant>
        <vt:lpwstr>_Toc145003175</vt:lpwstr>
      </vt:variant>
      <vt:variant>
        <vt:i4>1507381</vt:i4>
      </vt:variant>
      <vt:variant>
        <vt:i4>74</vt:i4>
      </vt:variant>
      <vt:variant>
        <vt:i4>0</vt:i4>
      </vt:variant>
      <vt:variant>
        <vt:i4>5</vt:i4>
      </vt:variant>
      <vt:variant>
        <vt:lpwstr/>
      </vt:variant>
      <vt:variant>
        <vt:lpwstr>_Toc145003174</vt:lpwstr>
      </vt:variant>
      <vt:variant>
        <vt:i4>1507381</vt:i4>
      </vt:variant>
      <vt:variant>
        <vt:i4>68</vt:i4>
      </vt:variant>
      <vt:variant>
        <vt:i4>0</vt:i4>
      </vt:variant>
      <vt:variant>
        <vt:i4>5</vt:i4>
      </vt:variant>
      <vt:variant>
        <vt:lpwstr/>
      </vt:variant>
      <vt:variant>
        <vt:lpwstr>_Toc145003173</vt:lpwstr>
      </vt:variant>
      <vt:variant>
        <vt:i4>1507381</vt:i4>
      </vt:variant>
      <vt:variant>
        <vt:i4>62</vt:i4>
      </vt:variant>
      <vt:variant>
        <vt:i4>0</vt:i4>
      </vt:variant>
      <vt:variant>
        <vt:i4>5</vt:i4>
      </vt:variant>
      <vt:variant>
        <vt:lpwstr/>
      </vt:variant>
      <vt:variant>
        <vt:lpwstr>_Toc145003172</vt:lpwstr>
      </vt:variant>
      <vt:variant>
        <vt:i4>1507381</vt:i4>
      </vt:variant>
      <vt:variant>
        <vt:i4>56</vt:i4>
      </vt:variant>
      <vt:variant>
        <vt:i4>0</vt:i4>
      </vt:variant>
      <vt:variant>
        <vt:i4>5</vt:i4>
      </vt:variant>
      <vt:variant>
        <vt:lpwstr/>
      </vt:variant>
      <vt:variant>
        <vt:lpwstr>_Toc145003171</vt:lpwstr>
      </vt:variant>
      <vt:variant>
        <vt:i4>1507381</vt:i4>
      </vt:variant>
      <vt:variant>
        <vt:i4>50</vt:i4>
      </vt:variant>
      <vt:variant>
        <vt:i4>0</vt:i4>
      </vt:variant>
      <vt:variant>
        <vt:i4>5</vt:i4>
      </vt:variant>
      <vt:variant>
        <vt:lpwstr/>
      </vt:variant>
      <vt:variant>
        <vt:lpwstr>_Toc145003170</vt:lpwstr>
      </vt:variant>
      <vt:variant>
        <vt:i4>1441845</vt:i4>
      </vt:variant>
      <vt:variant>
        <vt:i4>44</vt:i4>
      </vt:variant>
      <vt:variant>
        <vt:i4>0</vt:i4>
      </vt:variant>
      <vt:variant>
        <vt:i4>5</vt:i4>
      </vt:variant>
      <vt:variant>
        <vt:lpwstr/>
      </vt:variant>
      <vt:variant>
        <vt:lpwstr>_Toc145003169</vt:lpwstr>
      </vt:variant>
      <vt:variant>
        <vt:i4>1441845</vt:i4>
      </vt:variant>
      <vt:variant>
        <vt:i4>38</vt:i4>
      </vt:variant>
      <vt:variant>
        <vt:i4>0</vt:i4>
      </vt:variant>
      <vt:variant>
        <vt:i4>5</vt:i4>
      </vt:variant>
      <vt:variant>
        <vt:lpwstr/>
      </vt:variant>
      <vt:variant>
        <vt:lpwstr>_Toc145003168</vt:lpwstr>
      </vt:variant>
      <vt:variant>
        <vt:i4>1441845</vt:i4>
      </vt:variant>
      <vt:variant>
        <vt:i4>32</vt:i4>
      </vt:variant>
      <vt:variant>
        <vt:i4>0</vt:i4>
      </vt:variant>
      <vt:variant>
        <vt:i4>5</vt:i4>
      </vt:variant>
      <vt:variant>
        <vt:lpwstr/>
      </vt:variant>
      <vt:variant>
        <vt:lpwstr>_Toc145003167</vt:lpwstr>
      </vt:variant>
      <vt:variant>
        <vt:i4>1441845</vt:i4>
      </vt:variant>
      <vt:variant>
        <vt:i4>26</vt:i4>
      </vt:variant>
      <vt:variant>
        <vt:i4>0</vt:i4>
      </vt:variant>
      <vt:variant>
        <vt:i4>5</vt:i4>
      </vt:variant>
      <vt:variant>
        <vt:lpwstr/>
      </vt:variant>
      <vt:variant>
        <vt:lpwstr>_Toc145003166</vt:lpwstr>
      </vt:variant>
      <vt:variant>
        <vt:i4>1441845</vt:i4>
      </vt:variant>
      <vt:variant>
        <vt:i4>20</vt:i4>
      </vt:variant>
      <vt:variant>
        <vt:i4>0</vt:i4>
      </vt:variant>
      <vt:variant>
        <vt:i4>5</vt:i4>
      </vt:variant>
      <vt:variant>
        <vt:lpwstr/>
      </vt:variant>
      <vt:variant>
        <vt:lpwstr>_Toc145003165</vt:lpwstr>
      </vt:variant>
      <vt:variant>
        <vt:i4>1441845</vt:i4>
      </vt:variant>
      <vt:variant>
        <vt:i4>14</vt:i4>
      </vt:variant>
      <vt:variant>
        <vt:i4>0</vt:i4>
      </vt:variant>
      <vt:variant>
        <vt:i4>5</vt:i4>
      </vt:variant>
      <vt:variant>
        <vt:lpwstr/>
      </vt:variant>
      <vt:variant>
        <vt:lpwstr>_Toc145003164</vt:lpwstr>
      </vt:variant>
      <vt:variant>
        <vt:i4>1441845</vt:i4>
      </vt:variant>
      <vt:variant>
        <vt:i4>8</vt:i4>
      </vt:variant>
      <vt:variant>
        <vt:i4>0</vt:i4>
      </vt:variant>
      <vt:variant>
        <vt:i4>5</vt:i4>
      </vt:variant>
      <vt:variant>
        <vt:lpwstr/>
      </vt:variant>
      <vt:variant>
        <vt:lpwstr>_Toc145003163</vt:lpwstr>
      </vt:variant>
      <vt:variant>
        <vt:i4>1441845</vt:i4>
      </vt:variant>
      <vt:variant>
        <vt:i4>2</vt:i4>
      </vt:variant>
      <vt:variant>
        <vt:i4>0</vt:i4>
      </vt:variant>
      <vt:variant>
        <vt:i4>5</vt:i4>
      </vt:variant>
      <vt:variant>
        <vt:lpwstr/>
      </vt:variant>
      <vt:variant>
        <vt:lpwstr>_Toc145003162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Adam.Connelly@healthwatchsurrey.co.uk</dc:creator>
  <cp:keywords/>
  <dc:description/>
  <cp:lastModifiedBy>Vicky Rushworth</cp:lastModifiedBy>
  <cp:revision>102</cp:revision>
  <cp:lastPrinted>2023-09-08T14:44:00Z</cp:lastPrinted>
  <dcterms:created xsi:type="dcterms:W3CDTF">2023-09-07T15:54:00Z</dcterms:created>
  <dcterms:modified xsi:type="dcterms:W3CDTF">2023-09-08T14:44:00Z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