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A5B78" w14:textId="77777777" w:rsidR="009E0F00" w:rsidRPr="009E0F00" w:rsidRDefault="009E0F00" w:rsidP="009E0F00">
      <w:pPr>
        <w:contextualSpacing/>
        <w:jc w:val="right"/>
        <w:rPr>
          <w:rFonts w:eastAsiaTheme="majorEastAsia" w:cstheme="majorBidi"/>
          <w:b/>
          <w:color w:val="004F6B" w:themeColor="text2"/>
          <w:kern w:val="28"/>
          <w:sz w:val="48"/>
          <w:szCs w:val="56"/>
        </w:rPr>
      </w:pPr>
      <w:bookmarkStart w:id="0" w:name="_Toc89869189"/>
      <w:bookmarkStart w:id="1" w:name="_Toc121816705"/>
      <w:bookmarkStart w:id="2" w:name="_Toc136782103"/>
      <w:r w:rsidRPr="009E0F00">
        <w:rPr>
          <w:rFonts w:eastAsiaTheme="majorEastAsia" w:cstheme="majorBidi"/>
          <w:b/>
          <w:noProof/>
          <w:color w:val="2B579A"/>
          <w:kern w:val="28"/>
          <w:sz w:val="48"/>
          <w:szCs w:val="56"/>
          <w:shd w:val="clear" w:color="auto" w:fill="E6E6E6"/>
        </w:rPr>
        <w:drawing>
          <wp:inline distT="0" distB="0" distL="0" distR="0" wp14:anchorId="4FD06B47" wp14:editId="09B05F42">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59A0E620" w14:textId="77777777" w:rsidR="00651B43" w:rsidRDefault="00651B43" w:rsidP="00DC4DF8">
      <w:pPr>
        <w:pBdr>
          <w:top w:val="single" w:sz="12" w:space="1" w:color="84BD00" w:themeColor="accent1"/>
          <w:bottom w:val="single" w:sz="12" w:space="1" w:color="84BD00" w:themeColor="accent1"/>
        </w:pBdr>
        <w:contextualSpacing/>
        <w:jc w:val="center"/>
        <w:rPr>
          <w:rFonts w:eastAsiaTheme="majorEastAsia" w:cstheme="majorBidi"/>
          <w:b/>
          <w:color w:val="004F6B" w:themeColor="text2"/>
          <w:kern w:val="28"/>
          <w:sz w:val="48"/>
          <w:szCs w:val="56"/>
        </w:rPr>
      </w:pPr>
    </w:p>
    <w:p w14:paraId="2FF80B08" w14:textId="6DE086D1" w:rsidR="00DC4DF8" w:rsidRPr="009E0F00" w:rsidRDefault="009E0F00" w:rsidP="00DC4DF8">
      <w:pPr>
        <w:pBdr>
          <w:top w:val="single" w:sz="12" w:space="1" w:color="84BD00" w:themeColor="accent1"/>
          <w:bottom w:val="single" w:sz="12" w:space="1" w:color="84BD00" w:themeColor="accent1"/>
        </w:pBdr>
        <w:contextualSpacing/>
        <w:jc w:val="center"/>
        <w:rPr>
          <w:rFonts w:eastAsiaTheme="majorEastAsia" w:cstheme="majorBidi"/>
          <w:b/>
          <w:color w:val="004F6B" w:themeColor="text2"/>
          <w:kern w:val="28"/>
          <w:sz w:val="48"/>
          <w:szCs w:val="56"/>
        </w:rPr>
      </w:pPr>
      <w:r w:rsidRPr="009E0F00">
        <w:rPr>
          <w:rFonts w:eastAsiaTheme="majorEastAsia" w:cstheme="majorBidi"/>
          <w:b/>
          <w:color w:val="004F6B" w:themeColor="text2"/>
          <w:kern w:val="28"/>
          <w:sz w:val="48"/>
          <w:szCs w:val="56"/>
        </w:rPr>
        <w:t xml:space="preserve">Enter and View Programme – </w:t>
      </w:r>
      <w:bookmarkStart w:id="3" w:name="_Hlk145953418"/>
      <w:r w:rsidRPr="009E0F00">
        <w:rPr>
          <w:rFonts w:eastAsiaTheme="majorEastAsia" w:cstheme="majorBidi"/>
          <w:b/>
          <w:color w:val="004F6B" w:themeColor="text2"/>
          <w:kern w:val="28"/>
          <w:sz w:val="48"/>
          <w:szCs w:val="56"/>
        </w:rPr>
        <w:t>effectiveness of feedback mechanisms in care homes.</w:t>
      </w:r>
      <w:bookmarkEnd w:id="3"/>
    </w:p>
    <w:p w14:paraId="0BE87EF2" w14:textId="77777777" w:rsidR="009E0F00" w:rsidRDefault="009E0F00" w:rsidP="009E0F00">
      <w:pPr>
        <w:pBdr>
          <w:top w:val="single" w:sz="12" w:space="1" w:color="84BD00" w:themeColor="accent1"/>
          <w:bottom w:val="single" w:sz="12" w:space="1" w:color="84BD00" w:themeColor="accent1"/>
        </w:pBdr>
        <w:contextualSpacing/>
        <w:jc w:val="center"/>
        <w:rPr>
          <w:rFonts w:eastAsiaTheme="majorEastAsia" w:cstheme="majorBidi"/>
          <w:b/>
          <w:color w:val="004F6B" w:themeColor="text2"/>
          <w:kern w:val="28"/>
          <w:sz w:val="48"/>
          <w:szCs w:val="56"/>
        </w:rPr>
      </w:pPr>
    </w:p>
    <w:p w14:paraId="4217E7BA" w14:textId="2A21949A" w:rsidR="00651B43" w:rsidRDefault="00651B43" w:rsidP="009E0F00">
      <w:pPr>
        <w:pBdr>
          <w:top w:val="single" w:sz="12" w:space="1" w:color="84BD00" w:themeColor="accent1"/>
          <w:bottom w:val="single" w:sz="12" w:space="1" w:color="84BD00" w:themeColor="accent1"/>
        </w:pBdr>
        <w:contextualSpacing/>
        <w:jc w:val="center"/>
        <w:rPr>
          <w:rFonts w:eastAsiaTheme="majorEastAsia" w:cstheme="majorBidi"/>
          <w:b/>
          <w:color w:val="004F6B" w:themeColor="text2"/>
          <w:kern w:val="28"/>
          <w:sz w:val="28"/>
          <w:szCs w:val="28"/>
        </w:rPr>
      </w:pPr>
      <w:r w:rsidRPr="009E0F00">
        <w:rPr>
          <w:rFonts w:eastAsiaTheme="majorEastAsia" w:cstheme="majorBidi"/>
          <w:b/>
          <w:color w:val="004F6B" w:themeColor="text2"/>
          <w:kern w:val="28"/>
          <w:sz w:val="28"/>
          <w:szCs w:val="28"/>
        </w:rPr>
        <w:t>Summer 2023</w:t>
      </w:r>
    </w:p>
    <w:p w14:paraId="3876BF86" w14:textId="77777777" w:rsidR="00651B43" w:rsidRPr="00651B43" w:rsidRDefault="00651B43" w:rsidP="00651B43">
      <w:pPr>
        <w:spacing w:after="160" w:line="259" w:lineRule="auto"/>
        <w:jc w:val="center"/>
        <w:rPr>
          <w:sz w:val="48"/>
          <w:szCs w:val="48"/>
        </w:rPr>
      </w:pPr>
    </w:p>
    <w:p w14:paraId="72BE927D" w14:textId="76626983" w:rsidR="009E0F00" w:rsidRPr="009E0F00" w:rsidRDefault="00651B43" w:rsidP="00651B43">
      <w:pPr>
        <w:spacing w:after="160" w:line="259" w:lineRule="auto"/>
        <w:jc w:val="center"/>
      </w:pPr>
      <w:r w:rsidRPr="001E4491">
        <w:rPr>
          <w:noProof/>
        </w:rPr>
        <w:drawing>
          <wp:inline distT="0" distB="0" distL="0" distR="0" wp14:anchorId="6D33E346" wp14:editId="53ABC0B8">
            <wp:extent cx="3794760" cy="3944389"/>
            <wp:effectExtent l="0" t="0" r="0" b="0"/>
            <wp:docPr id="1163481037" name="Picture 1163481037" descr="A photo of 4 people all wearing face masks are standing in an wood panelled room, facing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81037" name="Picture 1163481037" descr="A photo of 4 people all wearing face masks are standing in an wood panelled room, facing the camera. "/>
                    <pic:cNvPicPr/>
                  </pic:nvPicPr>
                  <pic:blipFill>
                    <a:blip r:embed="rId12">
                      <a:extLst>
                        <a:ext uri="{28A0092B-C50C-407E-A947-70E740481C1C}">
                          <a14:useLocalDpi xmlns:a14="http://schemas.microsoft.com/office/drawing/2010/main" val="0"/>
                        </a:ext>
                      </a:extLst>
                    </a:blip>
                    <a:srcRect l="13923" r="13923"/>
                    <a:stretch>
                      <a:fillRect/>
                    </a:stretch>
                  </pic:blipFill>
                  <pic:spPr bwMode="auto">
                    <a:xfrm>
                      <a:off x="0" y="0"/>
                      <a:ext cx="3801180" cy="3951062"/>
                    </a:xfrm>
                    <a:prstGeom prst="rect">
                      <a:avLst/>
                    </a:prstGeom>
                    <a:ln>
                      <a:noFill/>
                    </a:ln>
                    <a:extLst>
                      <a:ext uri="{53640926-AAD7-44D8-BBD7-CCE9431645EC}">
                        <a14:shadowObscured xmlns:a14="http://schemas.microsoft.com/office/drawing/2010/main"/>
                      </a:ext>
                    </a:extLst>
                  </pic:spPr>
                </pic:pic>
              </a:graphicData>
            </a:graphic>
          </wp:inline>
        </w:drawing>
      </w:r>
    </w:p>
    <w:p w14:paraId="0AAA6E48" w14:textId="77777777" w:rsidR="00651B43" w:rsidRDefault="00651B43">
      <w:pPr>
        <w:spacing w:after="160" w:line="259" w:lineRule="auto"/>
      </w:pPr>
      <w:r>
        <w:br w:type="page"/>
      </w:r>
    </w:p>
    <w:p w14:paraId="1406CA90" w14:textId="1A56AFFE" w:rsidR="009E0F00" w:rsidRPr="009E0F00" w:rsidRDefault="009E0F00" w:rsidP="009E0F00">
      <w:pPr>
        <w:rPr>
          <w:rFonts w:cstheme="majorBidi"/>
          <w:bCs/>
          <w:noProof/>
          <w:szCs w:val="32"/>
        </w:rPr>
      </w:pPr>
      <w:r w:rsidRPr="009E0F00">
        <w:lastRenderedPageBreak/>
        <w:t>If you would like a paper copy of this document or require it in an alternative format, please get in touch with us.</w:t>
      </w:r>
    </w:p>
    <w:p w14:paraId="6395A13F" w14:textId="77777777" w:rsidR="009E0F00" w:rsidRPr="009E0F00" w:rsidRDefault="009E0F00" w:rsidP="009E0F00">
      <w:pPr>
        <w:spacing w:after="160" w:line="259" w:lineRule="auto"/>
      </w:pPr>
    </w:p>
    <w:sdt>
      <w:sdtPr>
        <w:rPr>
          <w:sz w:val="22"/>
          <w:shd w:val="clear" w:color="auto" w:fill="E6E6E6"/>
        </w:rPr>
        <w:id w:val="-1151132262"/>
        <w:docPartObj>
          <w:docPartGallery w:val="Table of Contents"/>
          <w:docPartUnique/>
        </w:docPartObj>
      </w:sdtPr>
      <w:sdtEndPr>
        <w:rPr>
          <w:bCs/>
          <w:noProof/>
          <w:sz w:val="24"/>
        </w:rPr>
      </w:sdtEndPr>
      <w:sdtContent>
        <w:p w14:paraId="7E57CACB" w14:textId="77777777" w:rsidR="009E0F00" w:rsidRPr="009E0F00" w:rsidRDefault="009E0F00" w:rsidP="009E0F00">
          <w:pPr>
            <w:keepNext/>
            <w:keepLines/>
            <w:spacing w:after="120" w:line="259" w:lineRule="auto"/>
            <w:rPr>
              <w:rFonts w:eastAsiaTheme="majorEastAsia" w:cs="Poppins"/>
              <w:b/>
              <w:color w:val="E73E97" w:themeColor="background2"/>
              <w:sz w:val="36"/>
              <w:szCs w:val="32"/>
            </w:rPr>
          </w:pPr>
          <w:r w:rsidRPr="009E0F00">
            <w:rPr>
              <w:rFonts w:eastAsiaTheme="majorEastAsia" w:cs="Poppins"/>
              <w:b/>
              <w:color w:val="E73E97" w:themeColor="background2"/>
              <w:sz w:val="36"/>
              <w:szCs w:val="32"/>
            </w:rPr>
            <w:t>Contents</w:t>
          </w:r>
        </w:p>
        <w:p w14:paraId="01A353B4" w14:textId="07884C97" w:rsidR="00640086" w:rsidRPr="00640086" w:rsidRDefault="00DF5EB9">
          <w:pPr>
            <w:pStyle w:val="TOC1"/>
            <w:rPr>
              <w:rFonts w:asciiTheme="minorHAnsi" w:eastAsiaTheme="minorEastAsia" w:hAnsiTheme="minorHAnsi"/>
              <w:noProof/>
              <w:kern w:val="2"/>
              <w:sz w:val="22"/>
              <w:lang w:eastAsia="en-GB"/>
              <w14:ligatures w14:val="standardContextual"/>
            </w:rPr>
          </w:pPr>
          <w:r w:rsidRPr="00DF5EB9">
            <w:rPr>
              <w:color w:val="2B579A"/>
              <w:shd w:val="clear" w:color="auto" w:fill="E6E6E6"/>
            </w:rPr>
            <w:fldChar w:fldCharType="begin"/>
          </w:r>
          <w:r w:rsidRPr="00DF5EB9">
            <w:rPr>
              <w:color w:val="2B579A"/>
              <w:shd w:val="clear" w:color="auto" w:fill="E6E6E6"/>
            </w:rPr>
            <w:instrText xml:space="preserve"> TOC \o "1-2" \h \z \u </w:instrText>
          </w:r>
          <w:r w:rsidRPr="00DF5EB9">
            <w:rPr>
              <w:color w:val="2B579A"/>
              <w:shd w:val="clear" w:color="auto" w:fill="E6E6E6"/>
            </w:rPr>
            <w:fldChar w:fldCharType="separate"/>
          </w:r>
          <w:hyperlink w:anchor="_Toc146629924" w:history="1">
            <w:r w:rsidR="00640086" w:rsidRPr="00640086">
              <w:rPr>
                <w:rStyle w:val="Hyperlink"/>
                <w:rFonts w:eastAsiaTheme="majorEastAsia" w:cstheme="majorBidi"/>
                <w:noProof/>
              </w:rPr>
              <w:t>Executive summary</w:t>
            </w:r>
            <w:r w:rsidR="00640086" w:rsidRPr="00640086">
              <w:rPr>
                <w:noProof/>
                <w:webHidden/>
              </w:rPr>
              <w:tab/>
            </w:r>
            <w:r w:rsidR="00640086" w:rsidRPr="00640086">
              <w:rPr>
                <w:noProof/>
                <w:webHidden/>
              </w:rPr>
              <w:fldChar w:fldCharType="begin"/>
            </w:r>
            <w:r w:rsidR="00640086" w:rsidRPr="00640086">
              <w:rPr>
                <w:noProof/>
                <w:webHidden/>
              </w:rPr>
              <w:instrText xml:space="preserve"> PAGEREF _Toc146629924 \h </w:instrText>
            </w:r>
            <w:r w:rsidR="00640086" w:rsidRPr="00640086">
              <w:rPr>
                <w:noProof/>
                <w:webHidden/>
              </w:rPr>
            </w:r>
            <w:r w:rsidR="00640086" w:rsidRPr="00640086">
              <w:rPr>
                <w:noProof/>
                <w:webHidden/>
              </w:rPr>
              <w:fldChar w:fldCharType="separate"/>
            </w:r>
            <w:r w:rsidR="00E45EBB">
              <w:rPr>
                <w:noProof/>
                <w:webHidden/>
              </w:rPr>
              <w:t>3</w:t>
            </w:r>
            <w:r w:rsidR="00640086" w:rsidRPr="00640086">
              <w:rPr>
                <w:noProof/>
                <w:webHidden/>
              </w:rPr>
              <w:fldChar w:fldCharType="end"/>
            </w:r>
          </w:hyperlink>
        </w:p>
        <w:p w14:paraId="71CEDA75" w14:textId="731F4334" w:rsidR="00640086" w:rsidRPr="00640086" w:rsidRDefault="00640086">
          <w:pPr>
            <w:pStyle w:val="TOC1"/>
            <w:rPr>
              <w:rFonts w:asciiTheme="minorHAnsi" w:eastAsiaTheme="minorEastAsia" w:hAnsiTheme="minorHAnsi"/>
              <w:noProof/>
              <w:kern w:val="2"/>
              <w:sz w:val="22"/>
              <w:lang w:eastAsia="en-GB"/>
              <w14:ligatures w14:val="standardContextual"/>
            </w:rPr>
          </w:pPr>
          <w:hyperlink w:anchor="_Toc146629925" w:history="1">
            <w:r w:rsidRPr="00640086">
              <w:rPr>
                <w:rStyle w:val="Hyperlink"/>
                <w:rFonts w:eastAsiaTheme="majorEastAsia" w:cstheme="majorBidi"/>
                <w:noProof/>
              </w:rPr>
              <w:t>Background</w:t>
            </w:r>
            <w:r w:rsidRPr="00640086">
              <w:rPr>
                <w:noProof/>
                <w:webHidden/>
              </w:rPr>
              <w:tab/>
            </w:r>
            <w:r w:rsidRPr="00640086">
              <w:rPr>
                <w:noProof/>
                <w:webHidden/>
              </w:rPr>
              <w:fldChar w:fldCharType="begin"/>
            </w:r>
            <w:r w:rsidRPr="00640086">
              <w:rPr>
                <w:noProof/>
                <w:webHidden/>
              </w:rPr>
              <w:instrText xml:space="preserve"> PAGEREF _Toc146629925 \h </w:instrText>
            </w:r>
            <w:r w:rsidRPr="00640086">
              <w:rPr>
                <w:noProof/>
                <w:webHidden/>
              </w:rPr>
            </w:r>
            <w:r w:rsidRPr="00640086">
              <w:rPr>
                <w:noProof/>
                <w:webHidden/>
              </w:rPr>
              <w:fldChar w:fldCharType="separate"/>
            </w:r>
            <w:r w:rsidR="00E45EBB">
              <w:rPr>
                <w:noProof/>
                <w:webHidden/>
              </w:rPr>
              <w:t>4</w:t>
            </w:r>
            <w:r w:rsidRPr="00640086">
              <w:rPr>
                <w:noProof/>
                <w:webHidden/>
              </w:rPr>
              <w:fldChar w:fldCharType="end"/>
            </w:r>
          </w:hyperlink>
        </w:p>
        <w:p w14:paraId="279FB1F1" w14:textId="7BEE0E08" w:rsidR="00640086" w:rsidRPr="00640086" w:rsidRDefault="00640086">
          <w:pPr>
            <w:pStyle w:val="TOC1"/>
            <w:rPr>
              <w:rFonts w:asciiTheme="minorHAnsi" w:eastAsiaTheme="minorEastAsia" w:hAnsiTheme="minorHAnsi"/>
              <w:noProof/>
              <w:kern w:val="2"/>
              <w:sz w:val="22"/>
              <w:lang w:eastAsia="en-GB"/>
              <w14:ligatures w14:val="standardContextual"/>
            </w:rPr>
          </w:pPr>
          <w:hyperlink w:anchor="_Toc146629926" w:history="1">
            <w:r w:rsidRPr="00640086">
              <w:rPr>
                <w:rStyle w:val="Hyperlink"/>
                <w:rFonts w:eastAsiaTheme="majorEastAsia" w:cstheme="majorBidi"/>
                <w:noProof/>
              </w:rPr>
              <w:t>Objectives</w:t>
            </w:r>
            <w:r w:rsidRPr="00640086">
              <w:rPr>
                <w:noProof/>
                <w:webHidden/>
              </w:rPr>
              <w:tab/>
            </w:r>
            <w:r w:rsidRPr="00640086">
              <w:rPr>
                <w:noProof/>
                <w:webHidden/>
              </w:rPr>
              <w:fldChar w:fldCharType="begin"/>
            </w:r>
            <w:r w:rsidRPr="00640086">
              <w:rPr>
                <w:noProof/>
                <w:webHidden/>
              </w:rPr>
              <w:instrText xml:space="preserve"> PAGEREF _Toc146629926 \h </w:instrText>
            </w:r>
            <w:r w:rsidRPr="00640086">
              <w:rPr>
                <w:noProof/>
                <w:webHidden/>
              </w:rPr>
            </w:r>
            <w:r w:rsidRPr="00640086">
              <w:rPr>
                <w:noProof/>
                <w:webHidden/>
              </w:rPr>
              <w:fldChar w:fldCharType="separate"/>
            </w:r>
            <w:r w:rsidR="00E45EBB">
              <w:rPr>
                <w:noProof/>
                <w:webHidden/>
              </w:rPr>
              <w:t>5</w:t>
            </w:r>
            <w:r w:rsidRPr="00640086">
              <w:rPr>
                <w:noProof/>
                <w:webHidden/>
              </w:rPr>
              <w:fldChar w:fldCharType="end"/>
            </w:r>
          </w:hyperlink>
        </w:p>
        <w:p w14:paraId="347A3E19" w14:textId="0BB9E0F5" w:rsidR="00640086" w:rsidRPr="00640086" w:rsidRDefault="00640086">
          <w:pPr>
            <w:pStyle w:val="TOC1"/>
            <w:rPr>
              <w:rFonts w:asciiTheme="minorHAnsi" w:eastAsiaTheme="minorEastAsia" w:hAnsiTheme="minorHAnsi"/>
              <w:noProof/>
              <w:kern w:val="2"/>
              <w:sz w:val="22"/>
              <w:lang w:eastAsia="en-GB"/>
              <w14:ligatures w14:val="standardContextual"/>
            </w:rPr>
          </w:pPr>
          <w:hyperlink w:anchor="_Toc146629927" w:history="1">
            <w:r w:rsidRPr="00640086">
              <w:rPr>
                <w:rStyle w:val="Hyperlink"/>
                <w:rFonts w:eastAsiaTheme="majorEastAsia" w:cstheme="majorBidi"/>
                <w:noProof/>
              </w:rPr>
              <w:t>Summary of findings</w:t>
            </w:r>
            <w:r w:rsidRPr="00640086">
              <w:rPr>
                <w:noProof/>
                <w:webHidden/>
              </w:rPr>
              <w:tab/>
            </w:r>
            <w:r w:rsidRPr="00640086">
              <w:rPr>
                <w:noProof/>
                <w:webHidden/>
              </w:rPr>
              <w:fldChar w:fldCharType="begin"/>
            </w:r>
            <w:r w:rsidRPr="00640086">
              <w:rPr>
                <w:noProof/>
                <w:webHidden/>
              </w:rPr>
              <w:instrText xml:space="preserve"> PAGEREF _Toc146629927 \h </w:instrText>
            </w:r>
            <w:r w:rsidRPr="00640086">
              <w:rPr>
                <w:noProof/>
                <w:webHidden/>
              </w:rPr>
            </w:r>
            <w:r w:rsidRPr="00640086">
              <w:rPr>
                <w:noProof/>
                <w:webHidden/>
              </w:rPr>
              <w:fldChar w:fldCharType="separate"/>
            </w:r>
            <w:r w:rsidR="00E45EBB">
              <w:rPr>
                <w:noProof/>
                <w:webHidden/>
              </w:rPr>
              <w:t>5</w:t>
            </w:r>
            <w:r w:rsidRPr="00640086">
              <w:rPr>
                <w:noProof/>
                <w:webHidden/>
              </w:rPr>
              <w:fldChar w:fldCharType="end"/>
            </w:r>
          </w:hyperlink>
        </w:p>
        <w:p w14:paraId="50AD0CDD" w14:textId="63A38562" w:rsidR="00640086" w:rsidRPr="00640086" w:rsidRDefault="00640086">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629928" w:history="1">
            <w:r w:rsidRPr="00640086">
              <w:rPr>
                <w:rStyle w:val="Hyperlink"/>
                <w:rFonts w:eastAsiaTheme="majorEastAsia" w:cstheme="majorBidi"/>
                <w:noProof/>
              </w:rPr>
              <w:t>Where we visited</w:t>
            </w:r>
            <w:r w:rsidRPr="00640086">
              <w:rPr>
                <w:noProof/>
                <w:webHidden/>
              </w:rPr>
              <w:tab/>
            </w:r>
            <w:r w:rsidRPr="00640086">
              <w:rPr>
                <w:noProof/>
                <w:webHidden/>
              </w:rPr>
              <w:fldChar w:fldCharType="begin"/>
            </w:r>
            <w:r w:rsidRPr="00640086">
              <w:rPr>
                <w:noProof/>
                <w:webHidden/>
              </w:rPr>
              <w:instrText xml:space="preserve"> PAGEREF _Toc146629928 \h </w:instrText>
            </w:r>
            <w:r w:rsidRPr="00640086">
              <w:rPr>
                <w:noProof/>
                <w:webHidden/>
              </w:rPr>
            </w:r>
            <w:r w:rsidRPr="00640086">
              <w:rPr>
                <w:noProof/>
                <w:webHidden/>
              </w:rPr>
              <w:fldChar w:fldCharType="separate"/>
            </w:r>
            <w:r w:rsidR="00E45EBB">
              <w:rPr>
                <w:noProof/>
                <w:webHidden/>
              </w:rPr>
              <w:t>6</w:t>
            </w:r>
            <w:r w:rsidRPr="00640086">
              <w:rPr>
                <w:noProof/>
                <w:webHidden/>
              </w:rPr>
              <w:fldChar w:fldCharType="end"/>
            </w:r>
          </w:hyperlink>
        </w:p>
        <w:p w14:paraId="19D35494" w14:textId="3F61352A" w:rsidR="00640086" w:rsidRPr="00640086" w:rsidRDefault="00640086">
          <w:pPr>
            <w:pStyle w:val="TOC2"/>
            <w:tabs>
              <w:tab w:val="right" w:leader="dot" w:pos="9016"/>
            </w:tabs>
            <w:rPr>
              <w:rFonts w:asciiTheme="minorHAnsi" w:eastAsiaTheme="minorEastAsia" w:hAnsiTheme="minorHAnsi"/>
              <w:noProof/>
              <w:kern w:val="2"/>
              <w:sz w:val="22"/>
              <w:lang w:eastAsia="en-GB"/>
              <w14:ligatures w14:val="standardContextual"/>
            </w:rPr>
          </w:pPr>
          <w:hyperlink w:anchor="_Toc146629929" w:history="1">
            <w:r w:rsidRPr="00640086">
              <w:rPr>
                <w:rStyle w:val="Hyperlink"/>
                <w:rFonts w:eastAsiaTheme="majorEastAsia" w:cstheme="majorBidi"/>
                <w:noProof/>
              </w:rPr>
              <w:t>Who we heard from</w:t>
            </w:r>
            <w:r w:rsidRPr="00640086">
              <w:rPr>
                <w:noProof/>
                <w:webHidden/>
              </w:rPr>
              <w:tab/>
            </w:r>
            <w:r w:rsidRPr="00640086">
              <w:rPr>
                <w:noProof/>
                <w:webHidden/>
              </w:rPr>
              <w:fldChar w:fldCharType="begin"/>
            </w:r>
            <w:r w:rsidRPr="00640086">
              <w:rPr>
                <w:noProof/>
                <w:webHidden/>
              </w:rPr>
              <w:instrText xml:space="preserve"> PAGEREF _Toc146629929 \h </w:instrText>
            </w:r>
            <w:r w:rsidRPr="00640086">
              <w:rPr>
                <w:noProof/>
                <w:webHidden/>
              </w:rPr>
            </w:r>
            <w:r w:rsidRPr="00640086">
              <w:rPr>
                <w:noProof/>
                <w:webHidden/>
              </w:rPr>
              <w:fldChar w:fldCharType="separate"/>
            </w:r>
            <w:r w:rsidR="00E45EBB">
              <w:rPr>
                <w:noProof/>
                <w:webHidden/>
              </w:rPr>
              <w:t>7</w:t>
            </w:r>
            <w:r w:rsidRPr="00640086">
              <w:rPr>
                <w:noProof/>
                <w:webHidden/>
              </w:rPr>
              <w:fldChar w:fldCharType="end"/>
            </w:r>
          </w:hyperlink>
        </w:p>
        <w:p w14:paraId="5B606085" w14:textId="5A21E853" w:rsidR="00640086" w:rsidRPr="00640086" w:rsidRDefault="00640086">
          <w:pPr>
            <w:pStyle w:val="TOC1"/>
            <w:rPr>
              <w:rFonts w:asciiTheme="minorHAnsi" w:eastAsiaTheme="minorEastAsia" w:hAnsiTheme="minorHAnsi"/>
              <w:noProof/>
              <w:kern w:val="2"/>
              <w:sz w:val="22"/>
              <w:lang w:eastAsia="en-GB"/>
              <w14:ligatures w14:val="standardContextual"/>
            </w:rPr>
          </w:pPr>
          <w:hyperlink w:anchor="_Toc146629930" w:history="1">
            <w:r w:rsidRPr="00640086">
              <w:rPr>
                <w:rStyle w:val="Hyperlink"/>
                <w:rFonts w:eastAsiaTheme="majorEastAsia" w:cstheme="majorBidi"/>
                <w:noProof/>
              </w:rPr>
              <w:t>Evidence of feedback mechanisms from our Enter and View visits</w:t>
            </w:r>
            <w:r w:rsidRPr="00640086">
              <w:rPr>
                <w:noProof/>
                <w:webHidden/>
              </w:rPr>
              <w:tab/>
            </w:r>
            <w:r w:rsidRPr="00640086">
              <w:rPr>
                <w:noProof/>
                <w:webHidden/>
              </w:rPr>
              <w:fldChar w:fldCharType="begin"/>
            </w:r>
            <w:r w:rsidRPr="00640086">
              <w:rPr>
                <w:noProof/>
                <w:webHidden/>
              </w:rPr>
              <w:instrText xml:space="preserve"> PAGEREF _Toc146629930 \h </w:instrText>
            </w:r>
            <w:r w:rsidRPr="00640086">
              <w:rPr>
                <w:noProof/>
                <w:webHidden/>
              </w:rPr>
            </w:r>
            <w:r w:rsidRPr="00640086">
              <w:rPr>
                <w:noProof/>
                <w:webHidden/>
              </w:rPr>
              <w:fldChar w:fldCharType="separate"/>
            </w:r>
            <w:r w:rsidR="00E45EBB">
              <w:rPr>
                <w:noProof/>
                <w:webHidden/>
              </w:rPr>
              <w:t>8</w:t>
            </w:r>
            <w:r w:rsidRPr="00640086">
              <w:rPr>
                <w:noProof/>
                <w:webHidden/>
              </w:rPr>
              <w:fldChar w:fldCharType="end"/>
            </w:r>
          </w:hyperlink>
        </w:p>
        <w:p w14:paraId="1B63B558" w14:textId="18C39316" w:rsidR="00640086" w:rsidRPr="00640086" w:rsidRDefault="00640086">
          <w:pPr>
            <w:pStyle w:val="TOC1"/>
            <w:rPr>
              <w:rFonts w:asciiTheme="minorHAnsi" w:eastAsiaTheme="minorEastAsia" w:hAnsiTheme="minorHAnsi"/>
              <w:noProof/>
              <w:kern w:val="2"/>
              <w:sz w:val="22"/>
              <w:lang w:eastAsia="en-GB"/>
              <w14:ligatures w14:val="standardContextual"/>
            </w:rPr>
          </w:pPr>
          <w:hyperlink w:anchor="_Toc146629931" w:history="1">
            <w:r w:rsidRPr="00640086">
              <w:rPr>
                <w:rStyle w:val="Hyperlink"/>
                <w:rFonts w:eastAsiaTheme="majorEastAsia" w:cstheme="majorBidi"/>
                <w:noProof/>
              </w:rPr>
              <w:t>Feedback from the family and friends survey</w:t>
            </w:r>
            <w:r w:rsidRPr="00640086">
              <w:rPr>
                <w:noProof/>
                <w:webHidden/>
              </w:rPr>
              <w:tab/>
            </w:r>
            <w:r w:rsidRPr="00640086">
              <w:rPr>
                <w:noProof/>
                <w:webHidden/>
              </w:rPr>
              <w:fldChar w:fldCharType="begin"/>
            </w:r>
            <w:r w:rsidRPr="00640086">
              <w:rPr>
                <w:noProof/>
                <w:webHidden/>
              </w:rPr>
              <w:instrText xml:space="preserve"> PAGEREF _Toc146629931 \h </w:instrText>
            </w:r>
            <w:r w:rsidRPr="00640086">
              <w:rPr>
                <w:noProof/>
                <w:webHidden/>
              </w:rPr>
            </w:r>
            <w:r w:rsidRPr="00640086">
              <w:rPr>
                <w:noProof/>
                <w:webHidden/>
              </w:rPr>
              <w:fldChar w:fldCharType="separate"/>
            </w:r>
            <w:r w:rsidR="00E45EBB">
              <w:rPr>
                <w:noProof/>
                <w:webHidden/>
              </w:rPr>
              <w:t>10</w:t>
            </w:r>
            <w:r w:rsidRPr="00640086">
              <w:rPr>
                <w:noProof/>
                <w:webHidden/>
              </w:rPr>
              <w:fldChar w:fldCharType="end"/>
            </w:r>
          </w:hyperlink>
        </w:p>
        <w:p w14:paraId="5B30C171" w14:textId="54507F12" w:rsidR="00640086" w:rsidRPr="00640086" w:rsidRDefault="00640086">
          <w:pPr>
            <w:pStyle w:val="TOC1"/>
            <w:rPr>
              <w:rFonts w:asciiTheme="minorHAnsi" w:eastAsiaTheme="minorEastAsia" w:hAnsiTheme="minorHAnsi"/>
              <w:noProof/>
              <w:kern w:val="2"/>
              <w:sz w:val="22"/>
              <w:lang w:eastAsia="en-GB"/>
              <w14:ligatures w14:val="standardContextual"/>
            </w:rPr>
          </w:pPr>
          <w:hyperlink w:anchor="_Toc146629932" w:history="1">
            <w:r w:rsidRPr="00640086">
              <w:rPr>
                <w:rStyle w:val="Hyperlink"/>
                <w:rFonts w:eastAsiaTheme="majorEastAsia" w:cstheme="majorBidi"/>
                <w:noProof/>
              </w:rPr>
              <w:t>Care home-specific insight around feedback</w:t>
            </w:r>
            <w:r w:rsidRPr="00640086">
              <w:rPr>
                <w:noProof/>
                <w:webHidden/>
              </w:rPr>
              <w:tab/>
            </w:r>
            <w:r w:rsidRPr="00640086">
              <w:rPr>
                <w:noProof/>
                <w:webHidden/>
              </w:rPr>
              <w:fldChar w:fldCharType="begin"/>
            </w:r>
            <w:r w:rsidRPr="00640086">
              <w:rPr>
                <w:noProof/>
                <w:webHidden/>
              </w:rPr>
              <w:instrText xml:space="preserve"> PAGEREF _Toc146629932 \h </w:instrText>
            </w:r>
            <w:r w:rsidRPr="00640086">
              <w:rPr>
                <w:noProof/>
                <w:webHidden/>
              </w:rPr>
            </w:r>
            <w:r w:rsidRPr="00640086">
              <w:rPr>
                <w:noProof/>
                <w:webHidden/>
              </w:rPr>
              <w:fldChar w:fldCharType="separate"/>
            </w:r>
            <w:r w:rsidR="00E45EBB">
              <w:rPr>
                <w:noProof/>
                <w:webHidden/>
              </w:rPr>
              <w:t>13</w:t>
            </w:r>
            <w:r w:rsidRPr="00640086">
              <w:rPr>
                <w:noProof/>
                <w:webHidden/>
              </w:rPr>
              <w:fldChar w:fldCharType="end"/>
            </w:r>
          </w:hyperlink>
        </w:p>
        <w:p w14:paraId="7879E909" w14:textId="23C74826" w:rsidR="00640086" w:rsidRDefault="00640086">
          <w:pPr>
            <w:pStyle w:val="TOC1"/>
            <w:rPr>
              <w:rFonts w:asciiTheme="minorHAnsi" w:eastAsiaTheme="minorEastAsia" w:hAnsiTheme="minorHAnsi"/>
              <w:noProof/>
              <w:kern w:val="2"/>
              <w:sz w:val="22"/>
              <w:lang w:eastAsia="en-GB"/>
              <w14:ligatures w14:val="standardContextual"/>
            </w:rPr>
          </w:pPr>
          <w:hyperlink w:anchor="_Toc146629933" w:history="1">
            <w:r w:rsidRPr="00C202FB">
              <w:rPr>
                <w:rStyle w:val="Hyperlink"/>
                <w:noProof/>
              </w:rPr>
              <w:t>Th</w:t>
            </w:r>
            <w:r w:rsidRPr="00C202FB">
              <w:rPr>
                <w:rStyle w:val="Hyperlink"/>
                <w:noProof/>
              </w:rPr>
              <w:t>a</w:t>
            </w:r>
            <w:r w:rsidRPr="00C202FB">
              <w:rPr>
                <w:rStyle w:val="Hyperlink"/>
                <w:noProof/>
              </w:rPr>
              <w:t>nks</w:t>
            </w:r>
            <w:r>
              <w:rPr>
                <w:noProof/>
                <w:webHidden/>
              </w:rPr>
              <w:tab/>
            </w:r>
            <w:r>
              <w:rPr>
                <w:noProof/>
                <w:webHidden/>
              </w:rPr>
              <w:fldChar w:fldCharType="begin"/>
            </w:r>
            <w:r>
              <w:rPr>
                <w:noProof/>
                <w:webHidden/>
              </w:rPr>
              <w:instrText xml:space="preserve"> PAGEREF _Toc146629933 \h </w:instrText>
            </w:r>
            <w:r>
              <w:rPr>
                <w:noProof/>
                <w:webHidden/>
              </w:rPr>
            </w:r>
            <w:r>
              <w:rPr>
                <w:noProof/>
                <w:webHidden/>
              </w:rPr>
              <w:fldChar w:fldCharType="separate"/>
            </w:r>
            <w:r w:rsidR="00E45EBB">
              <w:rPr>
                <w:noProof/>
                <w:webHidden/>
              </w:rPr>
              <w:t>19</w:t>
            </w:r>
            <w:r>
              <w:rPr>
                <w:noProof/>
                <w:webHidden/>
              </w:rPr>
              <w:fldChar w:fldCharType="end"/>
            </w:r>
          </w:hyperlink>
        </w:p>
        <w:p w14:paraId="77EDE811" w14:textId="1EF5EBB4" w:rsidR="00640086" w:rsidRDefault="00640086">
          <w:pPr>
            <w:pStyle w:val="TOC1"/>
            <w:rPr>
              <w:rFonts w:asciiTheme="minorHAnsi" w:eastAsiaTheme="minorEastAsia" w:hAnsiTheme="minorHAnsi"/>
              <w:noProof/>
              <w:kern w:val="2"/>
              <w:sz w:val="22"/>
              <w:lang w:eastAsia="en-GB"/>
              <w14:ligatures w14:val="standardContextual"/>
            </w:rPr>
          </w:pPr>
          <w:hyperlink w:anchor="_Toc146629934" w:history="1">
            <w:r w:rsidRPr="00C202FB">
              <w:rPr>
                <w:rStyle w:val="Hyperlink"/>
                <w:noProof/>
              </w:rPr>
              <w:t>Healthwatch Surrey – Contact us</w:t>
            </w:r>
            <w:r>
              <w:rPr>
                <w:noProof/>
                <w:webHidden/>
              </w:rPr>
              <w:tab/>
            </w:r>
            <w:r>
              <w:rPr>
                <w:noProof/>
                <w:webHidden/>
              </w:rPr>
              <w:fldChar w:fldCharType="begin"/>
            </w:r>
            <w:r>
              <w:rPr>
                <w:noProof/>
                <w:webHidden/>
              </w:rPr>
              <w:instrText xml:space="preserve"> PAGEREF _Toc146629934 \h </w:instrText>
            </w:r>
            <w:r>
              <w:rPr>
                <w:noProof/>
                <w:webHidden/>
              </w:rPr>
            </w:r>
            <w:r>
              <w:rPr>
                <w:noProof/>
                <w:webHidden/>
              </w:rPr>
              <w:fldChar w:fldCharType="separate"/>
            </w:r>
            <w:r w:rsidR="00E45EBB">
              <w:rPr>
                <w:noProof/>
                <w:webHidden/>
              </w:rPr>
              <w:t>20</w:t>
            </w:r>
            <w:r>
              <w:rPr>
                <w:noProof/>
                <w:webHidden/>
              </w:rPr>
              <w:fldChar w:fldCharType="end"/>
            </w:r>
          </w:hyperlink>
        </w:p>
        <w:p w14:paraId="482DF1B7" w14:textId="7CECC04B" w:rsidR="009E0F00" w:rsidRPr="009E0F00" w:rsidRDefault="00DF5EB9" w:rsidP="009E0F00">
          <w:pPr>
            <w:spacing w:after="160" w:line="259" w:lineRule="auto"/>
            <w:rPr>
              <w:bCs/>
              <w:noProof/>
            </w:rPr>
          </w:pPr>
          <w:r w:rsidRPr="00DF5EB9">
            <w:rPr>
              <w:color w:val="2B579A"/>
              <w:shd w:val="clear" w:color="auto" w:fill="E6E6E6"/>
            </w:rPr>
            <w:fldChar w:fldCharType="end"/>
          </w:r>
        </w:p>
      </w:sdtContent>
    </w:sdt>
    <w:p w14:paraId="259EE7B4" w14:textId="77777777" w:rsidR="009E0F00" w:rsidRPr="009E0F00" w:rsidRDefault="009E0F00" w:rsidP="009E0F00">
      <w:pPr>
        <w:spacing w:after="160" w:line="259" w:lineRule="auto"/>
        <w:rPr>
          <w:rFonts w:cs="Poppins"/>
          <w:szCs w:val="24"/>
        </w:rPr>
      </w:pPr>
      <w:r w:rsidRPr="009E0F00">
        <w:rPr>
          <w:rFonts w:cs="Poppins"/>
          <w:szCs w:val="24"/>
        </w:rPr>
        <w:br w:type="page"/>
      </w:r>
    </w:p>
    <w:p w14:paraId="5C2B9F48" w14:textId="77777777" w:rsidR="009E0F00" w:rsidRPr="009E0F00" w:rsidRDefault="009E0F00" w:rsidP="009E0F00">
      <w:pPr>
        <w:keepNext/>
        <w:keepLines/>
        <w:spacing w:after="120"/>
        <w:outlineLvl w:val="0"/>
        <w:rPr>
          <w:rFonts w:eastAsiaTheme="majorEastAsia" w:cstheme="majorBidi"/>
          <w:b/>
          <w:color w:val="E73E97" w:themeColor="background2"/>
          <w:sz w:val="36"/>
          <w:szCs w:val="32"/>
        </w:rPr>
      </w:pPr>
      <w:bookmarkStart w:id="4" w:name="_Toc146629924"/>
      <w:r w:rsidRPr="009E0F00">
        <w:rPr>
          <w:rFonts w:eastAsiaTheme="majorEastAsia" w:cstheme="majorBidi"/>
          <w:b/>
          <w:color w:val="E73E97" w:themeColor="background2"/>
          <w:sz w:val="36"/>
          <w:szCs w:val="32"/>
        </w:rPr>
        <w:lastRenderedPageBreak/>
        <w:t>Executive summary</w:t>
      </w:r>
      <w:bookmarkEnd w:id="4"/>
    </w:p>
    <w:p w14:paraId="108A8485" w14:textId="015ECE3A" w:rsidR="009E0F00" w:rsidRDefault="009E0F00" w:rsidP="009E0F00">
      <w:pPr>
        <w:rPr>
          <w:szCs w:val="20"/>
        </w:rPr>
      </w:pPr>
      <w:r w:rsidRPr="009E0F00">
        <w:rPr>
          <w:szCs w:val="20"/>
        </w:rPr>
        <w:t xml:space="preserve">Healthwatch have a legal power to visit health and social care services and see them in action. This power to Enter </w:t>
      </w:r>
      <w:r w:rsidR="00651B43">
        <w:rPr>
          <w:szCs w:val="20"/>
        </w:rPr>
        <w:t>and</w:t>
      </w:r>
      <w:r w:rsidRPr="009E0F00">
        <w:rPr>
          <w:szCs w:val="20"/>
        </w:rPr>
        <w:t xml:space="preserve"> View services offers a way for Healthwatch Surrey to meet people within health and care settings and allows us to identify what is working well with services and where they could be improved.</w:t>
      </w:r>
    </w:p>
    <w:p w14:paraId="0D1451E7" w14:textId="77777777" w:rsidR="00651B43" w:rsidRPr="009E0F00" w:rsidRDefault="00651B43" w:rsidP="009E0F00">
      <w:pPr>
        <w:rPr>
          <w:szCs w:val="20"/>
        </w:rPr>
      </w:pPr>
    </w:p>
    <w:p w14:paraId="2D0AA35B" w14:textId="77777777" w:rsidR="009E0F00" w:rsidRDefault="009E0F00" w:rsidP="009E0F00">
      <w:r w:rsidRPr="009E0F00">
        <w:t xml:space="preserve">Through a combined method of face-to-face Enter and View visits, paper questionnaires and an online survey, we received 135 pieces of feedback about care homes in Surrey, from residents, families and staff between May 2022 and June 2023. </w:t>
      </w:r>
    </w:p>
    <w:p w14:paraId="5EF058A6" w14:textId="77777777" w:rsidR="00651B43" w:rsidRPr="009E0F00" w:rsidRDefault="00651B43" w:rsidP="009E0F00"/>
    <w:p w14:paraId="0C29A703" w14:textId="77777777" w:rsidR="009E0F00" w:rsidRPr="009E0F00" w:rsidRDefault="009E0F00" w:rsidP="009E0F00">
      <w:pPr>
        <w:shd w:val="clear" w:color="auto" w:fill="FFFFFF" w:themeFill="background1"/>
        <w:spacing w:after="288"/>
        <w:rPr>
          <w:rFonts w:eastAsiaTheme="minorEastAsia"/>
          <w:szCs w:val="24"/>
        </w:rPr>
      </w:pPr>
      <w:r w:rsidRPr="009E0F00">
        <w:rPr>
          <w:rFonts w:eastAsiaTheme="minorEastAsia"/>
          <w:szCs w:val="24"/>
        </w:rPr>
        <w:t xml:space="preserve">Our </w:t>
      </w:r>
      <w:proofErr w:type="gramStart"/>
      <w:r w:rsidRPr="009E0F00">
        <w:rPr>
          <w:rFonts w:eastAsiaTheme="minorEastAsia"/>
          <w:szCs w:val="24"/>
        </w:rPr>
        <w:t>main focus</w:t>
      </w:r>
      <w:proofErr w:type="gramEnd"/>
      <w:r w:rsidRPr="009E0F00">
        <w:rPr>
          <w:rFonts w:eastAsiaTheme="minorEastAsia"/>
          <w:szCs w:val="24"/>
        </w:rPr>
        <w:t xml:space="preserve"> was to find out about feedback mechanisms, as it’s vital that care home residents and their families feel able to speak out and have their voices heard. Work by Healthwatch England </w:t>
      </w:r>
      <w:hyperlink r:id="rId13">
        <w:r w:rsidRPr="00DF5EB9">
          <w:rPr>
            <w:rStyle w:val="Hyperlink"/>
          </w:rPr>
          <w:t>Our position on complaints in the NHS and social care</w:t>
        </w:r>
      </w:hyperlink>
      <w:r w:rsidRPr="009E0F00">
        <w:rPr>
          <w:rFonts w:eastAsiaTheme="minorEastAsia"/>
          <w:szCs w:val="24"/>
        </w:rPr>
        <w:t xml:space="preserve"> shows that</w:t>
      </w:r>
      <w:r w:rsidRPr="009E0F00">
        <w:rPr>
          <w:rFonts w:ascii="Times New Roman" w:eastAsia="Times New Roman" w:hAnsi="Times New Roman" w:cs="Poppins"/>
          <w:color w:val="00133F"/>
          <w:sz w:val="27"/>
          <w:szCs w:val="27"/>
          <w:lang w:eastAsia="en-GB"/>
        </w:rPr>
        <w:t xml:space="preserve">; </w:t>
      </w:r>
    </w:p>
    <w:p w14:paraId="34F8E679" w14:textId="1D93FC56" w:rsidR="009E0F00" w:rsidRPr="009E0F00" w:rsidRDefault="00651B43" w:rsidP="009E0F00">
      <w:pPr>
        <w:shd w:val="clear" w:color="auto" w:fill="FFFFFF"/>
        <w:spacing w:after="288"/>
        <w:rPr>
          <w:rFonts w:eastAsia="Times New Roman" w:cs="Poppins"/>
          <w:color w:val="004F6B" w:themeColor="text2"/>
          <w:szCs w:val="24"/>
          <w:lang w:eastAsia="en-GB"/>
        </w:rPr>
      </w:pPr>
      <w:r>
        <w:rPr>
          <w:rFonts w:eastAsia="Times New Roman" w:cs="Poppins"/>
          <w:color w:val="004F6B" w:themeColor="text2"/>
          <w:szCs w:val="24"/>
          <w:lang w:eastAsia="en-GB"/>
        </w:rPr>
        <w:t>‘</w:t>
      </w:r>
      <w:r w:rsidR="009E0F00" w:rsidRPr="009E0F00">
        <w:rPr>
          <w:rFonts w:eastAsia="Times New Roman" w:cs="Poppins"/>
          <w:color w:val="004F6B" w:themeColor="text2"/>
          <w:szCs w:val="24"/>
          <w:lang w:eastAsia="en-GB"/>
        </w:rPr>
        <w:t>Only some people want to make a formal complaint. When services focus on encouraging and acting on informal feedback, this can empower patients to speak up through informal routes, avoiding the complexity of a formal process while giving services the same opportunity to learn and improve.</w:t>
      </w:r>
    </w:p>
    <w:p w14:paraId="4BAE7544" w14:textId="34712E10" w:rsidR="009E0F00" w:rsidRPr="009E0F00" w:rsidRDefault="009E0F00" w:rsidP="009E0F00">
      <w:pPr>
        <w:shd w:val="clear" w:color="auto" w:fill="FFFFFF"/>
        <w:spacing w:after="288"/>
        <w:rPr>
          <w:rFonts w:eastAsia="Times New Roman" w:cs="Poppins"/>
          <w:color w:val="004F6B" w:themeColor="text2"/>
          <w:szCs w:val="24"/>
          <w:lang w:eastAsia="en-GB"/>
        </w:rPr>
      </w:pPr>
      <w:r w:rsidRPr="009E0F00">
        <w:rPr>
          <w:rFonts w:eastAsia="Times New Roman" w:cs="Poppins"/>
          <w:color w:val="004F6B" w:themeColor="text2"/>
          <w:szCs w:val="24"/>
          <w:lang w:eastAsia="en-GB"/>
        </w:rPr>
        <w:t>We know that many people </w:t>
      </w:r>
      <w:hyperlink r:id="rId14" w:tgtFrame="_blank" w:history="1">
        <w:r w:rsidRPr="009E0F00">
          <w:rPr>
            <w:rFonts w:eastAsia="Times New Roman" w:cs="Poppins"/>
            <w:color w:val="004F6B" w:themeColor="text2"/>
            <w:szCs w:val="24"/>
            <w:lang w:eastAsia="en-GB"/>
          </w:rPr>
          <w:t>would like to share feedback</w:t>
        </w:r>
      </w:hyperlink>
      <w:r w:rsidRPr="009E0F00">
        <w:rPr>
          <w:rFonts w:eastAsia="Times New Roman" w:cs="Poppins"/>
          <w:color w:val="004F6B" w:themeColor="text2"/>
          <w:szCs w:val="24"/>
          <w:lang w:eastAsia="en-GB"/>
        </w:rPr>
        <w:t> with services on how they could improve, but only a small proportion do. The most common reason for this is that people don’t know how to share concerns.</w:t>
      </w:r>
      <w:r w:rsidR="00651B43">
        <w:rPr>
          <w:rFonts w:eastAsia="Times New Roman" w:cs="Poppins"/>
          <w:color w:val="004F6B" w:themeColor="text2"/>
          <w:szCs w:val="24"/>
          <w:lang w:eastAsia="en-GB"/>
        </w:rPr>
        <w:t>’</w:t>
      </w:r>
      <w:r w:rsidRPr="009E0F00">
        <w:rPr>
          <w:rFonts w:eastAsia="Times New Roman" w:cs="Poppins"/>
          <w:color w:val="004F6B" w:themeColor="text2"/>
          <w:szCs w:val="24"/>
          <w:lang w:eastAsia="en-GB"/>
        </w:rPr>
        <w:t> </w:t>
      </w:r>
    </w:p>
    <w:p w14:paraId="61710401" w14:textId="77777777" w:rsidR="009E0F00" w:rsidRPr="009E0F00" w:rsidRDefault="009E0F00" w:rsidP="009E0F00">
      <w:proofErr w:type="gramStart"/>
      <w:r w:rsidRPr="009E0F00">
        <w:t>On the whole</w:t>
      </w:r>
      <w:proofErr w:type="gramEnd"/>
      <w:r w:rsidRPr="009E0F00">
        <w:t xml:space="preserve"> we found that a range of feedback mechanisms existed, and residents and their families were satisfied with how to feed back to staff at the home. Many of the residents who we spoke to told us that they would be happy to raise a concern with staff members, some would speak to the manager straight away, others would speak to their main carer or, in one </w:t>
      </w:r>
      <w:proofErr w:type="gramStart"/>
      <w:r w:rsidRPr="009E0F00">
        <w:t>particular home</w:t>
      </w:r>
      <w:proofErr w:type="gramEnd"/>
      <w:r w:rsidRPr="009E0F00">
        <w:t>, the activities coordinator was often used to relay concerns.</w:t>
      </w:r>
    </w:p>
    <w:p w14:paraId="18879506" w14:textId="77777777" w:rsidR="00651B43" w:rsidRDefault="00651B43" w:rsidP="009E0F00"/>
    <w:p w14:paraId="47B3751A" w14:textId="241B087D" w:rsidR="009E0F00" w:rsidRDefault="009E0F00" w:rsidP="009E0F00">
      <w:r w:rsidRPr="009E0F00">
        <w:t xml:space="preserve">Two thirds of our family and friends survey respondents told us that, if they weren’t happy with their </w:t>
      </w:r>
      <w:r w:rsidR="008A4C4E">
        <w:t>family member</w:t>
      </w:r>
      <w:r w:rsidRPr="009E0F00">
        <w:t xml:space="preserve">’s care, they were very confident in what to do and who to raise it with. </w:t>
      </w:r>
    </w:p>
    <w:p w14:paraId="4DE6E30C" w14:textId="77777777" w:rsidR="009E0F00" w:rsidRPr="009E0F00" w:rsidRDefault="009E0F00" w:rsidP="009E0F00">
      <w:r w:rsidRPr="009E0F00">
        <w:lastRenderedPageBreak/>
        <w:t xml:space="preserve">However, it is worth noting that half of our respondents had previously raised a concern. Of those who hadn’t previously raised a concern, around one in ten did not feel at all confident in what to do. </w:t>
      </w:r>
    </w:p>
    <w:p w14:paraId="2DA13195" w14:textId="77777777" w:rsidR="009E0F00" w:rsidRPr="009E0F00" w:rsidRDefault="009E0F00" w:rsidP="009E0F00"/>
    <w:p w14:paraId="1BF7E77D" w14:textId="5D346A03" w:rsidR="009E0F00" w:rsidRPr="009E0F00" w:rsidRDefault="009E0F00" w:rsidP="009E0F00">
      <w:r w:rsidRPr="009E0F00">
        <w:t>We are aware that our interviews did not represent all care home residents (we did not speak to residents with dementia</w:t>
      </w:r>
      <w:r w:rsidR="00651B43">
        <w:t xml:space="preserve"> </w:t>
      </w:r>
      <w:r w:rsidRPr="009E0F00">
        <w:t xml:space="preserve">- and our survey indicates that this is the reason for living in residential care for </w:t>
      </w:r>
      <w:r w:rsidR="00651B43">
        <w:t xml:space="preserve">approximately </w:t>
      </w:r>
      <w:r w:rsidRPr="009E0F00">
        <w:t xml:space="preserve">50% of our respondents’ </w:t>
      </w:r>
      <w:r w:rsidR="006302F0">
        <w:t>family members</w:t>
      </w:r>
      <w:r w:rsidRPr="009E0F00">
        <w:t xml:space="preserve">). We are also aware that that our friends and family survey respondents do not represent all carers. </w:t>
      </w:r>
    </w:p>
    <w:p w14:paraId="10786F65" w14:textId="77777777" w:rsidR="009E0F00" w:rsidRPr="009E0F00" w:rsidRDefault="009E0F00" w:rsidP="009E0F00">
      <w:pPr>
        <w:rPr>
          <w:highlight w:val="yellow"/>
        </w:rPr>
      </w:pPr>
    </w:p>
    <w:p w14:paraId="77562604" w14:textId="35C76FAC" w:rsidR="009E0F00" w:rsidRPr="009E0F00" w:rsidRDefault="009E0F00" w:rsidP="009E0F00">
      <w:r w:rsidRPr="009E0F00">
        <w:t>Previous Healthwatch Surrey work shows that sometimes service users and their families are reluctant to complain due to fear of repercussions</w:t>
      </w:r>
      <w:r w:rsidR="00613942">
        <w:t>:</w:t>
      </w:r>
      <w:r w:rsidRPr="009E0F00">
        <w:t xml:space="preserve"> </w:t>
      </w:r>
      <w:hyperlink r:id="rId15" w:history="1">
        <w:r w:rsidRPr="00DF5EB9">
          <w:rPr>
            <w:rStyle w:val="Hyperlink"/>
          </w:rPr>
          <w:t>Healthwatch Surrey Adult Social Care for Adults and Health Select Committee</w:t>
        </w:r>
      </w:hyperlink>
      <w:r w:rsidRPr="009E0F00">
        <w:t>.  This corresponds to Healthwatch England’s findings.</w:t>
      </w:r>
    </w:p>
    <w:p w14:paraId="3EFD6DBA" w14:textId="778DB54F" w:rsidR="009E0F00" w:rsidRPr="009E0F00" w:rsidRDefault="009E0F00" w:rsidP="009E0F00">
      <w:r w:rsidRPr="009E0F00">
        <w:t xml:space="preserve">Healthwatch England research showed that fewer than half of those who experience poor care </w:t>
      </w:r>
      <w:proofErr w:type="gramStart"/>
      <w:r w:rsidRPr="009E0F00">
        <w:t>actually report</w:t>
      </w:r>
      <w:proofErr w:type="gramEnd"/>
      <w:r w:rsidRPr="009E0F00">
        <w:t xml:space="preserve"> it</w:t>
      </w:r>
      <w:r w:rsidR="00613942">
        <w:t>:</w:t>
      </w:r>
      <w:r w:rsidRPr="009E0F00">
        <w:t xml:space="preserve"> </w:t>
      </w:r>
    </w:p>
    <w:p w14:paraId="62F178EC" w14:textId="03CBAEEC" w:rsidR="009E0F00" w:rsidRPr="00613942" w:rsidRDefault="00000000" w:rsidP="009E0F00">
      <w:hyperlink r:id="rId16" w:history="1">
        <w:r w:rsidR="009E0F00" w:rsidRPr="00DF5EB9">
          <w:rPr>
            <w:rStyle w:val="Hyperlink"/>
          </w:rPr>
          <w:t>Healthwatch England Complaints Summary- Suffering in Silence</w:t>
        </w:r>
      </w:hyperlink>
      <w:r w:rsidR="00613942" w:rsidRPr="00613942">
        <w:t>.</w:t>
      </w:r>
    </w:p>
    <w:p w14:paraId="546465EB" w14:textId="77777777" w:rsidR="00613942" w:rsidRDefault="00613942" w:rsidP="009E0F00"/>
    <w:p w14:paraId="64B8E24E" w14:textId="21B914EC" w:rsidR="009E0F00" w:rsidRPr="009E0F00" w:rsidRDefault="009E0F00" w:rsidP="009E0F00">
      <w:r w:rsidRPr="009E0F00">
        <w:t xml:space="preserve">One of our respondents told us, when asked about raising concerns: </w:t>
      </w:r>
    </w:p>
    <w:p w14:paraId="23CEABBF" w14:textId="2DEFE856" w:rsidR="009E0F00" w:rsidRPr="009E0F00" w:rsidRDefault="009E0F00" w:rsidP="009E0F00"/>
    <w:p w14:paraId="4A9F76F5" w14:textId="77777777" w:rsidR="009E0F00" w:rsidRPr="009E0F00" w:rsidRDefault="009E0F00" w:rsidP="006F4ED9">
      <w:pPr>
        <w:pStyle w:val="Quote"/>
      </w:pPr>
      <w:r w:rsidRPr="009E0F00">
        <w:t>“I did just that, often in several care homes over 10 years. Also advised CQC! Suffered as result and caused breakdown in relationship with management. Seriously chastised for contacting CQC, and for doing as CQC requested, “check with other relatives, to ask them to report their problems if they had any”. They did. Moved to another placement.”</w:t>
      </w:r>
    </w:p>
    <w:p w14:paraId="62A37429" w14:textId="77777777" w:rsidR="009E0F00" w:rsidRPr="009E0F00" w:rsidRDefault="009E0F00" w:rsidP="009E0F00"/>
    <w:p w14:paraId="55D92D27" w14:textId="7E7AA645" w:rsidR="009E0F00" w:rsidRPr="009E0F00" w:rsidRDefault="009E0F00" w:rsidP="009E0F00">
      <w:r w:rsidRPr="009E0F00">
        <w:t xml:space="preserve">In our survey, we also asked about satisfaction with their </w:t>
      </w:r>
      <w:r w:rsidR="00BB1354">
        <w:t>family member’s</w:t>
      </w:r>
      <w:r w:rsidRPr="009E0F00">
        <w:t xml:space="preserve"> care at day, night and the weekends, well as awareness of personalised care plans. In the light of Covid -19 restrictions, we also asked about visiting arrangements, more </w:t>
      </w:r>
      <w:r w:rsidRPr="00613942">
        <w:rPr>
          <w:rStyle w:val="Hyperlink"/>
        </w:rPr>
        <w:t>detail</w:t>
      </w:r>
      <w:r w:rsidRPr="009E0F00">
        <w:t xml:space="preserve"> on these questions is available on request. </w:t>
      </w:r>
    </w:p>
    <w:p w14:paraId="79632FB6" w14:textId="77777777" w:rsidR="00DF5EB9" w:rsidRDefault="00DF5EB9" w:rsidP="00DF5EB9"/>
    <w:p w14:paraId="09C1893A" w14:textId="478FF97E" w:rsidR="009E0F00" w:rsidRPr="009E0F00" w:rsidRDefault="009E0F00" w:rsidP="009E0F00">
      <w:pPr>
        <w:keepNext/>
        <w:keepLines/>
        <w:spacing w:after="120"/>
        <w:outlineLvl w:val="0"/>
        <w:rPr>
          <w:rFonts w:eastAsiaTheme="majorEastAsia" w:cstheme="majorBidi"/>
          <w:b/>
          <w:color w:val="E73E97" w:themeColor="background2"/>
          <w:sz w:val="36"/>
          <w:szCs w:val="32"/>
        </w:rPr>
      </w:pPr>
      <w:bookmarkStart w:id="5" w:name="_Toc146629925"/>
      <w:r w:rsidRPr="009E0F00">
        <w:rPr>
          <w:rFonts w:eastAsiaTheme="majorEastAsia" w:cstheme="majorBidi"/>
          <w:b/>
          <w:color w:val="E73E97" w:themeColor="background2"/>
          <w:sz w:val="36"/>
          <w:szCs w:val="32"/>
        </w:rPr>
        <w:t>Background</w:t>
      </w:r>
      <w:bookmarkEnd w:id="5"/>
    </w:p>
    <w:p w14:paraId="60BA3263" w14:textId="7BB2E8CD" w:rsidR="009E0F00" w:rsidRPr="009E0F00" w:rsidRDefault="009E0F00" w:rsidP="009E0F00">
      <w:r w:rsidRPr="009E0F00">
        <w:t xml:space="preserve">Healthwatch exists as the independent champion for users of health and social care services, and we want to hear feedback about all aspects of NHS and social care services.  For reasons including the Covid-19 pandemic, Healthwatch Surrey has not heard from many care home </w:t>
      </w:r>
      <w:r w:rsidRPr="009E0F00">
        <w:lastRenderedPageBreak/>
        <w:t xml:space="preserve">residents or their families, and we have recognised this as an important gap in our insight. Surrey County Council, (SCC), the Care Quality Commission (CQC) and Surrey Heartlands (SH) also felt that they were not hearing from care home residents and their families. </w:t>
      </w:r>
    </w:p>
    <w:p w14:paraId="622BE245" w14:textId="77777777" w:rsidR="009E0F00" w:rsidRPr="009E0F00" w:rsidRDefault="009E0F00" w:rsidP="009E0F00">
      <w:r w:rsidRPr="009E0F00">
        <w:t xml:space="preserve"> </w:t>
      </w:r>
    </w:p>
    <w:p w14:paraId="489456E5" w14:textId="6976CD3D" w:rsidR="009E0F00" w:rsidRPr="009E0F00" w:rsidRDefault="009E0F00" w:rsidP="009E0F00">
      <w:r w:rsidRPr="009E0F00">
        <w:t xml:space="preserve">We discussed our concerns that care home residents, and their families and carers were not having their voices heard with system partners, and concluded that a series of Enter </w:t>
      </w:r>
      <w:r w:rsidR="006F4ED9">
        <w:t>and</w:t>
      </w:r>
      <w:r w:rsidRPr="009E0F00">
        <w:t xml:space="preserve"> View visits, conducted by Healthwatch as an independent organisation, and  supplemented by a wider reaching survey, would be helpful in ensuring that all residents and families have equitable access to sharing feedback and making complaints about the care and services they are accessing. </w:t>
      </w:r>
    </w:p>
    <w:p w14:paraId="7DD66342" w14:textId="77777777" w:rsidR="009E0F00" w:rsidRPr="009E0F00" w:rsidRDefault="009E0F00" w:rsidP="009E0F00"/>
    <w:p w14:paraId="24AAD38A" w14:textId="7E4585D2" w:rsidR="009E0F00" w:rsidRPr="009E0F00" w:rsidRDefault="009E0F00" w:rsidP="009E0F00">
      <w:r w:rsidRPr="009E0F00">
        <w:t xml:space="preserve">Enter </w:t>
      </w:r>
      <w:r w:rsidR="006F4ED9">
        <w:t>and</w:t>
      </w:r>
      <w:r w:rsidRPr="009E0F00">
        <w:t xml:space="preserve"> View visits to Care Homes were included in our Healthwatch Community Engagement Strategy 2022-23, </w:t>
      </w:r>
      <w:proofErr w:type="gramStart"/>
      <w:r w:rsidRPr="009E0F00">
        <w:t>in order to</w:t>
      </w:r>
      <w:proofErr w:type="gramEnd"/>
      <w:r w:rsidRPr="009E0F00">
        <w:t xml:space="preserve"> enable us to hear more from care home residents, their families and carers.</w:t>
      </w:r>
    </w:p>
    <w:p w14:paraId="488212A6" w14:textId="77777777" w:rsidR="009E0F00" w:rsidRPr="009E0F00" w:rsidRDefault="009E0F00" w:rsidP="009E0F00"/>
    <w:p w14:paraId="41124904" w14:textId="77777777" w:rsidR="009E0F00" w:rsidRPr="009E0F00" w:rsidRDefault="009E0F00" w:rsidP="009E0F00">
      <w:pPr>
        <w:keepNext/>
        <w:keepLines/>
        <w:spacing w:after="120"/>
        <w:outlineLvl w:val="0"/>
        <w:rPr>
          <w:rFonts w:eastAsiaTheme="majorEastAsia" w:cstheme="majorBidi"/>
          <w:b/>
          <w:color w:val="E73E97" w:themeColor="background2"/>
          <w:sz w:val="36"/>
          <w:szCs w:val="32"/>
        </w:rPr>
      </w:pPr>
      <w:bookmarkStart w:id="6" w:name="_Toc146629926"/>
      <w:r w:rsidRPr="009E0F00">
        <w:rPr>
          <w:rFonts w:eastAsiaTheme="majorEastAsia" w:cstheme="majorBidi"/>
          <w:b/>
          <w:color w:val="E73E97" w:themeColor="background2"/>
          <w:sz w:val="36"/>
          <w:szCs w:val="32"/>
        </w:rPr>
        <w:t>Objectives</w:t>
      </w:r>
      <w:bookmarkEnd w:id="6"/>
    </w:p>
    <w:p w14:paraId="7587E8B4" w14:textId="69B3DFDB" w:rsidR="009E0F00" w:rsidRPr="009E0F00" w:rsidRDefault="009E0F00" w:rsidP="009E0F00">
      <w:r w:rsidRPr="009E0F00">
        <w:t>To identify and share good practices in ensuring that residents of care homes and their families have adequate feedback mechanisms</w:t>
      </w:r>
      <w:r w:rsidR="007D71E1">
        <w:t xml:space="preserve"> </w:t>
      </w:r>
      <w:r w:rsidRPr="009E0F00">
        <w:t>and make recommendations for other services to make improvements.</w:t>
      </w:r>
    </w:p>
    <w:p w14:paraId="79F741D1" w14:textId="77777777" w:rsidR="009E0F00" w:rsidRPr="009E0F00" w:rsidRDefault="009E0F00" w:rsidP="009E0F00"/>
    <w:p w14:paraId="1DA4D5A8" w14:textId="77777777" w:rsidR="009E0F00" w:rsidRPr="009E0F00" w:rsidRDefault="009E0F00" w:rsidP="009E0F00">
      <w:r w:rsidRPr="009E0F00">
        <w:t>This programme of work also enabled us to hear from a community of people who we were not reaching through our other engagement methods and provided an opportunity to amplify their voices in respect to their experiences of other health or care services.</w:t>
      </w:r>
    </w:p>
    <w:p w14:paraId="62F61BA9" w14:textId="48677F98" w:rsidR="006F4ED9" w:rsidRDefault="006F4ED9" w:rsidP="00DF5EB9"/>
    <w:p w14:paraId="76569431" w14:textId="01CAFA6F" w:rsidR="009E0F00" w:rsidRPr="009E0F00" w:rsidRDefault="009E0F00" w:rsidP="009E0F00">
      <w:pPr>
        <w:keepNext/>
        <w:keepLines/>
        <w:spacing w:after="120"/>
        <w:outlineLvl w:val="0"/>
        <w:rPr>
          <w:rFonts w:eastAsiaTheme="majorEastAsia" w:cstheme="majorBidi"/>
          <w:b/>
          <w:color w:val="E73E97" w:themeColor="background2"/>
          <w:sz w:val="36"/>
          <w:szCs w:val="32"/>
        </w:rPr>
      </w:pPr>
      <w:bookmarkStart w:id="7" w:name="_Toc146629927"/>
      <w:r w:rsidRPr="009E0F00">
        <w:rPr>
          <w:rFonts w:eastAsiaTheme="majorEastAsia" w:cstheme="majorBidi"/>
          <w:b/>
          <w:color w:val="E73E97" w:themeColor="background2"/>
          <w:sz w:val="36"/>
          <w:szCs w:val="32"/>
        </w:rPr>
        <w:t>Summary of findings</w:t>
      </w:r>
      <w:bookmarkEnd w:id="7"/>
      <w:r w:rsidRPr="009E0F00">
        <w:rPr>
          <w:rFonts w:eastAsiaTheme="majorEastAsia" w:cstheme="majorBidi"/>
          <w:b/>
          <w:color w:val="E73E97" w:themeColor="background2"/>
          <w:sz w:val="36"/>
          <w:szCs w:val="32"/>
        </w:rPr>
        <w:t xml:space="preserve"> </w:t>
      </w:r>
    </w:p>
    <w:p w14:paraId="72801675" w14:textId="2440B477" w:rsidR="009E0F00" w:rsidRDefault="009E0F00" w:rsidP="009E0F00">
      <w:proofErr w:type="gramStart"/>
      <w:r w:rsidRPr="009E0F00">
        <w:t>In order for</w:t>
      </w:r>
      <w:proofErr w:type="gramEnd"/>
      <w:r w:rsidRPr="009E0F00">
        <w:t xml:space="preserve"> feedback to work effectively as a vital part of service improvement, opportunities to give feedback need to be accessible and communicated well; and people using services and their families and carers need to feel confident and supported to give that feedback without any fear or repercussions.  A transparent “You </w:t>
      </w:r>
      <w:r w:rsidR="007D71E1">
        <w:t>s</w:t>
      </w:r>
      <w:r w:rsidRPr="009E0F00">
        <w:t xml:space="preserve">aid, </w:t>
      </w:r>
      <w:r w:rsidR="007D71E1">
        <w:t>w</w:t>
      </w:r>
      <w:r w:rsidRPr="009E0F00">
        <w:t xml:space="preserve">e </w:t>
      </w:r>
      <w:r w:rsidR="007D71E1">
        <w:t>d</w:t>
      </w:r>
      <w:r w:rsidRPr="009E0F00">
        <w:t>id” demonstration of how feedback is acted on demonstrates the value of providing feedback.</w:t>
      </w:r>
    </w:p>
    <w:p w14:paraId="25E46007" w14:textId="77777777" w:rsidR="006F4ED9" w:rsidRPr="009E0F00" w:rsidRDefault="006F4ED9" w:rsidP="009E0F00"/>
    <w:p w14:paraId="36EA6DAE" w14:textId="77777777" w:rsidR="009E0F00" w:rsidRPr="009E0F00" w:rsidRDefault="009E0F00" w:rsidP="009E0F00">
      <w:r w:rsidRPr="009E0F00">
        <w:lastRenderedPageBreak/>
        <w:t xml:space="preserve">During our Enter and View visits, we found that there were many different feedback mechanisms in use across the care homes, such as residents’ meetings, suggestion boxes, surveys, and an iPad at reception for family and friends to give feedback. Many care homes told us that they had an ‘open door’ policy and residents, and family member were welcome to talk to staff at any time. </w:t>
      </w:r>
    </w:p>
    <w:p w14:paraId="756269FC" w14:textId="77777777" w:rsidR="006F4ED9" w:rsidRDefault="006F4ED9" w:rsidP="009E0F00"/>
    <w:p w14:paraId="5A7E8AB2" w14:textId="4544A45D" w:rsidR="009E0F00" w:rsidRPr="009E0F00" w:rsidRDefault="009E0F00" w:rsidP="009E0F00">
      <w:r w:rsidRPr="009E0F00">
        <w:t xml:space="preserve">Our survey revealed that two thirds of respondents (families and carers) were very confident they’d know how to raise a complaint and who to raise it with. </w:t>
      </w:r>
    </w:p>
    <w:p w14:paraId="439BAA60" w14:textId="77777777" w:rsidR="009E0F00" w:rsidRPr="009E0F00" w:rsidRDefault="009E0F00" w:rsidP="009E0F00"/>
    <w:p w14:paraId="58926E6D" w14:textId="77777777" w:rsidR="009E0F00" w:rsidRPr="009E0F00" w:rsidRDefault="009E0F00" w:rsidP="009E0F00">
      <w:pPr>
        <w:keepNext/>
        <w:keepLines/>
        <w:outlineLvl w:val="1"/>
        <w:rPr>
          <w:rFonts w:eastAsiaTheme="majorEastAsia" w:cstheme="majorBidi"/>
          <w:b/>
          <w:color w:val="004F6B" w:themeColor="text2"/>
          <w:sz w:val="32"/>
          <w:szCs w:val="26"/>
        </w:rPr>
      </w:pPr>
      <w:bookmarkStart w:id="8" w:name="_Toc146629928"/>
      <w:r w:rsidRPr="009E0F00">
        <w:rPr>
          <w:rFonts w:eastAsiaTheme="majorEastAsia" w:cstheme="majorBidi"/>
          <w:b/>
          <w:color w:val="004F6B" w:themeColor="text2"/>
          <w:sz w:val="32"/>
          <w:szCs w:val="26"/>
        </w:rPr>
        <w:t>Where we visited</w:t>
      </w:r>
      <w:bookmarkEnd w:id="8"/>
    </w:p>
    <w:p w14:paraId="04A32331" w14:textId="77777777" w:rsidR="009E0F00" w:rsidRPr="009E0F00" w:rsidRDefault="009E0F00" w:rsidP="009E0F00">
      <w:r w:rsidRPr="009E0F00">
        <w:t xml:space="preserve">SCC and CQC provided a list of suggested homes to visit. The intention was to visit one care home per month for the duration of 2022-23 in line with our community Place-based engagement strategy. However, Covid outbreaks in two of the homes disrupted these plans. </w:t>
      </w:r>
    </w:p>
    <w:p w14:paraId="3452B525" w14:textId="77777777" w:rsidR="006F4ED9" w:rsidRDefault="006F4ED9" w:rsidP="009E0F00"/>
    <w:p w14:paraId="0189CF3E" w14:textId="2C57833E" w:rsidR="009E0F00" w:rsidRPr="009E0F00" w:rsidRDefault="009E0F00" w:rsidP="009E0F00">
      <w:r w:rsidRPr="009E0F00">
        <w:t>We also ran a survey alongside these visits to encourage feedback from as many families and carers covering as many homes across Surrey as possible.</w:t>
      </w:r>
    </w:p>
    <w:p w14:paraId="1EE03918" w14:textId="77777777" w:rsidR="009E0F00" w:rsidRPr="009E0F00" w:rsidRDefault="009E0F00" w:rsidP="009E0F00"/>
    <w:p w14:paraId="1AFB10B5" w14:textId="77777777" w:rsidR="009E0F00" w:rsidRPr="009E0F00" w:rsidRDefault="009E0F00" w:rsidP="006F4ED9">
      <w:pPr>
        <w:pStyle w:val="Heading3"/>
      </w:pPr>
      <w:r w:rsidRPr="009E0F00">
        <w:t xml:space="preserve">How did we decide which care homes to visit? </w:t>
      </w:r>
    </w:p>
    <w:p w14:paraId="5FB95BED" w14:textId="33D71021" w:rsidR="006F4ED9" w:rsidRDefault="009E0F00" w:rsidP="009E0F00">
      <w:r w:rsidRPr="009E0F00">
        <w:t xml:space="preserve">We used the suggested lists provided by SCC and planned in conjunction with CQC to ensure we did not clash with other planned visits. </w:t>
      </w:r>
    </w:p>
    <w:p w14:paraId="1EE880A4" w14:textId="77777777" w:rsidR="00CB0447" w:rsidRDefault="00CB0447" w:rsidP="009E0F00"/>
    <w:p w14:paraId="5FC142A5" w14:textId="7419DAB6" w:rsidR="009E0F00" w:rsidRPr="009E0F00" w:rsidRDefault="009E0F00" w:rsidP="009E0F00">
      <w:r w:rsidRPr="009E0F00">
        <w:t xml:space="preserve">Criteria for care homes: all to be on the SCC council list, with at least two residents to be council funded (in order that our statutory Enter and View powers applied). </w:t>
      </w:r>
    </w:p>
    <w:p w14:paraId="723CA285" w14:textId="77777777" w:rsidR="00CB0447" w:rsidRDefault="00CB0447" w:rsidP="009E0F00"/>
    <w:p w14:paraId="1426A9C5" w14:textId="7E2954C3" w:rsidR="009E0F00" w:rsidRPr="009E0F00" w:rsidRDefault="00F76A78" w:rsidP="009E0F00">
      <w:r>
        <w:t xml:space="preserve">As shown in the table </w:t>
      </w:r>
      <w:r w:rsidR="00CB0447">
        <w:t>on the following page</w:t>
      </w:r>
      <w:r>
        <w:t>, w</w:t>
      </w:r>
      <w:r w:rsidR="009E0F00" w:rsidRPr="009E0F00">
        <w:t>e visited care homes in line with our Engagement Spotlight months for each of the Places in Surrey.</w:t>
      </w:r>
    </w:p>
    <w:p w14:paraId="2A4BA310" w14:textId="77777777" w:rsidR="009E0F00" w:rsidRPr="009E0F00" w:rsidRDefault="009E0F00" w:rsidP="009E0F00"/>
    <w:p w14:paraId="29EE871A" w14:textId="77777777" w:rsidR="00CB0447" w:rsidRDefault="00CB0447">
      <w:r>
        <w:br w:type="page"/>
      </w:r>
    </w:p>
    <w:tbl>
      <w:tblPr>
        <w:tblStyle w:val="TableGrid"/>
        <w:tblW w:w="0" w:type="auto"/>
        <w:tblLook w:val="04A0" w:firstRow="1" w:lastRow="0" w:firstColumn="1" w:lastColumn="0" w:noHBand="0" w:noVBand="1"/>
      </w:tblPr>
      <w:tblGrid>
        <w:gridCol w:w="3006"/>
        <w:gridCol w:w="3005"/>
        <w:gridCol w:w="3005"/>
      </w:tblGrid>
      <w:tr w:rsidR="009E0F00" w:rsidRPr="009E0F00" w14:paraId="1F9F2067" w14:textId="77777777">
        <w:tc>
          <w:tcPr>
            <w:tcW w:w="3006" w:type="dxa"/>
          </w:tcPr>
          <w:p w14:paraId="32BB7501" w14:textId="1B33B68A" w:rsidR="009E0F00" w:rsidRPr="00613942" w:rsidRDefault="009E0F00" w:rsidP="009E0F00">
            <w:pPr>
              <w:rPr>
                <w:b/>
                <w:color w:val="004F6B" w:themeColor="text2"/>
                <w:lang w:val="en-GB"/>
              </w:rPr>
            </w:pPr>
            <w:r w:rsidRPr="00613942">
              <w:rPr>
                <w:b/>
                <w:color w:val="004F6B" w:themeColor="text2"/>
                <w:lang w:val="en-GB"/>
              </w:rPr>
              <w:lastRenderedPageBreak/>
              <w:t xml:space="preserve">Month </w:t>
            </w:r>
          </w:p>
        </w:tc>
        <w:tc>
          <w:tcPr>
            <w:tcW w:w="3005" w:type="dxa"/>
          </w:tcPr>
          <w:p w14:paraId="5C84792F" w14:textId="77777777" w:rsidR="009E0F00" w:rsidRPr="00613942" w:rsidRDefault="009E0F00" w:rsidP="009E0F00">
            <w:pPr>
              <w:rPr>
                <w:b/>
                <w:color w:val="004F6B" w:themeColor="text2"/>
                <w:lang w:val="en-GB"/>
              </w:rPr>
            </w:pPr>
            <w:r w:rsidRPr="00613942">
              <w:rPr>
                <w:b/>
                <w:color w:val="004F6B" w:themeColor="text2"/>
                <w:lang w:val="en-GB"/>
              </w:rPr>
              <w:t>Care home</w:t>
            </w:r>
          </w:p>
        </w:tc>
        <w:tc>
          <w:tcPr>
            <w:tcW w:w="3005" w:type="dxa"/>
          </w:tcPr>
          <w:p w14:paraId="6129E766" w14:textId="77777777" w:rsidR="009E0F00" w:rsidRPr="00613942" w:rsidRDefault="009E0F00" w:rsidP="009E0F00">
            <w:pPr>
              <w:rPr>
                <w:b/>
                <w:color w:val="004F6B" w:themeColor="text2"/>
                <w:lang w:val="en-GB"/>
              </w:rPr>
            </w:pPr>
            <w:r w:rsidRPr="00613942">
              <w:rPr>
                <w:b/>
                <w:color w:val="004F6B" w:themeColor="text2"/>
                <w:lang w:val="en-GB"/>
              </w:rPr>
              <w:t>Place</w:t>
            </w:r>
          </w:p>
        </w:tc>
      </w:tr>
      <w:tr w:rsidR="009E0F00" w:rsidRPr="009E0F00" w14:paraId="7C1595CB" w14:textId="77777777">
        <w:tc>
          <w:tcPr>
            <w:tcW w:w="3006" w:type="dxa"/>
          </w:tcPr>
          <w:p w14:paraId="36AADBEC" w14:textId="77777777" w:rsidR="009E0F00" w:rsidRPr="009E0F00" w:rsidRDefault="009E0F00" w:rsidP="009E0F00">
            <w:pPr>
              <w:rPr>
                <w:lang w:val="en-GB"/>
              </w:rPr>
            </w:pPr>
            <w:r w:rsidRPr="009E0F00">
              <w:rPr>
                <w:lang w:val="en-GB"/>
              </w:rPr>
              <w:t>May</w:t>
            </w:r>
          </w:p>
        </w:tc>
        <w:tc>
          <w:tcPr>
            <w:tcW w:w="3005" w:type="dxa"/>
          </w:tcPr>
          <w:p w14:paraId="53C3B1AB" w14:textId="77777777" w:rsidR="009E0F00" w:rsidRPr="009E0F00" w:rsidRDefault="009E0F00" w:rsidP="009E0F00">
            <w:pPr>
              <w:rPr>
                <w:lang w:val="en-GB"/>
              </w:rPr>
            </w:pPr>
            <w:r w:rsidRPr="009E0F00">
              <w:rPr>
                <w:lang w:val="en-GB"/>
              </w:rPr>
              <w:t>Charlton Grange</w:t>
            </w:r>
          </w:p>
        </w:tc>
        <w:tc>
          <w:tcPr>
            <w:tcW w:w="3005" w:type="dxa"/>
          </w:tcPr>
          <w:p w14:paraId="1583CB29" w14:textId="77777777" w:rsidR="009E0F00" w:rsidRPr="009E0F00" w:rsidRDefault="009E0F00" w:rsidP="009E0F00">
            <w:pPr>
              <w:rPr>
                <w:lang w:val="en-GB"/>
              </w:rPr>
            </w:pPr>
            <w:r w:rsidRPr="009E0F00">
              <w:rPr>
                <w:lang w:val="en-GB"/>
              </w:rPr>
              <w:t>Northwest Surrey</w:t>
            </w:r>
          </w:p>
        </w:tc>
      </w:tr>
      <w:tr w:rsidR="009E0F00" w:rsidRPr="009E0F00" w14:paraId="0450DB67" w14:textId="77777777">
        <w:tc>
          <w:tcPr>
            <w:tcW w:w="3006" w:type="dxa"/>
          </w:tcPr>
          <w:p w14:paraId="63208BE6" w14:textId="77777777" w:rsidR="009E0F00" w:rsidRPr="009E0F00" w:rsidRDefault="009E0F00" w:rsidP="009E0F00">
            <w:pPr>
              <w:rPr>
                <w:lang w:val="en-GB"/>
              </w:rPr>
            </w:pPr>
            <w:r w:rsidRPr="009E0F00">
              <w:rPr>
                <w:lang w:val="en-GB"/>
              </w:rPr>
              <w:t>June</w:t>
            </w:r>
          </w:p>
        </w:tc>
        <w:tc>
          <w:tcPr>
            <w:tcW w:w="3005" w:type="dxa"/>
          </w:tcPr>
          <w:p w14:paraId="72A3D9D5" w14:textId="77777777" w:rsidR="009E0F00" w:rsidRPr="009E0F00" w:rsidRDefault="009E0F00" w:rsidP="009E0F00">
            <w:pPr>
              <w:rPr>
                <w:lang w:val="en-GB"/>
              </w:rPr>
            </w:pPr>
            <w:r w:rsidRPr="009E0F00">
              <w:rPr>
                <w:lang w:val="en-GB"/>
              </w:rPr>
              <w:t>Elmfield</w:t>
            </w:r>
          </w:p>
        </w:tc>
        <w:tc>
          <w:tcPr>
            <w:tcW w:w="3005" w:type="dxa"/>
          </w:tcPr>
          <w:p w14:paraId="12E8B412" w14:textId="77777777" w:rsidR="009E0F00" w:rsidRPr="009E0F00" w:rsidRDefault="009E0F00" w:rsidP="009E0F00">
            <w:pPr>
              <w:rPr>
                <w:lang w:val="en-GB"/>
              </w:rPr>
            </w:pPr>
            <w:r w:rsidRPr="009E0F00">
              <w:rPr>
                <w:lang w:val="en-GB"/>
              </w:rPr>
              <w:t>Surrey Heath</w:t>
            </w:r>
          </w:p>
        </w:tc>
      </w:tr>
      <w:tr w:rsidR="009E0F00" w:rsidRPr="009E0F00" w14:paraId="4BD40592" w14:textId="77777777">
        <w:tc>
          <w:tcPr>
            <w:tcW w:w="3006" w:type="dxa"/>
          </w:tcPr>
          <w:p w14:paraId="2CFDAF1F" w14:textId="77777777" w:rsidR="009E0F00" w:rsidRPr="009E0F00" w:rsidRDefault="009E0F00" w:rsidP="009E0F00">
            <w:pPr>
              <w:rPr>
                <w:lang w:val="en-GB"/>
              </w:rPr>
            </w:pPr>
            <w:r w:rsidRPr="009E0F00">
              <w:rPr>
                <w:lang w:val="en-GB"/>
              </w:rPr>
              <w:t>August</w:t>
            </w:r>
          </w:p>
        </w:tc>
        <w:tc>
          <w:tcPr>
            <w:tcW w:w="3005" w:type="dxa"/>
          </w:tcPr>
          <w:p w14:paraId="1B3414A7" w14:textId="77777777" w:rsidR="009E0F00" w:rsidRPr="009E0F00" w:rsidRDefault="009E0F00" w:rsidP="009E0F00">
            <w:pPr>
              <w:rPr>
                <w:lang w:val="en-GB"/>
              </w:rPr>
            </w:pPr>
            <w:r w:rsidRPr="009E0F00">
              <w:rPr>
                <w:lang w:val="en-GB"/>
              </w:rPr>
              <w:t>Greathed Manor</w:t>
            </w:r>
          </w:p>
        </w:tc>
        <w:tc>
          <w:tcPr>
            <w:tcW w:w="3005" w:type="dxa"/>
          </w:tcPr>
          <w:p w14:paraId="3808FCB9" w14:textId="77777777" w:rsidR="009E0F00" w:rsidRPr="009E0F00" w:rsidRDefault="009E0F00" w:rsidP="009E0F00">
            <w:pPr>
              <w:rPr>
                <w:lang w:val="en-GB"/>
              </w:rPr>
            </w:pPr>
            <w:r w:rsidRPr="009E0F00">
              <w:rPr>
                <w:lang w:val="en-GB"/>
              </w:rPr>
              <w:t>East Surrey</w:t>
            </w:r>
          </w:p>
        </w:tc>
      </w:tr>
      <w:tr w:rsidR="009E0F00" w:rsidRPr="009E0F00" w14:paraId="1AE1720A" w14:textId="77777777">
        <w:tc>
          <w:tcPr>
            <w:tcW w:w="3006" w:type="dxa"/>
          </w:tcPr>
          <w:p w14:paraId="1FE68D01" w14:textId="77777777" w:rsidR="009E0F00" w:rsidRPr="009E0F00" w:rsidRDefault="009E0F00" w:rsidP="009E0F00">
            <w:pPr>
              <w:rPr>
                <w:lang w:val="en-GB"/>
              </w:rPr>
            </w:pPr>
            <w:r w:rsidRPr="009E0F00">
              <w:rPr>
                <w:lang w:val="en-GB"/>
              </w:rPr>
              <w:t>September</w:t>
            </w:r>
          </w:p>
        </w:tc>
        <w:tc>
          <w:tcPr>
            <w:tcW w:w="3005" w:type="dxa"/>
          </w:tcPr>
          <w:p w14:paraId="6ABC2678" w14:textId="77777777" w:rsidR="009E0F00" w:rsidRPr="009E0F00" w:rsidRDefault="009E0F00" w:rsidP="009E0F00">
            <w:pPr>
              <w:rPr>
                <w:lang w:val="en-GB"/>
              </w:rPr>
            </w:pPr>
            <w:r w:rsidRPr="009E0F00">
              <w:rPr>
                <w:lang w:val="en-GB"/>
              </w:rPr>
              <w:t>Priory Court</w:t>
            </w:r>
          </w:p>
        </w:tc>
        <w:tc>
          <w:tcPr>
            <w:tcW w:w="3005" w:type="dxa"/>
          </w:tcPr>
          <w:p w14:paraId="4F1CB1E5" w14:textId="77777777" w:rsidR="009E0F00" w:rsidRPr="009E0F00" w:rsidRDefault="009E0F00" w:rsidP="009E0F00">
            <w:pPr>
              <w:rPr>
                <w:lang w:val="en-GB"/>
              </w:rPr>
            </w:pPr>
            <w:r w:rsidRPr="009E0F00">
              <w:rPr>
                <w:lang w:val="en-GB"/>
              </w:rPr>
              <w:t>Surrey Downs</w:t>
            </w:r>
          </w:p>
        </w:tc>
      </w:tr>
      <w:tr w:rsidR="009E0F00" w:rsidRPr="009E0F00" w14:paraId="7C6F37B5" w14:textId="77777777">
        <w:tc>
          <w:tcPr>
            <w:tcW w:w="3006" w:type="dxa"/>
          </w:tcPr>
          <w:p w14:paraId="55E0A6EC" w14:textId="77777777" w:rsidR="009E0F00" w:rsidRPr="009E0F00" w:rsidRDefault="009E0F00" w:rsidP="009E0F00">
            <w:pPr>
              <w:rPr>
                <w:lang w:val="en-GB"/>
              </w:rPr>
            </w:pPr>
            <w:r w:rsidRPr="009E0F00">
              <w:rPr>
                <w:lang w:val="en-GB"/>
              </w:rPr>
              <w:t>December</w:t>
            </w:r>
          </w:p>
        </w:tc>
        <w:tc>
          <w:tcPr>
            <w:tcW w:w="3005" w:type="dxa"/>
          </w:tcPr>
          <w:p w14:paraId="26709BE7" w14:textId="77777777" w:rsidR="009E0F00" w:rsidRPr="009E0F00" w:rsidRDefault="009E0F00" w:rsidP="009E0F00">
            <w:pPr>
              <w:rPr>
                <w:lang w:val="en-GB"/>
              </w:rPr>
            </w:pPr>
            <w:r w:rsidRPr="009E0F00">
              <w:rPr>
                <w:lang w:val="en-GB"/>
              </w:rPr>
              <w:t>Beaumont Lodge</w:t>
            </w:r>
          </w:p>
        </w:tc>
        <w:tc>
          <w:tcPr>
            <w:tcW w:w="3005" w:type="dxa"/>
          </w:tcPr>
          <w:p w14:paraId="4919C389" w14:textId="77777777" w:rsidR="009E0F00" w:rsidRPr="009E0F00" w:rsidRDefault="009E0F00" w:rsidP="009E0F00">
            <w:pPr>
              <w:rPr>
                <w:lang w:val="en-GB"/>
              </w:rPr>
            </w:pPr>
            <w:r w:rsidRPr="009E0F00">
              <w:rPr>
                <w:lang w:val="en-GB"/>
              </w:rPr>
              <w:t>Surrey Heath</w:t>
            </w:r>
          </w:p>
        </w:tc>
      </w:tr>
      <w:tr w:rsidR="009E0F00" w:rsidRPr="009E0F00" w14:paraId="056B056A" w14:textId="77777777">
        <w:tc>
          <w:tcPr>
            <w:tcW w:w="3006" w:type="dxa"/>
          </w:tcPr>
          <w:p w14:paraId="51B90BE5" w14:textId="77777777" w:rsidR="009E0F00" w:rsidRPr="009E0F00" w:rsidRDefault="009E0F00" w:rsidP="009E0F00">
            <w:pPr>
              <w:rPr>
                <w:lang w:val="en-GB"/>
              </w:rPr>
            </w:pPr>
            <w:r w:rsidRPr="009E0F00">
              <w:rPr>
                <w:lang w:val="en-GB"/>
              </w:rPr>
              <w:t xml:space="preserve">February </w:t>
            </w:r>
          </w:p>
        </w:tc>
        <w:tc>
          <w:tcPr>
            <w:tcW w:w="3005" w:type="dxa"/>
          </w:tcPr>
          <w:p w14:paraId="430A34D2" w14:textId="77777777" w:rsidR="009E0F00" w:rsidRPr="009E0F00" w:rsidRDefault="009E0F00" w:rsidP="009E0F00">
            <w:pPr>
              <w:rPr>
                <w:lang w:val="en-GB"/>
              </w:rPr>
            </w:pPr>
            <w:r w:rsidRPr="009E0F00">
              <w:rPr>
                <w:lang w:val="en-GB"/>
              </w:rPr>
              <w:t>White Gates</w:t>
            </w:r>
          </w:p>
        </w:tc>
        <w:tc>
          <w:tcPr>
            <w:tcW w:w="3005" w:type="dxa"/>
          </w:tcPr>
          <w:p w14:paraId="799933F4" w14:textId="77777777" w:rsidR="009E0F00" w:rsidRPr="009E0F00" w:rsidRDefault="009E0F00" w:rsidP="009E0F00">
            <w:pPr>
              <w:rPr>
                <w:lang w:val="en-GB"/>
              </w:rPr>
            </w:pPr>
            <w:r w:rsidRPr="009E0F00">
              <w:rPr>
                <w:lang w:val="en-GB"/>
              </w:rPr>
              <w:t>Northwest Surrey</w:t>
            </w:r>
          </w:p>
        </w:tc>
      </w:tr>
      <w:tr w:rsidR="009E0F00" w:rsidRPr="009E0F00" w14:paraId="6F180978" w14:textId="77777777">
        <w:trPr>
          <w:trHeight w:val="224"/>
        </w:trPr>
        <w:tc>
          <w:tcPr>
            <w:tcW w:w="3006" w:type="dxa"/>
          </w:tcPr>
          <w:p w14:paraId="75BB6B07" w14:textId="77777777" w:rsidR="009E0F00" w:rsidRPr="009E0F00" w:rsidRDefault="009E0F00" w:rsidP="009E0F00">
            <w:pPr>
              <w:rPr>
                <w:lang w:val="en-GB"/>
              </w:rPr>
            </w:pPr>
            <w:r w:rsidRPr="009E0F00">
              <w:rPr>
                <w:lang w:val="en-GB"/>
              </w:rPr>
              <w:t xml:space="preserve">March </w:t>
            </w:r>
          </w:p>
        </w:tc>
        <w:tc>
          <w:tcPr>
            <w:tcW w:w="3005" w:type="dxa"/>
          </w:tcPr>
          <w:p w14:paraId="3205DC3C" w14:textId="77777777" w:rsidR="009E0F00" w:rsidRPr="009E0F00" w:rsidRDefault="009E0F00" w:rsidP="009E0F00">
            <w:pPr>
              <w:rPr>
                <w:lang w:val="en-GB"/>
              </w:rPr>
            </w:pPr>
            <w:r w:rsidRPr="009E0F00">
              <w:rPr>
                <w:lang w:val="en-GB"/>
              </w:rPr>
              <w:t>Brownscombe Care Residences</w:t>
            </w:r>
          </w:p>
        </w:tc>
        <w:tc>
          <w:tcPr>
            <w:tcW w:w="3005" w:type="dxa"/>
          </w:tcPr>
          <w:p w14:paraId="25DECAD5" w14:textId="77777777" w:rsidR="009E0F00" w:rsidRPr="009E0F00" w:rsidRDefault="009E0F00" w:rsidP="009E0F00">
            <w:pPr>
              <w:rPr>
                <w:lang w:val="en-GB"/>
              </w:rPr>
            </w:pPr>
            <w:r w:rsidRPr="009E0F00">
              <w:rPr>
                <w:lang w:val="en-GB"/>
              </w:rPr>
              <w:t>Guildford and Waverley</w:t>
            </w:r>
          </w:p>
        </w:tc>
      </w:tr>
    </w:tbl>
    <w:p w14:paraId="3C557953" w14:textId="77777777" w:rsidR="009E0F00" w:rsidRPr="009E0F00" w:rsidRDefault="009E0F00" w:rsidP="009E0F00"/>
    <w:p w14:paraId="361C3F11" w14:textId="77777777" w:rsidR="009E0F00" w:rsidRPr="009E0F00" w:rsidRDefault="009E0F00" w:rsidP="009E0F00">
      <w:r w:rsidRPr="009E0F00">
        <w:t>In addition to face-to-face visits, we also ran an online and paper survey for friends and family which we sent out in advance to the care homes that we visited. The survey ran from May 2022 until June 2023. Links to the survey were distributed via care homes’ own newsletters, in Surrey County Council’s Surrey Matters online magazine and promoted on Healthwatch Surrey’s communication channels and by other stakeholders.</w:t>
      </w:r>
    </w:p>
    <w:p w14:paraId="74AC47D0" w14:textId="77777777" w:rsidR="009E0F00" w:rsidRPr="009E0F00" w:rsidRDefault="009E0F00" w:rsidP="009E0F00"/>
    <w:p w14:paraId="4C9736EA" w14:textId="77777777" w:rsidR="009E0F00" w:rsidRPr="009E0F00" w:rsidRDefault="009E0F00" w:rsidP="009E0F00">
      <w:pPr>
        <w:keepNext/>
        <w:keepLines/>
        <w:outlineLvl w:val="1"/>
        <w:rPr>
          <w:rFonts w:eastAsiaTheme="majorEastAsia" w:cstheme="majorBidi"/>
          <w:b/>
          <w:color w:val="004F6B" w:themeColor="text2"/>
          <w:sz w:val="32"/>
          <w:szCs w:val="26"/>
        </w:rPr>
      </w:pPr>
      <w:bookmarkStart w:id="9" w:name="_Toc146629929"/>
      <w:r w:rsidRPr="009E0F00">
        <w:rPr>
          <w:rFonts w:eastAsiaTheme="majorEastAsia" w:cstheme="majorBidi"/>
          <w:b/>
          <w:color w:val="004F6B" w:themeColor="text2"/>
          <w:sz w:val="32"/>
          <w:szCs w:val="26"/>
        </w:rPr>
        <w:t>Who we heard from</w:t>
      </w:r>
      <w:bookmarkEnd w:id="9"/>
      <w:r w:rsidRPr="009E0F00">
        <w:rPr>
          <w:rFonts w:eastAsiaTheme="majorEastAsia" w:cstheme="majorBidi"/>
          <w:b/>
          <w:color w:val="004F6B" w:themeColor="text2"/>
          <w:sz w:val="32"/>
          <w:szCs w:val="26"/>
        </w:rPr>
        <w:t xml:space="preserve"> </w:t>
      </w:r>
    </w:p>
    <w:p w14:paraId="6022852C" w14:textId="77777777" w:rsidR="009E0F00" w:rsidRPr="009E0F00" w:rsidRDefault="009E0F00" w:rsidP="009E0F00">
      <w:r w:rsidRPr="009E0F00">
        <w:t xml:space="preserve">In total, we gathered 135 pieces of feedback. During our 7 Enter and View visits, we spoke to 34 residents, 48 members of staff and received feedback from 27 friends and family (some of the friends and family experiences came via our online survey and some were gathered at the time of our visit). </w:t>
      </w:r>
    </w:p>
    <w:p w14:paraId="63A99528" w14:textId="77777777" w:rsidR="00F76A78" w:rsidRDefault="00F76A78" w:rsidP="009E0F00"/>
    <w:p w14:paraId="275BE4D8" w14:textId="15F4994B" w:rsidR="009E0F00" w:rsidRPr="009E0F00" w:rsidRDefault="009E0F00" w:rsidP="009E0F00">
      <w:r w:rsidRPr="009E0F00">
        <w:t xml:space="preserve">We also heard from 26 other family and friends about 17 other care homes via our online survey. </w:t>
      </w:r>
    </w:p>
    <w:p w14:paraId="0A6FAA9C" w14:textId="77777777" w:rsidR="00DF5EB9" w:rsidRDefault="00DF5EB9" w:rsidP="009E0F00"/>
    <w:p w14:paraId="0B66EF9D" w14:textId="6D2A4A42" w:rsidR="009E0F00" w:rsidRPr="009E0F00" w:rsidRDefault="009E0F00" w:rsidP="009E0F00">
      <w:r w:rsidRPr="009E0F00">
        <w:t>These were:</w:t>
      </w:r>
    </w:p>
    <w:p w14:paraId="070315E8" w14:textId="77777777" w:rsidR="009E0F00" w:rsidRPr="009E0F00" w:rsidRDefault="009E0F00" w:rsidP="009E0F00">
      <w:proofErr w:type="spellStart"/>
      <w:r w:rsidRPr="009E0F00">
        <w:t>Arbrook</w:t>
      </w:r>
      <w:proofErr w:type="spellEnd"/>
      <w:r w:rsidRPr="009E0F00">
        <w:t xml:space="preserve">, Broadwater Lodge, Martham House (2), Kingsleigh Care home, Coppice Lea, Woodside View, St Catherine’s manor, </w:t>
      </w:r>
      <w:proofErr w:type="spellStart"/>
      <w:r w:rsidRPr="009E0F00">
        <w:t>Loughta</w:t>
      </w:r>
      <w:proofErr w:type="spellEnd"/>
      <w:r w:rsidRPr="009E0F00">
        <w:t xml:space="preserve"> House, Chestnut view, Kingsbury Court (2), Queen Elizabeth Park (2), Combe House, The Grange, Old Wall Cottage, Windmill Manor (3), Shannon Court and Acorn Court. </w:t>
      </w:r>
    </w:p>
    <w:p w14:paraId="1C6C1DC8" w14:textId="77777777" w:rsidR="009E0F00" w:rsidRPr="009E0F00" w:rsidRDefault="009E0F00" w:rsidP="009E0F00">
      <w:r w:rsidRPr="009E0F00">
        <w:t> </w:t>
      </w:r>
    </w:p>
    <w:p w14:paraId="7ABF337B" w14:textId="7BCC183D" w:rsidR="009E0F00" w:rsidRPr="009E0F00" w:rsidRDefault="009E0F00" w:rsidP="009E0F00">
      <w:pPr>
        <w:keepNext/>
        <w:keepLines/>
        <w:spacing w:after="120"/>
        <w:outlineLvl w:val="0"/>
        <w:rPr>
          <w:rFonts w:eastAsiaTheme="majorEastAsia" w:cstheme="majorBidi"/>
          <w:b/>
          <w:color w:val="E73E97" w:themeColor="background2"/>
          <w:sz w:val="36"/>
          <w:szCs w:val="32"/>
        </w:rPr>
      </w:pPr>
      <w:bookmarkStart w:id="10" w:name="_Toc146629930"/>
      <w:r w:rsidRPr="009E0F00">
        <w:rPr>
          <w:rFonts w:eastAsiaTheme="majorEastAsia" w:cstheme="majorBidi"/>
          <w:b/>
          <w:color w:val="E73E97" w:themeColor="background2"/>
          <w:sz w:val="36"/>
          <w:szCs w:val="32"/>
        </w:rPr>
        <w:lastRenderedPageBreak/>
        <w:t xml:space="preserve">Evidence of feedback mechanisms from our Enter and View </w:t>
      </w:r>
      <w:proofErr w:type="gramStart"/>
      <w:r w:rsidRPr="009E0F00">
        <w:rPr>
          <w:rFonts w:eastAsiaTheme="majorEastAsia" w:cstheme="majorBidi"/>
          <w:b/>
          <w:color w:val="E73E97" w:themeColor="background2"/>
          <w:sz w:val="36"/>
          <w:szCs w:val="32"/>
        </w:rPr>
        <w:t>visits</w:t>
      </w:r>
      <w:bookmarkEnd w:id="10"/>
      <w:proofErr w:type="gramEnd"/>
    </w:p>
    <w:p w14:paraId="1426EDDF" w14:textId="59C499EA" w:rsidR="009E0F00" w:rsidRPr="009E0F00" w:rsidRDefault="009E0F00" w:rsidP="009E0F00">
      <w:r w:rsidRPr="009E0F00">
        <w:t>Residents told us that if they had a problem they would speak to staff</w:t>
      </w:r>
      <w:r w:rsidR="00051A30">
        <w:t>.</w:t>
      </w:r>
      <w:r w:rsidRPr="009E0F00">
        <w:t xml:space="preserve"> </w:t>
      </w:r>
      <w:r w:rsidR="00051A30">
        <w:t>D</w:t>
      </w:r>
      <w:r w:rsidRPr="009E0F00">
        <w:t>epending on what the issue was, some would speak to care staff, the nursing staff or management. If the issue was not resolved, sometimes the resident would involve a family member.</w:t>
      </w:r>
    </w:p>
    <w:p w14:paraId="661E69B3" w14:textId="77777777" w:rsidR="00051A30" w:rsidRDefault="00051A30" w:rsidP="009E0F00"/>
    <w:p w14:paraId="348044FA" w14:textId="496C9860" w:rsidR="009E0F00" w:rsidRPr="009E0F00" w:rsidRDefault="009E0F00" w:rsidP="009E0F00">
      <w:r w:rsidRPr="009E0F00">
        <w:t xml:space="preserve">Overall, family and friends told us that they were confident in what to do and who to raise any concerns with. Staff all told us that if an issue was raised with them, they would either try to deal with it themselves or escalate to the correct person. </w:t>
      </w:r>
    </w:p>
    <w:p w14:paraId="55037DA1" w14:textId="77777777" w:rsidR="00051A30" w:rsidRDefault="00051A30" w:rsidP="009E0F00"/>
    <w:p w14:paraId="37E2F0CE" w14:textId="6734A07A" w:rsidR="009E0F00" w:rsidRPr="009E0F00" w:rsidRDefault="009E0F00" w:rsidP="009E0F00">
      <w:r w:rsidRPr="009E0F00">
        <w:t xml:space="preserve">We saw evidence of different feedback mechanisms throughout the homes we visited. From suggestions boxes, “You </w:t>
      </w:r>
      <w:r w:rsidR="00051A30">
        <w:t>s</w:t>
      </w:r>
      <w:r w:rsidRPr="009E0F00">
        <w:t xml:space="preserve">aid, </w:t>
      </w:r>
      <w:r w:rsidR="00051A30">
        <w:t>w</w:t>
      </w:r>
      <w:r w:rsidRPr="009E0F00">
        <w:t xml:space="preserve">e </w:t>
      </w:r>
      <w:r w:rsidR="00051A30">
        <w:t>d</w:t>
      </w:r>
      <w:r w:rsidRPr="009E0F00">
        <w:t xml:space="preserve">id” displays, notices about residents’ meetings, an iPad for visitors to share feedback/ request a meeting with staff, to a complaints procedure prominently displayed, to care review postcards at the entrance. </w:t>
      </w:r>
    </w:p>
    <w:p w14:paraId="0C2B8DDC" w14:textId="77777777" w:rsidR="00051A30" w:rsidRDefault="00051A30" w:rsidP="009E0F00"/>
    <w:p w14:paraId="183CDB57" w14:textId="01F76D5F" w:rsidR="009E0F00" w:rsidRPr="009E0F00" w:rsidRDefault="009E0F00" w:rsidP="009E0F00">
      <w:r w:rsidRPr="009E0F00">
        <w:t xml:space="preserve">We only struggled to see any feedback mechanisms in one home, where information about the </w:t>
      </w:r>
      <w:proofErr w:type="gramStart"/>
      <w:r w:rsidRPr="009E0F00">
        <w:t>complaints</w:t>
      </w:r>
      <w:proofErr w:type="gramEnd"/>
      <w:r w:rsidRPr="009E0F00">
        <w:t xml:space="preserve"> procedure was displayed at the top of a notice board, meaning it was so high on the wall that it was difficult to read.</w:t>
      </w:r>
    </w:p>
    <w:p w14:paraId="71B75D89" w14:textId="77777777" w:rsidR="009E0F00" w:rsidRPr="009E0F00" w:rsidRDefault="009E0F00" w:rsidP="009E0F00"/>
    <w:p w14:paraId="228C552C" w14:textId="77777777" w:rsidR="009E0F00" w:rsidRPr="009E0F00" w:rsidRDefault="009E0F00" w:rsidP="009E0F00">
      <w:r w:rsidRPr="009E0F00">
        <w:t xml:space="preserve">Across our Enter and View visits, we made </w:t>
      </w:r>
      <w:proofErr w:type="gramStart"/>
      <w:r w:rsidRPr="009E0F00">
        <w:t>a number of</w:t>
      </w:r>
      <w:proofErr w:type="gramEnd"/>
      <w:r w:rsidRPr="009E0F00">
        <w:t xml:space="preserve"> recommendations. </w:t>
      </w:r>
      <w:proofErr w:type="gramStart"/>
      <w:r w:rsidRPr="009E0F00">
        <w:t>On the whole</w:t>
      </w:r>
      <w:proofErr w:type="gramEnd"/>
      <w:r w:rsidRPr="009E0F00">
        <w:t xml:space="preserve"> these were around activities and menus. </w:t>
      </w:r>
    </w:p>
    <w:p w14:paraId="460DFE4A" w14:textId="77777777" w:rsidR="00051A30" w:rsidRDefault="00051A30" w:rsidP="009E0F00"/>
    <w:p w14:paraId="7CAC2AF5" w14:textId="207BBCFD" w:rsidR="009E0F00" w:rsidRPr="009E0F00" w:rsidRDefault="009E0F00" w:rsidP="009E0F00">
      <w:r w:rsidRPr="009E0F00">
        <w:t>We only made recommendations about feedback mechanisms in two cases:</w:t>
      </w:r>
    </w:p>
    <w:p w14:paraId="73F8FF1F" w14:textId="77777777" w:rsidR="009E0F00" w:rsidRPr="009E0F00" w:rsidRDefault="009E0F00" w:rsidP="009E0F00">
      <w:r w:rsidRPr="009E0F00">
        <w:t xml:space="preserve">In one case we highlighted the fact that there seemed to be an over-reliance on the activities coordinator to deal with any concerns. Our recommendation was: </w:t>
      </w:r>
    </w:p>
    <w:p w14:paraId="32604DDC" w14:textId="77777777" w:rsidR="009E0F00" w:rsidRPr="00051A30" w:rsidRDefault="009E0F00" w:rsidP="009E0F00">
      <w:pPr>
        <w:numPr>
          <w:ilvl w:val="0"/>
          <w:numId w:val="5"/>
        </w:numPr>
        <w:spacing w:after="120"/>
        <w:ind w:left="357" w:right="737" w:hanging="357"/>
        <w:rPr>
          <w:color w:val="004F6B" w:themeColor="text2"/>
        </w:rPr>
      </w:pPr>
      <w:r w:rsidRPr="00051A30">
        <w:rPr>
          <w:color w:val="004F6B" w:themeColor="text2"/>
        </w:rPr>
        <w:t xml:space="preserve">Ensure that families and residents are aware of the formal complaints process. There could be a risk of over-reliance on the activities coordinator to escalate issues. </w:t>
      </w:r>
    </w:p>
    <w:p w14:paraId="1A8EC339" w14:textId="77777777" w:rsidR="00051A30" w:rsidRDefault="00051A30" w:rsidP="00051A30"/>
    <w:p w14:paraId="3397C5AB" w14:textId="068E4236" w:rsidR="009E0F00" w:rsidRPr="009E0F00" w:rsidRDefault="009E0F00" w:rsidP="00051A30">
      <w:r w:rsidRPr="009E0F00">
        <w:t xml:space="preserve">In another case we highlighted the fact that the complaints process was difficult to find. </w:t>
      </w:r>
    </w:p>
    <w:p w14:paraId="6086F54E" w14:textId="77777777" w:rsidR="009E0F00" w:rsidRPr="00051A30" w:rsidRDefault="009E0F00" w:rsidP="009E0F00">
      <w:pPr>
        <w:numPr>
          <w:ilvl w:val="0"/>
          <w:numId w:val="5"/>
        </w:numPr>
        <w:spacing w:after="120"/>
        <w:ind w:right="737"/>
        <w:rPr>
          <w:bCs/>
          <w:color w:val="004F6B" w:themeColor="text2"/>
        </w:rPr>
      </w:pPr>
      <w:r w:rsidRPr="00051A30">
        <w:rPr>
          <w:bCs/>
          <w:color w:val="004F6B" w:themeColor="text2"/>
        </w:rPr>
        <w:lastRenderedPageBreak/>
        <w:t>Ensure the complaints procedure is visible (it is currently positioned very high up in a display).</w:t>
      </w:r>
    </w:p>
    <w:p w14:paraId="347D966A" w14:textId="77777777" w:rsidR="009E0F00" w:rsidRPr="009E0F00" w:rsidRDefault="009E0F00" w:rsidP="00051A30"/>
    <w:p w14:paraId="51003B9F" w14:textId="1B4D8F45" w:rsidR="009E0F00" w:rsidRPr="009E0F00" w:rsidRDefault="009E0F00" w:rsidP="00051A30">
      <w:r w:rsidRPr="009E0F00">
        <w:t xml:space="preserve">Examples of feedback mechanisms from the </w:t>
      </w:r>
      <w:r w:rsidR="00051A30">
        <w:t>7</w:t>
      </w:r>
      <w:r w:rsidRPr="009E0F00">
        <w:t xml:space="preserve"> visits that we carried out. </w:t>
      </w:r>
    </w:p>
    <w:p w14:paraId="10FC17CF" w14:textId="77777777" w:rsidR="009E0F00" w:rsidRPr="009E0F00" w:rsidRDefault="009E0F00" w:rsidP="009E0F00">
      <w:r w:rsidRPr="009E0F00">
        <w:t xml:space="preserve">A suggestion box in a reception area. </w:t>
      </w:r>
    </w:p>
    <w:p w14:paraId="322A19E5" w14:textId="77777777" w:rsidR="009E0F00" w:rsidRPr="009E0F00" w:rsidRDefault="009E0F00" w:rsidP="009E0F00"/>
    <w:p w14:paraId="14303ACA" w14:textId="77777777" w:rsidR="009E0F00" w:rsidRPr="009E0F00" w:rsidRDefault="009E0F00" w:rsidP="009E0F00">
      <w:r w:rsidRPr="009E0F00">
        <w:rPr>
          <w:noProof/>
          <w:color w:val="2B579A"/>
          <w:shd w:val="clear" w:color="auto" w:fill="E6E6E6"/>
        </w:rPr>
        <w:drawing>
          <wp:inline distT="0" distB="0" distL="0" distR="0" wp14:anchorId="33F291DD" wp14:editId="208E5FA1">
            <wp:extent cx="1891047" cy="2520000"/>
            <wp:effectExtent l="0" t="0" r="0" b="0"/>
            <wp:docPr id="9095725" name="Picture 9095725" descr="A photo of a white mailbox with a piece of paper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725" name="Picture 9095725" descr="A photo of a white mailbox with a piece of paper on 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1047" cy="2520000"/>
                    </a:xfrm>
                    <a:prstGeom prst="rect">
                      <a:avLst/>
                    </a:prstGeom>
                    <a:noFill/>
                    <a:ln>
                      <a:noFill/>
                    </a:ln>
                  </pic:spPr>
                </pic:pic>
              </a:graphicData>
            </a:graphic>
          </wp:inline>
        </w:drawing>
      </w:r>
    </w:p>
    <w:p w14:paraId="194C0DA2" w14:textId="77777777" w:rsidR="009E0F00" w:rsidRPr="009E0F00" w:rsidRDefault="009E0F00" w:rsidP="009E0F00">
      <w:pPr>
        <w:rPr>
          <w:noProof/>
        </w:rPr>
      </w:pPr>
    </w:p>
    <w:p w14:paraId="15B3C6D0" w14:textId="78F0D40C" w:rsidR="009E0F00" w:rsidRPr="009E0F00" w:rsidRDefault="009E0F00" w:rsidP="009E0F00">
      <w:pPr>
        <w:rPr>
          <w:noProof/>
        </w:rPr>
      </w:pPr>
      <w:r w:rsidRPr="009E0F00">
        <w:rPr>
          <w:noProof/>
        </w:rPr>
        <w:t xml:space="preserve">A </w:t>
      </w:r>
      <w:r w:rsidR="00051A30">
        <w:rPr>
          <w:noProof/>
        </w:rPr>
        <w:t>‘</w:t>
      </w:r>
      <w:r w:rsidRPr="009E0F00">
        <w:rPr>
          <w:noProof/>
        </w:rPr>
        <w:t xml:space="preserve">You </w:t>
      </w:r>
      <w:r w:rsidR="00051A30">
        <w:rPr>
          <w:noProof/>
        </w:rPr>
        <w:t>s</w:t>
      </w:r>
      <w:r w:rsidRPr="009E0F00">
        <w:rPr>
          <w:noProof/>
        </w:rPr>
        <w:t xml:space="preserve">aid, </w:t>
      </w:r>
      <w:r w:rsidR="00051A30">
        <w:rPr>
          <w:noProof/>
        </w:rPr>
        <w:t>w</w:t>
      </w:r>
      <w:r w:rsidRPr="009E0F00">
        <w:rPr>
          <w:noProof/>
        </w:rPr>
        <w:t xml:space="preserve">e </w:t>
      </w:r>
      <w:r w:rsidR="00051A30">
        <w:rPr>
          <w:noProof/>
        </w:rPr>
        <w:t>d</w:t>
      </w:r>
      <w:r w:rsidRPr="009E0F00">
        <w:rPr>
          <w:noProof/>
        </w:rPr>
        <w:t>id</w:t>
      </w:r>
      <w:r w:rsidR="00051A30">
        <w:rPr>
          <w:noProof/>
        </w:rPr>
        <w:t>’</w:t>
      </w:r>
      <w:r w:rsidRPr="009E0F00">
        <w:rPr>
          <w:noProof/>
        </w:rPr>
        <w:t xml:space="preserve"> display. </w:t>
      </w:r>
    </w:p>
    <w:p w14:paraId="2CDECD90" w14:textId="77777777" w:rsidR="009E0F00" w:rsidRPr="009E0F00" w:rsidRDefault="009E0F00" w:rsidP="009E0F00">
      <w:pPr>
        <w:rPr>
          <w:noProof/>
        </w:rPr>
      </w:pPr>
    </w:p>
    <w:p w14:paraId="3E86D0F6" w14:textId="77777777" w:rsidR="009E0F00" w:rsidRPr="009E0F00" w:rsidRDefault="009E0F00" w:rsidP="009E0F00">
      <w:r w:rsidRPr="009E0F00">
        <w:rPr>
          <w:noProof/>
          <w:color w:val="2B579A"/>
          <w:shd w:val="clear" w:color="auto" w:fill="E6E6E6"/>
        </w:rPr>
        <w:drawing>
          <wp:inline distT="0" distB="0" distL="0" distR="0" wp14:anchorId="57BFE317" wp14:editId="0214AADA">
            <wp:extent cx="1890262" cy="2520000"/>
            <wp:effectExtent l="0" t="0" r="0" b="0"/>
            <wp:docPr id="1696090224" name="Picture 1696090224" descr="A photo of a cork noticeboard with You said we did examples attached 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90224" name="Picture 1696090224" descr="A photo of a cork noticeboard with You said we did examples attached to it.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0262" cy="2520000"/>
                    </a:xfrm>
                    <a:prstGeom prst="rect">
                      <a:avLst/>
                    </a:prstGeom>
                    <a:noFill/>
                    <a:ln>
                      <a:noFill/>
                    </a:ln>
                  </pic:spPr>
                </pic:pic>
              </a:graphicData>
            </a:graphic>
          </wp:inline>
        </w:drawing>
      </w:r>
    </w:p>
    <w:p w14:paraId="550B3E37" w14:textId="77777777" w:rsidR="009E0F00" w:rsidRPr="009E0F00" w:rsidRDefault="009E0F00" w:rsidP="009E0F00"/>
    <w:p w14:paraId="6999A217" w14:textId="77777777" w:rsidR="00CB0447" w:rsidRDefault="00CB0447">
      <w:pPr>
        <w:spacing w:after="160" w:line="259" w:lineRule="auto"/>
      </w:pPr>
      <w:r>
        <w:br w:type="page"/>
      </w:r>
    </w:p>
    <w:p w14:paraId="2B5E9D72" w14:textId="22531D59" w:rsidR="009E0F00" w:rsidRDefault="009E0F00" w:rsidP="009E0F00">
      <w:bookmarkStart w:id="11" w:name="_Hlk146285163"/>
      <w:r w:rsidRPr="009E0F00">
        <w:lastRenderedPageBreak/>
        <w:t xml:space="preserve">A residents meeting poster, a complaints procedure poster, an iPad and </w:t>
      </w:r>
      <w:r w:rsidR="001556A8">
        <w:t>‘</w:t>
      </w:r>
      <w:r w:rsidRPr="009E0F00">
        <w:t>review us</w:t>
      </w:r>
      <w:r w:rsidR="001556A8">
        <w:t>’</w:t>
      </w:r>
      <w:r w:rsidRPr="009E0F00">
        <w:t xml:space="preserve"> postcards </w:t>
      </w:r>
      <w:r w:rsidR="001556A8">
        <w:t>with</w:t>
      </w:r>
      <w:r w:rsidRPr="009E0F00">
        <w:t xml:space="preserve"> a suggestions box.</w:t>
      </w:r>
    </w:p>
    <w:p w14:paraId="38A96680" w14:textId="4127A3D8" w:rsidR="007020CF" w:rsidRPr="009E0F00" w:rsidRDefault="007020CF" w:rsidP="009E0F00"/>
    <w:p w14:paraId="6FF06F4D" w14:textId="167C62A0" w:rsidR="009E0F00" w:rsidRPr="009E0F00" w:rsidRDefault="001556A8" w:rsidP="009E0F00">
      <w:r w:rsidRPr="001556A8">
        <w:rPr>
          <w:noProof/>
        </w:rPr>
        <w:drawing>
          <wp:inline distT="0" distB="0" distL="0" distR="0" wp14:anchorId="3CE03EFC" wp14:editId="726883F5">
            <wp:extent cx="5731510" cy="1823720"/>
            <wp:effectExtent l="0" t="0" r="2540" b="5080"/>
            <wp:docPr id="1925194238" name="Picture 1" descr="4 photos showing each of the following from left to right - a residents meeting poster, a complaints procedure poster, an iPad and 'review us' postcards with a suggestion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94238" name="Picture 1" descr="4 photos showing each of the following from left to right - a residents meeting poster, a complaints procedure poster, an iPad and 'review us' postcards with a suggestions box."/>
                    <pic:cNvPicPr/>
                  </pic:nvPicPr>
                  <pic:blipFill>
                    <a:blip r:embed="rId19"/>
                    <a:stretch>
                      <a:fillRect/>
                    </a:stretch>
                  </pic:blipFill>
                  <pic:spPr>
                    <a:xfrm>
                      <a:off x="0" y="0"/>
                      <a:ext cx="5731510" cy="1823720"/>
                    </a:xfrm>
                    <a:prstGeom prst="rect">
                      <a:avLst/>
                    </a:prstGeom>
                  </pic:spPr>
                </pic:pic>
              </a:graphicData>
            </a:graphic>
          </wp:inline>
        </w:drawing>
      </w:r>
    </w:p>
    <w:p w14:paraId="1B31D880" w14:textId="77777777" w:rsidR="00DF5EB9" w:rsidRDefault="00DF5EB9" w:rsidP="009E0F00"/>
    <w:p w14:paraId="20AB471D" w14:textId="6CF6FD0E" w:rsidR="009E0F00" w:rsidRDefault="009E0F00" w:rsidP="009E0F00">
      <w:r w:rsidRPr="009E0F00">
        <w:t xml:space="preserve">The complaints procedure below was difficult to see as it was at the top of a display board, close to the ceiling. </w:t>
      </w:r>
    </w:p>
    <w:p w14:paraId="4BCE82F6" w14:textId="77777777" w:rsidR="007020CF" w:rsidRPr="009E0F00" w:rsidRDefault="007020CF" w:rsidP="009E0F00"/>
    <w:p w14:paraId="65D3E013" w14:textId="77777777" w:rsidR="009E0F00" w:rsidRDefault="009E0F00" w:rsidP="009E0F00">
      <w:r w:rsidRPr="009E0F00">
        <w:rPr>
          <w:noProof/>
          <w:color w:val="2B579A"/>
          <w:shd w:val="clear" w:color="auto" w:fill="E6E6E6"/>
        </w:rPr>
        <w:drawing>
          <wp:inline distT="0" distB="0" distL="0" distR="0" wp14:anchorId="3A6D0767" wp14:editId="752AE8EA">
            <wp:extent cx="1508760" cy="2133600"/>
            <wp:effectExtent l="0" t="0" r="0" b="0"/>
            <wp:docPr id="2053088782" name="Picture 2053088782" descr="A photo of the complaints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88782" name="Picture 2053088782" descr="A photo of the complaints procedur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479" t="11348" r="12678" b="7154"/>
                    <a:stretch/>
                  </pic:blipFill>
                  <pic:spPr bwMode="auto">
                    <a:xfrm>
                      <a:off x="0" y="0"/>
                      <a:ext cx="1515452" cy="2143064"/>
                    </a:xfrm>
                    <a:prstGeom prst="rect">
                      <a:avLst/>
                    </a:prstGeom>
                    <a:noFill/>
                    <a:ln>
                      <a:noFill/>
                    </a:ln>
                    <a:extLst>
                      <a:ext uri="{53640926-AAD7-44D8-BBD7-CCE9431645EC}">
                        <a14:shadowObscured xmlns:a14="http://schemas.microsoft.com/office/drawing/2010/main"/>
                      </a:ext>
                    </a:extLst>
                  </pic:spPr>
                </pic:pic>
              </a:graphicData>
            </a:graphic>
          </wp:inline>
        </w:drawing>
      </w:r>
    </w:p>
    <w:bookmarkEnd w:id="11"/>
    <w:p w14:paraId="192242CB" w14:textId="77777777" w:rsidR="005F0543" w:rsidRDefault="005F0543" w:rsidP="009E0F00"/>
    <w:p w14:paraId="0C48301E" w14:textId="77777777" w:rsidR="009E0F00" w:rsidRPr="009E0F00" w:rsidRDefault="009E0F00" w:rsidP="009E0F00">
      <w:pPr>
        <w:keepNext/>
        <w:keepLines/>
        <w:spacing w:after="120"/>
        <w:outlineLvl w:val="0"/>
        <w:rPr>
          <w:rFonts w:eastAsiaTheme="majorEastAsia" w:cstheme="majorBidi"/>
          <w:b/>
          <w:color w:val="E73E97" w:themeColor="background2"/>
          <w:sz w:val="36"/>
          <w:szCs w:val="32"/>
        </w:rPr>
      </w:pPr>
      <w:bookmarkStart w:id="12" w:name="_Toc146629931"/>
      <w:r w:rsidRPr="009E0F00">
        <w:rPr>
          <w:rFonts w:eastAsiaTheme="majorEastAsia" w:cstheme="majorBidi"/>
          <w:b/>
          <w:color w:val="E73E97" w:themeColor="background2"/>
          <w:sz w:val="36"/>
          <w:szCs w:val="32"/>
        </w:rPr>
        <w:t>Feedback from the family and friends survey</w:t>
      </w:r>
      <w:bookmarkEnd w:id="12"/>
    </w:p>
    <w:p w14:paraId="486AA200" w14:textId="50BCB760" w:rsidR="009E0F00" w:rsidRDefault="009E0F00" w:rsidP="009E0F00">
      <w:r w:rsidRPr="009E0F00">
        <w:t xml:space="preserve">From the family and friends’ feedback, </w:t>
      </w:r>
      <w:r w:rsidR="00E12C7C">
        <w:t xml:space="preserve">as shown in the bar chart below, </w:t>
      </w:r>
      <w:r w:rsidRPr="009E0F00">
        <w:t xml:space="preserve">two thirds of our respondents were very confident they’d know how to raise a concern and who to raise it with.  However, half of our respondents had raised a concern in the past, which might explain their motivation in responding to our survey, so their confidence levels may not necessarily be representative of friends and family of care home residents more generally. Of those who hadn’t raised a concern in the past, around one in 10 were not at all confident in knowing what to do or how to raise it with. </w:t>
      </w:r>
    </w:p>
    <w:p w14:paraId="4BA4DD34" w14:textId="77777777" w:rsidR="00A334C3" w:rsidRDefault="00A334C3" w:rsidP="009E0F00"/>
    <w:p w14:paraId="0B528553" w14:textId="77777777" w:rsidR="005F0543" w:rsidRDefault="005F0543" w:rsidP="009E0F00"/>
    <w:p w14:paraId="3C9EB1B1" w14:textId="77777777" w:rsidR="005F0543" w:rsidRDefault="005F0543" w:rsidP="009E0F00"/>
    <w:p w14:paraId="1B3A49FE" w14:textId="415D32ED" w:rsidR="005F0543" w:rsidRPr="005F0543" w:rsidRDefault="00A334C3" w:rsidP="009E0F00">
      <w:pPr>
        <w:rPr>
          <w:b/>
          <w:bCs/>
        </w:rPr>
      </w:pPr>
      <w:r w:rsidRPr="00A334C3">
        <w:rPr>
          <w:b/>
          <w:bCs/>
        </w:rPr>
        <w:lastRenderedPageBreak/>
        <w:t xml:space="preserve">Level of confidence in how to raise a concern. </w:t>
      </w:r>
    </w:p>
    <w:p w14:paraId="53BFD676" w14:textId="2C1D802B" w:rsidR="009E0F00" w:rsidRPr="009E0F00" w:rsidRDefault="009E0F00" w:rsidP="009E0F00">
      <w:r w:rsidRPr="009E0F00">
        <w:rPr>
          <w:noProof/>
          <w:color w:val="2B579A"/>
          <w:shd w:val="clear" w:color="auto" w:fill="E6E6E6"/>
        </w:rPr>
        <w:drawing>
          <wp:inline distT="0" distB="0" distL="0" distR="0" wp14:anchorId="3CD94695" wp14:editId="59641972">
            <wp:extent cx="5731510" cy="3181985"/>
            <wp:effectExtent l="0" t="0" r="2540" b="0"/>
            <wp:docPr id="976592838" name="Picture 976592838" descr="A bar chart showing level of confidence in how to raise a concern as detailed in the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92838" name="Picture 976592838" descr="A bar chart showing level of confidence in how to raise a concern as detailed in the preceding text."/>
                    <pic:cNvPicPr>
                      <a:picLocks noChangeAspect="1" noChangeArrowheads="1"/>
                    </pic:cNvPicPr>
                  </pic:nvPicPr>
                  <pic:blipFill rotWithShape="1">
                    <a:blip r:embed="rId21">
                      <a:extLst>
                        <a:ext uri="{28A0092B-C50C-407E-A947-70E740481C1C}">
                          <a14:useLocalDpi xmlns:a14="http://schemas.microsoft.com/office/drawing/2010/main" val="0"/>
                        </a:ext>
                      </a:extLst>
                    </a:blip>
                    <a:srcRect t="16706"/>
                    <a:stretch/>
                  </pic:blipFill>
                  <pic:spPr bwMode="auto">
                    <a:xfrm>
                      <a:off x="0" y="0"/>
                      <a:ext cx="5731510" cy="3181985"/>
                    </a:xfrm>
                    <a:prstGeom prst="rect">
                      <a:avLst/>
                    </a:prstGeom>
                    <a:noFill/>
                    <a:ln>
                      <a:noFill/>
                    </a:ln>
                    <a:extLst>
                      <a:ext uri="{53640926-AAD7-44D8-BBD7-CCE9431645EC}">
                        <a14:shadowObscured xmlns:a14="http://schemas.microsoft.com/office/drawing/2010/main"/>
                      </a:ext>
                    </a:extLst>
                  </pic:spPr>
                </pic:pic>
              </a:graphicData>
            </a:graphic>
          </wp:inline>
        </w:drawing>
      </w:r>
    </w:p>
    <w:p w14:paraId="01934A3B" w14:textId="77777777" w:rsidR="009E0F00" w:rsidRPr="009E0F00" w:rsidRDefault="009E0F00" w:rsidP="009E0F00"/>
    <w:p w14:paraId="4B7CCA2B" w14:textId="77777777" w:rsidR="009E0F00" w:rsidRPr="009E0F00" w:rsidRDefault="009E0F00" w:rsidP="009E0F00">
      <w:r w:rsidRPr="009E0F00">
        <w:t xml:space="preserve">Positive feedback regarding raising a concern: </w:t>
      </w:r>
    </w:p>
    <w:p w14:paraId="0D64A200" w14:textId="77777777" w:rsidR="009E0F00" w:rsidRPr="009E0F00" w:rsidRDefault="009E0F00" w:rsidP="009E0F00"/>
    <w:p w14:paraId="68A78D53" w14:textId="289EADE6" w:rsidR="009E0F00" w:rsidRPr="009E0F00" w:rsidRDefault="00051A30" w:rsidP="00051A30">
      <w:pPr>
        <w:pStyle w:val="Quote"/>
      </w:pPr>
      <w:r>
        <w:t xml:space="preserve">“I </w:t>
      </w:r>
      <w:r w:rsidR="009E0F00" w:rsidRPr="009E0F00">
        <w:t>have a great rapport with the staff, if l wasn’t happy with anything, l would go straight to them.”</w:t>
      </w:r>
    </w:p>
    <w:p w14:paraId="7EE5933F" w14:textId="77777777" w:rsidR="009E0F00" w:rsidRPr="009E0F00" w:rsidRDefault="009E0F00" w:rsidP="00051A30">
      <w:pPr>
        <w:pStyle w:val="Quote"/>
      </w:pPr>
    </w:p>
    <w:p w14:paraId="484EDFE2" w14:textId="77777777" w:rsidR="009E0F00" w:rsidRPr="009E0F00" w:rsidRDefault="009E0F00" w:rsidP="00051A30">
      <w:pPr>
        <w:pStyle w:val="Quote"/>
      </w:pPr>
      <w:r w:rsidRPr="009E0F00">
        <w:t>“Very approachable management, always make themselves available if needed and will help in any way possible.”</w:t>
      </w:r>
    </w:p>
    <w:p w14:paraId="14EFAEA8" w14:textId="77777777" w:rsidR="009E0F00" w:rsidRPr="009E0F00" w:rsidRDefault="009E0F00" w:rsidP="00051A30">
      <w:pPr>
        <w:pStyle w:val="Quote"/>
      </w:pPr>
    </w:p>
    <w:p w14:paraId="4A0C166F" w14:textId="77777777" w:rsidR="009E0F00" w:rsidRDefault="009E0F00" w:rsidP="00051A30">
      <w:pPr>
        <w:pStyle w:val="Quote"/>
      </w:pPr>
      <w:r w:rsidRPr="009E0F00">
        <w:t>“The senior staff at the home are approachable and concerned for my mum's welfare.”</w:t>
      </w:r>
    </w:p>
    <w:p w14:paraId="147F0953" w14:textId="77777777" w:rsidR="00A15A6F" w:rsidRDefault="00A15A6F" w:rsidP="00A15A6F"/>
    <w:p w14:paraId="4CA7C90E" w14:textId="77777777" w:rsidR="009E0F00" w:rsidRPr="009E0F00" w:rsidRDefault="009E0F00" w:rsidP="009E0F00">
      <w:r w:rsidRPr="009E0F00">
        <w:t>Negative feedback about raising a concern:</w:t>
      </w:r>
    </w:p>
    <w:p w14:paraId="299CAD6B" w14:textId="77777777" w:rsidR="00E621F1" w:rsidRPr="009E0F00" w:rsidRDefault="00E621F1" w:rsidP="009E0F00"/>
    <w:p w14:paraId="2BE02577" w14:textId="77777777" w:rsidR="009E0F00" w:rsidRPr="009E0F00" w:rsidRDefault="009E0F00" w:rsidP="00051A30">
      <w:pPr>
        <w:pStyle w:val="Quote"/>
      </w:pPr>
      <w:r w:rsidRPr="009E0F00">
        <w:t>“[Should I complain to] SCC or the care home? - it’s never clear.”</w:t>
      </w:r>
    </w:p>
    <w:p w14:paraId="510A0073" w14:textId="77777777" w:rsidR="009E0F00" w:rsidRDefault="009E0F00" w:rsidP="00051A30">
      <w:pPr>
        <w:pStyle w:val="Quote"/>
      </w:pPr>
    </w:p>
    <w:p w14:paraId="07C01ACA" w14:textId="77777777" w:rsidR="009E0F00" w:rsidRPr="009E0F00" w:rsidRDefault="009E0F00" w:rsidP="00051A30">
      <w:pPr>
        <w:pStyle w:val="Quote"/>
      </w:pPr>
      <w:r w:rsidRPr="009E0F00">
        <w:t>“Because I have complained in the past to various bodies and unfortunately find myself having to regularly complain about my relative’s care.”</w:t>
      </w:r>
    </w:p>
    <w:p w14:paraId="6FD07725" w14:textId="77777777" w:rsidR="009E0F00" w:rsidRPr="009E0F00" w:rsidRDefault="009E0F00" w:rsidP="00051A30">
      <w:pPr>
        <w:pStyle w:val="Quote"/>
      </w:pPr>
    </w:p>
    <w:p w14:paraId="2B77B663" w14:textId="77777777" w:rsidR="009E0F00" w:rsidRPr="009E0F00" w:rsidRDefault="009E0F00" w:rsidP="00051A30">
      <w:pPr>
        <w:pStyle w:val="Quote"/>
      </w:pPr>
      <w:r w:rsidRPr="009E0F00">
        <w:t xml:space="preserve">“I did just that, often in several care homes over 10 years. Also advised CQC! Suffered as result and caused breakdown in </w:t>
      </w:r>
      <w:r w:rsidRPr="009E0F00">
        <w:lastRenderedPageBreak/>
        <w:t>relationship with management. Seriously chastised for contacting CQC, and for doing as CQC requested, 'check with other relatives, to ask them to report their problems if they had any. They did. Moved to another placement.”</w:t>
      </w:r>
    </w:p>
    <w:p w14:paraId="2A9CB5D4" w14:textId="77777777" w:rsidR="009E0F00" w:rsidRPr="009E0F00" w:rsidRDefault="009E0F00" w:rsidP="009E0F00"/>
    <w:p w14:paraId="5CF4CAC3" w14:textId="29E3F2E2" w:rsidR="00A5436D" w:rsidRPr="009E0F00" w:rsidRDefault="00A5436D" w:rsidP="009E0F00">
      <w:r>
        <w:t xml:space="preserve">The pie chart below shows that 49% of respondents had raised a concern in the past. </w:t>
      </w:r>
    </w:p>
    <w:p w14:paraId="6A867A09" w14:textId="77777777" w:rsidR="00AA0056" w:rsidRDefault="00AA0056" w:rsidP="009E0F00"/>
    <w:p w14:paraId="292DEE28" w14:textId="54F59BBC" w:rsidR="00E61A15" w:rsidRPr="00E61A15" w:rsidRDefault="00E61A15" w:rsidP="009E0F00">
      <w:pPr>
        <w:rPr>
          <w:b/>
          <w:bCs/>
        </w:rPr>
      </w:pPr>
      <w:r w:rsidRPr="00E61A15">
        <w:rPr>
          <w:b/>
          <w:bCs/>
        </w:rPr>
        <w:t xml:space="preserve">Have you raised a concern in the past? </w:t>
      </w:r>
    </w:p>
    <w:p w14:paraId="3B95E866" w14:textId="77777777" w:rsidR="00A5436D" w:rsidRDefault="00A5436D" w:rsidP="009E0F00">
      <w:pPr>
        <w:rPr>
          <w:noProof/>
          <w:color w:val="2B579A"/>
          <w:shd w:val="clear" w:color="auto" w:fill="E6E6E6"/>
        </w:rPr>
      </w:pPr>
    </w:p>
    <w:p w14:paraId="556BEFBD" w14:textId="2FADDA21" w:rsidR="009E0F00" w:rsidRPr="009E0F00" w:rsidRDefault="00AA0056" w:rsidP="009E0F00">
      <w:r w:rsidRPr="009E0F00">
        <w:rPr>
          <w:noProof/>
          <w:color w:val="2B579A"/>
          <w:shd w:val="clear" w:color="auto" w:fill="E6E6E6"/>
        </w:rPr>
        <w:drawing>
          <wp:inline distT="0" distB="0" distL="0" distR="0" wp14:anchorId="7790AE13" wp14:editId="6F0B44BB">
            <wp:extent cx="3628876" cy="2199640"/>
            <wp:effectExtent l="0" t="0" r="0" b="0"/>
            <wp:docPr id="1816199292" name="Picture 1816199292" descr="Pie chart showing 49% has raised a concern in the past and 51% had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99292" name="Picture 1816199292" descr="Pie chart showing 49% has raised a concern in the past and 51% had no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058"/>
                    <a:stretch/>
                  </pic:blipFill>
                  <pic:spPr bwMode="auto">
                    <a:xfrm>
                      <a:off x="0" y="0"/>
                      <a:ext cx="3634597" cy="2203108"/>
                    </a:xfrm>
                    <a:prstGeom prst="rect">
                      <a:avLst/>
                    </a:prstGeom>
                    <a:noFill/>
                    <a:ln>
                      <a:noFill/>
                    </a:ln>
                    <a:extLst>
                      <a:ext uri="{53640926-AAD7-44D8-BBD7-CCE9431645EC}">
                        <a14:shadowObscured xmlns:a14="http://schemas.microsoft.com/office/drawing/2010/main"/>
                      </a:ext>
                    </a:extLst>
                  </pic:spPr>
                </pic:pic>
              </a:graphicData>
            </a:graphic>
          </wp:inline>
        </w:drawing>
      </w:r>
    </w:p>
    <w:p w14:paraId="28D8FFCD" w14:textId="00A7F926" w:rsidR="009E0F00" w:rsidRDefault="009E0F00" w:rsidP="009E0F00"/>
    <w:p w14:paraId="319E0EDC" w14:textId="77777777" w:rsidR="00E61A15" w:rsidRDefault="00E61A15" w:rsidP="009E0F00"/>
    <w:p w14:paraId="5EA8BC7E" w14:textId="65852109" w:rsidR="00E61A15" w:rsidRDefault="00E61A15" w:rsidP="009E0F00">
      <w:r>
        <w:t>H</w:t>
      </w:r>
      <w:r w:rsidRPr="009E0F00">
        <w:t>alf of those who had</w:t>
      </w:r>
      <w:r>
        <w:t xml:space="preserve"> raised a concern</w:t>
      </w:r>
      <w:r w:rsidRPr="009E0F00">
        <w:t>, had been very satisfied with the response</w:t>
      </w:r>
      <w:r>
        <w:t xml:space="preserve">, as shown by the bar chart below. </w:t>
      </w:r>
    </w:p>
    <w:p w14:paraId="593E2F75" w14:textId="77777777" w:rsidR="00E61A15" w:rsidRDefault="00E61A15" w:rsidP="009E0F00"/>
    <w:p w14:paraId="674F3E3B" w14:textId="0A5425E3" w:rsidR="00AA0056" w:rsidRPr="00E61A15" w:rsidRDefault="00AA0056" w:rsidP="009E0F00">
      <w:pPr>
        <w:rPr>
          <w:b/>
          <w:bCs/>
        </w:rPr>
      </w:pPr>
      <w:r w:rsidRPr="00E61A15">
        <w:rPr>
          <w:b/>
          <w:bCs/>
        </w:rPr>
        <w:t xml:space="preserve">Level of satisfaction with process of raising a concern. </w:t>
      </w:r>
    </w:p>
    <w:p w14:paraId="42EFA7D1" w14:textId="77777777" w:rsidR="00AA0056" w:rsidRDefault="00AA0056" w:rsidP="009E0F00">
      <w:pPr>
        <w:rPr>
          <w:noProof/>
          <w:color w:val="2B579A"/>
          <w:shd w:val="clear" w:color="auto" w:fill="E6E6E6"/>
        </w:rPr>
      </w:pPr>
    </w:p>
    <w:p w14:paraId="2EBCF22A" w14:textId="4C78FE47" w:rsidR="00AA0056" w:rsidRPr="009E0F00" w:rsidRDefault="00AA0056" w:rsidP="009E0F00">
      <w:r w:rsidRPr="009E0F00">
        <w:rPr>
          <w:noProof/>
          <w:color w:val="2B579A"/>
          <w:shd w:val="clear" w:color="auto" w:fill="E6E6E6"/>
        </w:rPr>
        <w:drawing>
          <wp:inline distT="0" distB="0" distL="0" distR="0" wp14:anchorId="10F46D86" wp14:editId="6897828A">
            <wp:extent cx="4495800" cy="2687733"/>
            <wp:effectExtent l="0" t="0" r="0" b="0"/>
            <wp:docPr id="658196584" name="Picture 658196584" descr="Bar chart showing level of satisfaction with the process of raising a concern: &#10;Very satisfied: 46%&#10;Fairly satisfied: 35%&#10;Not very satisfied: 12%&#10;Not at all satisfi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96584" name="Picture 658196584" descr="Bar chart showing level of satisfaction with the process of raising a concern: &#10;Very satisfied: 46%&#10;Fairly satisfied: 35%&#10;Not very satisfied: 12%&#10;Not at all satisfied: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306"/>
                    <a:stretch/>
                  </pic:blipFill>
                  <pic:spPr bwMode="auto">
                    <a:xfrm>
                      <a:off x="0" y="0"/>
                      <a:ext cx="4508541" cy="2695350"/>
                    </a:xfrm>
                    <a:prstGeom prst="rect">
                      <a:avLst/>
                    </a:prstGeom>
                    <a:noFill/>
                    <a:ln>
                      <a:noFill/>
                    </a:ln>
                    <a:extLst>
                      <a:ext uri="{53640926-AAD7-44D8-BBD7-CCE9431645EC}">
                        <a14:shadowObscured xmlns:a14="http://schemas.microsoft.com/office/drawing/2010/main"/>
                      </a:ext>
                    </a:extLst>
                  </pic:spPr>
                </pic:pic>
              </a:graphicData>
            </a:graphic>
          </wp:inline>
        </w:drawing>
      </w:r>
    </w:p>
    <w:p w14:paraId="76704FEF" w14:textId="77777777" w:rsidR="009E0F00" w:rsidRPr="009E0F00" w:rsidRDefault="009E0F00" w:rsidP="009E0F00">
      <w:r w:rsidRPr="009E0F00">
        <w:lastRenderedPageBreak/>
        <w:t>Reasons for satisfaction were around responsiveness of the staff, and speed of fixing the problem.</w:t>
      </w:r>
    </w:p>
    <w:p w14:paraId="357A925C" w14:textId="77777777" w:rsidR="00E621F1" w:rsidRDefault="00E621F1" w:rsidP="00051A30">
      <w:pPr>
        <w:pStyle w:val="Quote"/>
      </w:pPr>
    </w:p>
    <w:p w14:paraId="4DB779E9" w14:textId="2C362D74" w:rsidR="009E0F00" w:rsidRPr="009E0F00" w:rsidRDefault="009E0F00" w:rsidP="00051A30">
      <w:pPr>
        <w:pStyle w:val="Quote"/>
      </w:pPr>
      <w:r w:rsidRPr="009E0F00">
        <w:t>“The staff immediately took measures to sort it out.”</w:t>
      </w:r>
    </w:p>
    <w:p w14:paraId="12CCC3AD" w14:textId="77777777" w:rsidR="009E0F00" w:rsidRPr="009E0F00" w:rsidRDefault="009E0F00" w:rsidP="00051A30">
      <w:pPr>
        <w:pStyle w:val="Quote"/>
      </w:pPr>
      <w:r w:rsidRPr="009E0F00">
        <w:t>“Easy to do.”</w:t>
      </w:r>
    </w:p>
    <w:p w14:paraId="547B8A21" w14:textId="77777777" w:rsidR="009E0F00" w:rsidRPr="009E0F00" w:rsidRDefault="009E0F00" w:rsidP="00051A30">
      <w:pPr>
        <w:pStyle w:val="Quote"/>
      </w:pPr>
      <w:r w:rsidRPr="009E0F00">
        <w:t>“It was sorted in a matter of days.”</w:t>
      </w:r>
    </w:p>
    <w:p w14:paraId="226EFC5E" w14:textId="77777777" w:rsidR="009E0F00" w:rsidRPr="009E0F00" w:rsidRDefault="009E0F00" w:rsidP="00051A30">
      <w:pPr>
        <w:pStyle w:val="Quote"/>
      </w:pPr>
      <w:r w:rsidRPr="009E0F00">
        <w:t>“Concerns resolved quickly.”</w:t>
      </w:r>
    </w:p>
    <w:p w14:paraId="16D4569A" w14:textId="77777777" w:rsidR="009E0F00" w:rsidRPr="009E0F00" w:rsidRDefault="009E0F00" w:rsidP="009E0F00">
      <w:pPr>
        <w:rPr>
          <w:rFonts w:cs="Poppins"/>
          <w:color w:val="004F6B" w:themeColor="text2"/>
        </w:rPr>
      </w:pPr>
    </w:p>
    <w:p w14:paraId="6B0B0B1D" w14:textId="77777777" w:rsidR="009E0F00" w:rsidRPr="009E0F00" w:rsidRDefault="009E0F00" w:rsidP="009E0F00">
      <w:pPr>
        <w:rPr>
          <w:rFonts w:cs="Poppins"/>
        </w:rPr>
      </w:pPr>
      <w:r w:rsidRPr="009E0F00">
        <w:rPr>
          <w:rFonts w:cs="Poppins"/>
        </w:rPr>
        <w:t xml:space="preserve">Reasons for dissatisfaction were regarding lack of communication and changes not being made: </w:t>
      </w:r>
    </w:p>
    <w:p w14:paraId="4DB55AC6" w14:textId="77777777" w:rsidR="00E621F1" w:rsidRDefault="00E621F1" w:rsidP="00051A30">
      <w:pPr>
        <w:pStyle w:val="Quote"/>
      </w:pPr>
    </w:p>
    <w:p w14:paraId="68F7FA82" w14:textId="3A4D9762" w:rsidR="009E0F00" w:rsidRPr="009E0F00" w:rsidRDefault="009E0F00" w:rsidP="00051A30">
      <w:pPr>
        <w:pStyle w:val="Quote"/>
      </w:pPr>
      <w:r w:rsidRPr="009E0F00">
        <w:t xml:space="preserve">“Around 18 months ago I raised issues </w:t>
      </w:r>
      <w:proofErr w:type="gramStart"/>
      <w:r w:rsidRPr="009E0F00">
        <w:t>with regard to</w:t>
      </w:r>
      <w:proofErr w:type="gramEnd"/>
      <w:r w:rsidRPr="009E0F00">
        <w:t xml:space="preserve"> the heating and hot water system in the home, which broke down on several occasions during an extended period of time. I raised this issue with the manager and then had to escalate on several occasions to the regional manager. I was not given any updates on the situation unless I chased them up.”</w:t>
      </w:r>
    </w:p>
    <w:p w14:paraId="0C5245DD" w14:textId="77777777" w:rsidR="009E0F00" w:rsidRPr="009E0F00" w:rsidRDefault="009E0F00" w:rsidP="00051A30">
      <w:pPr>
        <w:pStyle w:val="Quote"/>
      </w:pPr>
    </w:p>
    <w:p w14:paraId="2EE7C749" w14:textId="6A65EC66" w:rsidR="009E0F00" w:rsidRPr="009E0F00" w:rsidRDefault="009E0F00" w:rsidP="003978EA">
      <w:pPr>
        <w:pStyle w:val="Quote"/>
      </w:pPr>
      <w:r w:rsidRPr="009E0F00">
        <w:t>“Sometimes emails were not acknowledged from the manager.”</w:t>
      </w:r>
    </w:p>
    <w:p w14:paraId="0CD50A46" w14:textId="77777777" w:rsidR="009E0F00" w:rsidRPr="009E0F00" w:rsidRDefault="009E0F00" w:rsidP="00051A30">
      <w:pPr>
        <w:pStyle w:val="Quote"/>
      </w:pPr>
      <w:r w:rsidRPr="009E0F00">
        <w:t>“No change seen in enrichment activities.”</w:t>
      </w:r>
    </w:p>
    <w:p w14:paraId="08ACB121" w14:textId="77777777" w:rsidR="00CB0447" w:rsidRDefault="00CB0447" w:rsidP="00CB0447"/>
    <w:p w14:paraId="11BC2864" w14:textId="0C99F084" w:rsidR="009E0F00" w:rsidRPr="009E0F00" w:rsidRDefault="009E0F00" w:rsidP="009E0F00">
      <w:pPr>
        <w:keepNext/>
        <w:keepLines/>
        <w:spacing w:after="120"/>
        <w:outlineLvl w:val="0"/>
        <w:rPr>
          <w:rFonts w:eastAsiaTheme="majorEastAsia" w:cstheme="majorBidi"/>
          <w:b/>
          <w:color w:val="E73E97" w:themeColor="background2"/>
          <w:sz w:val="36"/>
          <w:szCs w:val="32"/>
        </w:rPr>
      </w:pPr>
      <w:bookmarkStart w:id="13" w:name="_Toc146629932"/>
      <w:r w:rsidRPr="009E0F00">
        <w:rPr>
          <w:rFonts w:eastAsiaTheme="majorEastAsia" w:cstheme="majorBidi"/>
          <w:b/>
          <w:color w:val="E73E97" w:themeColor="background2"/>
          <w:sz w:val="36"/>
          <w:szCs w:val="32"/>
        </w:rPr>
        <w:t>Care home-specific insight around feedback</w:t>
      </w:r>
      <w:bookmarkEnd w:id="13"/>
    </w:p>
    <w:p w14:paraId="3FB99D06" w14:textId="2801278B" w:rsidR="009E0F00" w:rsidRPr="00D965EA" w:rsidRDefault="009E0F00" w:rsidP="009E0F00">
      <w:pPr>
        <w:rPr>
          <w:b/>
          <w:bCs/>
        </w:rPr>
      </w:pPr>
      <w:r w:rsidRPr="00D965EA">
        <w:rPr>
          <w:b/>
          <w:bCs/>
        </w:rPr>
        <w:t>Charlton Grange</w:t>
      </w:r>
    </w:p>
    <w:p w14:paraId="4EC9C785" w14:textId="50D140B9" w:rsidR="009E0F00" w:rsidRPr="009E0F00" w:rsidRDefault="009E0F00" w:rsidP="009E0F00">
      <w:r w:rsidRPr="009E0F00">
        <w:t>The overall impression we had was that residents, families and staff are all very happy to raise issues with any member of staff, and they will be resolved. Family members felt very confident that they’d know what to do</w:t>
      </w:r>
      <w:r w:rsidR="00D965EA">
        <w:t xml:space="preserve"> </w:t>
      </w:r>
      <w:r w:rsidRPr="009E0F00">
        <w:t xml:space="preserve">- which was generally to raise it with senior management. No one we spoke to had ever had a need to raise a more formal complaint and therefore weren’t aware of any more formal feedback mechanisms. </w:t>
      </w:r>
    </w:p>
    <w:p w14:paraId="2DF81914" w14:textId="77777777" w:rsidR="009E0F00" w:rsidRPr="009E0F00" w:rsidRDefault="009E0F00" w:rsidP="009E0F00"/>
    <w:p w14:paraId="21E6CCFD" w14:textId="4F56D211" w:rsidR="009E0F00" w:rsidRPr="00D965EA" w:rsidRDefault="009E0F00" w:rsidP="009E0F00">
      <w:pPr>
        <w:rPr>
          <w:b/>
          <w:bCs/>
        </w:rPr>
      </w:pPr>
      <w:r w:rsidRPr="00D965EA">
        <w:rPr>
          <w:b/>
          <w:bCs/>
        </w:rPr>
        <w:t>Elmfield</w:t>
      </w:r>
    </w:p>
    <w:p w14:paraId="2E52CCA5" w14:textId="77777777" w:rsidR="009E0F00" w:rsidRPr="009E0F00" w:rsidRDefault="009E0F00" w:rsidP="009E0F00">
      <w:r w:rsidRPr="009E0F00">
        <w:t xml:space="preserve">There is a regular tenants coffee morning and a more formal residents meeting where any issues can be raised, such as missing laundry items and feedback about food. Residents and family members are all happy to raise issues with any member of staff, and they will be resolved. Family members felt very confident that they’d know what to do, - which was </w:t>
      </w:r>
      <w:r w:rsidRPr="009E0F00">
        <w:lastRenderedPageBreak/>
        <w:t>generally to raise it with the registered manager, or with the owner. No one we spoke to had needed to raise a more formal complaint and therefore weren’t aware of any more formal feedback mechanisms. We saw a suggestions box in the dining room.</w:t>
      </w:r>
    </w:p>
    <w:p w14:paraId="39819B67" w14:textId="77777777" w:rsidR="009E0F00" w:rsidRPr="009E0F00" w:rsidRDefault="009E0F00" w:rsidP="009E0F00"/>
    <w:p w14:paraId="3C338081" w14:textId="77777777" w:rsidR="009E0F00" w:rsidRPr="009E0F00" w:rsidRDefault="009E0F00" w:rsidP="00D965EA">
      <w:pPr>
        <w:pStyle w:val="Quote"/>
      </w:pPr>
      <w:r w:rsidRPr="009E0F00">
        <w:t xml:space="preserve">“If I wasn’t happy with something I would ask my </w:t>
      </w:r>
      <w:proofErr w:type="spellStart"/>
      <w:r w:rsidRPr="009E0F00">
        <w:t>carer</w:t>
      </w:r>
      <w:proofErr w:type="spellEnd"/>
      <w:r w:rsidRPr="009E0F00">
        <w:t xml:space="preserve">, and tell my daughter, or go to the office.” </w:t>
      </w:r>
    </w:p>
    <w:p w14:paraId="71F26D31" w14:textId="77777777" w:rsidR="00382693" w:rsidRPr="00382693" w:rsidRDefault="00382693" w:rsidP="00382693"/>
    <w:p w14:paraId="44CF3527" w14:textId="77777777" w:rsidR="00D965EA" w:rsidRDefault="009E0F00" w:rsidP="009E0F00">
      <w:pPr>
        <w:rPr>
          <w:color w:val="004F6B" w:themeColor="text2"/>
        </w:rPr>
      </w:pPr>
      <w:r w:rsidRPr="009E0F00">
        <w:t>There was a good level of knowledge concerning the processes for managing complaints within the home and it was evident that staff took ownership and would aim to resolve any complaints and concerns as soon as possible. One staff member said</w:t>
      </w:r>
      <w:r w:rsidRPr="00D965EA">
        <w:t xml:space="preserve">, </w:t>
      </w:r>
    </w:p>
    <w:p w14:paraId="44810500" w14:textId="77777777" w:rsidR="00D965EA" w:rsidRDefault="00D965EA" w:rsidP="009E0F00">
      <w:pPr>
        <w:rPr>
          <w:color w:val="004F6B" w:themeColor="text2"/>
        </w:rPr>
      </w:pPr>
    </w:p>
    <w:p w14:paraId="5309749D" w14:textId="5C36FC7C" w:rsidR="009E0F00" w:rsidRPr="009E0F00" w:rsidRDefault="009E0F00" w:rsidP="00D965EA">
      <w:pPr>
        <w:pStyle w:val="Quote"/>
      </w:pPr>
      <w:r w:rsidRPr="009E0F00">
        <w:t xml:space="preserve">“We speak to them and they will say little things that will let you know what we could do better.” </w:t>
      </w:r>
    </w:p>
    <w:p w14:paraId="2CCB7A9C" w14:textId="77777777" w:rsidR="009E0F00" w:rsidRPr="009E0F00" w:rsidRDefault="009E0F00" w:rsidP="009E0F00"/>
    <w:p w14:paraId="6841076D" w14:textId="5EBACA1A" w:rsidR="00A15A6F" w:rsidRDefault="009E0F00" w:rsidP="009E0F00">
      <w:r w:rsidRPr="009E0F00">
        <w:t>Staff were aware of the need to escalate concerns or complaints if they were not able to resolve them and the manager had processes in place to document and monitor complaints. This meant it was possible to identify learning from complaints.</w:t>
      </w:r>
    </w:p>
    <w:p w14:paraId="6104DFAF" w14:textId="77777777" w:rsidR="00A15A6F" w:rsidRPr="009E0F00" w:rsidRDefault="00A15A6F" w:rsidP="009E0F00"/>
    <w:p w14:paraId="76BEE831" w14:textId="77777777" w:rsidR="009E0F00" w:rsidRPr="00D965EA" w:rsidRDefault="009E0F00" w:rsidP="009E0F00">
      <w:pPr>
        <w:rPr>
          <w:rFonts w:cs="Poppins"/>
          <w:b/>
          <w:bCs/>
        </w:rPr>
      </w:pPr>
      <w:r w:rsidRPr="00D965EA">
        <w:rPr>
          <w:rFonts w:cs="Poppins"/>
          <w:b/>
          <w:bCs/>
        </w:rPr>
        <w:t>Greathed Manor</w:t>
      </w:r>
    </w:p>
    <w:p w14:paraId="14DEA806" w14:textId="77777777" w:rsidR="009E0F00" w:rsidRPr="009E0F00" w:rsidRDefault="009E0F00" w:rsidP="009E0F00">
      <w:pPr>
        <w:rPr>
          <w:rFonts w:cs="Poppins"/>
        </w:rPr>
      </w:pPr>
      <w:r w:rsidRPr="009E0F00">
        <w:rPr>
          <w:rFonts w:cs="Poppins"/>
        </w:rPr>
        <w:t xml:space="preserve">It was apparent that there was good communication between residents, their families, </w:t>
      </w:r>
      <w:proofErr w:type="gramStart"/>
      <w:r w:rsidRPr="009E0F00">
        <w:rPr>
          <w:rFonts w:cs="Poppins"/>
        </w:rPr>
        <w:t>staff</w:t>
      </w:r>
      <w:proofErr w:type="gramEnd"/>
      <w:r w:rsidRPr="009E0F00">
        <w:rPr>
          <w:rFonts w:cs="Poppins"/>
        </w:rPr>
        <w:t xml:space="preserve"> and the manager. We saw a suggestion box in the entrance hall, and we were told by residents and a family member that a questionnaire had been circulated the day before our visit. </w:t>
      </w:r>
    </w:p>
    <w:p w14:paraId="1CD7AD68" w14:textId="65384CE6" w:rsidR="00D965EA" w:rsidRDefault="009E0F00" w:rsidP="009E0F00">
      <w:pPr>
        <w:rPr>
          <w:rFonts w:cs="Poppins"/>
        </w:rPr>
      </w:pPr>
      <w:r w:rsidRPr="009E0F00">
        <w:rPr>
          <w:rFonts w:cs="Poppins"/>
        </w:rPr>
        <w:t>One resident told us</w:t>
      </w:r>
      <w:r w:rsidR="00D965EA">
        <w:rPr>
          <w:rFonts w:cs="Poppins"/>
        </w:rPr>
        <w:t>:</w:t>
      </w:r>
    </w:p>
    <w:p w14:paraId="1BCFBDCE" w14:textId="77777777" w:rsidR="00D965EA" w:rsidRDefault="00D965EA" w:rsidP="009E0F00">
      <w:pPr>
        <w:rPr>
          <w:rFonts w:cs="Poppins"/>
        </w:rPr>
      </w:pPr>
    </w:p>
    <w:p w14:paraId="3CE0AA59" w14:textId="0BB1419C" w:rsidR="009E0F00" w:rsidRPr="009E0F00" w:rsidRDefault="009E0F00" w:rsidP="00D965EA">
      <w:pPr>
        <w:pStyle w:val="Quote"/>
      </w:pPr>
      <w:r w:rsidRPr="009E0F00">
        <w:t>“If I wasn’t happy with anything I would speak to the manager, if that didn’t help then I would go to my family.”</w:t>
      </w:r>
    </w:p>
    <w:p w14:paraId="11F3ECB4" w14:textId="77777777" w:rsidR="009E0F00" w:rsidRPr="009E0F00" w:rsidRDefault="009E0F00" w:rsidP="009E0F00">
      <w:pPr>
        <w:rPr>
          <w:rFonts w:cs="Poppins"/>
        </w:rPr>
      </w:pPr>
    </w:p>
    <w:p w14:paraId="55CC7D19" w14:textId="77777777" w:rsidR="009E0F00" w:rsidRPr="009E0F00" w:rsidRDefault="009E0F00" w:rsidP="009E0F00">
      <w:pPr>
        <w:rPr>
          <w:rFonts w:cs="Poppins"/>
        </w:rPr>
      </w:pPr>
      <w:r w:rsidRPr="009E0F00">
        <w:rPr>
          <w:rFonts w:cs="Poppins"/>
        </w:rPr>
        <w:t xml:space="preserve">Staff working at all levels had a good understanding of the need to manage complaints and concerns – they would try to resolve minor issues themselves and would escalate more significant concerns to their manager, the care coordinator or the nurse depending on what the issue was. </w:t>
      </w:r>
    </w:p>
    <w:p w14:paraId="40937570" w14:textId="77777777" w:rsidR="00D965EA" w:rsidRDefault="00D965EA" w:rsidP="009E0F00">
      <w:pPr>
        <w:rPr>
          <w:rFonts w:cs="Poppins"/>
        </w:rPr>
      </w:pPr>
    </w:p>
    <w:p w14:paraId="36A8A8C2" w14:textId="6A0971A5" w:rsidR="00D965EA" w:rsidRDefault="009E0F00" w:rsidP="009E0F00">
      <w:pPr>
        <w:rPr>
          <w:rFonts w:cs="Poppins"/>
          <w:color w:val="F9B93E" w:themeColor="accent2"/>
        </w:rPr>
      </w:pPr>
      <w:r w:rsidRPr="009E0F00">
        <w:rPr>
          <w:rFonts w:cs="Poppins"/>
        </w:rPr>
        <w:lastRenderedPageBreak/>
        <w:t xml:space="preserve">One staff member said they would try to gauge how serious a complaint was and would offer to take the conversation into a private area if the person wanted to discuss issues further. Another staff member </w:t>
      </w:r>
      <w:r w:rsidRPr="009E0F00">
        <w:rPr>
          <w:rFonts w:cs="Poppins"/>
          <w:color w:val="000000" w:themeColor="text1"/>
        </w:rPr>
        <w:t>said</w:t>
      </w:r>
      <w:r w:rsidR="00D965EA">
        <w:rPr>
          <w:rFonts w:cs="Poppins"/>
          <w:color w:val="000000" w:themeColor="text1"/>
        </w:rPr>
        <w:t>:</w:t>
      </w:r>
      <w:r w:rsidRPr="009E0F00">
        <w:rPr>
          <w:rFonts w:cs="Poppins"/>
          <w:color w:val="F9B93E" w:themeColor="accent2"/>
        </w:rPr>
        <w:t xml:space="preserve"> </w:t>
      </w:r>
    </w:p>
    <w:p w14:paraId="79D80D32" w14:textId="77777777" w:rsidR="00D965EA" w:rsidRDefault="00D965EA" w:rsidP="009E0F00">
      <w:pPr>
        <w:rPr>
          <w:rFonts w:cs="Poppins"/>
          <w:color w:val="F9B93E" w:themeColor="accent2"/>
        </w:rPr>
      </w:pPr>
    </w:p>
    <w:p w14:paraId="20E7FB68" w14:textId="7F5EFB35" w:rsidR="009E0F00" w:rsidRPr="009E0F00" w:rsidRDefault="009E0F00" w:rsidP="00D965EA">
      <w:pPr>
        <w:pStyle w:val="Quote"/>
      </w:pPr>
      <w:r w:rsidRPr="009E0F00">
        <w:t>“I will make changes to resolve issues if I can or tell the manager if needed.”</w:t>
      </w:r>
    </w:p>
    <w:p w14:paraId="7EA477A7" w14:textId="77777777" w:rsidR="009E0F00" w:rsidRPr="009E0F00" w:rsidRDefault="009E0F00" w:rsidP="009E0F00">
      <w:pPr>
        <w:rPr>
          <w:rFonts w:cs="Poppins"/>
          <w:color w:val="F9B93E" w:themeColor="accent2"/>
        </w:rPr>
      </w:pPr>
    </w:p>
    <w:p w14:paraId="586B521A" w14:textId="77777777" w:rsidR="00D965EA" w:rsidRDefault="009E0F00" w:rsidP="009E0F00">
      <w:pPr>
        <w:rPr>
          <w:rFonts w:cs="Poppins"/>
        </w:rPr>
      </w:pPr>
      <w:r w:rsidRPr="009E0F00">
        <w:rPr>
          <w:rFonts w:cs="Poppins"/>
          <w:color w:val="000000" w:themeColor="text1"/>
        </w:rPr>
        <w:t>A family member told us</w:t>
      </w:r>
      <w:r w:rsidRPr="009E0F00">
        <w:rPr>
          <w:rFonts w:cs="Poppins"/>
        </w:rPr>
        <w:t xml:space="preserve"> that</w:t>
      </w:r>
      <w:r w:rsidR="00D965EA">
        <w:rPr>
          <w:rFonts w:cs="Poppins"/>
        </w:rPr>
        <w:t>:</w:t>
      </w:r>
    </w:p>
    <w:p w14:paraId="44908D75" w14:textId="77777777" w:rsidR="00D965EA" w:rsidRDefault="00D965EA" w:rsidP="009E0F00">
      <w:pPr>
        <w:rPr>
          <w:rFonts w:cs="Poppins"/>
        </w:rPr>
      </w:pPr>
    </w:p>
    <w:p w14:paraId="068F4EB0" w14:textId="28399832" w:rsidR="009E0F00" w:rsidRPr="009E0F00" w:rsidRDefault="009E0F00" w:rsidP="00D965EA">
      <w:pPr>
        <w:pStyle w:val="Quote"/>
      </w:pPr>
      <w:r w:rsidRPr="009E0F00">
        <w:t xml:space="preserve"> “</w:t>
      </w:r>
      <w:proofErr w:type="gramStart"/>
      <w:r w:rsidRPr="009E0F00">
        <w:t>in</w:t>
      </w:r>
      <w:proofErr w:type="gramEnd"/>
      <w:r w:rsidRPr="009E0F00">
        <w:t xml:space="preserve"> terms of complaining, I feel I could trust them with my family member, they are responsive to any suggestions made.” </w:t>
      </w:r>
    </w:p>
    <w:p w14:paraId="26324B43" w14:textId="77777777" w:rsidR="009E0F00" w:rsidRPr="009E0F00" w:rsidRDefault="009E0F00" w:rsidP="009E0F00"/>
    <w:p w14:paraId="727E1431" w14:textId="77777777" w:rsidR="009E0F00" w:rsidRPr="00D965EA" w:rsidRDefault="009E0F00" w:rsidP="009E0F00">
      <w:pPr>
        <w:rPr>
          <w:b/>
          <w:bCs/>
        </w:rPr>
      </w:pPr>
      <w:r w:rsidRPr="00D965EA">
        <w:rPr>
          <w:b/>
          <w:bCs/>
        </w:rPr>
        <w:t xml:space="preserve">Priory Court </w:t>
      </w:r>
    </w:p>
    <w:p w14:paraId="69D9873F" w14:textId="77777777" w:rsidR="009E0F00" w:rsidRDefault="009E0F00" w:rsidP="009E0F00">
      <w:pPr>
        <w:rPr>
          <w:rFonts w:cs="Poppins"/>
        </w:rPr>
      </w:pPr>
      <w:r w:rsidRPr="009E0F00">
        <w:rPr>
          <w:rFonts w:cs="Poppins"/>
        </w:rPr>
        <w:t xml:space="preserve">We heard that the staff and manager are always available to discuss any concerns. </w:t>
      </w:r>
    </w:p>
    <w:p w14:paraId="34996FF8" w14:textId="77777777" w:rsidR="00D965EA" w:rsidRPr="009E0F00" w:rsidRDefault="00D965EA" w:rsidP="009E0F00">
      <w:pPr>
        <w:rPr>
          <w:rFonts w:cs="Poppins"/>
        </w:rPr>
      </w:pPr>
    </w:p>
    <w:p w14:paraId="59266802" w14:textId="77777777" w:rsidR="009E0F00" w:rsidRPr="009E0F00" w:rsidRDefault="009E0F00" w:rsidP="00D965EA">
      <w:pPr>
        <w:pStyle w:val="Quote"/>
      </w:pPr>
      <w:r w:rsidRPr="009E0F00">
        <w:t>“The Manager is always available to talk to.”</w:t>
      </w:r>
    </w:p>
    <w:p w14:paraId="3170F2B0" w14:textId="77777777" w:rsidR="009E0F00" w:rsidRPr="009E0F00" w:rsidRDefault="009E0F00" w:rsidP="00D965EA">
      <w:pPr>
        <w:pStyle w:val="Quote"/>
      </w:pPr>
      <w:r w:rsidRPr="009E0F00">
        <w:t>“The Manager is on top of my concerns. I have had two so far and had been resolved quickly.”</w:t>
      </w:r>
    </w:p>
    <w:p w14:paraId="551B1B3C" w14:textId="77777777" w:rsidR="009E0F00" w:rsidRPr="009E0F00" w:rsidRDefault="009E0F00" w:rsidP="00D965EA">
      <w:pPr>
        <w:pStyle w:val="Quote"/>
      </w:pPr>
      <w:r w:rsidRPr="009E0F00">
        <w:t>“Very approachable management always make themselves available if needed and will help in any way possible.”</w:t>
      </w:r>
    </w:p>
    <w:p w14:paraId="497E8B6F" w14:textId="77777777" w:rsidR="00D965EA" w:rsidRDefault="00D965EA" w:rsidP="009E0F00">
      <w:pPr>
        <w:rPr>
          <w:rFonts w:cs="Poppins"/>
          <w:color w:val="000000" w:themeColor="text1"/>
        </w:rPr>
      </w:pPr>
    </w:p>
    <w:p w14:paraId="0BF0A9B6" w14:textId="7D693E0E" w:rsidR="009E0F00" w:rsidRDefault="009E0F00" w:rsidP="009E0F00">
      <w:pPr>
        <w:rPr>
          <w:rFonts w:cs="Poppins"/>
          <w:color w:val="000000" w:themeColor="text1"/>
        </w:rPr>
      </w:pPr>
      <w:r w:rsidRPr="009E0F00">
        <w:rPr>
          <w:rFonts w:cs="Poppins"/>
          <w:color w:val="000000" w:themeColor="text1"/>
        </w:rPr>
        <w:t>Family and residents can request a meeting with staff via the iPad which is installed in the entrance foyer.</w:t>
      </w:r>
    </w:p>
    <w:p w14:paraId="1C60535B" w14:textId="77777777" w:rsidR="00D965EA" w:rsidRPr="009E0F00" w:rsidRDefault="00D965EA" w:rsidP="009E0F00">
      <w:pPr>
        <w:rPr>
          <w:rFonts w:cs="Poppins"/>
          <w:color w:val="000000" w:themeColor="text1"/>
        </w:rPr>
      </w:pPr>
    </w:p>
    <w:p w14:paraId="2AAB6796" w14:textId="77777777" w:rsidR="009E0F00" w:rsidRPr="009E0F00" w:rsidRDefault="009E0F00" w:rsidP="009E0F00">
      <w:pPr>
        <w:rPr>
          <w:rFonts w:cs="Poppins"/>
          <w:color w:val="F9B93E" w:themeColor="accent2"/>
        </w:rPr>
      </w:pPr>
      <w:r w:rsidRPr="009E0F00">
        <w:rPr>
          <w:noProof/>
          <w:color w:val="2B579A"/>
          <w:shd w:val="clear" w:color="auto" w:fill="E6E6E6"/>
        </w:rPr>
        <w:drawing>
          <wp:inline distT="0" distB="0" distL="0" distR="0" wp14:anchorId="5A3D2853" wp14:editId="2A6FE1E9">
            <wp:extent cx="1402080" cy="1869389"/>
            <wp:effectExtent l="0" t="0" r="7620" b="0"/>
            <wp:docPr id="36" name="Picture 36" descr="A photo of an iPad on a stand in the entranc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hoto of an iPad on a stand in the entrance foye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2080" cy="1869389"/>
                    </a:xfrm>
                    <a:prstGeom prst="rect">
                      <a:avLst/>
                    </a:prstGeom>
                    <a:noFill/>
                    <a:ln>
                      <a:noFill/>
                    </a:ln>
                  </pic:spPr>
                </pic:pic>
              </a:graphicData>
            </a:graphic>
          </wp:inline>
        </w:drawing>
      </w:r>
    </w:p>
    <w:p w14:paraId="7A4C4336" w14:textId="77777777" w:rsidR="00D965EA" w:rsidRDefault="00D965EA" w:rsidP="00D965EA"/>
    <w:p w14:paraId="3A0917EB" w14:textId="0DF7E657" w:rsidR="009E0F00" w:rsidRPr="00D965EA" w:rsidRDefault="009E0F00" w:rsidP="00D965EA">
      <w:r w:rsidRPr="009E0F00">
        <w:t xml:space="preserve">Staff told us that people were supported to raise concerns and make comments when they wished to do so. Information about how to raise concerns was on display and </w:t>
      </w:r>
      <w:proofErr w:type="gramStart"/>
      <w:r w:rsidRPr="009E0F00">
        <w:t>all of</w:t>
      </w:r>
      <w:proofErr w:type="gramEnd"/>
      <w:r w:rsidRPr="009E0F00">
        <w:t xml:space="preserve"> the staff spoken with were aware of the </w:t>
      </w:r>
      <w:r w:rsidRPr="009E0F00">
        <w:lastRenderedPageBreak/>
        <w:t xml:space="preserve">policies and told us they would take action if concerns were raised. Staff would resolve minor issues if they were able to do so and would escalate to </w:t>
      </w:r>
      <w:r w:rsidRPr="00D965EA">
        <w:t xml:space="preserve">more senior managers if this was appropriate. </w:t>
      </w:r>
    </w:p>
    <w:p w14:paraId="09E76578" w14:textId="77777777" w:rsidR="009E0F00" w:rsidRPr="009E0F00" w:rsidRDefault="009E0F00" w:rsidP="009E0F00">
      <w:pPr>
        <w:rPr>
          <w:rFonts w:cs="Poppins"/>
        </w:rPr>
      </w:pPr>
    </w:p>
    <w:p w14:paraId="0D2C70EF" w14:textId="77777777" w:rsidR="009E0F00" w:rsidRPr="009E0F00" w:rsidRDefault="009E0F00" w:rsidP="00CB0447">
      <w:r w:rsidRPr="009E0F00">
        <w:t xml:space="preserve">Staff reported good relationships with the families of the people who lived at the home and said that family members would raise any concerns with them or via email with the managers if this was what they wished to do. </w:t>
      </w:r>
    </w:p>
    <w:p w14:paraId="7CF5271C" w14:textId="77777777" w:rsidR="009E0F00" w:rsidRPr="009E0F00" w:rsidRDefault="009E0F00" w:rsidP="00CB0447"/>
    <w:p w14:paraId="63EA5667" w14:textId="77777777" w:rsidR="009E0F00" w:rsidRPr="00D965EA" w:rsidRDefault="009E0F00" w:rsidP="009E0F00">
      <w:pPr>
        <w:spacing w:after="160" w:line="259" w:lineRule="auto"/>
        <w:rPr>
          <w:rFonts w:cs="Poppins"/>
          <w:b/>
          <w:bCs/>
        </w:rPr>
      </w:pPr>
      <w:r w:rsidRPr="00D965EA">
        <w:rPr>
          <w:rFonts w:cs="Poppins"/>
          <w:b/>
          <w:bCs/>
        </w:rPr>
        <w:t>Beaumont Lodge</w:t>
      </w:r>
    </w:p>
    <w:p w14:paraId="3001A9BA" w14:textId="77777777" w:rsidR="009E0F00" w:rsidRPr="009E0F00" w:rsidRDefault="009E0F00" w:rsidP="009E0F00">
      <w:pPr>
        <w:rPr>
          <w:rFonts w:cs="Poppins"/>
          <w:szCs w:val="24"/>
        </w:rPr>
      </w:pPr>
      <w:r w:rsidRPr="009E0F00">
        <w:rPr>
          <w:rFonts w:cs="Poppins"/>
          <w:szCs w:val="24"/>
        </w:rPr>
        <w:t xml:space="preserve">There appears to be good communication between residents, their families, </w:t>
      </w:r>
      <w:proofErr w:type="gramStart"/>
      <w:r w:rsidRPr="009E0F00">
        <w:rPr>
          <w:rFonts w:cs="Poppins"/>
          <w:szCs w:val="24"/>
        </w:rPr>
        <w:t>staff</w:t>
      </w:r>
      <w:proofErr w:type="gramEnd"/>
      <w:r w:rsidRPr="009E0F00">
        <w:rPr>
          <w:rFonts w:cs="Poppins"/>
          <w:szCs w:val="24"/>
        </w:rPr>
        <w:t xml:space="preserve"> and the manager. </w:t>
      </w:r>
    </w:p>
    <w:p w14:paraId="61F44A7C" w14:textId="77777777" w:rsidR="00D965EA" w:rsidRDefault="00D965EA" w:rsidP="009E0F00">
      <w:pPr>
        <w:rPr>
          <w:rFonts w:cs="Poppins"/>
          <w:szCs w:val="24"/>
        </w:rPr>
      </w:pPr>
    </w:p>
    <w:p w14:paraId="4AD90528" w14:textId="1DA1C44C" w:rsidR="009E0F00" w:rsidRPr="009E0F00" w:rsidRDefault="009E0F00" w:rsidP="009E0F00">
      <w:pPr>
        <w:rPr>
          <w:rFonts w:cs="Poppins"/>
          <w:szCs w:val="24"/>
        </w:rPr>
      </w:pPr>
      <w:r w:rsidRPr="009E0F00">
        <w:rPr>
          <w:rFonts w:cs="Poppins"/>
          <w:szCs w:val="24"/>
        </w:rPr>
        <w:t>The complaints procedure was clearly displayed in several locations.</w:t>
      </w:r>
    </w:p>
    <w:p w14:paraId="02A7BF67" w14:textId="77777777" w:rsidR="009E0F00" w:rsidRPr="009E0F00" w:rsidRDefault="009E0F00" w:rsidP="009E0F00">
      <w:pPr>
        <w:rPr>
          <w:rFonts w:cs="Poppins"/>
          <w:szCs w:val="24"/>
        </w:rPr>
      </w:pPr>
    </w:p>
    <w:p w14:paraId="78668D29" w14:textId="77777777" w:rsidR="009E0F00" w:rsidRPr="009E0F00" w:rsidRDefault="009E0F00" w:rsidP="009E0F00">
      <w:pPr>
        <w:rPr>
          <w:rFonts w:cs="Poppins"/>
          <w:szCs w:val="24"/>
        </w:rPr>
      </w:pPr>
      <w:r w:rsidRPr="009E0F00">
        <w:rPr>
          <w:rFonts w:cs="Poppins"/>
          <w:noProof/>
          <w:color w:val="2B579A"/>
          <w:szCs w:val="24"/>
          <w:shd w:val="clear" w:color="auto" w:fill="E6E6E6"/>
        </w:rPr>
        <w:drawing>
          <wp:inline distT="0" distB="0" distL="0" distR="0" wp14:anchorId="0F2353A9" wp14:editId="3B8E2C19">
            <wp:extent cx="1767781" cy="2357107"/>
            <wp:effectExtent l="0" t="0" r="4445" b="5715"/>
            <wp:docPr id="4" name="Picture 4" descr="A photo of a complaints procedure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hoto of a complaints procedure noti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6908" cy="2382611"/>
                    </a:xfrm>
                    <a:prstGeom prst="rect">
                      <a:avLst/>
                    </a:prstGeom>
                  </pic:spPr>
                </pic:pic>
              </a:graphicData>
            </a:graphic>
          </wp:inline>
        </w:drawing>
      </w:r>
    </w:p>
    <w:p w14:paraId="11424753" w14:textId="77777777" w:rsidR="009E0F00" w:rsidRPr="009E0F00" w:rsidRDefault="009E0F00" w:rsidP="009E0F00">
      <w:pPr>
        <w:rPr>
          <w:rFonts w:cs="Poppins"/>
          <w:szCs w:val="24"/>
        </w:rPr>
      </w:pPr>
    </w:p>
    <w:p w14:paraId="36B6F513" w14:textId="77777777" w:rsidR="009E0F00" w:rsidRPr="009E0F00" w:rsidRDefault="009E0F00" w:rsidP="009E0F00">
      <w:pPr>
        <w:rPr>
          <w:rFonts w:cs="Poppins"/>
          <w:szCs w:val="24"/>
        </w:rPr>
      </w:pPr>
      <w:r w:rsidRPr="009E0F00">
        <w:rPr>
          <w:rFonts w:cs="Poppins"/>
          <w:szCs w:val="24"/>
        </w:rPr>
        <w:t xml:space="preserve">All residents and family members who we heard from said that if they raised a concern, it would be acted upon, and that they knew what to do if they had an issue. </w:t>
      </w:r>
    </w:p>
    <w:p w14:paraId="23E49D0A" w14:textId="77777777" w:rsidR="009E0F00" w:rsidRPr="009E0F00" w:rsidRDefault="009E0F00" w:rsidP="009E0F00"/>
    <w:p w14:paraId="146958E2" w14:textId="77777777" w:rsidR="009E0F00" w:rsidRDefault="009E0F00" w:rsidP="009E0F00">
      <w:pPr>
        <w:rPr>
          <w:rFonts w:cs="Poppins"/>
          <w:szCs w:val="24"/>
        </w:rPr>
      </w:pPr>
      <w:r w:rsidRPr="009E0F00">
        <w:rPr>
          <w:rFonts w:cs="Poppins"/>
          <w:szCs w:val="24"/>
        </w:rPr>
        <w:t>One resident told us:</w:t>
      </w:r>
    </w:p>
    <w:p w14:paraId="3934F63F" w14:textId="77777777" w:rsidR="00D965EA" w:rsidRPr="009E0F00" w:rsidRDefault="00D965EA" w:rsidP="009E0F00">
      <w:pPr>
        <w:rPr>
          <w:rFonts w:cs="Poppins"/>
          <w:szCs w:val="24"/>
        </w:rPr>
      </w:pPr>
    </w:p>
    <w:p w14:paraId="28839E2F" w14:textId="77777777" w:rsidR="009E0F00" w:rsidRDefault="009E0F00" w:rsidP="00D965EA">
      <w:pPr>
        <w:pStyle w:val="Quote"/>
      </w:pPr>
      <w:r w:rsidRPr="009E0F00">
        <w:t>“I complained that they were getting me up too late, and staff brought it earlier.”</w:t>
      </w:r>
    </w:p>
    <w:p w14:paraId="1D6B8C63" w14:textId="77777777" w:rsidR="00D965EA" w:rsidRPr="00D965EA" w:rsidRDefault="00D965EA" w:rsidP="00D965EA"/>
    <w:p w14:paraId="5C5840DF" w14:textId="77777777" w:rsidR="009E0F00" w:rsidRDefault="009E0F00" w:rsidP="009E0F00">
      <w:pPr>
        <w:rPr>
          <w:rFonts w:cs="Poppins"/>
        </w:rPr>
      </w:pPr>
      <w:r w:rsidRPr="009E0F00">
        <w:rPr>
          <w:rFonts w:cs="Poppins"/>
        </w:rPr>
        <w:t xml:space="preserve">Several residents told us that if they had a problem, they’d raise it with the </w:t>
      </w:r>
      <w:bookmarkStart w:id="14" w:name="_Int_PPM7C5pR"/>
      <w:proofErr w:type="gramStart"/>
      <w:r w:rsidRPr="009E0F00">
        <w:rPr>
          <w:rFonts w:cs="Poppins"/>
        </w:rPr>
        <w:t>activities</w:t>
      </w:r>
      <w:bookmarkEnd w:id="14"/>
      <w:proofErr w:type="gramEnd"/>
      <w:r w:rsidRPr="009E0F00">
        <w:rPr>
          <w:rFonts w:cs="Poppins"/>
        </w:rPr>
        <w:t xml:space="preserve"> coordinator, who clearly has a good rapport with many of the residents. </w:t>
      </w:r>
    </w:p>
    <w:p w14:paraId="4FEF338D" w14:textId="77777777" w:rsidR="00D965EA" w:rsidRPr="009E0F00" w:rsidRDefault="00D965EA" w:rsidP="009E0F00">
      <w:pPr>
        <w:rPr>
          <w:rFonts w:cs="Poppins"/>
        </w:rPr>
      </w:pPr>
    </w:p>
    <w:p w14:paraId="40BD9602" w14:textId="77777777" w:rsidR="009E0F00" w:rsidRPr="00D965EA" w:rsidRDefault="009E0F00" w:rsidP="00D965EA">
      <w:pPr>
        <w:pStyle w:val="Quote"/>
      </w:pPr>
      <w:r w:rsidRPr="00D965EA">
        <w:t xml:space="preserve">“I’d speak to [named activities coordinator]. If nothing improves, she </w:t>
      </w:r>
      <w:bookmarkStart w:id="15" w:name="_Int_T7u0IuWw"/>
      <w:proofErr w:type="gramStart"/>
      <w:r w:rsidRPr="00D965EA">
        <w:t>would</w:t>
      </w:r>
      <w:bookmarkEnd w:id="15"/>
      <w:proofErr w:type="gramEnd"/>
      <w:r w:rsidRPr="00D965EA">
        <w:t xml:space="preserve"> go to the manager.” </w:t>
      </w:r>
    </w:p>
    <w:p w14:paraId="4430B340" w14:textId="77777777" w:rsidR="009E0F00" w:rsidRPr="009E0F00" w:rsidRDefault="009E0F00" w:rsidP="009E0F00">
      <w:pPr>
        <w:rPr>
          <w:rFonts w:cs="Poppins"/>
          <w:color w:val="004F6B" w:themeColor="text2"/>
          <w:szCs w:val="24"/>
        </w:rPr>
      </w:pPr>
    </w:p>
    <w:p w14:paraId="1B598701" w14:textId="77777777" w:rsidR="009E0F00" w:rsidRPr="009E0F00" w:rsidRDefault="009E0F00" w:rsidP="009E0F00">
      <w:pPr>
        <w:rPr>
          <w:rFonts w:cs="Poppins"/>
          <w:szCs w:val="24"/>
        </w:rPr>
      </w:pPr>
      <w:r w:rsidRPr="009E0F00">
        <w:rPr>
          <w:rFonts w:cs="Poppins"/>
          <w:szCs w:val="24"/>
        </w:rPr>
        <w:t>Another resident told us:</w:t>
      </w:r>
    </w:p>
    <w:p w14:paraId="6BA0A027" w14:textId="77777777" w:rsidR="00D965EA" w:rsidRDefault="00D965EA" w:rsidP="009E0F00">
      <w:pPr>
        <w:rPr>
          <w:rFonts w:cs="Poppins"/>
          <w:color w:val="004F6B" w:themeColor="text2"/>
          <w:szCs w:val="24"/>
        </w:rPr>
      </w:pPr>
    </w:p>
    <w:p w14:paraId="549CE24A" w14:textId="26998C1B" w:rsidR="009E0F00" w:rsidRPr="00D965EA" w:rsidRDefault="009E0F00" w:rsidP="00D965EA">
      <w:pPr>
        <w:pStyle w:val="Quote"/>
      </w:pPr>
      <w:r w:rsidRPr="00D965EA">
        <w:t xml:space="preserve">“If I’m not happy, I’d complain, to [named activities coordinator] or the manager.” </w:t>
      </w:r>
    </w:p>
    <w:p w14:paraId="1AC5758C" w14:textId="77777777" w:rsidR="00CB0447" w:rsidRDefault="00CB0447" w:rsidP="009E0F00">
      <w:pPr>
        <w:rPr>
          <w:rFonts w:cs="Poppins"/>
          <w:szCs w:val="24"/>
        </w:rPr>
      </w:pPr>
    </w:p>
    <w:p w14:paraId="73B3CCA3" w14:textId="55CC5428" w:rsidR="00D965EA" w:rsidRDefault="009E0F00" w:rsidP="009E0F00">
      <w:pPr>
        <w:rPr>
          <w:rFonts w:cs="Poppins"/>
          <w:szCs w:val="24"/>
        </w:rPr>
      </w:pPr>
      <w:r w:rsidRPr="009E0F00">
        <w:rPr>
          <w:rFonts w:cs="Poppins"/>
          <w:szCs w:val="24"/>
        </w:rPr>
        <w:t xml:space="preserve">Another said, </w:t>
      </w:r>
    </w:p>
    <w:p w14:paraId="4B57F17C" w14:textId="77777777" w:rsidR="00D965EA" w:rsidRDefault="00D965EA" w:rsidP="009E0F00">
      <w:pPr>
        <w:rPr>
          <w:rFonts w:cs="Poppins"/>
          <w:szCs w:val="24"/>
        </w:rPr>
      </w:pPr>
    </w:p>
    <w:p w14:paraId="21A2222D" w14:textId="53BE6C92" w:rsidR="009E0F00" w:rsidRPr="00D965EA" w:rsidRDefault="009E0F00" w:rsidP="00D965EA">
      <w:pPr>
        <w:pStyle w:val="Quote"/>
      </w:pPr>
      <w:r w:rsidRPr="00D965EA">
        <w:t>“If I had a problem I’d tell [named activities coordinator].”</w:t>
      </w:r>
    </w:p>
    <w:p w14:paraId="6405E466" w14:textId="77777777" w:rsidR="009E0F00" w:rsidRPr="009E0F00" w:rsidRDefault="009E0F00" w:rsidP="009E0F00">
      <w:pPr>
        <w:rPr>
          <w:rFonts w:cs="Poppins"/>
          <w:color w:val="004F6B" w:themeColor="text2"/>
          <w:szCs w:val="24"/>
        </w:rPr>
      </w:pPr>
    </w:p>
    <w:p w14:paraId="511804E8" w14:textId="77777777" w:rsidR="009E0F00" w:rsidRPr="009E0F00" w:rsidRDefault="009E0F00" w:rsidP="009E0F00">
      <w:pPr>
        <w:rPr>
          <w:rFonts w:cs="Poppins"/>
        </w:rPr>
      </w:pPr>
      <w:r w:rsidRPr="009E0F00">
        <w:rPr>
          <w:rFonts w:cs="Poppins"/>
        </w:rPr>
        <w:t xml:space="preserve">N.B. the activities coordinator was present during </w:t>
      </w:r>
      <w:proofErr w:type="gramStart"/>
      <w:r w:rsidRPr="009E0F00">
        <w:rPr>
          <w:rFonts w:cs="Poppins"/>
        </w:rPr>
        <w:t>all of</w:t>
      </w:r>
      <w:proofErr w:type="gramEnd"/>
      <w:r w:rsidRPr="009E0F00">
        <w:rPr>
          <w:rFonts w:cs="Poppins"/>
        </w:rPr>
        <w:t xml:space="preserve"> these interviews, so perhaps the residents referred to her as she was ‘top of mind’.  </w:t>
      </w:r>
    </w:p>
    <w:p w14:paraId="218108AE" w14:textId="77777777" w:rsidR="009E0F00" w:rsidRPr="009E0F00" w:rsidRDefault="009E0F00" w:rsidP="009E0F00">
      <w:pPr>
        <w:rPr>
          <w:rFonts w:cs="Poppins"/>
          <w:szCs w:val="24"/>
        </w:rPr>
      </w:pPr>
    </w:p>
    <w:p w14:paraId="6E36D13A" w14:textId="77777777" w:rsidR="009E0F00" w:rsidRPr="009E0F00" w:rsidRDefault="009E0F00" w:rsidP="009E0F00">
      <w:pPr>
        <w:rPr>
          <w:rFonts w:cs="Poppins"/>
          <w:szCs w:val="24"/>
        </w:rPr>
      </w:pPr>
      <w:r w:rsidRPr="009E0F00">
        <w:rPr>
          <w:rFonts w:cs="Poppins"/>
          <w:szCs w:val="24"/>
        </w:rPr>
        <w:t xml:space="preserve">Residents clearly feel very comfortable with sharing any issues with the </w:t>
      </w:r>
      <w:proofErr w:type="gramStart"/>
      <w:r w:rsidRPr="009E0F00">
        <w:rPr>
          <w:rFonts w:cs="Poppins"/>
          <w:szCs w:val="24"/>
        </w:rPr>
        <w:t>activities</w:t>
      </w:r>
      <w:proofErr w:type="gramEnd"/>
      <w:r w:rsidRPr="009E0F00">
        <w:rPr>
          <w:rFonts w:cs="Poppins"/>
          <w:szCs w:val="24"/>
        </w:rPr>
        <w:t xml:space="preserve"> coordinator. However, we would recommend that residents are reminded of the formal complaints process, and alternative pathways to escalate problems. We are concerned that there is an over reliance on the </w:t>
      </w:r>
      <w:proofErr w:type="gramStart"/>
      <w:r w:rsidRPr="009E0F00">
        <w:rPr>
          <w:rFonts w:cs="Poppins"/>
          <w:szCs w:val="24"/>
        </w:rPr>
        <w:t>activities</w:t>
      </w:r>
      <w:proofErr w:type="gramEnd"/>
      <w:r w:rsidRPr="009E0F00">
        <w:rPr>
          <w:rFonts w:cs="Poppins"/>
          <w:szCs w:val="24"/>
        </w:rPr>
        <w:t xml:space="preserve"> coordinator.</w:t>
      </w:r>
    </w:p>
    <w:p w14:paraId="48058BFD" w14:textId="77777777" w:rsidR="009E0F00" w:rsidRPr="009E0F00" w:rsidRDefault="009E0F00" w:rsidP="009E0F00">
      <w:pPr>
        <w:rPr>
          <w:rFonts w:cs="Poppins"/>
          <w:color w:val="004F6B" w:themeColor="text2"/>
          <w:szCs w:val="24"/>
        </w:rPr>
      </w:pPr>
      <w:r w:rsidRPr="009E0F00">
        <w:rPr>
          <w:rFonts w:cs="Poppins"/>
          <w:szCs w:val="24"/>
        </w:rPr>
        <w:t xml:space="preserve"> </w:t>
      </w:r>
    </w:p>
    <w:p w14:paraId="17D854BC" w14:textId="77777777" w:rsidR="009E0F00" w:rsidRPr="009E0F00" w:rsidRDefault="009E0F00" w:rsidP="009E0F00">
      <w:pPr>
        <w:rPr>
          <w:rFonts w:cs="Poppins"/>
        </w:rPr>
      </w:pPr>
      <w:r w:rsidRPr="009E0F00">
        <w:rPr>
          <w:rFonts w:cs="Poppins"/>
        </w:rPr>
        <w:t xml:space="preserve">All staff we spoke to </w:t>
      </w:r>
      <w:proofErr w:type="gramStart"/>
      <w:r w:rsidRPr="009E0F00">
        <w:rPr>
          <w:rFonts w:cs="Poppins"/>
        </w:rPr>
        <w:t>had</w:t>
      </w:r>
      <w:proofErr w:type="gramEnd"/>
      <w:r w:rsidRPr="009E0F00">
        <w:rPr>
          <w:rFonts w:cs="Poppins"/>
        </w:rPr>
        <w:t xml:space="preserve"> a good understanding of the need to manage complaints and concerns – they would try to resolve minor issues themselves and would escalate more significant concerns to the nurses or the manager.</w:t>
      </w:r>
    </w:p>
    <w:p w14:paraId="61377262" w14:textId="77777777" w:rsidR="009E0F00" w:rsidRPr="009E0F00" w:rsidRDefault="009E0F00" w:rsidP="009E0F00">
      <w:pPr>
        <w:rPr>
          <w:rFonts w:cs="Poppins"/>
          <w:szCs w:val="24"/>
        </w:rPr>
      </w:pPr>
    </w:p>
    <w:p w14:paraId="272BFB63" w14:textId="77777777" w:rsidR="009E0F00" w:rsidRPr="009E0F00" w:rsidRDefault="009E0F00" w:rsidP="009E0F00">
      <w:pPr>
        <w:rPr>
          <w:rFonts w:cs="Poppins"/>
          <w:szCs w:val="24"/>
        </w:rPr>
      </w:pPr>
      <w:r w:rsidRPr="009E0F00">
        <w:rPr>
          <w:rFonts w:cs="Poppins"/>
          <w:szCs w:val="24"/>
        </w:rPr>
        <w:t>A resident told us:</w:t>
      </w:r>
    </w:p>
    <w:p w14:paraId="6E37B0CD" w14:textId="77777777" w:rsidR="00E621F1" w:rsidRDefault="00E621F1" w:rsidP="00E621F1">
      <w:pPr>
        <w:pStyle w:val="Quote"/>
      </w:pPr>
    </w:p>
    <w:p w14:paraId="5D57BA03" w14:textId="02B17DE7" w:rsidR="009E0F00" w:rsidRPr="00E621F1" w:rsidRDefault="009E0F00" w:rsidP="00E621F1">
      <w:pPr>
        <w:pStyle w:val="Quote"/>
      </w:pPr>
      <w:r w:rsidRPr="00E621F1">
        <w:t xml:space="preserve">“If I wasn’t happy, I’d speak to a nurse. I haven’t needed to raise a concern but I’m sure they’d listen.” </w:t>
      </w:r>
    </w:p>
    <w:p w14:paraId="0987F603" w14:textId="77777777" w:rsidR="009E0F00" w:rsidRPr="00E621F1" w:rsidRDefault="009E0F00" w:rsidP="00E621F1">
      <w:pPr>
        <w:pStyle w:val="Quote"/>
        <w:ind w:left="0"/>
      </w:pPr>
    </w:p>
    <w:p w14:paraId="3FF57A4D" w14:textId="77777777" w:rsidR="009E0F00" w:rsidRPr="009E0F00" w:rsidRDefault="009E0F00" w:rsidP="009E0F00">
      <w:pPr>
        <w:rPr>
          <w:rFonts w:cs="Poppins"/>
          <w:szCs w:val="24"/>
        </w:rPr>
      </w:pPr>
      <w:r w:rsidRPr="009E0F00">
        <w:rPr>
          <w:rFonts w:cs="Poppins"/>
          <w:szCs w:val="24"/>
        </w:rPr>
        <w:t xml:space="preserve">A family member fed back: </w:t>
      </w:r>
    </w:p>
    <w:p w14:paraId="6B589C3F" w14:textId="77777777" w:rsidR="00E621F1" w:rsidRDefault="00E621F1" w:rsidP="009E0F00">
      <w:pPr>
        <w:rPr>
          <w:rFonts w:cs="Poppins"/>
          <w:color w:val="004F6B" w:themeColor="text2"/>
          <w:szCs w:val="24"/>
        </w:rPr>
      </w:pPr>
    </w:p>
    <w:p w14:paraId="4761B211" w14:textId="698696EB" w:rsidR="009E0F00" w:rsidRPr="00E621F1" w:rsidRDefault="009E0F00" w:rsidP="00E621F1">
      <w:pPr>
        <w:pStyle w:val="Quote"/>
      </w:pPr>
      <w:r w:rsidRPr="00E621F1">
        <w:t>“I am confident in how to escalate a problem if I’m not happy. The manager is very approachable, and any concerns are dealt with quickly. I have raised a concern and I was very happy with the process. “</w:t>
      </w:r>
    </w:p>
    <w:p w14:paraId="31362EA8" w14:textId="77777777" w:rsidR="009E0F00" w:rsidRDefault="009E0F00" w:rsidP="009E0F00">
      <w:pPr>
        <w:rPr>
          <w:rFonts w:cs="Poppins"/>
          <w:szCs w:val="24"/>
        </w:rPr>
      </w:pPr>
      <w:r w:rsidRPr="009E0F00">
        <w:rPr>
          <w:rFonts w:cs="Poppins"/>
          <w:szCs w:val="24"/>
        </w:rPr>
        <w:lastRenderedPageBreak/>
        <w:t>One staff member said:</w:t>
      </w:r>
    </w:p>
    <w:p w14:paraId="165FC914" w14:textId="77777777" w:rsidR="00E621F1" w:rsidRPr="009E0F00" w:rsidRDefault="00E621F1" w:rsidP="009E0F00">
      <w:pPr>
        <w:rPr>
          <w:rFonts w:cs="Poppins"/>
          <w:szCs w:val="24"/>
        </w:rPr>
      </w:pPr>
    </w:p>
    <w:p w14:paraId="06A89E87" w14:textId="77777777" w:rsidR="009E0F00" w:rsidRPr="00E621F1" w:rsidRDefault="009E0F00" w:rsidP="00E621F1">
      <w:pPr>
        <w:pStyle w:val="Quote"/>
      </w:pPr>
      <w:r w:rsidRPr="009E0F00">
        <w:t xml:space="preserve">“If there was a problem with a resident, the resident will inform the manager or the nurse in charge.” </w:t>
      </w:r>
    </w:p>
    <w:p w14:paraId="7FF94266" w14:textId="77777777" w:rsidR="00E621F1" w:rsidRDefault="00E621F1" w:rsidP="009E0F00">
      <w:pPr>
        <w:rPr>
          <w:u w:val="single"/>
        </w:rPr>
      </w:pPr>
    </w:p>
    <w:p w14:paraId="73BCF53E" w14:textId="37B042A3" w:rsidR="009E0F00" w:rsidRPr="00E621F1" w:rsidRDefault="009E0F00" w:rsidP="009E0F00">
      <w:pPr>
        <w:rPr>
          <w:b/>
          <w:bCs/>
        </w:rPr>
      </w:pPr>
      <w:r w:rsidRPr="00E621F1">
        <w:rPr>
          <w:b/>
          <w:bCs/>
        </w:rPr>
        <w:t>White Gates</w:t>
      </w:r>
    </w:p>
    <w:p w14:paraId="331941D6" w14:textId="5A60C853" w:rsidR="009E0F00" w:rsidRPr="009E0F00" w:rsidRDefault="009E0F00" w:rsidP="009E0F00">
      <w:r w:rsidRPr="009E0F00">
        <w:t xml:space="preserve">We were told that a survey is sent to family members every four months, which is looking at what can be improved. This is reported back as </w:t>
      </w:r>
      <w:r w:rsidR="00E621F1">
        <w:t>‘</w:t>
      </w:r>
      <w:r w:rsidRPr="009E0F00">
        <w:t xml:space="preserve">You </w:t>
      </w:r>
      <w:r w:rsidR="00E621F1">
        <w:t>s</w:t>
      </w:r>
      <w:r w:rsidRPr="009E0F00">
        <w:t xml:space="preserve">aid, </w:t>
      </w:r>
      <w:r w:rsidR="00E621F1">
        <w:t>w</w:t>
      </w:r>
      <w:r w:rsidRPr="009E0F00">
        <w:t xml:space="preserve">e </w:t>
      </w:r>
      <w:r w:rsidR="00E621F1">
        <w:t>d</w:t>
      </w:r>
      <w:r w:rsidRPr="009E0F00">
        <w:t>id</w:t>
      </w:r>
      <w:r w:rsidR="00E621F1">
        <w:t>’</w:t>
      </w:r>
      <w:r w:rsidRPr="009E0F00">
        <w:t xml:space="preserve">. We were told that there is an open-door policy for families to speak to the manager and nursing staff. If a family member has any concerns about isolation or engagement, they are encouraged to telephone staff. </w:t>
      </w:r>
    </w:p>
    <w:p w14:paraId="5F00231C" w14:textId="77777777" w:rsidR="00E621F1" w:rsidRDefault="00E621F1" w:rsidP="009E0F00"/>
    <w:p w14:paraId="67139A37" w14:textId="661C6358" w:rsidR="009E0F00" w:rsidRPr="009E0F00" w:rsidRDefault="009E0F00" w:rsidP="009E0F00">
      <w:r w:rsidRPr="009E0F00">
        <w:t xml:space="preserve">We also saw evidence of regular residents’ meetings. </w:t>
      </w:r>
    </w:p>
    <w:p w14:paraId="6215FAC9" w14:textId="77777777" w:rsidR="009E0F00" w:rsidRPr="009E0F00" w:rsidRDefault="009E0F00" w:rsidP="009E0F00"/>
    <w:p w14:paraId="0042D3DB" w14:textId="77777777" w:rsidR="009E0F00" w:rsidRPr="009E0F00" w:rsidRDefault="009E0F00" w:rsidP="009E0F00">
      <w:r w:rsidRPr="009E0F00">
        <w:t xml:space="preserve">When we asked family members about raising a complaint, twelve out of fifteen were confident they would know what to do and who to raise it with.  </w:t>
      </w:r>
    </w:p>
    <w:p w14:paraId="1EC61C14" w14:textId="77777777" w:rsidR="009E0F00" w:rsidRPr="009E0F00" w:rsidRDefault="009E0F00" w:rsidP="009E0F00">
      <w:pPr>
        <w:rPr>
          <w:color w:val="004F6B" w:themeColor="text2"/>
        </w:rPr>
      </w:pPr>
    </w:p>
    <w:p w14:paraId="312FE27E" w14:textId="77777777" w:rsidR="009E0F00" w:rsidRPr="009E0F00" w:rsidRDefault="009E0F00" w:rsidP="00E621F1">
      <w:pPr>
        <w:pStyle w:val="Quote"/>
      </w:pPr>
      <w:r w:rsidRPr="009E0F00">
        <w:t>“The senior staff at the home are approachable and concerned for my mum's welfare.”</w:t>
      </w:r>
    </w:p>
    <w:p w14:paraId="1510B89E" w14:textId="77777777" w:rsidR="009E0F00" w:rsidRPr="009E0F00" w:rsidRDefault="009E0F00" w:rsidP="00E621F1">
      <w:pPr>
        <w:pStyle w:val="Quote"/>
      </w:pPr>
    </w:p>
    <w:p w14:paraId="3D874BC2" w14:textId="77777777" w:rsidR="009E0F00" w:rsidRPr="009E0F00" w:rsidRDefault="009E0F00" w:rsidP="00E621F1">
      <w:pPr>
        <w:pStyle w:val="Quote"/>
      </w:pPr>
      <w:r w:rsidRPr="009E0F00">
        <w:t>“There is usually someone available to speak to.”</w:t>
      </w:r>
    </w:p>
    <w:p w14:paraId="0A721A76" w14:textId="77777777" w:rsidR="009E0F00" w:rsidRPr="009E0F00" w:rsidRDefault="009E0F00" w:rsidP="00E621F1">
      <w:pPr>
        <w:pStyle w:val="Quote"/>
      </w:pPr>
    </w:p>
    <w:p w14:paraId="566DD132" w14:textId="77777777" w:rsidR="009E0F00" w:rsidRPr="009E0F00" w:rsidRDefault="009E0F00" w:rsidP="00E621F1">
      <w:pPr>
        <w:pStyle w:val="Quote"/>
      </w:pPr>
      <w:r w:rsidRPr="009E0F00">
        <w:t xml:space="preserve">“I would just ask at reception; they are very friendly and helpful.” </w:t>
      </w:r>
    </w:p>
    <w:p w14:paraId="4DFF4B12" w14:textId="77777777" w:rsidR="009E0F00" w:rsidRPr="009E0F00" w:rsidRDefault="009E0F00" w:rsidP="00E621F1">
      <w:pPr>
        <w:pStyle w:val="Quote"/>
      </w:pPr>
    </w:p>
    <w:p w14:paraId="55EFDE8F" w14:textId="77777777" w:rsidR="009E0F00" w:rsidRPr="009E0F00" w:rsidRDefault="009E0F00" w:rsidP="00E621F1">
      <w:pPr>
        <w:pStyle w:val="Quote"/>
      </w:pPr>
      <w:r w:rsidRPr="009E0F00">
        <w:t>“When I have made any complaints, they have taken care of it.”</w:t>
      </w:r>
    </w:p>
    <w:p w14:paraId="6E39F8CD" w14:textId="77777777" w:rsidR="009E0F00" w:rsidRPr="009E0F00" w:rsidRDefault="009E0F00" w:rsidP="009E0F00">
      <w:pPr>
        <w:rPr>
          <w:color w:val="004F6B" w:themeColor="text2"/>
        </w:rPr>
      </w:pPr>
    </w:p>
    <w:p w14:paraId="410ABD0B" w14:textId="77777777" w:rsidR="009E0F00" w:rsidRDefault="009E0F00" w:rsidP="009E0F00">
      <w:r w:rsidRPr="009E0F00">
        <w:t xml:space="preserve">Half of the respondents had raised complaints in the past and all but one </w:t>
      </w:r>
      <w:proofErr w:type="gramStart"/>
      <w:r w:rsidRPr="009E0F00">
        <w:t>were</w:t>
      </w:r>
      <w:proofErr w:type="gramEnd"/>
      <w:r w:rsidRPr="009E0F00">
        <w:t xml:space="preserve"> satisfied with the process. </w:t>
      </w:r>
    </w:p>
    <w:p w14:paraId="41748481" w14:textId="77777777" w:rsidR="00E621F1" w:rsidRPr="009E0F00" w:rsidRDefault="00E621F1" w:rsidP="009E0F00"/>
    <w:p w14:paraId="5403307A" w14:textId="77777777" w:rsidR="009E0F00" w:rsidRPr="009E0F00" w:rsidRDefault="009E0F00" w:rsidP="00E621F1">
      <w:pPr>
        <w:pStyle w:val="Quote"/>
      </w:pPr>
      <w:r w:rsidRPr="009E0F00">
        <w:t xml:space="preserve">“It was sorted in a matter of days.” </w:t>
      </w:r>
    </w:p>
    <w:p w14:paraId="3144726F" w14:textId="77777777" w:rsidR="00CB0447" w:rsidRDefault="00CB0447" w:rsidP="00CB0447"/>
    <w:p w14:paraId="72EE2C76" w14:textId="10EEB939" w:rsidR="009E0F00" w:rsidRPr="00CB0447" w:rsidRDefault="009E0F00" w:rsidP="00CB0447">
      <w:pPr>
        <w:rPr>
          <w:b/>
          <w:bCs/>
        </w:rPr>
      </w:pPr>
      <w:r w:rsidRPr="00CB0447">
        <w:rPr>
          <w:b/>
          <w:bCs/>
        </w:rPr>
        <w:t>Brownscombe Care Residences</w:t>
      </w:r>
    </w:p>
    <w:p w14:paraId="362C8F0C" w14:textId="77777777" w:rsidR="009E0F00" w:rsidRPr="009E0F00" w:rsidRDefault="009E0F00" w:rsidP="00CB0447">
      <w:r w:rsidRPr="009E0F00">
        <w:t xml:space="preserve">Information about complaints was difficult to see - it was positioned in the top row of a display board very close to the ceiling. </w:t>
      </w:r>
    </w:p>
    <w:p w14:paraId="76A3FA25" w14:textId="77777777" w:rsidR="00E621F1" w:rsidRDefault="00E621F1" w:rsidP="009E0F00"/>
    <w:p w14:paraId="667893A7" w14:textId="5E717CB0" w:rsidR="009E0F00" w:rsidRPr="009E0F00" w:rsidRDefault="009E0F00" w:rsidP="009E0F00">
      <w:r w:rsidRPr="009E0F00">
        <w:lastRenderedPageBreak/>
        <w:t>This display board also included out of date information about Advocacy service available in Surrey (this service is no longer provided by S</w:t>
      </w:r>
      <w:r w:rsidR="00E621F1">
        <w:t>urrey Disabled People’s Partnership (S</w:t>
      </w:r>
      <w:r w:rsidRPr="009E0F00">
        <w:t>DPP</w:t>
      </w:r>
      <w:r w:rsidR="00E621F1">
        <w:t>)</w:t>
      </w:r>
      <w:r w:rsidRPr="009E0F00">
        <w:t>).</w:t>
      </w:r>
    </w:p>
    <w:p w14:paraId="3AC554C5" w14:textId="77777777" w:rsidR="009E0F00" w:rsidRPr="009E0F00" w:rsidRDefault="009E0F00" w:rsidP="009E0F00"/>
    <w:p w14:paraId="3F51E102" w14:textId="77777777" w:rsidR="009E0F00" w:rsidRPr="009E0F00" w:rsidRDefault="009E0F00" w:rsidP="009E0F00">
      <w:r w:rsidRPr="009E0F00">
        <w:t>Residents told us that said that if they had a problem, they would either deal with it themselves by speaking to the manager, or the nurse if it was medical, or they would ask a family member to get involved.</w:t>
      </w:r>
    </w:p>
    <w:p w14:paraId="4C511A00" w14:textId="77777777" w:rsidR="00B10602" w:rsidRDefault="00B10602" w:rsidP="009E0F00"/>
    <w:p w14:paraId="4331E297" w14:textId="4A52248D" w:rsidR="009E0F00" w:rsidRPr="009E0F00" w:rsidRDefault="009E0F00" w:rsidP="009E0F00">
      <w:r w:rsidRPr="009E0F00">
        <w:t xml:space="preserve">One resident told </w:t>
      </w:r>
      <w:proofErr w:type="gramStart"/>
      <w:r w:rsidRPr="009E0F00">
        <w:t>us;</w:t>
      </w:r>
      <w:proofErr w:type="gramEnd"/>
    </w:p>
    <w:p w14:paraId="0AB0947A" w14:textId="77777777" w:rsidR="00B10602" w:rsidRDefault="00B10602" w:rsidP="009E0F00">
      <w:pPr>
        <w:rPr>
          <w:color w:val="004F6B" w:themeColor="text2"/>
        </w:rPr>
      </w:pPr>
    </w:p>
    <w:p w14:paraId="0B137F5C" w14:textId="1314CC8D" w:rsidR="009E0F00" w:rsidRPr="009E0F00" w:rsidRDefault="009E0F00" w:rsidP="00F45B2B">
      <w:pPr>
        <w:pStyle w:val="Quote"/>
      </w:pPr>
      <w:r w:rsidRPr="009E0F00">
        <w:t>“I would see the manager, Alison, who would sort it. I’d be happy to do this on my own.”</w:t>
      </w:r>
    </w:p>
    <w:p w14:paraId="77421F80" w14:textId="4266509D" w:rsidR="009E0F00" w:rsidRPr="009E0F00" w:rsidRDefault="009E0F00" w:rsidP="009E0F00"/>
    <w:p w14:paraId="10E71B83" w14:textId="77777777" w:rsidR="00536EED" w:rsidRDefault="00536EED" w:rsidP="009E0F00">
      <w:pPr>
        <w:spacing w:after="160" w:line="259" w:lineRule="auto"/>
      </w:pPr>
    </w:p>
    <w:p w14:paraId="1FB5FAEB" w14:textId="77777777" w:rsidR="00536EED" w:rsidRDefault="00613942" w:rsidP="00536EED">
      <w:pPr>
        <w:spacing w:after="160" w:line="259" w:lineRule="auto"/>
      </w:pPr>
      <w:r>
        <w:rPr>
          <w:noProof/>
          <w:color w:val="004F6B" w:themeColor="text2"/>
        </w:rPr>
        <mc:AlternateContent>
          <mc:Choice Requires="wpg">
            <w:drawing>
              <wp:anchor distT="0" distB="0" distL="114300" distR="114300" simplePos="0" relativeHeight="251657217" behindDoc="0" locked="0" layoutInCell="1" allowOverlap="1" wp14:anchorId="18F00520" wp14:editId="5E38D68E">
                <wp:simplePos x="0" y="0"/>
                <wp:positionH relativeFrom="column">
                  <wp:posOffset>-635</wp:posOffset>
                </wp:positionH>
                <wp:positionV relativeFrom="paragraph">
                  <wp:posOffset>6985</wp:posOffset>
                </wp:positionV>
                <wp:extent cx="3769995" cy="2447925"/>
                <wp:effectExtent l="0" t="0" r="1905" b="9525"/>
                <wp:wrapSquare wrapText="bothSides"/>
                <wp:docPr id="1128711796" name="Group 1128711796" descr="Photos of a display board showing complaints procedure and out of date advocacy service details. "/>
                <wp:cNvGraphicFramePr/>
                <a:graphic xmlns:a="http://schemas.openxmlformats.org/drawingml/2006/main">
                  <a:graphicData uri="http://schemas.microsoft.com/office/word/2010/wordprocessingGroup">
                    <wpg:wgp>
                      <wpg:cNvGrpSpPr/>
                      <wpg:grpSpPr>
                        <a:xfrm>
                          <a:off x="0" y="0"/>
                          <a:ext cx="3769995" cy="2447925"/>
                          <a:chOff x="-1" y="-1"/>
                          <a:chExt cx="3771150" cy="2448548"/>
                        </a:xfrm>
                      </wpg:grpSpPr>
                      <pic:pic xmlns:pic="http://schemas.openxmlformats.org/drawingml/2006/picture">
                        <pic:nvPicPr>
                          <pic:cNvPr id="666169027" name="Picture 666169027" descr="Display board showing complaints procedure and out of date advocacy service details. "/>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 y="-1"/>
                            <a:ext cx="1836250" cy="2448548"/>
                          </a:xfrm>
                          <a:prstGeom prst="rect">
                            <a:avLst/>
                          </a:prstGeom>
                          <a:noFill/>
                          <a:ln>
                            <a:noFill/>
                          </a:ln>
                        </pic:spPr>
                      </pic:pic>
                      <pic:pic xmlns:pic="http://schemas.openxmlformats.org/drawingml/2006/picture">
                        <pic:nvPicPr>
                          <pic:cNvPr id="1832143481" name="Picture 1832143481" descr="Display board showing complaints procedure and out of date advocacy service details. "/>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962150" y="0"/>
                            <a:ext cx="1808999" cy="2412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7AF73E5" id="Group 1128711796" o:spid="_x0000_s1026" alt="Photos of a display board showing complaints procedure and out of date advocacy service details. " style="position:absolute;margin-left:-.05pt;margin-top:.55pt;width:296.85pt;height:192.75pt;z-index:251657217;mso-width-relative:margin;mso-height-relative:margin" coordorigin="" coordsize="37711,24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6169027" o:spid="_x0000_s1027" type="#_x0000_t75" alt="Display board showing complaints procedure and out of date advocacy service details. " style="position:absolute;width:18362;height:2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">
                  <v:imagedata r:id="rId28" o:title="Display board showing complaints procedure and out of date advocacy service details"/>
                </v:shape>
                <v:shape id="Picture 1832143481" o:spid="_x0000_s1028" type="#_x0000_t75" alt="Display board showing complaints procedure and out of date advocacy service details. " style="position:absolute;left:19621;width:18090;height:2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">
                  <v:imagedata r:id="rId29" o:title="Display board showing complaints procedure and out of date advocacy service details"/>
                </v:shape>
                <w10:wrap type="square"/>
              </v:group>
            </w:pict>
          </mc:Fallback>
        </mc:AlternateContent>
      </w:r>
      <w:bookmarkStart w:id="16" w:name="_Toc118820184"/>
      <w:bookmarkStart w:id="17" w:name="_Toc120803703"/>
      <w:bookmarkStart w:id="18" w:name="_Toc121851245"/>
      <w:bookmarkEnd w:id="0"/>
      <w:bookmarkEnd w:id="1"/>
      <w:bookmarkEnd w:id="2"/>
    </w:p>
    <w:p w14:paraId="5F543087" w14:textId="77777777" w:rsidR="00536EED" w:rsidRDefault="00536EED" w:rsidP="00536EED">
      <w:pPr>
        <w:spacing w:after="160" w:line="259" w:lineRule="auto"/>
      </w:pPr>
    </w:p>
    <w:p w14:paraId="30080006" w14:textId="77777777" w:rsidR="00536EED" w:rsidRDefault="00536EED" w:rsidP="00536EED">
      <w:pPr>
        <w:spacing w:after="160" w:line="259" w:lineRule="auto"/>
      </w:pPr>
    </w:p>
    <w:p w14:paraId="171979E6" w14:textId="77777777" w:rsidR="00536EED" w:rsidRDefault="00536EED" w:rsidP="00536EED">
      <w:pPr>
        <w:spacing w:after="160" w:line="259" w:lineRule="auto"/>
      </w:pPr>
    </w:p>
    <w:p w14:paraId="33BC8685" w14:textId="77777777" w:rsidR="00536EED" w:rsidRDefault="00536EED" w:rsidP="00536EED">
      <w:pPr>
        <w:spacing w:after="160" w:line="259" w:lineRule="auto"/>
      </w:pPr>
    </w:p>
    <w:p w14:paraId="195168B8" w14:textId="77777777" w:rsidR="00536EED" w:rsidRDefault="00536EED" w:rsidP="00536EED">
      <w:pPr>
        <w:spacing w:after="160" w:line="259" w:lineRule="auto"/>
      </w:pPr>
    </w:p>
    <w:p w14:paraId="05DF90D1" w14:textId="77777777" w:rsidR="00536EED" w:rsidRDefault="00536EED" w:rsidP="00536EED">
      <w:pPr>
        <w:spacing w:after="160" w:line="259" w:lineRule="auto"/>
      </w:pPr>
    </w:p>
    <w:p w14:paraId="1F482438" w14:textId="77777777" w:rsidR="00536EED" w:rsidRDefault="00536EED" w:rsidP="00536EED">
      <w:pPr>
        <w:spacing w:after="160" w:line="259" w:lineRule="auto"/>
      </w:pPr>
    </w:p>
    <w:p w14:paraId="4F7887B0" w14:textId="6CC366B5" w:rsidR="00536EED" w:rsidRDefault="00536EED" w:rsidP="00536EED">
      <w:pPr>
        <w:pStyle w:val="Heading1"/>
      </w:pPr>
      <w:bookmarkStart w:id="19" w:name="_Toc146629933"/>
      <w:bookmarkStart w:id="20" w:name="_Hlk146630036"/>
      <w:r>
        <w:t>Thanks</w:t>
      </w:r>
      <w:bookmarkEnd w:id="19"/>
      <w:r>
        <w:t xml:space="preserve"> </w:t>
      </w:r>
    </w:p>
    <w:p w14:paraId="04596033" w14:textId="3D2160E7" w:rsidR="00536EED" w:rsidRPr="00536EED" w:rsidRDefault="00536EED" w:rsidP="00536EED">
      <w:bookmarkStart w:id="21" w:name="_Hlk146629662"/>
      <w:r>
        <w:t xml:space="preserve">Healthwatch Surrey would like to thank everyone who participated in this project, from the residents, their families, </w:t>
      </w:r>
      <w:r w:rsidR="00640086">
        <w:t>staff,</w:t>
      </w:r>
      <w:r>
        <w:t xml:space="preserve"> and management who spoke to us on our Enter and View visits, to the people who shared feedback via our friends and family survey, and not forgetting our team of Authorised Representatives who conducted interviews and helped shape the reports. </w:t>
      </w:r>
    </w:p>
    <w:bookmarkEnd w:id="20"/>
    <w:bookmarkEnd w:id="21"/>
    <w:p w14:paraId="64FF5A08" w14:textId="77777777" w:rsidR="00536EED" w:rsidRDefault="00536EED" w:rsidP="00EB120A">
      <w:pPr>
        <w:pStyle w:val="Heading1"/>
      </w:pPr>
    </w:p>
    <w:p w14:paraId="645B6D6C" w14:textId="5DFA4393" w:rsidR="00EB120A" w:rsidRDefault="00EB120A" w:rsidP="00EB120A">
      <w:pPr>
        <w:pStyle w:val="Heading1"/>
      </w:pPr>
      <w:bookmarkStart w:id="22" w:name="_Toc146629934"/>
      <w:r>
        <w:t xml:space="preserve">Healthwatch Surrey – Contact </w:t>
      </w:r>
      <w:proofErr w:type="gramStart"/>
      <w:r>
        <w:t>us</w:t>
      </w:r>
      <w:bookmarkEnd w:id="16"/>
      <w:bookmarkEnd w:id="17"/>
      <w:bookmarkEnd w:id="18"/>
      <w:bookmarkEnd w:id="22"/>
      <w:proofErr w:type="gramEnd"/>
    </w:p>
    <w:p w14:paraId="2281AB24" w14:textId="77777777" w:rsidR="00EB120A" w:rsidRDefault="00EB120A" w:rsidP="00EB120A"/>
    <w:p w14:paraId="638F54ED" w14:textId="77777777" w:rsidR="00EB120A" w:rsidRDefault="00EB120A" w:rsidP="00EB120A">
      <w:pPr>
        <w:spacing w:line="360" w:lineRule="auto"/>
        <w:rPr>
          <w:color w:val="004F6B"/>
          <w:szCs w:val="24"/>
        </w:rPr>
      </w:pPr>
      <w:r w:rsidRPr="003D54C3">
        <w:rPr>
          <w:noProof/>
          <w:color w:val="004F6B"/>
          <w:szCs w:val="24"/>
        </w:rPr>
        <w:t xml:space="preserve">Website: </w:t>
      </w:r>
      <w:hyperlink r:id="rId30" w:history="1">
        <w:r w:rsidRPr="000F33F8">
          <w:rPr>
            <w:rStyle w:val="Hyperlink"/>
            <w:szCs w:val="24"/>
          </w:rPr>
          <w:t>www.healthwatchsurrey.co.uk</w:t>
        </w:r>
      </w:hyperlink>
    </w:p>
    <w:p w14:paraId="0CB9E191" w14:textId="77777777" w:rsidR="00EB120A" w:rsidRPr="003D54C3" w:rsidRDefault="00EB120A" w:rsidP="00EB120A">
      <w:pPr>
        <w:spacing w:line="360" w:lineRule="auto"/>
        <w:rPr>
          <w:color w:val="004F6B"/>
          <w:szCs w:val="24"/>
        </w:rPr>
      </w:pPr>
      <w:r w:rsidRPr="003D54C3">
        <w:rPr>
          <w:color w:val="004F6B"/>
          <w:szCs w:val="24"/>
        </w:rPr>
        <w:t>Phone: 0303 303 0023</w:t>
      </w:r>
    </w:p>
    <w:p w14:paraId="520F2681" w14:textId="77777777" w:rsidR="00EB120A" w:rsidRPr="003D54C3" w:rsidRDefault="00EB120A" w:rsidP="00EB120A">
      <w:pPr>
        <w:spacing w:line="360" w:lineRule="auto"/>
        <w:rPr>
          <w:color w:val="004F6B"/>
          <w:szCs w:val="24"/>
        </w:rPr>
      </w:pPr>
      <w:r w:rsidRPr="003D54C3">
        <w:rPr>
          <w:color w:val="004F6B"/>
          <w:szCs w:val="24"/>
        </w:rPr>
        <w:t>Text/SMS: 07592 787533</w:t>
      </w:r>
    </w:p>
    <w:p w14:paraId="2A4510DC" w14:textId="77777777" w:rsidR="00EB120A" w:rsidRPr="003D54C3" w:rsidRDefault="00EB120A" w:rsidP="00EB120A">
      <w:pPr>
        <w:spacing w:line="360" w:lineRule="auto"/>
        <w:rPr>
          <w:color w:val="004F6B"/>
          <w:szCs w:val="24"/>
        </w:rPr>
      </w:pPr>
      <w:r w:rsidRPr="003D54C3">
        <w:rPr>
          <w:noProof/>
          <w:color w:val="004F6B"/>
          <w:szCs w:val="24"/>
        </w:rPr>
        <w:t xml:space="preserve">Email: </w:t>
      </w:r>
      <w:hyperlink r:id="rId31" w:history="1">
        <w:r w:rsidRPr="003D54C3">
          <w:rPr>
            <w:rStyle w:val="Hyperlink"/>
            <w:szCs w:val="24"/>
          </w:rPr>
          <w:t>enquiries@healthwatchsurrey.co.uk</w:t>
        </w:r>
      </w:hyperlink>
    </w:p>
    <w:p w14:paraId="36A49446" w14:textId="77777777" w:rsidR="00EB120A" w:rsidRPr="003D54C3" w:rsidRDefault="00EB120A" w:rsidP="00EB120A">
      <w:pPr>
        <w:rPr>
          <w:color w:val="004F6B"/>
          <w:szCs w:val="24"/>
        </w:rPr>
      </w:pPr>
      <w:r w:rsidRPr="003D54C3">
        <w:rPr>
          <w:color w:val="004F6B"/>
          <w:szCs w:val="24"/>
        </w:rPr>
        <w:t>Address: Freepost RSYX-ETRE-CXBY, Healthwatch Surrey, Astolat,</w:t>
      </w:r>
    </w:p>
    <w:p w14:paraId="62D91ECA" w14:textId="08917007" w:rsidR="00EB120A" w:rsidRPr="003D54C3" w:rsidRDefault="00EB120A" w:rsidP="00EB120A">
      <w:pPr>
        <w:rPr>
          <w:color w:val="004F6B"/>
          <w:szCs w:val="24"/>
        </w:rPr>
      </w:pPr>
      <w:r w:rsidRPr="003D54C3">
        <w:rPr>
          <w:color w:val="004F6B"/>
          <w:szCs w:val="24"/>
        </w:rPr>
        <w:t>Coniers Way, Burpham, Guildford, Surrey,</w:t>
      </w:r>
      <w:r w:rsidR="00261432">
        <w:rPr>
          <w:color w:val="004F6B"/>
          <w:szCs w:val="24"/>
        </w:rPr>
        <w:t xml:space="preserve"> </w:t>
      </w:r>
      <w:r w:rsidRPr="003D54C3">
        <w:rPr>
          <w:color w:val="004F6B"/>
          <w:szCs w:val="24"/>
        </w:rPr>
        <w:t>GU4 7HL</w:t>
      </w:r>
    </w:p>
    <w:p w14:paraId="3E7F11A9" w14:textId="77777777" w:rsidR="00EB120A" w:rsidRPr="003D54C3" w:rsidRDefault="00EB120A" w:rsidP="00EB120A">
      <w:pPr>
        <w:spacing w:line="360" w:lineRule="auto"/>
        <w:rPr>
          <w:color w:val="004F6B"/>
          <w:szCs w:val="24"/>
        </w:rPr>
      </w:pPr>
    </w:p>
    <w:p w14:paraId="2BD557EA" w14:textId="36D27529" w:rsidR="00EB120A" w:rsidRDefault="0087442A" w:rsidP="00EB120A">
      <w:pPr>
        <w:spacing w:line="360" w:lineRule="auto"/>
        <w:rPr>
          <w:color w:val="004F6B"/>
          <w:szCs w:val="24"/>
        </w:rPr>
      </w:pPr>
      <w:r>
        <w:rPr>
          <w:noProof/>
        </w:rPr>
        <w:drawing>
          <wp:inline distT="0" distB="0" distL="0" distR="0" wp14:anchorId="42E565CF" wp14:editId="757F8DB6">
            <wp:extent cx="276225" cy="247650"/>
            <wp:effectExtent l="0" t="0" r="9525" b="0"/>
            <wp:docPr id="764119585" name="Picture 764119585" descr="Twitter logo&#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2" descr="Twitter logo&#10;">
                      <a:hlinkClick r:id="rId32"/>
                    </pic:cNvPr>
                    <pic:cNvPicPr>
                      <a:picLocks noChangeAspect="1"/>
                    </pic:cNvPicPr>
                  </pic:nvPicPr>
                  <pic:blipFill>
                    <a:blip r:embed="rId33">
                      <a:extLst>
                        <a:ext uri="{28A0092B-C50C-407E-A947-70E740481C1C}">
                          <a14:useLocalDpi xmlns:a14="http://schemas.microsoft.com/office/drawing/2010/main" val="0"/>
                        </a:ext>
                      </a:extLst>
                    </a:blip>
                    <a:srcRect b="-508"/>
                    <a:stretch>
                      <a:fillRect/>
                    </a:stretch>
                  </pic:blipFill>
                  <pic:spPr bwMode="auto">
                    <a:xfrm>
                      <a:off x="0" y="0"/>
                      <a:ext cx="276225" cy="247650"/>
                    </a:xfrm>
                    <a:prstGeom prst="rect">
                      <a:avLst/>
                    </a:prstGeom>
                    <a:noFill/>
                    <a:ln>
                      <a:noFill/>
                    </a:ln>
                  </pic:spPr>
                </pic:pic>
              </a:graphicData>
            </a:graphic>
          </wp:inline>
        </w:drawing>
      </w:r>
      <w:r w:rsidR="00EB120A">
        <w:rPr>
          <w:color w:val="004F6B"/>
          <w:szCs w:val="24"/>
        </w:rPr>
        <w:t xml:space="preserve"> </w:t>
      </w:r>
      <w:hyperlink r:id="rId34" w:history="1">
        <w:r w:rsidR="00EB120A">
          <w:rPr>
            <w:rStyle w:val="Hyperlink"/>
            <w:szCs w:val="24"/>
          </w:rPr>
          <w:t>@HW_Surrey</w:t>
        </w:r>
      </w:hyperlink>
    </w:p>
    <w:p w14:paraId="329A657B" w14:textId="77777777" w:rsidR="00EB120A" w:rsidRDefault="00EB120A" w:rsidP="00EB120A">
      <w:pPr>
        <w:spacing w:line="360" w:lineRule="auto"/>
        <w:rPr>
          <w:color w:val="004F6B"/>
          <w:szCs w:val="24"/>
        </w:rPr>
      </w:pPr>
      <w:r>
        <w:rPr>
          <w:noProof/>
          <w:color w:val="004F6B"/>
          <w:szCs w:val="24"/>
        </w:rPr>
        <w:drawing>
          <wp:inline distT="0" distB="0" distL="0" distR="0" wp14:anchorId="16A25365" wp14:editId="6C6607A8">
            <wp:extent cx="249555" cy="249555"/>
            <wp:effectExtent l="0" t="0" r="0" b="0"/>
            <wp:docPr id="1301003645" name="Picture 130100364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agram Ic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color w:val="004F6B"/>
          <w:szCs w:val="24"/>
        </w:rPr>
        <w:t xml:space="preserve"> </w:t>
      </w:r>
      <w:hyperlink r:id="rId36" w:history="1">
        <w:r>
          <w:rPr>
            <w:rStyle w:val="Hyperlink"/>
            <w:szCs w:val="24"/>
          </w:rPr>
          <w:t>@healthwatch_surrey</w:t>
        </w:r>
      </w:hyperlink>
    </w:p>
    <w:p w14:paraId="6833DF5F" w14:textId="77777777" w:rsidR="00EB120A" w:rsidRDefault="00EB120A" w:rsidP="00EB120A">
      <w:pPr>
        <w:spacing w:line="360" w:lineRule="auto"/>
        <w:rPr>
          <w:color w:val="004F6B"/>
          <w:szCs w:val="24"/>
        </w:rPr>
      </w:pPr>
      <w:r>
        <w:rPr>
          <w:noProof/>
          <w:color w:val="004F6B"/>
          <w:szCs w:val="24"/>
        </w:rPr>
        <w:drawing>
          <wp:inline distT="0" distB="0" distL="0" distR="0" wp14:anchorId="21409A31" wp14:editId="4667FB7A">
            <wp:extent cx="249555" cy="249555"/>
            <wp:effectExtent l="0" t="0" r="0" b="0"/>
            <wp:docPr id="495336345" name="Picture 495336345"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ebook ic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color w:val="004F6B"/>
          <w:szCs w:val="24"/>
        </w:rPr>
        <w:t xml:space="preserve"> </w:t>
      </w:r>
      <w:hyperlink r:id="rId38" w:history="1">
        <w:r>
          <w:rPr>
            <w:rStyle w:val="Hyperlink"/>
            <w:szCs w:val="24"/>
          </w:rPr>
          <w:t>/</w:t>
        </w:r>
        <w:proofErr w:type="spellStart"/>
        <w:proofErr w:type="gramStart"/>
        <w:r>
          <w:rPr>
            <w:rStyle w:val="Hyperlink"/>
            <w:szCs w:val="24"/>
          </w:rPr>
          <w:t>healthwatchsurrey</w:t>
        </w:r>
        <w:proofErr w:type="spellEnd"/>
        <w:proofErr w:type="gramEnd"/>
      </w:hyperlink>
    </w:p>
    <w:p w14:paraId="290D287D" w14:textId="77777777" w:rsidR="00EB120A" w:rsidRDefault="00EB120A" w:rsidP="00EB120A">
      <w:pPr>
        <w:spacing w:line="360" w:lineRule="auto"/>
        <w:rPr>
          <w:color w:val="004F6B"/>
          <w:szCs w:val="24"/>
        </w:rPr>
      </w:pPr>
      <w:r>
        <w:rPr>
          <w:noProof/>
          <w:color w:val="004F6B"/>
          <w:szCs w:val="24"/>
        </w:rPr>
        <w:drawing>
          <wp:inline distT="0" distB="0" distL="0" distR="0" wp14:anchorId="1E276192" wp14:editId="67D6E73E">
            <wp:extent cx="249555" cy="249555"/>
            <wp:effectExtent l="0" t="0" r="0" b="0"/>
            <wp:docPr id="111916454" name="Picture 11191645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nkedIn ic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color w:val="004F6B"/>
          <w:szCs w:val="24"/>
        </w:rPr>
        <w:t xml:space="preserve"> </w:t>
      </w:r>
      <w:hyperlink r:id="rId40" w:history="1">
        <w:r>
          <w:rPr>
            <w:rStyle w:val="Hyperlink"/>
            <w:szCs w:val="24"/>
          </w:rPr>
          <w:t>Healthwatch Surrey</w:t>
        </w:r>
      </w:hyperlink>
    </w:p>
    <w:p w14:paraId="4F0A0E1F" w14:textId="77777777" w:rsidR="009C0724" w:rsidRDefault="009C0724">
      <w:pPr>
        <w:spacing w:after="160" w:line="259" w:lineRule="auto"/>
        <w:rPr>
          <w:rFonts w:asciiTheme="minorHAnsi" w:hAnsiTheme="minorHAnsi"/>
          <w:sz w:val="22"/>
        </w:rPr>
      </w:pPr>
    </w:p>
    <w:sectPr w:rsidR="009C0724" w:rsidSect="00715CCB">
      <w:headerReference w:type="default" r:id="rId41"/>
      <w:footerReference w:type="default" r:id="rId42"/>
      <w:headerReference w:type="first" r:id="rId43"/>
      <w:footerReference w:type="first" r:id="rId44"/>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37219" w14:textId="77777777" w:rsidR="006301EB" w:rsidRDefault="006301EB" w:rsidP="00810BB9">
      <w:r>
        <w:separator/>
      </w:r>
    </w:p>
  </w:endnote>
  <w:endnote w:type="continuationSeparator" w:id="0">
    <w:p w14:paraId="1B8E48B5" w14:textId="77777777" w:rsidR="006301EB" w:rsidRDefault="006301EB" w:rsidP="00810BB9">
      <w:r>
        <w:continuationSeparator/>
      </w:r>
    </w:p>
  </w:endnote>
  <w:endnote w:type="continuationNotice" w:id="1">
    <w:p w14:paraId="47A6D924" w14:textId="77777777" w:rsidR="006301EB" w:rsidRDefault="006301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00838" w14:textId="522627AD" w:rsidR="00810BB9" w:rsidRDefault="001556A8" w:rsidP="00DF5EB9">
    <w:pPr>
      <w:pStyle w:val="Footer"/>
      <w:jc w:val="right"/>
    </w:pPr>
    <w:bookmarkStart w:id="23" w:name="_Hlk146284541"/>
    <w:bookmarkStart w:id="24" w:name="_Hlk146284542"/>
    <w:r w:rsidRPr="006434C8">
      <w:rPr>
        <w:noProof/>
        <w:color w:val="2B579A"/>
        <w:sz w:val="20"/>
        <w:shd w:val="clear" w:color="auto" w:fill="E6E6E6"/>
      </w:rPr>
      <mc:AlternateContent>
        <mc:Choice Requires="wps">
          <w:drawing>
            <wp:anchor distT="45720" distB="45720" distL="114300" distR="114300" simplePos="0" relativeHeight="251658242" behindDoc="0" locked="0" layoutInCell="1" allowOverlap="1" wp14:anchorId="34ACE6DC" wp14:editId="6A34B4A4">
              <wp:simplePos x="0" y="0"/>
              <wp:positionH relativeFrom="column">
                <wp:posOffset>-815340</wp:posOffset>
              </wp:positionH>
              <wp:positionV relativeFrom="page">
                <wp:posOffset>10096500</wp:posOffset>
              </wp:positionV>
              <wp:extent cx="4381500" cy="55753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557530"/>
                      </a:xfrm>
                      <a:prstGeom prst="rect">
                        <a:avLst/>
                      </a:prstGeom>
                      <a:noFill/>
                      <a:ln w="9525">
                        <a:noFill/>
                        <a:miter lim="800000"/>
                        <a:headEnd/>
                        <a:tailEnd/>
                      </a:ln>
                    </wps:spPr>
                    <wps:txbx>
                      <w:txbxContent>
                        <w:p w14:paraId="0AFBA2BF" w14:textId="77777777" w:rsidR="001556A8" w:rsidRDefault="00E55869" w:rsidP="00C46DF9">
                          <w:pPr>
                            <w:rPr>
                              <w:color w:val="FFFFFF" w:themeColor="background1"/>
                            </w:rPr>
                          </w:pPr>
                          <w:r>
                            <w:rPr>
                              <w:color w:val="FFFFFF" w:themeColor="background1"/>
                            </w:rPr>
                            <w:t>Enter and View Programme</w:t>
                          </w:r>
                          <w:r w:rsidR="0010516C">
                            <w:rPr>
                              <w:color w:val="FFFFFF" w:themeColor="background1"/>
                            </w:rPr>
                            <w:t>: E</w:t>
                          </w:r>
                          <w:r w:rsidR="0005516B">
                            <w:rPr>
                              <w:color w:val="FFFFFF" w:themeColor="background1"/>
                            </w:rPr>
                            <w:t xml:space="preserve">ffectiveness of </w:t>
                          </w:r>
                          <w:proofErr w:type="gramStart"/>
                          <w:r w:rsidR="0005516B">
                            <w:rPr>
                              <w:color w:val="FFFFFF" w:themeColor="background1"/>
                            </w:rPr>
                            <w:t>feedback</w:t>
                          </w:r>
                          <w:proofErr w:type="gramEnd"/>
                          <w:r w:rsidR="0005516B">
                            <w:rPr>
                              <w:color w:val="FFFFFF" w:themeColor="background1"/>
                            </w:rPr>
                            <w:t xml:space="preserve"> </w:t>
                          </w:r>
                        </w:p>
                        <w:p w14:paraId="0F40CE96" w14:textId="2E3A47EE" w:rsidR="00C46DF9" w:rsidRPr="006434C8" w:rsidRDefault="0005516B" w:rsidP="00C46DF9">
                          <w:pPr>
                            <w:rPr>
                              <w:color w:val="FFFFFF" w:themeColor="background1"/>
                            </w:rPr>
                          </w:pPr>
                          <w:r>
                            <w:rPr>
                              <w:color w:val="FFFFFF" w:themeColor="background1"/>
                            </w:rPr>
                            <w:t>mechanisms</w:t>
                          </w:r>
                          <w:r w:rsidR="004335B6">
                            <w:rPr>
                              <w:color w:val="FFFFFF" w:themeColor="background1"/>
                            </w:rPr>
                            <w:t xml:space="preserve"> in care homes</w:t>
                          </w:r>
                          <w:r>
                            <w:rPr>
                              <w:color w:val="FFFFFF" w:themeColor="background1"/>
                            </w:rPr>
                            <w:t xml:space="preserve"> - </w:t>
                          </w:r>
                          <w:r w:rsidR="002D11B3">
                            <w:rPr>
                              <w:color w:val="FFFFFF" w:themeColor="background1"/>
                            </w:rPr>
                            <w:t>Summer</w:t>
                          </w:r>
                          <w:r w:rsidR="00E55869">
                            <w:rPr>
                              <w:color w:val="FFFFFF" w:themeColor="background1"/>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ACE6DC" id="_x0000_t202" coordsize="21600,21600" o:spt="202" path="m,l,21600r21600,l21600,xe">
              <v:stroke joinstyle="miter"/>
              <v:path gradientshapeok="t" o:connecttype="rect"/>
            </v:shapetype>
            <v:shape id="Text Box 217" o:spid="_x0000_s1026" type="#_x0000_t202" style="position:absolute;left:0;text-align:left;margin-left:-64.2pt;margin-top:795pt;width:345pt;height:43.9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" filled="f" stroked="f">
              <v:textbox style="mso-fit-shape-to-text:t">
                <w:txbxContent>
                  <w:p w14:paraId="0AFBA2BF" w14:textId="77777777" w:rsidR="001556A8" w:rsidRDefault="00E55869" w:rsidP="00C46DF9">
                    <w:pPr>
                      <w:rPr>
                        <w:color w:val="FFFFFF" w:themeColor="background1"/>
                      </w:rPr>
                    </w:pPr>
                    <w:r>
                      <w:rPr>
                        <w:color w:val="FFFFFF" w:themeColor="background1"/>
                      </w:rPr>
                      <w:t>Enter and View Programme</w:t>
                    </w:r>
                    <w:r w:rsidR="0010516C">
                      <w:rPr>
                        <w:color w:val="FFFFFF" w:themeColor="background1"/>
                      </w:rPr>
                      <w:t>: E</w:t>
                    </w:r>
                    <w:r w:rsidR="0005516B">
                      <w:rPr>
                        <w:color w:val="FFFFFF" w:themeColor="background1"/>
                      </w:rPr>
                      <w:t xml:space="preserve">ffectiveness of </w:t>
                    </w:r>
                    <w:proofErr w:type="gramStart"/>
                    <w:r w:rsidR="0005516B">
                      <w:rPr>
                        <w:color w:val="FFFFFF" w:themeColor="background1"/>
                      </w:rPr>
                      <w:t>feedback</w:t>
                    </w:r>
                    <w:proofErr w:type="gramEnd"/>
                    <w:r w:rsidR="0005516B">
                      <w:rPr>
                        <w:color w:val="FFFFFF" w:themeColor="background1"/>
                      </w:rPr>
                      <w:t xml:space="preserve"> </w:t>
                    </w:r>
                  </w:p>
                  <w:p w14:paraId="0F40CE96" w14:textId="2E3A47EE" w:rsidR="00C46DF9" w:rsidRPr="006434C8" w:rsidRDefault="0005516B" w:rsidP="00C46DF9">
                    <w:pPr>
                      <w:rPr>
                        <w:color w:val="FFFFFF" w:themeColor="background1"/>
                      </w:rPr>
                    </w:pPr>
                    <w:r>
                      <w:rPr>
                        <w:color w:val="FFFFFF" w:themeColor="background1"/>
                      </w:rPr>
                      <w:t>mechanisms</w:t>
                    </w:r>
                    <w:r w:rsidR="004335B6">
                      <w:rPr>
                        <w:color w:val="FFFFFF" w:themeColor="background1"/>
                      </w:rPr>
                      <w:t xml:space="preserve"> in care homes</w:t>
                    </w:r>
                    <w:r>
                      <w:rPr>
                        <w:color w:val="FFFFFF" w:themeColor="background1"/>
                      </w:rPr>
                      <w:t xml:space="preserve"> - </w:t>
                    </w:r>
                    <w:r w:rsidR="002D11B3">
                      <w:rPr>
                        <w:color w:val="FFFFFF" w:themeColor="background1"/>
                      </w:rPr>
                      <w:t>Summer</w:t>
                    </w:r>
                    <w:r w:rsidR="00E55869">
                      <w:rPr>
                        <w:color w:val="FFFFFF" w:themeColor="background1"/>
                      </w:rPr>
                      <w:t xml:space="preserve"> 2023</w:t>
                    </w:r>
                  </w:p>
                </w:txbxContent>
              </v:textbox>
              <w10:wrap anchory="page"/>
            </v:shape>
          </w:pict>
        </mc:Fallback>
      </mc:AlternateContent>
    </w:r>
    <w:r>
      <w:rPr>
        <w:noProof/>
        <w:color w:val="2B579A"/>
        <w:shd w:val="clear" w:color="auto" w:fill="E6E6E6"/>
      </w:rPr>
      <w:drawing>
        <wp:anchor distT="0" distB="0" distL="114300" distR="114300" simplePos="0" relativeHeight="251658241" behindDoc="1" locked="0" layoutInCell="1" allowOverlap="1" wp14:anchorId="631E909D" wp14:editId="774E0CEE">
          <wp:simplePos x="0" y="0"/>
          <wp:positionH relativeFrom="page">
            <wp:align>left</wp:align>
          </wp:positionH>
          <wp:positionV relativeFrom="paragraph">
            <wp:posOffset>21590</wp:posOffset>
          </wp:positionV>
          <wp:extent cx="7940675" cy="645160"/>
          <wp:effectExtent l="0" t="0" r="3175" b="2540"/>
          <wp:wrapNone/>
          <wp:docPr id="40" name="Picture 40"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0675" cy="64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B579A"/>
        <w:shd w:val="clear" w:color="auto" w:fill="E6E6E6"/>
      </w:rPr>
      <mc:AlternateContent>
        <mc:Choice Requires="wps">
          <w:drawing>
            <wp:anchor distT="45720" distB="45720" distL="114300" distR="114300" simplePos="0" relativeHeight="251658243" behindDoc="0" locked="0" layoutInCell="1" allowOverlap="1" wp14:anchorId="3435ED8B" wp14:editId="38D14F3A">
              <wp:simplePos x="0" y="0"/>
              <wp:positionH relativeFrom="page">
                <wp:posOffset>6195060</wp:posOffset>
              </wp:positionH>
              <wp:positionV relativeFrom="paragraph">
                <wp:posOffset>148590</wp:posOffset>
              </wp:positionV>
              <wp:extent cx="1242060" cy="426720"/>
              <wp:effectExtent l="0" t="0" r="0" b="0"/>
              <wp:wrapThrough wrapText="bothSides">
                <wp:wrapPolygon edited="0">
                  <wp:start x="994" y="0"/>
                  <wp:lineTo x="994" y="20250"/>
                  <wp:lineTo x="20540" y="20250"/>
                  <wp:lineTo x="20540" y="0"/>
                  <wp:lineTo x="994"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4267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Content>
                            <w:p w14:paraId="4592CEFD" w14:textId="77777777" w:rsidR="00507684" w:rsidRPr="00507684" w:rsidRDefault="00507684" w:rsidP="00507684">
                              <w:pPr>
                                <w:jc w:val="center"/>
                                <w:rPr>
                                  <w:color w:val="FFFFFF" w:themeColor="background1"/>
                                </w:rPr>
                              </w:pPr>
                              <w:r w:rsidRPr="00507684">
                                <w:rPr>
                                  <w:rFonts w:cs="Poppins"/>
                                  <w:color w:val="FFFFFF" w:themeColor="background1"/>
                                  <w:szCs w:val="24"/>
                                </w:rPr>
                                <w:t xml:space="preserve">Page </w:t>
                              </w:r>
                              <w:r w:rsidRPr="00507684">
                                <w:rPr>
                                  <w:rFonts w:cs="Poppins"/>
                                  <w:b/>
                                  <w:bCs/>
                                  <w:color w:val="FFFFFF" w:themeColor="background1"/>
                                  <w:szCs w:val="24"/>
                                </w:rPr>
                                <w:fldChar w:fldCharType="begin"/>
                              </w:r>
                              <w:r w:rsidRPr="00507684">
                                <w:rPr>
                                  <w:rFonts w:cs="Poppins"/>
                                  <w:b/>
                                  <w:bCs/>
                                  <w:color w:val="FFFFFF" w:themeColor="background1"/>
                                  <w:szCs w:val="24"/>
                                </w:rPr>
                                <w:instrText xml:space="preserve"> PAGE </w:instrText>
                              </w:r>
                              <w:r w:rsidRPr="00507684">
                                <w:rPr>
                                  <w:rFonts w:cs="Poppins"/>
                                  <w:b/>
                                  <w:bCs/>
                                  <w:color w:val="FFFFFF" w:themeColor="background1"/>
                                  <w:szCs w:val="24"/>
                                </w:rPr>
                                <w:fldChar w:fldCharType="separate"/>
                              </w:r>
                              <w:r w:rsidRPr="00507684">
                                <w:rPr>
                                  <w:rFonts w:cs="Poppins"/>
                                  <w:b/>
                                  <w:bCs/>
                                  <w:color w:val="FFFFFF" w:themeColor="background1"/>
                                  <w:szCs w:val="24"/>
                                </w:rPr>
                                <w:t>3</w:t>
                              </w:r>
                              <w:r w:rsidRPr="00507684">
                                <w:rPr>
                                  <w:rFonts w:cs="Poppins"/>
                                  <w:b/>
                                  <w:bCs/>
                                  <w:color w:val="FFFFFF" w:themeColor="background1"/>
                                  <w:szCs w:val="24"/>
                                </w:rPr>
                                <w:fldChar w:fldCharType="end"/>
                              </w:r>
                              <w:r w:rsidRPr="00507684">
                                <w:rPr>
                                  <w:rFonts w:cs="Poppins"/>
                                  <w:color w:val="FFFFFF" w:themeColor="background1"/>
                                  <w:szCs w:val="24"/>
                                </w:rPr>
                                <w:t xml:space="preserve"> of </w:t>
                              </w:r>
                              <w:r w:rsidRPr="00507684">
                                <w:rPr>
                                  <w:rFonts w:cs="Poppins"/>
                                  <w:b/>
                                  <w:bCs/>
                                  <w:color w:val="FFFFFF" w:themeColor="background1"/>
                                  <w:szCs w:val="24"/>
                                </w:rPr>
                                <w:fldChar w:fldCharType="begin"/>
                              </w:r>
                              <w:r w:rsidRPr="00507684">
                                <w:rPr>
                                  <w:rFonts w:cs="Poppins"/>
                                  <w:b/>
                                  <w:bCs/>
                                  <w:color w:val="FFFFFF" w:themeColor="background1"/>
                                  <w:szCs w:val="24"/>
                                </w:rPr>
                                <w:instrText xml:space="preserve"> NUMPAGES  </w:instrText>
                              </w:r>
                              <w:r w:rsidRPr="00507684">
                                <w:rPr>
                                  <w:rFonts w:cs="Poppins"/>
                                  <w:b/>
                                  <w:bCs/>
                                  <w:color w:val="FFFFFF" w:themeColor="background1"/>
                                  <w:szCs w:val="24"/>
                                </w:rPr>
                                <w:fldChar w:fldCharType="separate"/>
                              </w:r>
                              <w:r w:rsidRPr="00507684">
                                <w:rPr>
                                  <w:rFonts w:cs="Poppins"/>
                                  <w:b/>
                                  <w:bCs/>
                                  <w:color w:val="FFFFFF" w:themeColor="background1"/>
                                  <w:szCs w:val="24"/>
                                </w:rPr>
                                <w:t>5</w:t>
                              </w:r>
                              <w:r w:rsidRPr="00507684">
                                <w:rPr>
                                  <w:rFonts w:cs="Poppins"/>
                                  <w:b/>
                                  <w:bCs/>
                                  <w:color w:val="FFFFFF" w:themeColor="background1"/>
                                  <w:szCs w:val="24"/>
                                </w:rPr>
                                <w:fldChar w:fldCharType="end"/>
                              </w:r>
                            </w:p>
                            <w:p w14:paraId="32E9FAEA" w14:textId="2C1B9268" w:rsidR="00C46DF9" w:rsidRPr="00C46DF9" w:rsidRDefault="00000000" w:rsidP="00C46DF9">
                              <w:pPr>
                                <w:jc w:val="center"/>
                                <w:rPr>
                                  <w:color w:val="FFFFFF" w:themeColor="background1"/>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5ED8B" id="Text Box 14" o:spid="_x0000_s1027" type="#_x0000_t202" style="position:absolute;left:0;text-align:left;margin-left:487.8pt;margin-top:11.7pt;width:97.8pt;height:33.6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" filled="f" stroked="f">
              <v:textbox>
                <w:txbxContent>
                  <w:sdt>
                    <w:sdtPr>
                      <w:rPr>
                        <w:color w:val="FFFFFF" w:themeColor="background1"/>
                      </w:rPr>
                      <w:id w:val="832570744"/>
                      <w:docPartObj>
                        <w:docPartGallery w:val="Page Numbers (Top of Page)"/>
                        <w:docPartUnique/>
                      </w:docPartObj>
                    </w:sdtPr>
                    <w:sdtContent>
                      <w:p w14:paraId="4592CEFD" w14:textId="77777777" w:rsidR="00507684" w:rsidRPr="00507684" w:rsidRDefault="00507684" w:rsidP="00507684">
                        <w:pPr>
                          <w:jc w:val="center"/>
                          <w:rPr>
                            <w:color w:val="FFFFFF" w:themeColor="background1"/>
                          </w:rPr>
                        </w:pPr>
                        <w:r w:rsidRPr="00507684">
                          <w:rPr>
                            <w:rFonts w:cs="Poppins"/>
                            <w:color w:val="FFFFFF" w:themeColor="background1"/>
                            <w:szCs w:val="24"/>
                          </w:rPr>
                          <w:t xml:space="preserve">Page </w:t>
                        </w:r>
                        <w:r w:rsidRPr="00507684">
                          <w:rPr>
                            <w:rFonts w:cs="Poppins"/>
                            <w:b/>
                            <w:bCs/>
                            <w:color w:val="FFFFFF" w:themeColor="background1"/>
                            <w:szCs w:val="24"/>
                          </w:rPr>
                          <w:fldChar w:fldCharType="begin"/>
                        </w:r>
                        <w:r w:rsidRPr="00507684">
                          <w:rPr>
                            <w:rFonts w:cs="Poppins"/>
                            <w:b/>
                            <w:bCs/>
                            <w:color w:val="FFFFFF" w:themeColor="background1"/>
                            <w:szCs w:val="24"/>
                          </w:rPr>
                          <w:instrText xml:space="preserve"> PAGE </w:instrText>
                        </w:r>
                        <w:r w:rsidRPr="00507684">
                          <w:rPr>
                            <w:rFonts w:cs="Poppins"/>
                            <w:b/>
                            <w:bCs/>
                            <w:color w:val="FFFFFF" w:themeColor="background1"/>
                            <w:szCs w:val="24"/>
                          </w:rPr>
                          <w:fldChar w:fldCharType="separate"/>
                        </w:r>
                        <w:r w:rsidRPr="00507684">
                          <w:rPr>
                            <w:rFonts w:cs="Poppins"/>
                            <w:b/>
                            <w:bCs/>
                            <w:color w:val="FFFFFF" w:themeColor="background1"/>
                            <w:szCs w:val="24"/>
                          </w:rPr>
                          <w:t>3</w:t>
                        </w:r>
                        <w:r w:rsidRPr="00507684">
                          <w:rPr>
                            <w:rFonts w:cs="Poppins"/>
                            <w:b/>
                            <w:bCs/>
                            <w:color w:val="FFFFFF" w:themeColor="background1"/>
                            <w:szCs w:val="24"/>
                          </w:rPr>
                          <w:fldChar w:fldCharType="end"/>
                        </w:r>
                        <w:r w:rsidRPr="00507684">
                          <w:rPr>
                            <w:rFonts w:cs="Poppins"/>
                            <w:color w:val="FFFFFF" w:themeColor="background1"/>
                            <w:szCs w:val="24"/>
                          </w:rPr>
                          <w:t xml:space="preserve"> of </w:t>
                        </w:r>
                        <w:r w:rsidRPr="00507684">
                          <w:rPr>
                            <w:rFonts w:cs="Poppins"/>
                            <w:b/>
                            <w:bCs/>
                            <w:color w:val="FFFFFF" w:themeColor="background1"/>
                            <w:szCs w:val="24"/>
                          </w:rPr>
                          <w:fldChar w:fldCharType="begin"/>
                        </w:r>
                        <w:r w:rsidRPr="00507684">
                          <w:rPr>
                            <w:rFonts w:cs="Poppins"/>
                            <w:b/>
                            <w:bCs/>
                            <w:color w:val="FFFFFF" w:themeColor="background1"/>
                            <w:szCs w:val="24"/>
                          </w:rPr>
                          <w:instrText xml:space="preserve"> NUMPAGES  </w:instrText>
                        </w:r>
                        <w:r w:rsidRPr="00507684">
                          <w:rPr>
                            <w:rFonts w:cs="Poppins"/>
                            <w:b/>
                            <w:bCs/>
                            <w:color w:val="FFFFFF" w:themeColor="background1"/>
                            <w:szCs w:val="24"/>
                          </w:rPr>
                          <w:fldChar w:fldCharType="separate"/>
                        </w:r>
                        <w:r w:rsidRPr="00507684">
                          <w:rPr>
                            <w:rFonts w:cs="Poppins"/>
                            <w:b/>
                            <w:bCs/>
                            <w:color w:val="FFFFFF" w:themeColor="background1"/>
                            <w:szCs w:val="24"/>
                          </w:rPr>
                          <w:t>5</w:t>
                        </w:r>
                        <w:r w:rsidRPr="00507684">
                          <w:rPr>
                            <w:rFonts w:cs="Poppins"/>
                            <w:b/>
                            <w:bCs/>
                            <w:color w:val="FFFFFF" w:themeColor="background1"/>
                            <w:szCs w:val="24"/>
                          </w:rPr>
                          <w:fldChar w:fldCharType="end"/>
                        </w:r>
                      </w:p>
                      <w:p w14:paraId="32E9FAEA" w14:textId="2C1B9268" w:rsidR="00C46DF9" w:rsidRPr="00C46DF9" w:rsidRDefault="00000000" w:rsidP="00C46DF9">
                        <w:pPr>
                          <w:jc w:val="center"/>
                          <w:rPr>
                            <w:color w:val="FFFFFF" w:themeColor="background1"/>
                          </w:rPr>
                        </w:pPr>
                      </w:p>
                    </w:sdtContent>
                  </w:sdt>
                </w:txbxContent>
              </v:textbox>
              <w10:wrap type="through" anchorx="page"/>
            </v:shape>
          </w:pict>
        </mc:Fallback>
      </mc:AlternateContent>
    </w:r>
    <w:bookmarkEnd w:id="23"/>
    <w:bookmarkEnd w:id="2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3911ECE" w14:paraId="5959CD02" w14:textId="77777777" w:rsidTr="63911ECE">
      <w:trPr>
        <w:trHeight w:val="300"/>
      </w:trPr>
      <w:tc>
        <w:tcPr>
          <w:tcW w:w="3005" w:type="dxa"/>
        </w:tcPr>
        <w:p w14:paraId="567671B6" w14:textId="4FD3DE66" w:rsidR="63911ECE" w:rsidRDefault="63911ECE" w:rsidP="63911ECE">
          <w:pPr>
            <w:pStyle w:val="Header"/>
            <w:ind w:left="-115"/>
          </w:pPr>
        </w:p>
      </w:tc>
      <w:tc>
        <w:tcPr>
          <w:tcW w:w="3005" w:type="dxa"/>
        </w:tcPr>
        <w:p w14:paraId="7CBEBE42" w14:textId="331DCFBB" w:rsidR="63911ECE" w:rsidRDefault="63911ECE" w:rsidP="63911ECE">
          <w:pPr>
            <w:pStyle w:val="Header"/>
            <w:jc w:val="center"/>
          </w:pPr>
        </w:p>
      </w:tc>
      <w:tc>
        <w:tcPr>
          <w:tcW w:w="3005" w:type="dxa"/>
        </w:tcPr>
        <w:p w14:paraId="034F2564" w14:textId="13760D24" w:rsidR="63911ECE" w:rsidRDefault="63911ECE" w:rsidP="63911ECE">
          <w:pPr>
            <w:pStyle w:val="Header"/>
            <w:ind w:right="-115"/>
            <w:jc w:val="right"/>
          </w:pPr>
        </w:p>
      </w:tc>
    </w:tr>
  </w:tbl>
  <w:p w14:paraId="3860691E" w14:textId="02255140" w:rsidR="63911ECE" w:rsidRDefault="63911ECE" w:rsidP="63911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4763D" w14:textId="77777777" w:rsidR="006301EB" w:rsidRDefault="006301EB" w:rsidP="00810BB9">
      <w:r>
        <w:separator/>
      </w:r>
    </w:p>
  </w:footnote>
  <w:footnote w:type="continuationSeparator" w:id="0">
    <w:p w14:paraId="626DAC53" w14:textId="77777777" w:rsidR="006301EB" w:rsidRDefault="006301EB" w:rsidP="00810BB9">
      <w:r>
        <w:continuationSeparator/>
      </w:r>
    </w:p>
  </w:footnote>
  <w:footnote w:type="continuationNotice" w:id="1">
    <w:p w14:paraId="49AC434C" w14:textId="77777777" w:rsidR="006301EB" w:rsidRDefault="006301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1D205" w14:textId="77777777" w:rsidR="0009774D" w:rsidRDefault="00D82729" w:rsidP="0009774D">
    <w:pPr>
      <w:pStyle w:val="Header"/>
      <w:jc w:val="right"/>
    </w:pPr>
    <w:r>
      <w:rPr>
        <w:noProof/>
        <w:color w:val="2B579A"/>
        <w:shd w:val="clear" w:color="auto" w:fill="E6E6E6"/>
      </w:rPr>
      <mc:AlternateContent>
        <mc:Choice Requires="wps">
          <w:drawing>
            <wp:anchor distT="0" distB="0" distL="114300" distR="114300" simplePos="0" relativeHeight="251658240" behindDoc="0" locked="0" layoutInCell="1" allowOverlap="1" wp14:anchorId="1B66A3E1" wp14:editId="4BA9BCE3">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D745D"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Pr>
        <w:noProof/>
        <w:color w:val="2B579A"/>
        <w:shd w:val="clear" w:color="auto" w:fill="E6E6E6"/>
      </w:rPr>
      <w:drawing>
        <wp:inline distT="0" distB="0" distL="0" distR="0" wp14:anchorId="49C03B9D" wp14:editId="6EBBC622">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3911ECE" w14:paraId="1C7C8199" w14:textId="77777777" w:rsidTr="63911ECE">
      <w:trPr>
        <w:trHeight w:val="300"/>
      </w:trPr>
      <w:tc>
        <w:tcPr>
          <w:tcW w:w="3005" w:type="dxa"/>
        </w:tcPr>
        <w:p w14:paraId="51765590" w14:textId="38A395EB" w:rsidR="63911ECE" w:rsidRDefault="63911ECE" w:rsidP="63911ECE">
          <w:pPr>
            <w:pStyle w:val="Header"/>
            <w:ind w:left="-115"/>
          </w:pPr>
        </w:p>
      </w:tc>
      <w:tc>
        <w:tcPr>
          <w:tcW w:w="3005" w:type="dxa"/>
        </w:tcPr>
        <w:p w14:paraId="0EE27EAF" w14:textId="310D1ABE" w:rsidR="63911ECE" w:rsidRDefault="63911ECE" w:rsidP="63911ECE">
          <w:pPr>
            <w:pStyle w:val="Header"/>
            <w:jc w:val="center"/>
          </w:pPr>
        </w:p>
      </w:tc>
      <w:tc>
        <w:tcPr>
          <w:tcW w:w="3005" w:type="dxa"/>
        </w:tcPr>
        <w:p w14:paraId="4ACB8F72" w14:textId="77FB1E00" w:rsidR="63911ECE" w:rsidRDefault="63911ECE" w:rsidP="63911ECE">
          <w:pPr>
            <w:pStyle w:val="Header"/>
            <w:ind w:right="-115"/>
            <w:jc w:val="right"/>
          </w:pPr>
        </w:p>
      </w:tc>
    </w:tr>
  </w:tbl>
  <w:p w14:paraId="6885B745" w14:textId="0C3742B3" w:rsidR="63911ECE" w:rsidRDefault="63911ECE" w:rsidP="63911ECE">
    <w:pPr>
      <w:pStyle w:val="Header"/>
    </w:pPr>
  </w:p>
</w:hdr>
</file>

<file path=word/intelligence2.xml><?xml version="1.0" encoding="utf-8"?>
<int2:intelligence xmlns:int2="http://schemas.microsoft.com/office/intelligence/2020/intelligence" xmlns:oel="http://schemas.microsoft.com/office/2019/extlst">
  <int2:observations>
    <int2:textHash int2:hashCode="hN6B5b8f/AaH/i" int2:id="bbnbsv4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70E16D6"/>
    <w:lvl w:ilvl="0">
      <w:start w:val="1"/>
      <w:numFmt w:val="bullet"/>
      <w:pStyle w:val="ListBullet2"/>
      <w:lvlText w:val=""/>
      <w:lvlJc w:val="left"/>
      <w:pPr>
        <w:ind w:left="5812" w:hanging="360"/>
      </w:pPr>
      <w:rPr>
        <w:rFonts w:ascii="Symbol" w:hAnsi="Symbol" w:hint="default"/>
      </w:rPr>
    </w:lvl>
  </w:abstractNum>
  <w:abstractNum w:abstractNumId="1" w15:restartNumberingAfterBreak="0">
    <w:nsid w:val="FFFFFF89"/>
    <w:multiLevelType w:val="singleLevel"/>
    <w:tmpl w:val="F2F8939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A4763"/>
    <w:multiLevelType w:val="multilevel"/>
    <w:tmpl w:val="7C040E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4677D3"/>
    <w:multiLevelType w:val="hybridMultilevel"/>
    <w:tmpl w:val="4234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83B6E"/>
    <w:multiLevelType w:val="hybridMultilevel"/>
    <w:tmpl w:val="0FB84F08"/>
    <w:lvl w:ilvl="0" w:tplc="50CC209C">
      <w:start w:val="1"/>
      <w:numFmt w:val="decimal"/>
      <w:pStyle w:val="ListNumb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44614"/>
    <w:multiLevelType w:val="multilevel"/>
    <w:tmpl w:val="FE7C8944"/>
    <w:lvl w:ilvl="0">
      <w:start w:val="1"/>
      <w:numFmt w:val="decimal"/>
      <w:lvlText w:val="%1"/>
      <w:lvlJc w:val="left"/>
      <w:pPr>
        <w:ind w:left="11414" w:hanging="432"/>
      </w:pPr>
    </w:lvl>
    <w:lvl w:ilvl="1">
      <w:start w:val="1"/>
      <w:numFmt w:val="decimal"/>
      <w:lvlText w:val="%1.%2"/>
      <w:lvlJc w:val="left"/>
      <w:pPr>
        <w:ind w:left="7163" w:hanging="576"/>
      </w:pPr>
      <w:rPr>
        <w:rFonts w:ascii="Poppins" w:hAnsi="Poppins" w:cs="Poppins" w:hint="default"/>
      </w:rPr>
    </w:lvl>
    <w:lvl w:ilvl="2">
      <w:start w:val="1"/>
      <w:numFmt w:val="decimal"/>
      <w:lvlText w:val="%1.%2.%3"/>
      <w:lvlJc w:val="left"/>
      <w:pPr>
        <w:ind w:left="11702" w:hanging="720"/>
      </w:pPr>
    </w:lvl>
    <w:lvl w:ilvl="3">
      <w:start w:val="1"/>
      <w:numFmt w:val="decimal"/>
      <w:lvlText w:val="%1.%2.%3.%4"/>
      <w:lvlJc w:val="left"/>
      <w:pPr>
        <w:ind w:left="11846" w:hanging="864"/>
      </w:pPr>
    </w:lvl>
    <w:lvl w:ilvl="4">
      <w:start w:val="1"/>
      <w:numFmt w:val="decimal"/>
      <w:lvlText w:val="%1.%2.%3.%4.%5"/>
      <w:lvlJc w:val="left"/>
      <w:pPr>
        <w:ind w:left="11990" w:hanging="1008"/>
      </w:pPr>
    </w:lvl>
    <w:lvl w:ilvl="5">
      <w:start w:val="1"/>
      <w:numFmt w:val="decimal"/>
      <w:lvlText w:val="%1.%2.%3.%4.%5.%6"/>
      <w:lvlJc w:val="left"/>
      <w:pPr>
        <w:ind w:left="12134" w:hanging="1152"/>
      </w:pPr>
    </w:lvl>
    <w:lvl w:ilvl="6">
      <w:start w:val="1"/>
      <w:numFmt w:val="decimal"/>
      <w:lvlText w:val="%1.%2.%3.%4.%5.%6.%7"/>
      <w:lvlJc w:val="left"/>
      <w:pPr>
        <w:ind w:left="12278" w:hanging="1296"/>
      </w:pPr>
    </w:lvl>
    <w:lvl w:ilvl="7">
      <w:start w:val="1"/>
      <w:numFmt w:val="decimal"/>
      <w:lvlText w:val="%1.%2.%3.%4.%5.%6.%7.%8"/>
      <w:lvlJc w:val="left"/>
      <w:pPr>
        <w:ind w:left="12422" w:hanging="1440"/>
      </w:pPr>
    </w:lvl>
    <w:lvl w:ilvl="8">
      <w:start w:val="1"/>
      <w:numFmt w:val="decimal"/>
      <w:lvlText w:val="%1.%2.%3.%4.%5.%6.%7.%8.%9"/>
      <w:lvlJc w:val="left"/>
      <w:pPr>
        <w:ind w:left="12566" w:hanging="1584"/>
      </w:p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707672"/>
    <w:multiLevelType w:val="multilevel"/>
    <w:tmpl w:val="C0C4AC36"/>
    <w:lvl w:ilvl="0">
      <w:start w:val="2"/>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AF49C9"/>
    <w:multiLevelType w:val="hybridMultilevel"/>
    <w:tmpl w:val="0FB03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23E69"/>
    <w:multiLevelType w:val="hybridMultilevel"/>
    <w:tmpl w:val="2BFE2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C10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EAF7A61"/>
    <w:multiLevelType w:val="hybridMultilevel"/>
    <w:tmpl w:val="8BA229BA"/>
    <w:lvl w:ilvl="0" w:tplc="3E3E5248">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5D25A9"/>
    <w:multiLevelType w:val="hybridMultilevel"/>
    <w:tmpl w:val="CA441F6E"/>
    <w:lvl w:ilvl="0" w:tplc="69F2E6F4">
      <w:start w:val="1"/>
      <w:numFmt w:val="decimal"/>
      <w:lvlText w:val="%1."/>
      <w:lvlJc w:val="left"/>
      <w:pPr>
        <w:ind w:left="5399" w:hanging="720"/>
      </w:pPr>
      <w:rPr>
        <w:rFonts w:hint="default"/>
      </w:rPr>
    </w:lvl>
    <w:lvl w:ilvl="1" w:tplc="08090019" w:tentative="1">
      <w:start w:val="1"/>
      <w:numFmt w:val="lowerLetter"/>
      <w:lvlText w:val="%2."/>
      <w:lvlJc w:val="left"/>
      <w:pPr>
        <w:ind w:left="5759" w:hanging="360"/>
      </w:pPr>
    </w:lvl>
    <w:lvl w:ilvl="2" w:tplc="0809001B" w:tentative="1">
      <w:start w:val="1"/>
      <w:numFmt w:val="lowerRoman"/>
      <w:lvlText w:val="%3."/>
      <w:lvlJc w:val="right"/>
      <w:pPr>
        <w:ind w:left="6479" w:hanging="180"/>
      </w:pPr>
    </w:lvl>
    <w:lvl w:ilvl="3" w:tplc="0809000F" w:tentative="1">
      <w:start w:val="1"/>
      <w:numFmt w:val="decimal"/>
      <w:lvlText w:val="%4."/>
      <w:lvlJc w:val="left"/>
      <w:pPr>
        <w:ind w:left="7199" w:hanging="360"/>
      </w:pPr>
    </w:lvl>
    <w:lvl w:ilvl="4" w:tplc="08090019" w:tentative="1">
      <w:start w:val="1"/>
      <w:numFmt w:val="lowerLetter"/>
      <w:lvlText w:val="%5."/>
      <w:lvlJc w:val="left"/>
      <w:pPr>
        <w:ind w:left="7919" w:hanging="360"/>
      </w:pPr>
    </w:lvl>
    <w:lvl w:ilvl="5" w:tplc="0809001B" w:tentative="1">
      <w:start w:val="1"/>
      <w:numFmt w:val="lowerRoman"/>
      <w:lvlText w:val="%6."/>
      <w:lvlJc w:val="right"/>
      <w:pPr>
        <w:ind w:left="8639" w:hanging="180"/>
      </w:pPr>
    </w:lvl>
    <w:lvl w:ilvl="6" w:tplc="0809000F" w:tentative="1">
      <w:start w:val="1"/>
      <w:numFmt w:val="decimal"/>
      <w:lvlText w:val="%7."/>
      <w:lvlJc w:val="left"/>
      <w:pPr>
        <w:ind w:left="9359" w:hanging="360"/>
      </w:pPr>
    </w:lvl>
    <w:lvl w:ilvl="7" w:tplc="08090019" w:tentative="1">
      <w:start w:val="1"/>
      <w:numFmt w:val="lowerLetter"/>
      <w:lvlText w:val="%8."/>
      <w:lvlJc w:val="left"/>
      <w:pPr>
        <w:ind w:left="10079" w:hanging="360"/>
      </w:pPr>
    </w:lvl>
    <w:lvl w:ilvl="8" w:tplc="0809001B" w:tentative="1">
      <w:start w:val="1"/>
      <w:numFmt w:val="lowerRoman"/>
      <w:lvlText w:val="%9."/>
      <w:lvlJc w:val="right"/>
      <w:pPr>
        <w:ind w:left="10799" w:hanging="180"/>
      </w:pPr>
    </w:lvl>
  </w:abstractNum>
  <w:abstractNum w:abstractNumId="15" w15:restartNumberingAfterBreak="0">
    <w:nsid w:val="402C0B3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32767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9C04B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4DA2C5B"/>
    <w:multiLevelType w:val="hybridMultilevel"/>
    <w:tmpl w:val="9F0C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5A4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1" w15:restartNumberingAfterBreak="0">
    <w:nsid w:val="4A7666F0"/>
    <w:multiLevelType w:val="hybridMultilevel"/>
    <w:tmpl w:val="099611EC"/>
    <w:lvl w:ilvl="0" w:tplc="08090001">
      <w:start w:val="1"/>
      <w:numFmt w:val="bullet"/>
      <w:lvlText w:val=""/>
      <w:lvlJc w:val="left"/>
      <w:pPr>
        <w:ind w:left="360" w:hanging="360"/>
      </w:pPr>
      <w:rPr>
        <w:rFonts w:ascii="Symbol" w:hAnsi="Symbol" w:hint="default"/>
        <w:color w:val="C3187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C9416E5"/>
    <w:multiLevelType w:val="hybridMultilevel"/>
    <w:tmpl w:val="156E844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3" w15:restartNumberingAfterBreak="0">
    <w:nsid w:val="4D1572E4"/>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4" w15:restartNumberingAfterBreak="0">
    <w:nsid w:val="4E1A721A"/>
    <w:multiLevelType w:val="hybridMultilevel"/>
    <w:tmpl w:val="7A662C8A"/>
    <w:lvl w:ilvl="0" w:tplc="177C450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F1386"/>
    <w:multiLevelType w:val="hybridMultilevel"/>
    <w:tmpl w:val="5E927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F02E2C"/>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7" w15:restartNumberingAfterBreak="0">
    <w:nsid w:val="613915FB"/>
    <w:multiLevelType w:val="hybridMultilevel"/>
    <w:tmpl w:val="3864D0DA"/>
    <w:lvl w:ilvl="0" w:tplc="B4AA551C">
      <w:start w:val="1"/>
      <w:numFmt w:val="decimal"/>
      <w:lvlText w:val="%1."/>
      <w:lvlJc w:val="left"/>
      <w:pPr>
        <w:ind w:left="643" w:hanging="360"/>
      </w:pPr>
      <w:rPr>
        <w:rFonts w:hint="default"/>
        <w:b/>
        <w:bCs/>
        <w:color w:val="F9B93E"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FF227C"/>
    <w:multiLevelType w:val="hybridMultilevel"/>
    <w:tmpl w:val="B7ACF1D0"/>
    <w:lvl w:ilvl="0" w:tplc="8182DA1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63D72E4"/>
    <w:multiLevelType w:val="hybridMultilevel"/>
    <w:tmpl w:val="91FE4694"/>
    <w:lvl w:ilvl="0" w:tplc="100CEE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A70BCB"/>
    <w:multiLevelType w:val="hybridMultilevel"/>
    <w:tmpl w:val="1CAC7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4D7C47"/>
    <w:multiLevelType w:val="hybridMultilevel"/>
    <w:tmpl w:val="DEF62864"/>
    <w:lvl w:ilvl="0" w:tplc="0809000F">
      <w:start w:val="1"/>
      <w:numFmt w:val="decimal"/>
      <w:lvlText w:val="%1."/>
      <w:lvlJc w:val="left"/>
      <w:pPr>
        <w:ind w:left="720" w:hanging="360"/>
      </w:pPr>
    </w:lvl>
    <w:lvl w:ilvl="1" w:tplc="D4E027B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5053C9"/>
    <w:multiLevelType w:val="hybridMultilevel"/>
    <w:tmpl w:val="92462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323267"/>
    <w:multiLevelType w:val="hybridMultilevel"/>
    <w:tmpl w:val="1CC659DE"/>
    <w:lvl w:ilvl="0" w:tplc="F77A89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03591B"/>
    <w:multiLevelType w:val="hybridMultilevel"/>
    <w:tmpl w:val="726C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8E1385"/>
    <w:multiLevelType w:val="hybridMultilevel"/>
    <w:tmpl w:val="8DE628B8"/>
    <w:lvl w:ilvl="0" w:tplc="08090001">
      <w:start w:val="1"/>
      <w:numFmt w:val="bullet"/>
      <w:lvlText w:val=""/>
      <w:lvlJc w:val="left"/>
      <w:pPr>
        <w:ind w:left="643" w:hanging="360"/>
      </w:pPr>
      <w:rPr>
        <w:rFonts w:ascii="Symbol" w:hAnsi="Symbol" w:hint="default"/>
        <w:b/>
        <w:bCs/>
        <w:color w:val="F9B93E" w:themeColor="accent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7D616AC"/>
    <w:multiLevelType w:val="hybridMultilevel"/>
    <w:tmpl w:val="63121740"/>
    <w:lvl w:ilvl="0" w:tplc="598E28B6">
      <w:start w:val="1"/>
      <w:numFmt w:val="bullet"/>
      <w:lvlText w:val=""/>
      <w:lvlJc w:val="left"/>
      <w:pPr>
        <w:ind w:left="720" w:hanging="360"/>
      </w:pPr>
      <w:rPr>
        <w:rFonts w:ascii="Symbol" w:hAnsi="Symbol" w:hint="default"/>
        <w:color w:val="E745B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FF3731"/>
    <w:multiLevelType w:val="hybridMultilevel"/>
    <w:tmpl w:val="3E06B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641AF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D4D45B1"/>
    <w:multiLevelType w:val="hybridMultilevel"/>
    <w:tmpl w:val="DCB45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C70B5C"/>
    <w:multiLevelType w:val="hybridMultilevel"/>
    <w:tmpl w:val="D8C0E7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4D0256"/>
    <w:multiLevelType w:val="hybridMultilevel"/>
    <w:tmpl w:val="BE3A40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1293284">
    <w:abstractNumId w:val="20"/>
  </w:num>
  <w:num w:numId="2" w16cid:durableId="697319535">
    <w:abstractNumId w:val="6"/>
  </w:num>
  <w:num w:numId="3" w16cid:durableId="1783838624">
    <w:abstractNumId w:val="1"/>
  </w:num>
  <w:num w:numId="4" w16cid:durableId="2102337394">
    <w:abstractNumId w:val="7"/>
  </w:num>
  <w:num w:numId="5" w16cid:durableId="1365671041">
    <w:abstractNumId w:val="9"/>
  </w:num>
  <w:num w:numId="6" w16cid:durableId="557713186">
    <w:abstractNumId w:val="0"/>
  </w:num>
  <w:num w:numId="7" w16cid:durableId="1375808917">
    <w:abstractNumId w:val="36"/>
  </w:num>
  <w:num w:numId="8" w16cid:durableId="1472286092">
    <w:abstractNumId w:val="24"/>
  </w:num>
  <w:num w:numId="9" w16cid:durableId="1049839536">
    <w:abstractNumId w:val="28"/>
  </w:num>
  <w:num w:numId="10" w16cid:durableId="2131515041">
    <w:abstractNumId w:val="4"/>
  </w:num>
  <w:num w:numId="11" w16cid:durableId="660695392">
    <w:abstractNumId w:val="29"/>
  </w:num>
  <w:num w:numId="12" w16cid:durableId="1315797456">
    <w:abstractNumId w:val="5"/>
  </w:num>
  <w:num w:numId="13" w16cid:durableId="2047172709">
    <w:abstractNumId w:val="17"/>
  </w:num>
  <w:num w:numId="14" w16cid:durableId="1492335235">
    <w:abstractNumId w:val="38"/>
  </w:num>
  <w:num w:numId="15" w16cid:durableId="1769233503">
    <w:abstractNumId w:val="15"/>
  </w:num>
  <w:num w:numId="16" w16cid:durableId="1946499994">
    <w:abstractNumId w:val="12"/>
  </w:num>
  <w:num w:numId="17" w16cid:durableId="1248728162">
    <w:abstractNumId w:val="16"/>
  </w:num>
  <w:num w:numId="18" w16cid:durableId="364644792">
    <w:abstractNumId w:val="19"/>
  </w:num>
  <w:num w:numId="19" w16cid:durableId="186797566">
    <w:abstractNumId w:val="2"/>
  </w:num>
  <w:num w:numId="20" w16cid:durableId="1298339708">
    <w:abstractNumId w:val="13"/>
  </w:num>
  <w:num w:numId="21" w16cid:durableId="929045463">
    <w:abstractNumId w:val="33"/>
  </w:num>
  <w:num w:numId="22" w16cid:durableId="1142650924">
    <w:abstractNumId w:val="18"/>
  </w:num>
  <w:num w:numId="23" w16cid:durableId="24409066">
    <w:abstractNumId w:val="34"/>
  </w:num>
  <w:num w:numId="24" w16cid:durableId="500436937">
    <w:abstractNumId w:val="10"/>
  </w:num>
  <w:num w:numId="25" w16cid:durableId="1153985872">
    <w:abstractNumId w:val="27"/>
  </w:num>
  <w:num w:numId="26" w16cid:durableId="1631133154">
    <w:abstractNumId w:val="14"/>
  </w:num>
  <w:num w:numId="27" w16cid:durableId="522325111">
    <w:abstractNumId w:val="5"/>
    <w:lvlOverride w:ilvl="0">
      <w:startOverride w:val="3"/>
    </w:lvlOverride>
  </w:num>
  <w:num w:numId="28" w16cid:durableId="14478510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69123687">
    <w:abstractNumId w:val="39"/>
  </w:num>
  <w:num w:numId="30" w16cid:durableId="1287004196">
    <w:abstractNumId w:val="5"/>
    <w:lvlOverride w:ilvl="0">
      <w:startOverride w:val="2"/>
    </w:lvlOverride>
    <w:lvlOverride w:ilvl="1">
      <w:startOverride w:val="2"/>
    </w:lvlOverride>
  </w:num>
  <w:num w:numId="31" w16cid:durableId="2099473859">
    <w:abstractNumId w:val="26"/>
  </w:num>
  <w:num w:numId="32" w16cid:durableId="606474169">
    <w:abstractNumId w:val="31"/>
  </w:num>
  <w:num w:numId="33" w16cid:durableId="1565338756">
    <w:abstractNumId w:val="8"/>
  </w:num>
  <w:num w:numId="34" w16cid:durableId="176621734">
    <w:abstractNumId w:val="23"/>
  </w:num>
  <w:num w:numId="35" w16cid:durableId="2119372743">
    <w:abstractNumId w:val="3"/>
  </w:num>
  <w:num w:numId="36" w16cid:durableId="1713459230">
    <w:abstractNumId w:val="30"/>
  </w:num>
  <w:num w:numId="37" w16cid:durableId="1524710622">
    <w:abstractNumId w:val="11"/>
  </w:num>
  <w:num w:numId="38" w16cid:durableId="1551965012">
    <w:abstractNumId w:val="25"/>
  </w:num>
  <w:num w:numId="39" w16cid:durableId="1348944146">
    <w:abstractNumId w:val="41"/>
  </w:num>
  <w:num w:numId="40" w16cid:durableId="1599870793">
    <w:abstractNumId w:val="32"/>
  </w:num>
  <w:num w:numId="41" w16cid:durableId="997416665">
    <w:abstractNumId w:val="37"/>
  </w:num>
  <w:num w:numId="42" w16cid:durableId="1603025872">
    <w:abstractNumId w:val="40"/>
  </w:num>
  <w:num w:numId="43" w16cid:durableId="1582370786">
    <w:abstractNumId w:val="21"/>
  </w:num>
  <w:num w:numId="44" w16cid:durableId="2045523946">
    <w:abstractNumId w:val="35"/>
  </w:num>
  <w:num w:numId="45" w16cid:durableId="116747398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957"/>
    <w:rsid w:val="00002479"/>
    <w:rsid w:val="00005072"/>
    <w:rsid w:val="00006F09"/>
    <w:rsid w:val="00013A06"/>
    <w:rsid w:val="00017D30"/>
    <w:rsid w:val="0002082F"/>
    <w:rsid w:val="0002283B"/>
    <w:rsid w:val="00023D3F"/>
    <w:rsid w:val="00024BD7"/>
    <w:rsid w:val="00036A37"/>
    <w:rsid w:val="00036B56"/>
    <w:rsid w:val="0004216D"/>
    <w:rsid w:val="00051A30"/>
    <w:rsid w:val="00053592"/>
    <w:rsid w:val="0005374F"/>
    <w:rsid w:val="0005516B"/>
    <w:rsid w:val="00055182"/>
    <w:rsid w:val="000569A6"/>
    <w:rsid w:val="000615A1"/>
    <w:rsid w:val="00062C0C"/>
    <w:rsid w:val="00065649"/>
    <w:rsid w:val="000659AF"/>
    <w:rsid w:val="000663FF"/>
    <w:rsid w:val="0007298C"/>
    <w:rsid w:val="00072C35"/>
    <w:rsid w:val="00075F5F"/>
    <w:rsid w:val="0007712C"/>
    <w:rsid w:val="00084043"/>
    <w:rsid w:val="00087669"/>
    <w:rsid w:val="00090EFF"/>
    <w:rsid w:val="00095222"/>
    <w:rsid w:val="00096A6A"/>
    <w:rsid w:val="000973F4"/>
    <w:rsid w:val="0009774D"/>
    <w:rsid w:val="00097AAB"/>
    <w:rsid w:val="000A1739"/>
    <w:rsid w:val="000A2A77"/>
    <w:rsid w:val="000A2FE3"/>
    <w:rsid w:val="000A3CCF"/>
    <w:rsid w:val="000A533C"/>
    <w:rsid w:val="000A680B"/>
    <w:rsid w:val="000A6BE5"/>
    <w:rsid w:val="000A74F4"/>
    <w:rsid w:val="000B2D0A"/>
    <w:rsid w:val="000B5B17"/>
    <w:rsid w:val="000B68D1"/>
    <w:rsid w:val="000B7247"/>
    <w:rsid w:val="000B767D"/>
    <w:rsid w:val="000C3873"/>
    <w:rsid w:val="000C3DF5"/>
    <w:rsid w:val="000C652C"/>
    <w:rsid w:val="000D18DF"/>
    <w:rsid w:val="000D3CC7"/>
    <w:rsid w:val="000E0D73"/>
    <w:rsid w:val="000E31A3"/>
    <w:rsid w:val="000F161B"/>
    <w:rsid w:val="000F3C10"/>
    <w:rsid w:val="000F5CD9"/>
    <w:rsid w:val="000F6C87"/>
    <w:rsid w:val="00100172"/>
    <w:rsid w:val="001021A2"/>
    <w:rsid w:val="00102D26"/>
    <w:rsid w:val="0010516C"/>
    <w:rsid w:val="0010559E"/>
    <w:rsid w:val="00110C50"/>
    <w:rsid w:val="001121E7"/>
    <w:rsid w:val="0011288A"/>
    <w:rsid w:val="00112A47"/>
    <w:rsid w:val="00126134"/>
    <w:rsid w:val="00126919"/>
    <w:rsid w:val="00130EC6"/>
    <w:rsid w:val="0013285B"/>
    <w:rsid w:val="00132A97"/>
    <w:rsid w:val="00133694"/>
    <w:rsid w:val="00135B32"/>
    <w:rsid w:val="001363EA"/>
    <w:rsid w:val="00136C33"/>
    <w:rsid w:val="00146D5C"/>
    <w:rsid w:val="00152BE0"/>
    <w:rsid w:val="00153CE9"/>
    <w:rsid w:val="001556A8"/>
    <w:rsid w:val="00160A5F"/>
    <w:rsid w:val="00162419"/>
    <w:rsid w:val="00165100"/>
    <w:rsid w:val="00171D0E"/>
    <w:rsid w:val="001726AA"/>
    <w:rsid w:val="001808DD"/>
    <w:rsid w:val="00182102"/>
    <w:rsid w:val="00182B76"/>
    <w:rsid w:val="00183957"/>
    <w:rsid w:val="0018580B"/>
    <w:rsid w:val="0018599F"/>
    <w:rsid w:val="00191B2E"/>
    <w:rsid w:val="00192028"/>
    <w:rsid w:val="00192FBA"/>
    <w:rsid w:val="00196493"/>
    <w:rsid w:val="001A1788"/>
    <w:rsid w:val="001A19D5"/>
    <w:rsid w:val="001A58AB"/>
    <w:rsid w:val="001A6171"/>
    <w:rsid w:val="001B18E1"/>
    <w:rsid w:val="001B2640"/>
    <w:rsid w:val="001B418D"/>
    <w:rsid w:val="001B504A"/>
    <w:rsid w:val="001C47BD"/>
    <w:rsid w:val="001C7591"/>
    <w:rsid w:val="001D0575"/>
    <w:rsid w:val="001D1DF4"/>
    <w:rsid w:val="001D292A"/>
    <w:rsid w:val="001D451F"/>
    <w:rsid w:val="001D4848"/>
    <w:rsid w:val="001D4927"/>
    <w:rsid w:val="001D6871"/>
    <w:rsid w:val="001E298F"/>
    <w:rsid w:val="001E2BA8"/>
    <w:rsid w:val="001E371C"/>
    <w:rsid w:val="001E5DFF"/>
    <w:rsid w:val="001F0309"/>
    <w:rsid w:val="001F1A9B"/>
    <w:rsid w:val="002034FF"/>
    <w:rsid w:val="0020377A"/>
    <w:rsid w:val="002038E8"/>
    <w:rsid w:val="00206DCF"/>
    <w:rsid w:val="00207B26"/>
    <w:rsid w:val="00213466"/>
    <w:rsid w:val="00215147"/>
    <w:rsid w:val="002160FC"/>
    <w:rsid w:val="002167E2"/>
    <w:rsid w:val="002220D2"/>
    <w:rsid w:val="00223458"/>
    <w:rsid w:val="00223B97"/>
    <w:rsid w:val="00223D58"/>
    <w:rsid w:val="0022461A"/>
    <w:rsid w:val="00224A2F"/>
    <w:rsid w:val="00225891"/>
    <w:rsid w:val="002328B5"/>
    <w:rsid w:val="00236625"/>
    <w:rsid w:val="00236FBC"/>
    <w:rsid w:val="00243556"/>
    <w:rsid w:val="00244E9E"/>
    <w:rsid w:val="002467E6"/>
    <w:rsid w:val="00250ED9"/>
    <w:rsid w:val="00253B35"/>
    <w:rsid w:val="00254B32"/>
    <w:rsid w:val="00254CB6"/>
    <w:rsid w:val="00256ED7"/>
    <w:rsid w:val="00257831"/>
    <w:rsid w:val="002610D3"/>
    <w:rsid w:val="00261432"/>
    <w:rsid w:val="00261ED1"/>
    <w:rsid w:val="002621FE"/>
    <w:rsid w:val="00263547"/>
    <w:rsid w:val="002642B4"/>
    <w:rsid w:val="002646E8"/>
    <w:rsid w:val="00267E02"/>
    <w:rsid w:val="00272A22"/>
    <w:rsid w:val="00273001"/>
    <w:rsid w:val="00274BCF"/>
    <w:rsid w:val="002779F5"/>
    <w:rsid w:val="00280359"/>
    <w:rsid w:val="00280C80"/>
    <w:rsid w:val="00280F5C"/>
    <w:rsid w:val="0028111A"/>
    <w:rsid w:val="002823CE"/>
    <w:rsid w:val="00284DF9"/>
    <w:rsid w:val="00290ED1"/>
    <w:rsid w:val="00292CD9"/>
    <w:rsid w:val="00293098"/>
    <w:rsid w:val="00295D71"/>
    <w:rsid w:val="002A1AF6"/>
    <w:rsid w:val="002A410D"/>
    <w:rsid w:val="002A4E4F"/>
    <w:rsid w:val="002A7807"/>
    <w:rsid w:val="002B203B"/>
    <w:rsid w:val="002B6E5A"/>
    <w:rsid w:val="002B7F7B"/>
    <w:rsid w:val="002C0679"/>
    <w:rsid w:val="002C0991"/>
    <w:rsid w:val="002C574E"/>
    <w:rsid w:val="002D0102"/>
    <w:rsid w:val="002D11B3"/>
    <w:rsid w:val="002D1DBC"/>
    <w:rsid w:val="002D3A15"/>
    <w:rsid w:val="002D548F"/>
    <w:rsid w:val="002D588D"/>
    <w:rsid w:val="002D6752"/>
    <w:rsid w:val="002D6870"/>
    <w:rsid w:val="002D7EF9"/>
    <w:rsid w:val="002D7F13"/>
    <w:rsid w:val="002E05CE"/>
    <w:rsid w:val="002E08A0"/>
    <w:rsid w:val="002E1487"/>
    <w:rsid w:val="002E5959"/>
    <w:rsid w:val="002F00DB"/>
    <w:rsid w:val="002F0F89"/>
    <w:rsid w:val="002F36C6"/>
    <w:rsid w:val="002F37DA"/>
    <w:rsid w:val="002F43BB"/>
    <w:rsid w:val="00303629"/>
    <w:rsid w:val="003039DB"/>
    <w:rsid w:val="0030431A"/>
    <w:rsid w:val="003072C8"/>
    <w:rsid w:val="00310457"/>
    <w:rsid w:val="00311C45"/>
    <w:rsid w:val="003122D4"/>
    <w:rsid w:val="00312855"/>
    <w:rsid w:val="003144A9"/>
    <w:rsid w:val="003144B9"/>
    <w:rsid w:val="003153FE"/>
    <w:rsid w:val="00315C97"/>
    <w:rsid w:val="00321163"/>
    <w:rsid w:val="00322D3D"/>
    <w:rsid w:val="00323090"/>
    <w:rsid w:val="00325266"/>
    <w:rsid w:val="00332539"/>
    <w:rsid w:val="00337A2F"/>
    <w:rsid w:val="00341292"/>
    <w:rsid w:val="00344E5C"/>
    <w:rsid w:val="00347FEB"/>
    <w:rsid w:val="00350421"/>
    <w:rsid w:val="0035049B"/>
    <w:rsid w:val="00350E1C"/>
    <w:rsid w:val="003522A5"/>
    <w:rsid w:val="00353C0C"/>
    <w:rsid w:val="003606B7"/>
    <w:rsid w:val="003607AB"/>
    <w:rsid w:val="00361F51"/>
    <w:rsid w:val="00365C49"/>
    <w:rsid w:val="003672D7"/>
    <w:rsid w:val="0037135B"/>
    <w:rsid w:val="00372ABA"/>
    <w:rsid w:val="00373E21"/>
    <w:rsid w:val="00374B91"/>
    <w:rsid w:val="00375C95"/>
    <w:rsid w:val="00376EA8"/>
    <w:rsid w:val="003774A3"/>
    <w:rsid w:val="0038206B"/>
    <w:rsid w:val="00382693"/>
    <w:rsid w:val="00383C67"/>
    <w:rsid w:val="003840AD"/>
    <w:rsid w:val="00384C43"/>
    <w:rsid w:val="003957E3"/>
    <w:rsid w:val="003978EA"/>
    <w:rsid w:val="003A0CD0"/>
    <w:rsid w:val="003A3D32"/>
    <w:rsid w:val="003A5DA1"/>
    <w:rsid w:val="003B14CE"/>
    <w:rsid w:val="003B695D"/>
    <w:rsid w:val="003B6D34"/>
    <w:rsid w:val="003B7229"/>
    <w:rsid w:val="003C02B9"/>
    <w:rsid w:val="003C06A2"/>
    <w:rsid w:val="003C0DA0"/>
    <w:rsid w:val="003C29DE"/>
    <w:rsid w:val="003C2F25"/>
    <w:rsid w:val="003C57B7"/>
    <w:rsid w:val="003C57F2"/>
    <w:rsid w:val="003D17CC"/>
    <w:rsid w:val="003D2B7F"/>
    <w:rsid w:val="003D2FB6"/>
    <w:rsid w:val="003D3348"/>
    <w:rsid w:val="003D505E"/>
    <w:rsid w:val="003D75A5"/>
    <w:rsid w:val="003D7DED"/>
    <w:rsid w:val="003E0ED3"/>
    <w:rsid w:val="003E1A12"/>
    <w:rsid w:val="003E6B1D"/>
    <w:rsid w:val="003E6B71"/>
    <w:rsid w:val="003E7337"/>
    <w:rsid w:val="003E7B0F"/>
    <w:rsid w:val="003F0DB3"/>
    <w:rsid w:val="003F0EBC"/>
    <w:rsid w:val="003F112E"/>
    <w:rsid w:val="003F192C"/>
    <w:rsid w:val="003F1F33"/>
    <w:rsid w:val="00400359"/>
    <w:rsid w:val="00402283"/>
    <w:rsid w:val="00404EBA"/>
    <w:rsid w:val="00406098"/>
    <w:rsid w:val="004078AF"/>
    <w:rsid w:val="00413D57"/>
    <w:rsid w:val="00415137"/>
    <w:rsid w:val="004218E7"/>
    <w:rsid w:val="00422807"/>
    <w:rsid w:val="00422C1E"/>
    <w:rsid w:val="00424CC6"/>
    <w:rsid w:val="00427CCE"/>
    <w:rsid w:val="00432B52"/>
    <w:rsid w:val="004335B6"/>
    <w:rsid w:val="004338DB"/>
    <w:rsid w:val="004410DD"/>
    <w:rsid w:val="0044371B"/>
    <w:rsid w:val="00445534"/>
    <w:rsid w:val="00446AE5"/>
    <w:rsid w:val="004470AB"/>
    <w:rsid w:val="004500E5"/>
    <w:rsid w:val="0045256A"/>
    <w:rsid w:val="00453B9B"/>
    <w:rsid w:val="00455CBA"/>
    <w:rsid w:val="00456D71"/>
    <w:rsid w:val="00463BAD"/>
    <w:rsid w:val="00463C86"/>
    <w:rsid w:val="00464B5C"/>
    <w:rsid w:val="00465938"/>
    <w:rsid w:val="00470317"/>
    <w:rsid w:val="00470911"/>
    <w:rsid w:val="004712B8"/>
    <w:rsid w:val="0047326C"/>
    <w:rsid w:val="004749F9"/>
    <w:rsid w:val="0047533C"/>
    <w:rsid w:val="00476386"/>
    <w:rsid w:val="00480E7E"/>
    <w:rsid w:val="0048197E"/>
    <w:rsid w:val="00486317"/>
    <w:rsid w:val="004863E7"/>
    <w:rsid w:val="00486C09"/>
    <w:rsid w:val="004923AF"/>
    <w:rsid w:val="00497CC2"/>
    <w:rsid w:val="004A4C43"/>
    <w:rsid w:val="004A682D"/>
    <w:rsid w:val="004B0B8C"/>
    <w:rsid w:val="004B28C8"/>
    <w:rsid w:val="004C1522"/>
    <w:rsid w:val="004C2AC5"/>
    <w:rsid w:val="004C5A63"/>
    <w:rsid w:val="004C5A91"/>
    <w:rsid w:val="004C6055"/>
    <w:rsid w:val="004C67EA"/>
    <w:rsid w:val="004D0375"/>
    <w:rsid w:val="004D0A8E"/>
    <w:rsid w:val="004D0E83"/>
    <w:rsid w:val="004D266E"/>
    <w:rsid w:val="004D4551"/>
    <w:rsid w:val="004D5FDB"/>
    <w:rsid w:val="004D7490"/>
    <w:rsid w:val="004D7798"/>
    <w:rsid w:val="004D7B54"/>
    <w:rsid w:val="004D7DD6"/>
    <w:rsid w:val="004E3BC2"/>
    <w:rsid w:val="004E4BCC"/>
    <w:rsid w:val="004E6EA4"/>
    <w:rsid w:val="004E7071"/>
    <w:rsid w:val="004F1D52"/>
    <w:rsid w:val="004F45A6"/>
    <w:rsid w:val="004F534F"/>
    <w:rsid w:val="0050020D"/>
    <w:rsid w:val="005040F9"/>
    <w:rsid w:val="00505881"/>
    <w:rsid w:val="00507684"/>
    <w:rsid w:val="005100FE"/>
    <w:rsid w:val="00511495"/>
    <w:rsid w:val="005114F4"/>
    <w:rsid w:val="0051299D"/>
    <w:rsid w:val="00516341"/>
    <w:rsid w:val="00516E97"/>
    <w:rsid w:val="005171D0"/>
    <w:rsid w:val="00517856"/>
    <w:rsid w:val="005240B2"/>
    <w:rsid w:val="005258D8"/>
    <w:rsid w:val="00534700"/>
    <w:rsid w:val="00536EED"/>
    <w:rsid w:val="005430F3"/>
    <w:rsid w:val="0054625E"/>
    <w:rsid w:val="005474B9"/>
    <w:rsid w:val="0055099A"/>
    <w:rsid w:val="0055109F"/>
    <w:rsid w:val="00553BAB"/>
    <w:rsid w:val="00553CA1"/>
    <w:rsid w:val="00554FD5"/>
    <w:rsid w:val="005567BE"/>
    <w:rsid w:val="00561BFB"/>
    <w:rsid w:val="0056319C"/>
    <w:rsid w:val="005631BF"/>
    <w:rsid w:val="005644AC"/>
    <w:rsid w:val="00566F5E"/>
    <w:rsid w:val="005678DD"/>
    <w:rsid w:val="00567BB8"/>
    <w:rsid w:val="005726C3"/>
    <w:rsid w:val="005729F6"/>
    <w:rsid w:val="005771B2"/>
    <w:rsid w:val="00583754"/>
    <w:rsid w:val="00583A5B"/>
    <w:rsid w:val="00584FBD"/>
    <w:rsid w:val="00586EB1"/>
    <w:rsid w:val="005914EC"/>
    <w:rsid w:val="00591F46"/>
    <w:rsid w:val="00592A0F"/>
    <w:rsid w:val="0059461C"/>
    <w:rsid w:val="00595D2E"/>
    <w:rsid w:val="00597F58"/>
    <w:rsid w:val="005A0FB5"/>
    <w:rsid w:val="005A15FA"/>
    <w:rsid w:val="005A1D16"/>
    <w:rsid w:val="005A2B6E"/>
    <w:rsid w:val="005A4C94"/>
    <w:rsid w:val="005A6120"/>
    <w:rsid w:val="005B0802"/>
    <w:rsid w:val="005B0986"/>
    <w:rsid w:val="005B0BA0"/>
    <w:rsid w:val="005B40F9"/>
    <w:rsid w:val="005B487D"/>
    <w:rsid w:val="005B4EB7"/>
    <w:rsid w:val="005B4EF7"/>
    <w:rsid w:val="005D080E"/>
    <w:rsid w:val="005D554C"/>
    <w:rsid w:val="005D7706"/>
    <w:rsid w:val="005E03B2"/>
    <w:rsid w:val="005E526D"/>
    <w:rsid w:val="005E5873"/>
    <w:rsid w:val="005E673E"/>
    <w:rsid w:val="005F0543"/>
    <w:rsid w:val="005F2E2A"/>
    <w:rsid w:val="005F7015"/>
    <w:rsid w:val="00607C63"/>
    <w:rsid w:val="0061113F"/>
    <w:rsid w:val="006127C3"/>
    <w:rsid w:val="00613942"/>
    <w:rsid w:val="00614EA2"/>
    <w:rsid w:val="006151AC"/>
    <w:rsid w:val="00620B40"/>
    <w:rsid w:val="00621F0A"/>
    <w:rsid w:val="0062574B"/>
    <w:rsid w:val="006301EB"/>
    <w:rsid w:val="006302F0"/>
    <w:rsid w:val="00630441"/>
    <w:rsid w:val="006308A1"/>
    <w:rsid w:val="00631E54"/>
    <w:rsid w:val="006325EC"/>
    <w:rsid w:val="00635BA9"/>
    <w:rsid w:val="00635CD5"/>
    <w:rsid w:val="00640086"/>
    <w:rsid w:val="0064318B"/>
    <w:rsid w:val="00644A68"/>
    <w:rsid w:val="00646A59"/>
    <w:rsid w:val="00646AF9"/>
    <w:rsid w:val="006470F9"/>
    <w:rsid w:val="00651B43"/>
    <w:rsid w:val="006570A6"/>
    <w:rsid w:val="006635AB"/>
    <w:rsid w:val="006663C5"/>
    <w:rsid w:val="006708DF"/>
    <w:rsid w:val="00673675"/>
    <w:rsid w:val="0067734D"/>
    <w:rsid w:val="00680679"/>
    <w:rsid w:val="00685044"/>
    <w:rsid w:val="006872F5"/>
    <w:rsid w:val="00691453"/>
    <w:rsid w:val="00692001"/>
    <w:rsid w:val="00694C81"/>
    <w:rsid w:val="0069523B"/>
    <w:rsid w:val="006957DB"/>
    <w:rsid w:val="0069594A"/>
    <w:rsid w:val="006A0CFA"/>
    <w:rsid w:val="006A41ED"/>
    <w:rsid w:val="006A4D6E"/>
    <w:rsid w:val="006A5EF6"/>
    <w:rsid w:val="006A68FA"/>
    <w:rsid w:val="006B129D"/>
    <w:rsid w:val="006B3809"/>
    <w:rsid w:val="006B4898"/>
    <w:rsid w:val="006B51B5"/>
    <w:rsid w:val="006C0622"/>
    <w:rsid w:val="006C1D75"/>
    <w:rsid w:val="006C2344"/>
    <w:rsid w:val="006C5BE5"/>
    <w:rsid w:val="006C7594"/>
    <w:rsid w:val="006C7C47"/>
    <w:rsid w:val="006D274A"/>
    <w:rsid w:val="006D46F6"/>
    <w:rsid w:val="006D4BF4"/>
    <w:rsid w:val="006D4C85"/>
    <w:rsid w:val="006D4F2C"/>
    <w:rsid w:val="006D7938"/>
    <w:rsid w:val="006E06AA"/>
    <w:rsid w:val="006E0E84"/>
    <w:rsid w:val="006E472A"/>
    <w:rsid w:val="006E50EE"/>
    <w:rsid w:val="006E52B5"/>
    <w:rsid w:val="006E5B06"/>
    <w:rsid w:val="006E6CA2"/>
    <w:rsid w:val="006F05A2"/>
    <w:rsid w:val="006F1E28"/>
    <w:rsid w:val="006F4ED9"/>
    <w:rsid w:val="00700DAC"/>
    <w:rsid w:val="00701719"/>
    <w:rsid w:val="007020CF"/>
    <w:rsid w:val="007031EF"/>
    <w:rsid w:val="00703842"/>
    <w:rsid w:val="00703A0C"/>
    <w:rsid w:val="00705249"/>
    <w:rsid w:val="0070576E"/>
    <w:rsid w:val="007072C3"/>
    <w:rsid w:val="00711730"/>
    <w:rsid w:val="00711F82"/>
    <w:rsid w:val="00713801"/>
    <w:rsid w:val="00713DCD"/>
    <w:rsid w:val="00714DAC"/>
    <w:rsid w:val="00715CCB"/>
    <w:rsid w:val="00716770"/>
    <w:rsid w:val="00716A87"/>
    <w:rsid w:val="0071746C"/>
    <w:rsid w:val="00721F81"/>
    <w:rsid w:val="00724BE8"/>
    <w:rsid w:val="00730752"/>
    <w:rsid w:val="00732508"/>
    <w:rsid w:val="007341A3"/>
    <w:rsid w:val="00734F52"/>
    <w:rsid w:val="00735B62"/>
    <w:rsid w:val="007360FB"/>
    <w:rsid w:val="00741267"/>
    <w:rsid w:val="00741A4E"/>
    <w:rsid w:val="00747C0E"/>
    <w:rsid w:val="00750F37"/>
    <w:rsid w:val="007510E0"/>
    <w:rsid w:val="007548BA"/>
    <w:rsid w:val="00756CCB"/>
    <w:rsid w:val="0075721A"/>
    <w:rsid w:val="00761F84"/>
    <w:rsid w:val="00762CB9"/>
    <w:rsid w:val="007639F9"/>
    <w:rsid w:val="007656C7"/>
    <w:rsid w:val="00767435"/>
    <w:rsid w:val="00772D33"/>
    <w:rsid w:val="00777CCC"/>
    <w:rsid w:val="00787998"/>
    <w:rsid w:val="007901E9"/>
    <w:rsid w:val="007909AE"/>
    <w:rsid w:val="00791E35"/>
    <w:rsid w:val="00795F45"/>
    <w:rsid w:val="00796703"/>
    <w:rsid w:val="007A0D07"/>
    <w:rsid w:val="007A3FCD"/>
    <w:rsid w:val="007A4896"/>
    <w:rsid w:val="007A4E2C"/>
    <w:rsid w:val="007A52C6"/>
    <w:rsid w:val="007A5481"/>
    <w:rsid w:val="007A5772"/>
    <w:rsid w:val="007A5E14"/>
    <w:rsid w:val="007A70C8"/>
    <w:rsid w:val="007B466F"/>
    <w:rsid w:val="007B49DA"/>
    <w:rsid w:val="007B4E49"/>
    <w:rsid w:val="007B577E"/>
    <w:rsid w:val="007C0690"/>
    <w:rsid w:val="007C6F59"/>
    <w:rsid w:val="007C7211"/>
    <w:rsid w:val="007D0915"/>
    <w:rsid w:val="007D6DEC"/>
    <w:rsid w:val="007D71E1"/>
    <w:rsid w:val="007D75B6"/>
    <w:rsid w:val="007D7E95"/>
    <w:rsid w:val="007E191E"/>
    <w:rsid w:val="007E2210"/>
    <w:rsid w:val="007E23F3"/>
    <w:rsid w:val="007E36BE"/>
    <w:rsid w:val="007E46F3"/>
    <w:rsid w:val="007E51B8"/>
    <w:rsid w:val="007E53BC"/>
    <w:rsid w:val="007E78C6"/>
    <w:rsid w:val="007F096D"/>
    <w:rsid w:val="007F1C69"/>
    <w:rsid w:val="007F2F08"/>
    <w:rsid w:val="007F4691"/>
    <w:rsid w:val="007F50C1"/>
    <w:rsid w:val="00801D27"/>
    <w:rsid w:val="008102E4"/>
    <w:rsid w:val="00810BB9"/>
    <w:rsid w:val="00812248"/>
    <w:rsid w:val="008128F3"/>
    <w:rsid w:val="00812B72"/>
    <w:rsid w:val="00815437"/>
    <w:rsid w:val="0081645E"/>
    <w:rsid w:val="00816B15"/>
    <w:rsid w:val="00820D7C"/>
    <w:rsid w:val="008210FA"/>
    <w:rsid w:val="00824C26"/>
    <w:rsid w:val="00826969"/>
    <w:rsid w:val="00830081"/>
    <w:rsid w:val="00835F30"/>
    <w:rsid w:val="008432C7"/>
    <w:rsid w:val="00844D8F"/>
    <w:rsid w:val="00847C6F"/>
    <w:rsid w:val="00853BEB"/>
    <w:rsid w:val="00853E0C"/>
    <w:rsid w:val="00854E31"/>
    <w:rsid w:val="00857074"/>
    <w:rsid w:val="00861A85"/>
    <w:rsid w:val="0086405F"/>
    <w:rsid w:val="00864227"/>
    <w:rsid w:val="008676C1"/>
    <w:rsid w:val="00867D95"/>
    <w:rsid w:val="008722F1"/>
    <w:rsid w:val="0087442A"/>
    <w:rsid w:val="00880316"/>
    <w:rsid w:val="00884060"/>
    <w:rsid w:val="008840BF"/>
    <w:rsid w:val="00890070"/>
    <w:rsid w:val="00893565"/>
    <w:rsid w:val="00894F0E"/>
    <w:rsid w:val="008A0DE4"/>
    <w:rsid w:val="008A2DAC"/>
    <w:rsid w:val="008A4C4E"/>
    <w:rsid w:val="008A671B"/>
    <w:rsid w:val="008B4B79"/>
    <w:rsid w:val="008B54A8"/>
    <w:rsid w:val="008B5552"/>
    <w:rsid w:val="008B5ED0"/>
    <w:rsid w:val="008B5FB4"/>
    <w:rsid w:val="008B60E6"/>
    <w:rsid w:val="008B682A"/>
    <w:rsid w:val="008B702F"/>
    <w:rsid w:val="008B7698"/>
    <w:rsid w:val="008C1440"/>
    <w:rsid w:val="008C6806"/>
    <w:rsid w:val="008C7435"/>
    <w:rsid w:val="008D1B4B"/>
    <w:rsid w:val="008D60D1"/>
    <w:rsid w:val="008D6161"/>
    <w:rsid w:val="008D74A9"/>
    <w:rsid w:val="008E4E73"/>
    <w:rsid w:val="008E500D"/>
    <w:rsid w:val="008E6AA1"/>
    <w:rsid w:val="008E7930"/>
    <w:rsid w:val="008F10F5"/>
    <w:rsid w:val="008F1571"/>
    <w:rsid w:val="008F2DFF"/>
    <w:rsid w:val="008F2EE7"/>
    <w:rsid w:val="008F5007"/>
    <w:rsid w:val="008F5806"/>
    <w:rsid w:val="008F6596"/>
    <w:rsid w:val="008F7E23"/>
    <w:rsid w:val="00901F5A"/>
    <w:rsid w:val="009055E7"/>
    <w:rsid w:val="00907929"/>
    <w:rsid w:val="00910919"/>
    <w:rsid w:val="00913EE7"/>
    <w:rsid w:val="00914B50"/>
    <w:rsid w:val="00915C80"/>
    <w:rsid w:val="0092312F"/>
    <w:rsid w:val="009233D3"/>
    <w:rsid w:val="00923CAE"/>
    <w:rsid w:val="0092423C"/>
    <w:rsid w:val="0092437B"/>
    <w:rsid w:val="00930A3B"/>
    <w:rsid w:val="0093406B"/>
    <w:rsid w:val="00936089"/>
    <w:rsid w:val="00940F70"/>
    <w:rsid w:val="009432F1"/>
    <w:rsid w:val="0094597C"/>
    <w:rsid w:val="00946D46"/>
    <w:rsid w:val="009509B3"/>
    <w:rsid w:val="0095306F"/>
    <w:rsid w:val="009542D1"/>
    <w:rsid w:val="009542D3"/>
    <w:rsid w:val="009554FA"/>
    <w:rsid w:val="00956924"/>
    <w:rsid w:val="00956FC3"/>
    <w:rsid w:val="009635C5"/>
    <w:rsid w:val="009644A9"/>
    <w:rsid w:val="00964724"/>
    <w:rsid w:val="00964E13"/>
    <w:rsid w:val="00965686"/>
    <w:rsid w:val="0096654E"/>
    <w:rsid w:val="00967EE8"/>
    <w:rsid w:val="009741B4"/>
    <w:rsid w:val="009741C8"/>
    <w:rsid w:val="00974309"/>
    <w:rsid w:val="009771E1"/>
    <w:rsid w:val="0097746D"/>
    <w:rsid w:val="009842EE"/>
    <w:rsid w:val="009844A4"/>
    <w:rsid w:val="009851FD"/>
    <w:rsid w:val="00986532"/>
    <w:rsid w:val="00987EC1"/>
    <w:rsid w:val="0099099B"/>
    <w:rsid w:val="009933C4"/>
    <w:rsid w:val="00993A72"/>
    <w:rsid w:val="00995F33"/>
    <w:rsid w:val="009A482F"/>
    <w:rsid w:val="009B1510"/>
    <w:rsid w:val="009B2ACB"/>
    <w:rsid w:val="009B391F"/>
    <w:rsid w:val="009B3FCE"/>
    <w:rsid w:val="009B76DC"/>
    <w:rsid w:val="009C041E"/>
    <w:rsid w:val="009C0724"/>
    <w:rsid w:val="009C0AC8"/>
    <w:rsid w:val="009C2CF5"/>
    <w:rsid w:val="009C5278"/>
    <w:rsid w:val="009C5CA7"/>
    <w:rsid w:val="009D1F99"/>
    <w:rsid w:val="009D27DE"/>
    <w:rsid w:val="009D4E97"/>
    <w:rsid w:val="009D4FA3"/>
    <w:rsid w:val="009D719D"/>
    <w:rsid w:val="009E0F00"/>
    <w:rsid w:val="009E3915"/>
    <w:rsid w:val="009E57C7"/>
    <w:rsid w:val="009E6234"/>
    <w:rsid w:val="009E6934"/>
    <w:rsid w:val="00A04206"/>
    <w:rsid w:val="00A04E17"/>
    <w:rsid w:val="00A07C8C"/>
    <w:rsid w:val="00A138AD"/>
    <w:rsid w:val="00A13922"/>
    <w:rsid w:val="00A13A5C"/>
    <w:rsid w:val="00A13B4E"/>
    <w:rsid w:val="00A13C17"/>
    <w:rsid w:val="00A15A6F"/>
    <w:rsid w:val="00A2218E"/>
    <w:rsid w:val="00A2381E"/>
    <w:rsid w:val="00A244D2"/>
    <w:rsid w:val="00A248A0"/>
    <w:rsid w:val="00A2528C"/>
    <w:rsid w:val="00A3048F"/>
    <w:rsid w:val="00A32629"/>
    <w:rsid w:val="00A33192"/>
    <w:rsid w:val="00A334C3"/>
    <w:rsid w:val="00A35682"/>
    <w:rsid w:val="00A41E1B"/>
    <w:rsid w:val="00A43C5A"/>
    <w:rsid w:val="00A44970"/>
    <w:rsid w:val="00A45CEE"/>
    <w:rsid w:val="00A5122A"/>
    <w:rsid w:val="00A518C9"/>
    <w:rsid w:val="00A533E3"/>
    <w:rsid w:val="00A53ACA"/>
    <w:rsid w:val="00A5436D"/>
    <w:rsid w:val="00A566AF"/>
    <w:rsid w:val="00A60545"/>
    <w:rsid w:val="00A61AAA"/>
    <w:rsid w:val="00A62453"/>
    <w:rsid w:val="00A73A7D"/>
    <w:rsid w:val="00A75F5A"/>
    <w:rsid w:val="00A82E36"/>
    <w:rsid w:val="00A84D30"/>
    <w:rsid w:val="00A90168"/>
    <w:rsid w:val="00A91321"/>
    <w:rsid w:val="00A91DAA"/>
    <w:rsid w:val="00AA0056"/>
    <w:rsid w:val="00AA0862"/>
    <w:rsid w:val="00AA3838"/>
    <w:rsid w:val="00AA39E2"/>
    <w:rsid w:val="00AA5E27"/>
    <w:rsid w:val="00AB4A38"/>
    <w:rsid w:val="00AB5E34"/>
    <w:rsid w:val="00AB6CA4"/>
    <w:rsid w:val="00AB7CF5"/>
    <w:rsid w:val="00AC4BB7"/>
    <w:rsid w:val="00AC62B5"/>
    <w:rsid w:val="00AC773F"/>
    <w:rsid w:val="00AD0688"/>
    <w:rsid w:val="00AD1D8C"/>
    <w:rsid w:val="00AD22DE"/>
    <w:rsid w:val="00AD3AC3"/>
    <w:rsid w:val="00AE3DD8"/>
    <w:rsid w:val="00AE4C0A"/>
    <w:rsid w:val="00AE4D8E"/>
    <w:rsid w:val="00AF1B40"/>
    <w:rsid w:val="00AF1D44"/>
    <w:rsid w:val="00AF27A0"/>
    <w:rsid w:val="00AF3198"/>
    <w:rsid w:val="00AF4C64"/>
    <w:rsid w:val="00AF4D6D"/>
    <w:rsid w:val="00AF68E2"/>
    <w:rsid w:val="00B03C3A"/>
    <w:rsid w:val="00B06C1C"/>
    <w:rsid w:val="00B0743A"/>
    <w:rsid w:val="00B10602"/>
    <w:rsid w:val="00B1402C"/>
    <w:rsid w:val="00B20D90"/>
    <w:rsid w:val="00B22309"/>
    <w:rsid w:val="00B2316E"/>
    <w:rsid w:val="00B244F0"/>
    <w:rsid w:val="00B30294"/>
    <w:rsid w:val="00B3271A"/>
    <w:rsid w:val="00B336D5"/>
    <w:rsid w:val="00B34C4E"/>
    <w:rsid w:val="00B3517D"/>
    <w:rsid w:val="00B35E32"/>
    <w:rsid w:val="00B36C43"/>
    <w:rsid w:val="00B36CD0"/>
    <w:rsid w:val="00B408DA"/>
    <w:rsid w:val="00B40D88"/>
    <w:rsid w:val="00B40F14"/>
    <w:rsid w:val="00B44004"/>
    <w:rsid w:val="00B463D9"/>
    <w:rsid w:val="00B46D4A"/>
    <w:rsid w:val="00B51049"/>
    <w:rsid w:val="00B512C8"/>
    <w:rsid w:val="00B51BF7"/>
    <w:rsid w:val="00B525BE"/>
    <w:rsid w:val="00B53216"/>
    <w:rsid w:val="00B55464"/>
    <w:rsid w:val="00B6087F"/>
    <w:rsid w:val="00B61B40"/>
    <w:rsid w:val="00B65AC8"/>
    <w:rsid w:val="00B65FB9"/>
    <w:rsid w:val="00B67F5C"/>
    <w:rsid w:val="00B70198"/>
    <w:rsid w:val="00B70AB9"/>
    <w:rsid w:val="00B7201E"/>
    <w:rsid w:val="00B763EE"/>
    <w:rsid w:val="00B83727"/>
    <w:rsid w:val="00B85A41"/>
    <w:rsid w:val="00B8676C"/>
    <w:rsid w:val="00B877B4"/>
    <w:rsid w:val="00B9119B"/>
    <w:rsid w:val="00B94188"/>
    <w:rsid w:val="00B95765"/>
    <w:rsid w:val="00B97768"/>
    <w:rsid w:val="00BA353A"/>
    <w:rsid w:val="00BA4669"/>
    <w:rsid w:val="00BB1354"/>
    <w:rsid w:val="00BB3B78"/>
    <w:rsid w:val="00BB3E20"/>
    <w:rsid w:val="00BC016B"/>
    <w:rsid w:val="00BC0B86"/>
    <w:rsid w:val="00BC23ED"/>
    <w:rsid w:val="00BC3DA5"/>
    <w:rsid w:val="00BC4EFC"/>
    <w:rsid w:val="00BC5483"/>
    <w:rsid w:val="00BC62FE"/>
    <w:rsid w:val="00BC7B71"/>
    <w:rsid w:val="00BD1742"/>
    <w:rsid w:val="00BD3674"/>
    <w:rsid w:val="00BE402A"/>
    <w:rsid w:val="00BE61EE"/>
    <w:rsid w:val="00BE7701"/>
    <w:rsid w:val="00BE781F"/>
    <w:rsid w:val="00BF100A"/>
    <w:rsid w:val="00BF4ED7"/>
    <w:rsid w:val="00BF5A6D"/>
    <w:rsid w:val="00BF5F81"/>
    <w:rsid w:val="00C0133E"/>
    <w:rsid w:val="00C01E0F"/>
    <w:rsid w:val="00C02438"/>
    <w:rsid w:val="00C0306F"/>
    <w:rsid w:val="00C049BA"/>
    <w:rsid w:val="00C04F31"/>
    <w:rsid w:val="00C06903"/>
    <w:rsid w:val="00C07ECC"/>
    <w:rsid w:val="00C1233D"/>
    <w:rsid w:val="00C16595"/>
    <w:rsid w:val="00C20E49"/>
    <w:rsid w:val="00C21E65"/>
    <w:rsid w:val="00C2447B"/>
    <w:rsid w:val="00C2454C"/>
    <w:rsid w:val="00C24972"/>
    <w:rsid w:val="00C255AD"/>
    <w:rsid w:val="00C269AD"/>
    <w:rsid w:val="00C2701A"/>
    <w:rsid w:val="00C31145"/>
    <w:rsid w:val="00C338A9"/>
    <w:rsid w:val="00C358DD"/>
    <w:rsid w:val="00C361E3"/>
    <w:rsid w:val="00C3788E"/>
    <w:rsid w:val="00C40300"/>
    <w:rsid w:val="00C420A8"/>
    <w:rsid w:val="00C45A4D"/>
    <w:rsid w:val="00C46818"/>
    <w:rsid w:val="00C46DF9"/>
    <w:rsid w:val="00C46FE5"/>
    <w:rsid w:val="00C51104"/>
    <w:rsid w:val="00C52F53"/>
    <w:rsid w:val="00C53F0C"/>
    <w:rsid w:val="00C54D7C"/>
    <w:rsid w:val="00C5565F"/>
    <w:rsid w:val="00C61495"/>
    <w:rsid w:val="00C6230D"/>
    <w:rsid w:val="00C66605"/>
    <w:rsid w:val="00C731E1"/>
    <w:rsid w:val="00C744F5"/>
    <w:rsid w:val="00C7594A"/>
    <w:rsid w:val="00C75FC4"/>
    <w:rsid w:val="00C765FF"/>
    <w:rsid w:val="00C77B4E"/>
    <w:rsid w:val="00C81703"/>
    <w:rsid w:val="00C82B9D"/>
    <w:rsid w:val="00C848A8"/>
    <w:rsid w:val="00C85497"/>
    <w:rsid w:val="00C85507"/>
    <w:rsid w:val="00C86817"/>
    <w:rsid w:val="00C97753"/>
    <w:rsid w:val="00CA0440"/>
    <w:rsid w:val="00CA4E29"/>
    <w:rsid w:val="00CA5C8F"/>
    <w:rsid w:val="00CB0447"/>
    <w:rsid w:val="00CB2A2B"/>
    <w:rsid w:val="00CB2B73"/>
    <w:rsid w:val="00CB4A04"/>
    <w:rsid w:val="00CB66D9"/>
    <w:rsid w:val="00CC11A5"/>
    <w:rsid w:val="00CC13D6"/>
    <w:rsid w:val="00CC27B2"/>
    <w:rsid w:val="00CC2922"/>
    <w:rsid w:val="00CC2EAF"/>
    <w:rsid w:val="00CC5E28"/>
    <w:rsid w:val="00CC6674"/>
    <w:rsid w:val="00CC7E42"/>
    <w:rsid w:val="00CD27F9"/>
    <w:rsid w:val="00CD49D8"/>
    <w:rsid w:val="00CD7DC5"/>
    <w:rsid w:val="00CE30E7"/>
    <w:rsid w:val="00CE405B"/>
    <w:rsid w:val="00CE7817"/>
    <w:rsid w:val="00CF4CC7"/>
    <w:rsid w:val="00CF5C01"/>
    <w:rsid w:val="00D04FA4"/>
    <w:rsid w:val="00D0519A"/>
    <w:rsid w:val="00D052B0"/>
    <w:rsid w:val="00D056BD"/>
    <w:rsid w:val="00D05B64"/>
    <w:rsid w:val="00D06F89"/>
    <w:rsid w:val="00D075AA"/>
    <w:rsid w:val="00D10774"/>
    <w:rsid w:val="00D126A2"/>
    <w:rsid w:val="00D16C4C"/>
    <w:rsid w:val="00D17595"/>
    <w:rsid w:val="00D211B9"/>
    <w:rsid w:val="00D217D2"/>
    <w:rsid w:val="00D23892"/>
    <w:rsid w:val="00D25E94"/>
    <w:rsid w:val="00D26B79"/>
    <w:rsid w:val="00D275AB"/>
    <w:rsid w:val="00D335A9"/>
    <w:rsid w:val="00D343D2"/>
    <w:rsid w:val="00D36D7A"/>
    <w:rsid w:val="00D44895"/>
    <w:rsid w:val="00D46650"/>
    <w:rsid w:val="00D56BD8"/>
    <w:rsid w:val="00D5728D"/>
    <w:rsid w:val="00D617AB"/>
    <w:rsid w:val="00D66294"/>
    <w:rsid w:val="00D66E99"/>
    <w:rsid w:val="00D676A0"/>
    <w:rsid w:val="00D7162A"/>
    <w:rsid w:val="00D75798"/>
    <w:rsid w:val="00D75B06"/>
    <w:rsid w:val="00D772B9"/>
    <w:rsid w:val="00D80B62"/>
    <w:rsid w:val="00D82729"/>
    <w:rsid w:val="00D82C81"/>
    <w:rsid w:val="00D83A76"/>
    <w:rsid w:val="00D9061D"/>
    <w:rsid w:val="00D91AF6"/>
    <w:rsid w:val="00D92EEC"/>
    <w:rsid w:val="00D965EA"/>
    <w:rsid w:val="00D97942"/>
    <w:rsid w:val="00DA056B"/>
    <w:rsid w:val="00DA3F54"/>
    <w:rsid w:val="00DA4CFA"/>
    <w:rsid w:val="00DA4E6E"/>
    <w:rsid w:val="00DA67CE"/>
    <w:rsid w:val="00DC237F"/>
    <w:rsid w:val="00DC3367"/>
    <w:rsid w:val="00DC466D"/>
    <w:rsid w:val="00DC4DF8"/>
    <w:rsid w:val="00DC7885"/>
    <w:rsid w:val="00DD1447"/>
    <w:rsid w:val="00DD1772"/>
    <w:rsid w:val="00DD1EC0"/>
    <w:rsid w:val="00DD21ED"/>
    <w:rsid w:val="00DD4746"/>
    <w:rsid w:val="00DD51A9"/>
    <w:rsid w:val="00DD7F81"/>
    <w:rsid w:val="00DE0010"/>
    <w:rsid w:val="00DE0F84"/>
    <w:rsid w:val="00DE2B8B"/>
    <w:rsid w:val="00DE3EE4"/>
    <w:rsid w:val="00DE7840"/>
    <w:rsid w:val="00DF5161"/>
    <w:rsid w:val="00DF5EB9"/>
    <w:rsid w:val="00E0144C"/>
    <w:rsid w:val="00E02A80"/>
    <w:rsid w:val="00E030E1"/>
    <w:rsid w:val="00E06823"/>
    <w:rsid w:val="00E071A2"/>
    <w:rsid w:val="00E07B9F"/>
    <w:rsid w:val="00E101FC"/>
    <w:rsid w:val="00E10F20"/>
    <w:rsid w:val="00E11E43"/>
    <w:rsid w:val="00E12C7C"/>
    <w:rsid w:val="00E138ED"/>
    <w:rsid w:val="00E147D3"/>
    <w:rsid w:val="00E16362"/>
    <w:rsid w:val="00E169F4"/>
    <w:rsid w:val="00E23AAF"/>
    <w:rsid w:val="00E24C2B"/>
    <w:rsid w:val="00E27508"/>
    <w:rsid w:val="00E3173D"/>
    <w:rsid w:val="00E3279C"/>
    <w:rsid w:val="00E33917"/>
    <w:rsid w:val="00E35DBF"/>
    <w:rsid w:val="00E421E2"/>
    <w:rsid w:val="00E436E8"/>
    <w:rsid w:val="00E45EBB"/>
    <w:rsid w:val="00E47D32"/>
    <w:rsid w:val="00E53714"/>
    <w:rsid w:val="00E54A1F"/>
    <w:rsid w:val="00E54F4A"/>
    <w:rsid w:val="00E55869"/>
    <w:rsid w:val="00E60DC2"/>
    <w:rsid w:val="00E61633"/>
    <w:rsid w:val="00E61A15"/>
    <w:rsid w:val="00E621F1"/>
    <w:rsid w:val="00E62DD5"/>
    <w:rsid w:val="00E637B9"/>
    <w:rsid w:val="00E65B08"/>
    <w:rsid w:val="00E66A6E"/>
    <w:rsid w:val="00E67979"/>
    <w:rsid w:val="00E71207"/>
    <w:rsid w:val="00E722AE"/>
    <w:rsid w:val="00E72C6F"/>
    <w:rsid w:val="00E7495E"/>
    <w:rsid w:val="00E759F1"/>
    <w:rsid w:val="00E75A90"/>
    <w:rsid w:val="00E773E5"/>
    <w:rsid w:val="00E801DE"/>
    <w:rsid w:val="00E82665"/>
    <w:rsid w:val="00E827A2"/>
    <w:rsid w:val="00E8577F"/>
    <w:rsid w:val="00E87C1E"/>
    <w:rsid w:val="00E92F91"/>
    <w:rsid w:val="00E96C80"/>
    <w:rsid w:val="00EA25B1"/>
    <w:rsid w:val="00EB120A"/>
    <w:rsid w:val="00EB2169"/>
    <w:rsid w:val="00EB2552"/>
    <w:rsid w:val="00EB2B1D"/>
    <w:rsid w:val="00EB57D5"/>
    <w:rsid w:val="00EB6335"/>
    <w:rsid w:val="00EB6762"/>
    <w:rsid w:val="00EB6DD6"/>
    <w:rsid w:val="00EC3811"/>
    <w:rsid w:val="00EC7EF6"/>
    <w:rsid w:val="00ED10D8"/>
    <w:rsid w:val="00ED1135"/>
    <w:rsid w:val="00ED2CDC"/>
    <w:rsid w:val="00ED65E3"/>
    <w:rsid w:val="00EE7141"/>
    <w:rsid w:val="00EF294A"/>
    <w:rsid w:val="00EF30F4"/>
    <w:rsid w:val="00EF5425"/>
    <w:rsid w:val="00EF7237"/>
    <w:rsid w:val="00F0044D"/>
    <w:rsid w:val="00F00CB4"/>
    <w:rsid w:val="00F02D73"/>
    <w:rsid w:val="00F062A9"/>
    <w:rsid w:val="00F10BEA"/>
    <w:rsid w:val="00F12577"/>
    <w:rsid w:val="00F133DE"/>
    <w:rsid w:val="00F14862"/>
    <w:rsid w:val="00F21A1E"/>
    <w:rsid w:val="00F306DA"/>
    <w:rsid w:val="00F312E5"/>
    <w:rsid w:val="00F31B56"/>
    <w:rsid w:val="00F34F1A"/>
    <w:rsid w:val="00F36E5C"/>
    <w:rsid w:val="00F4586F"/>
    <w:rsid w:val="00F45B2B"/>
    <w:rsid w:val="00F4612E"/>
    <w:rsid w:val="00F46238"/>
    <w:rsid w:val="00F549A4"/>
    <w:rsid w:val="00F54FA1"/>
    <w:rsid w:val="00F56212"/>
    <w:rsid w:val="00F62A0D"/>
    <w:rsid w:val="00F63C91"/>
    <w:rsid w:val="00F66ECE"/>
    <w:rsid w:val="00F67227"/>
    <w:rsid w:val="00F705D4"/>
    <w:rsid w:val="00F722FB"/>
    <w:rsid w:val="00F72F46"/>
    <w:rsid w:val="00F74E2D"/>
    <w:rsid w:val="00F7527B"/>
    <w:rsid w:val="00F76874"/>
    <w:rsid w:val="00F76A78"/>
    <w:rsid w:val="00F800D5"/>
    <w:rsid w:val="00F80A10"/>
    <w:rsid w:val="00F82240"/>
    <w:rsid w:val="00F83348"/>
    <w:rsid w:val="00F85F97"/>
    <w:rsid w:val="00F90C14"/>
    <w:rsid w:val="00F917D8"/>
    <w:rsid w:val="00F919E4"/>
    <w:rsid w:val="00F9297D"/>
    <w:rsid w:val="00F92E90"/>
    <w:rsid w:val="00F9306B"/>
    <w:rsid w:val="00F942C1"/>
    <w:rsid w:val="00FA1B93"/>
    <w:rsid w:val="00FA2618"/>
    <w:rsid w:val="00FA3297"/>
    <w:rsid w:val="00FA4DBA"/>
    <w:rsid w:val="00FA54F6"/>
    <w:rsid w:val="00FA6610"/>
    <w:rsid w:val="00FA6E15"/>
    <w:rsid w:val="00FB114D"/>
    <w:rsid w:val="00FC1BFF"/>
    <w:rsid w:val="00FC2B0E"/>
    <w:rsid w:val="00FC3FF9"/>
    <w:rsid w:val="00FD0310"/>
    <w:rsid w:val="00FD045A"/>
    <w:rsid w:val="00FD32B2"/>
    <w:rsid w:val="00FD42C0"/>
    <w:rsid w:val="00FD4AAE"/>
    <w:rsid w:val="00FD72D0"/>
    <w:rsid w:val="00FD7494"/>
    <w:rsid w:val="00FE2DFB"/>
    <w:rsid w:val="00FE36E2"/>
    <w:rsid w:val="00FE4542"/>
    <w:rsid w:val="00FE4DFC"/>
    <w:rsid w:val="00FE5C7F"/>
    <w:rsid w:val="00FE66E5"/>
    <w:rsid w:val="00FF443A"/>
    <w:rsid w:val="00FF5415"/>
    <w:rsid w:val="019F3103"/>
    <w:rsid w:val="04B09FCF"/>
    <w:rsid w:val="07C519D6"/>
    <w:rsid w:val="07FC08C0"/>
    <w:rsid w:val="0934CF98"/>
    <w:rsid w:val="0C4FE931"/>
    <w:rsid w:val="0C56ADFF"/>
    <w:rsid w:val="0DEC3047"/>
    <w:rsid w:val="11C5D3E9"/>
    <w:rsid w:val="12C28981"/>
    <w:rsid w:val="134C2BF4"/>
    <w:rsid w:val="13A31397"/>
    <w:rsid w:val="15A50230"/>
    <w:rsid w:val="1EF77057"/>
    <w:rsid w:val="236031C6"/>
    <w:rsid w:val="23FE89C1"/>
    <w:rsid w:val="241F7BC5"/>
    <w:rsid w:val="267CCFE9"/>
    <w:rsid w:val="273A29FD"/>
    <w:rsid w:val="283DCBD1"/>
    <w:rsid w:val="29290A20"/>
    <w:rsid w:val="2C877D17"/>
    <w:rsid w:val="37F58AE7"/>
    <w:rsid w:val="38610255"/>
    <w:rsid w:val="39784734"/>
    <w:rsid w:val="3C775E32"/>
    <w:rsid w:val="3CEA5755"/>
    <w:rsid w:val="3F2B142E"/>
    <w:rsid w:val="434915D0"/>
    <w:rsid w:val="43D1E63E"/>
    <w:rsid w:val="44A89E2C"/>
    <w:rsid w:val="45250880"/>
    <w:rsid w:val="453A1377"/>
    <w:rsid w:val="45484C91"/>
    <w:rsid w:val="4635AB00"/>
    <w:rsid w:val="46A5A168"/>
    <w:rsid w:val="470CD146"/>
    <w:rsid w:val="471F1CBF"/>
    <w:rsid w:val="47721305"/>
    <w:rsid w:val="47859406"/>
    <w:rsid w:val="47F21694"/>
    <w:rsid w:val="4A52B853"/>
    <w:rsid w:val="4A993EF4"/>
    <w:rsid w:val="4E282C00"/>
    <w:rsid w:val="4F9AA9B8"/>
    <w:rsid w:val="4FF91CED"/>
    <w:rsid w:val="563043BD"/>
    <w:rsid w:val="56A49ADE"/>
    <w:rsid w:val="57F9C0D8"/>
    <w:rsid w:val="58022D1B"/>
    <w:rsid w:val="5893D5AE"/>
    <w:rsid w:val="58ECDEC1"/>
    <w:rsid w:val="5BE7DB9B"/>
    <w:rsid w:val="5E0836CD"/>
    <w:rsid w:val="5E409C47"/>
    <w:rsid w:val="5E7E7AA7"/>
    <w:rsid w:val="63911ECE"/>
    <w:rsid w:val="657475A2"/>
    <w:rsid w:val="663A642A"/>
    <w:rsid w:val="671E6EB7"/>
    <w:rsid w:val="68BCD27E"/>
    <w:rsid w:val="6A1C2963"/>
    <w:rsid w:val="6D251F88"/>
    <w:rsid w:val="6E63BC65"/>
    <w:rsid w:val="705A69E4"/>
    <w:rsid w:val="7271CFCD"/>
    <w:rsid w:val="7432C301"/>
    <w:rsid w:val="74CCEF97"/>
    <w:rsid w:val="766D1AEB"/>
    <w:rsid w:val="77034646"/>
    <w:rsid w:val="77499579"/>
    <w:rsid w:val="7812FFC6"/>
    <w:rsid w:val="795503AB"/>
    <w:rsid w:val="7C228A99"/>
    <w:rsid w:val="7C2A4FFC"/>
    <w:rsid w:val="7F4B305B"/>
    <w:rsid w:val="7FAD2E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94A7E"/>
  <w15:chartTrackingRefBased/>
  <w15:docId w15:val="{A247F2C7-9DD7-4C64-AB0C-6EC0DCB36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11" w:unhideWhenUsed="1" w:qFormat="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869"/>
    <w:pPr>
      <w:spacing w:after="0" w:line="240" w:lineRule="auto"/>
    </w:pPr>
    <w:rPr>
      <w:rFonts w:ascii="Poppins" w:hAnsi="Poppins"/>
      <w:sz w:val="24"/>
    </w:rPr>
  </w:style>
  <w:style w:type="paragraph" w:styleId="Heading1">
    <w:name w:val="heading 1"/>
    <w:basedOn w:val="Normal"/>
    <w:next w:val="Normal"/>
    <w:link w:val="Heading1Char"/>
    <w:uiPriority w:val="1"/>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1"/>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1"/>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semiHidden/>
    <w:unhideWhenUsed/>
    <w:rsid w:val="00DE7840"/>
    <w:pPr>
      <w:keepNext/>
      <w:keepLines/>
      <w:spacing w:before="200" w:line="320" w:lineRule="exact"/>
      <w:outlineLvl w:val="4"/>
    </w:pPr>
    <w:rPr>
      <w:rFonts w:asciiTheme="majorHAnsi" w:eastAsiaTheme="majorEastAsia" w:hAnsiTheme="majorHAnsi" w:cstheme="majorBidi"/>
      <w:color w:val="415E00" w:themeColor="accent1" w:themeShade="7F"/>
      <w:szCs w:val="24"/>
      <w:lang w:val="en-US"/>
    </w:rPr>
  </w:style>
  <w:style w:type="paragraph" w:styleId="Heading6">
    <w:name w:val="heading 6"/>
    <w:aliases w:val="Intro"/>
    <w:basedOn w:val="Normal"/>
    <w:next w:val="Normal"/>
    <w:link w:val="Heading6Char"/>
    <w:uiPriority w:val="1"/>
    <w:rsid w:val="00DE7840"/>
    <w:pPr>
      <w:spacing w:before="120" w:after="120" w:line="320" w:lineRule="exact"/>
      <w:outlineLvl w:val="5"/>
    </w:pPr>
    <w:rPr>
      <w:rFonts w:ascii="Trebuchet MS" w:eastAsiaTheme="minorEastAsia" w:hAnsi="Trebuchet MS"/>
      <w:color w:val="84BD00"/>
      <w:sz w:val="28"/>
      <w:szCs w:val="28"/>
      <w:lang w:val="en-US"/>
    </w:rPr>
  </w:style>
  <w:style w:type="paragraph" w:styleId="Heading7">
    <w:name w:val="heading 7"/>
    <w:basedOn w:val="Normal"/>
    <w:next w:val="Normal"/>
    <w:link w:val="Heading7Char"/>
    <w:uiPriority w:val="9"/>
    <w:semiHidden/>
    <w:unhideWhenUsed/>
    <w:rsid w:val="00DE7840"/>
    <w:pPr>
      <w:keepNext/>
      <w:keepLines/>
      <w:spacing w:before="200" w:line="320" w:lineRule="exact"/>
      <w:outlineLvl w:val="6"/>
    </w:pPr>
    <w:rPr>
      <w:rFonts w:asciiTheme="majorHAnsi" w:eastAsiaTheme="majorEastAsia" w:hAnsiTheme="majorHAnsi" w:cstheme="majorBidi"/>
      <w:i/>
      <w:iCs/>
      <w:color w:val="404040" w:themeColor="text1" w:themeTint="BF"/>
      <w:szCs w:val="24"/>
      <w:lang w:val="en-US"/>
    </w:rPr>
  </w:style>
  <w:style w:type="paragraph" w:styleId="Heading8">
    <w:name w:val="heading 8"/>
    <w:basedOn w:val="Normal"/>
    <w:next w:val="Normal"/>
    <w:link w:val="Heading8Char"/>
    <w:uiPriority w:val="9"/>
    <w:semiHidden/>
    <w:unhideWhenUsed/>
    <w:qFormat/>
    <w:rsid w:val="00DE7840"/>
    <w:pPr>
      <w:keepNext/>
      <w:keepLines/>
      <w:spacing w:before="200" w:line="320" w:lineRule="exact"/>
      <w:ind w:left="6119" w:hanging="144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DE7840"/>
    <w:pPr>
      <w:keepNext/>
      <w:keepLines/>
      <w:spacing w:before="200" w:line="320" w:lineRule="exact"/>
      <w:ind w:left="6263"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1"/>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unhideWhenUsed/>
    <w:qFormat/>
    <w:rsid w:val="00024BD7"/>
    <w:rPr>
      <w:szCs w:val="20"/>
    </w:rPr>
  </w:style>
  <w:style w:type="character" w:customStyle="1" w:styleId="FootnoteTextChar">
    <w:name w:val="Footnote Text Char"/>
    <w:basedOn w:val="DefaultParagraphFont"/>
    <w:link w:val="FootnoteText"/>
    <w:uiPriority w:val="99"/>
    <w:rsid w:val="00024BD7"/>
    <w:rPr>
      <w:rFonts w:ascii="Poppins" w:hAnsi="Poppins"/>
      <w:sz w:val="24"/>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13"/>
    <w:qFormat/>
    <w:rsid w:val="002E05CE"/>
    <w:pPr>
      <w:ind w:left="737" w:right="737"/>
    </w:pPr>
    <w:rPr>
      <w:iCs/>
      <w:color w:val="004F6B" w:themeColor="text2"/>
    </w:rPr>
  </w:style>
  <w:style w:type="character" w:customStyle="1" w:styleId="QuoteChar">
    <w:name w:val="Quote Char"/>
    <w:basedOn w:val="DefaultParagraphFont"/>
    <w:link w:val="Quote"/>
    <w:uiPriority w:val="13"/>
    <w:rsid w:val="002E05CE"/>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DF5EB9"/>
    <w:pPr>
      <w:tabs>
        <w:tab w:val="right" w:leader="dot" w:pos="9016"/>
      </w:tabs>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DF5EB9"/>
    <w:rPr>
      <w:rFonts w:ascii="Poppins" w:hAnsi="Poppins"/>
      <w:color w:val="A81563" w:themeColor="hyperlink"/>
      <w:sz w:val="24"/>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qFormat/>
    <w:rsid w:val="00DE7840"/>
    <w:pPr>
      <w:numPr>
        <w:ilvl w:val="1"/>
      </w:numPr>
      <w:jc w:val="center"/>
    </w:pPr>
    <w:rPr>
      <w:rFonts w:eastAsiaTheme="minorEastAsia"/>
      <w:b/>
      <w:color w:val="E73E97" w:themeColor="background2"/>
      <w:sz w:val="36"/>
    </w:rPr>
  </w:style>
  <w:style w:type="character" w:customStyle="1" w:styleId="SubtitleChar">
    <w:name w:val="Subtitle Char"/>
    <w:basedOn w:val="DefaultParagraphFont"/>
    <w:link w:val="Subtitle"/>
    <w:rsid w:val="00DE7840"/>
    <w:rPr>
      <w:rFonts w:ascii="Poppins" w:eastAsiaTheme="minorEastAsia" w:hAnsi="Poppins"/>
      <w:b/>
      <w:color w:val="E73E97" w:themeColor="background2"/>
      <w:sz w:val="36"/>
    </w:rPr>
  </w:style>
  <w:style w:type="paragraph" w:customStyle="1" w:styleId="Attribution">
    <w:name w:val="Attribution"/>
    <w:basedOn w:val="Quote"/>
    <w:link w:val="AttributionChar"/>
    <w:qFormat/>
    <w:rsid w:val="00B10602"/>
    <w:rPr>
      <w:b/>
    </w:rPr>
  </w:style>
  <w:style w:type="character" w:customStyle="1" w:styleId="Heading4Char">
    <w:name w:val="Heading 4 Char"/>
    <w:basedOn w:val="DefaultParagraphFont"/>
    <w:link w:val="Heading4"/>
    <w:uiPriority w:val="1"/>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10602"/>
    <w:rPr>
      <w:rFonts w:ascii="Poppins" w:hAnsi="Poppins"/>
      <w:b/>
      <w:iCs/>
      <w:color w:val="004F6B" w:themeColor="text2"/>
      <w:sz w:val="24"/>
    </w:rPr>
  </w:style>
  <w:style w:type="paragraph" w:styleId="IntenseQuote">
    <w:name w:val="Intense Quote"/>
    <w:aliases w:val="Provider Response"/>
    <w:basedOn w:val="Normal"/>
    <w:next w:val="Normal"/>
    <w:link w:val="IntenseQuoteChar"/>
    <w:uiPriority w:val="30"/>
    <w:qFormat/>
    <w:rsid w:val="00621F0A"/>
    <w:pPr>
      <w:pBdr>
        <w:top w:val="single" w:sz="4" w:space="5" w:color="E73E97" w:themeColor="background2"/>
        <w:left w:val="single" w:sz="4" w:space="5" w:color="E73E97" w:themeColor="background2"/>
        <w:bottom w:val="single" w:sz="4" w:space="5" w:color="E73E97" w:themeColor="background2"/>
        <w:right w:val="single" w:sz="4" w:space="5" w:color="E73E97" w:themeColor="background2"/>
      </w:pBdr>
      <w:spacing w:after="120"/>
    </w:pPr>
    <w:rPr>
      <w:iCs/>
      <w:color w:val="004F6B" w:themeColor="text2"/>
    </w:rPr>
  </w:style>
  <w:style w:type="character" w:customStyle="1" w:styleId="IntenseQuoteChar">
    <w:name w:val="Intense Quote Char"/>
    <w:aliases w:val="Provider Response Char"/>
    <w:basedOn w:val="DefaultParagraphFont"/>
    <w:link w:val="IntenseQuote"/>
    <w:uiPriority w:val="30"/>
    <w:rsid w:val="00621F0A"/>
    <w:rPr>
      <w:rFonts w:ascii="Poppins" w:hAnsi="Poppins"/>
      <w:iCs/>
      <w:color w:val="004F6B" w:themeColor="text2"/>
      <w:sz w:val="24"/>
    </w:rPr>
  </w:style>
  <w:style w:type="paragraph" w:styleId="ListBullet">
    <w:name w:val="List Bullet"/>
    <w:basedOn w:val="Normal"/>
    <w:uiPriority w:val="11"/>
    <w:unhideWhenUsed/>
    <w:qFormat/>
    <w:rsid w:val="00D7162A"/>
    <w:pPr>
      <w:numPr>
        <w:numId w:val="3"/>
      </w:numPr>
      <w:contextualSpacing/>
    </w:pPr>
  </w:style>
  <w:style w:type="paragraph" w:customStyle="1" w:styleId="ListBullet-pink">
    <w:name w:val="List Bullet - pink"/>
    <w:basedOn w:val="Attribution"/>
    <w:link w:val="ListBullet-pinkChar"/>
    <w:qFormat/>
    <w:rsid w:val="00621F0A"/>
    <w:pPr>
      <w:numPr>
        <w:numId w:val="5"/>
      </w:numPr>
      <w:spacing w:after="120"/>
      <w:ind w:left="357" w:hanging="357"/>
    </w:pPr>
    <w:rPr>
      <w:b w:val="0"/>
      <w:lang w:val="en-US"/>
    </w:rPr>
  </w:style>
  <w:style w:type="character" w:customStyle="1" w:styleId="ListBullet-pinkChar">
    <w:name w:val="List Bullet - pink Char"/>
    <w:basedOn w:val="AttributionChar"/>
    <w:link w:val="ListBullet-pink"/>
    <w:rsid w:val="00621F0A"/>
    <w:rPr>
      <w:rFonts w:ascii="Poppins" w:hAnsi="Poppins"/>
      <w:b w:val="0"/>
      <w:iCs/>
      <w:color w:val="004F6B" w:themeColor="text2"/>
      <w:sz w:val="24"/>
      <w:lang w:val="en-US"/>
    </w:rPr>
  </w:style>
  <w:style w:type="character" w:styleId="Strong">
    <w:name w:val="Strong"/>
    <w:basedOn w:val="DefaultParagraphFont"/>
    <w:uiPriority w:val="22"/>
    <w:qFormat/>
    <w:rsid w:val="00DD21ED"/>
    <w:rPr>
      <w:rFonts w:ascii="Poppins" w:hAnsi="Poppins"/>
      <w:b/>
      <w:bCs/>
      <w:sz w:val="24"/>
    </w:rPr>
  </w:style>
  <w:style w:type="character" w:customStyle="1" w:styleId="Heading5Char">
    <w:name w:val="Heading 5 Char"/>
    <w:basedOn w:val="DefaultParagraphFont"/>
    <w:link w:val="Heading5"/>
    <w:uiPriority w:val="9"/>
    <w:semiHidden/>
    <w:rsid w:val="00DE7840"/>
    <w:rPr>
      <w:rFonts w:asciiTheme="majorHAnsi" w:eastAsiaTheme="majorEastAsia" w:hAnsiTheme="majorHAnsi" w:cstheme="majorBidi"/>
      <w:color w:val="415E00" w:themeColor="accent1" w:themeShade="7F"/>
      <w:sz w:val="24"/>
      <w:szCs w:val="24"/>
      <w:lang w:val="en-US"/>
    </w:rPr>
  </w:style>
  <w:style w:type="character" w:customStyle="1" w:styleId="Heading6Char">
    <w:name w:val="Heading 6 Char"/>
    <w:aliases w:val="Intro Char"/>
    <w:basedOn w:val="DefaultParagraphFont"/>
    <w:link w:val="Heading6"/>
    <w:uiPriority w:val="1"/>
    <w:rsid w:val="00DE7840"/>
    <w:rPr>
      <w:rFonts w:ascii="Trebuchet MS" w:eastAsiaTheme="minorEastAsia" w:hAnsi="Trebuchet MS"/>
      <w:color w:val="84BD00"/>
      <w:sz w:val="28"/>
      <w:szCs w:val="28"/>
      <w:lang w:val="en-US"/>
    </w:rPr>
  </w:style>
  <w:style w:type="character" w:customStyle="1" w:styleId="Heading7Char">
    <w:name w:val="Heading 7 Char"/>
    <w:basedOn w:val="DefaultParagraphFont"/>
    <w:link w:val="Heading7"/>
    <w:uiPriority w:val="9"/>
    <w:semiHidden/>
    <w:rsid w:val="00DE7840"/>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DE784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DE7840"/>
    <w:rPr>
      <w:rFonts w:asciiTheme="majorHAnsi" w:eastAsiaTheme="majorEastAsia" w:hAnsiTheme="majorHAnsi" w:cstheme="majorBidi"/>
      <w:i/>
      <w:iCs/>
      <w:color w:val="404040" w:themeColor="text1" w:themeTint="BF"/>
      <w:sz w:val="20"/>
      <w:szCs w:val="20"/>
      <w:lang w:val="en-US"/>
    </w:rPr>
  </w:style>
  <w:style w:type="paragraph" w:customStyle="1" w:styleId="TableText">
    <w:name w:val="Table Text"/>
    <w:basedOn w:val="Normal"/>
    <w:uiPriority w:val="7"/>
    <w:rsid w:val="00DE7840"/>
    <w:pPr>
      <w:spacing w:before="60" w:after="60" w:line="300" w:lineRule="exact"/>
    </w:pPr>
    <w:rPr>
      <w:rFonts w:ascii="Calibri" w:hAnsi="Calibri" w:cs="Arial"/>
      <w:color w:val="000000" w:themeColor="text1"/>
      <w:lang w:val="en-US"/>
    </w:rPr>
  </w:style>
  <w:style w:type="paragraph" w:styleId="ListBullet2">
    <w:name w:val="List Bullet 2"/>
    <w:basedOn w:val="Normal"/>
    <w:uiPriority w:val="11"/>
    <w:qFormat/>
    <w:rsid w:val="00DE7840"/>
    <w:pPr>
      <w:numPr>
        <w:numId w:val="6"/>
      </w:numPr>
      <w:spacing w:before="120" w:after="120" w:line="300" w:lineRule="exact"/>
      <w:contextualSpacing/>
    </w:pPr>
    <w:rPr>
      <w:rFonts w:ascii="Trebuchet MS" w:hAnsi="Trebuchet MS"/>
      <w:color w:val="004F6B"/>
      <w:lang w:val="en-US"/>
    </w:rPr>
  </w:style>
  <w:style w:type="paragraph" w:styleId="EndnoteText">
    <w:name w:val="endnote text"/>
    <w:basedOn w:val="Normal"/>
    <w:link w:val="EndnoteTextChar"/>
    <w:uiPriority w:val="99"/>
    <w:unhideWhenUsed/>
    <w:qFormat/>
    <w:rsid w:val="00024BD7"/>
    <w:pPr>
      <w:spacing w:before="120" w:after="120" w:line="300" w:lineRule="exact"/>
    </w:pPr>
    <w:rPr>
      <w:rFonts w:eastAsiaTheme="minorEastAsia" w:cs="Arial"/>
      <w:iCs/>
      <w:color w:val="381E37"/>
      <w:kern w:val="32"/>
      <w:szCs w:val="24"/>
      <w:lang w:val="en-US" w:eastAsia="en-GB"/>
    </w:rPr>
  </w:style>
  <w:style w:type="character" w:customStyle="1" w:styleId="EndnoteTextChar">
    <w:name w:val="Endnote Text Char"/>
    <w:basedOn w:val="DefaultParagraphFont"/>
    <w:link w:val="EndnoteText"/>
    <w:uiPriority w:val="99"/>
    <w:rsid w:val="00024BD7"/>
    <w:rPr>
      <w:rFonts w:ascii="Poppins" w:eastAsiaTheme="minorEastAsia" w:hAnsi="Poppins" w:cs="Arial"/>
      <w:iCs/>
      <w:color w:val="381E37"/>
      <w:kern w:val="32"/>
      <w:sz w:val="24"/>
      <w:szCs w:val="24"/>
      <w:lang w:val="en-US" w:eastAsia="en-GB"/>
    </w:rPr>
  </w:style>
  <w:style w:type="paragraph" w:styleId="BalloonText">
    <w:name w:val="Balloon Text"/>
    <w:basedOn w:val="Normal"/>
    <w:link w:val="BalloonTextChar"/>
    <w:uiPriority w:val="99"/>
    <w:semiHidden/>
    <w:unhideWhenUsed/>
    <w:rsid w:val="00DE7840"/>
    <w:pPr>
      <w:spacing w:before="120" w:after="120" w:line="320" w:lineRule="exact"/>
    </w:pPr>
    <w:rPr>
      <w:rFonts w:ascii="Lucida Grande" w:eastAsiaTheme="minorEastAsia" w:hAnsi="Lucida Grande" w:cs="Lucida Grande"/>
      <w:color w:val="004F6B"/>
      <w:sz w:val="18"/>
      <w:szCs w:val="18"/>
      <w:lang w:val="en-US"/>
    </w:rPr>
  </w:style>
  <w:style w:type="character" w:customStyle="1" w:styleId="BalloonTextChar">
    <w:name w:val="Balloon Text Char"/>
    <w:basedOn w:val="DefaultParagraphFont"/>
    <w:link w:val="BalloonText"/>
    <w:uiPriority w:val="99"/>
    <w:semiHidden/>
    <w:rsid w:val="00DE7840"/>
    <w:rPr>
      <w:rFonts w:ascii="Lucida Grande" w:eastAsiaTheme="minorEastAsia" w:hAnsi="Lucida Grande" w:cs="Lucida Grande"/>
      <w:color w:val="004F6B"/>
      <w:sz w:val="18"/>
      <w:szCs w:val="18"/>
      <w:lang w:val="en-US"/>
    </w:rPr>
  </w:style>
  <w:style w:type="paragraph" w:styleId="BodyText">
    <w:name w:val="Body Text"/>
    <w:basedOn w:val="ListParagraph"/>
    <w:link w:val="BodyTextChar"/>
    <w:uiPriority w:val="3"/>
    <w:rsid w:val="00DE7840"/>
    <w:pPr>
      <w:spacing w:before="120" w:after="120" w:line="320" w:lineRule="exact"/>
      <w:ind w:left="0"/>
      <w:contextualSpacing w:val="0"/>
    </w:pPr>
    <w:rPr>
      <w:rFonts w:ascii="Arial" w:eastAsiaTheme="minorEastAsia" w:hAnsi="Arial"/>
      <w:color w:val="004F6B"/>
      <w:szCs w:val="24"/>
      <w:lang w:val="en-US"/>
    </w:rPr>
  </w:style>
  <w:style w:type="character" w:customStyle="1" w:styleId="BodyTextChar">
    <w:name w:val="Body Text Char"/>
    <w:basedOn w:val="DefaultParagraphFont"/>
    <w:link w:val="BodyText"/>
    <w:uiPriority w:val="3"/>
    <w:rsid w:val="00DE7840"/>
    <w:rPr>
      <w:rFonts w:ascii="Arial" w:eastAsiaTheme="minorEastAsia" w:hAnsi="Arial"/>
      <w:color w:val="004F6B"/>
      <w:sz w:val="24"/>
      <w:szCs w:val="24"/>
      <w:lang w:val="en-US"/>
    </w:rPr>
  </w:style>
  <w:style w:type="table" w:styleId="LightList-Accent5">
    <w:name w:val="Light List Accent 5"/>
    <w:aliases w:val="Healthwatch Table"/>
    <w:basedOn w:val="TableNormal"/>
    <w:uiPriority w:val="61"/>
    <w:rsid w:val="00DE7840"/>
    <w:pPr>
      <w:spacing w:after="0" w:line="240" w:lineRule="auto"/>
    </w:pPr>
    <w:rPr>
      <w:rFonts w:ascii="Trebuchet MS" w:hAnsi="Trebuchet MS"/>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BDBDBD" w:themeColor="accent5"/>
          <w:left w:val="single" w:sz="8" w:space="0" w:color="BDBDBD" w:themeColor="accent5"/>
          <w:bottom w:val="single" w:sz="8" w:space="0" w:color="BDBDBD" w:themeColor="accent5"/>
          <w:right w:val="single" w:sz="8" w:space="0" w:color="BDBDBD"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paragraph" w:customStyle="1" w:styleId="Pullout">
    <w:name w:val="Pullout"/>
    <w:basedOn w:val="Normal"/>
    <w:uiPriority w:val="13"/>
    <w:rsid w:val="00DE7840"/>
    <w:pPr>
      <w:pBdr>
        <w:top w:val="single" w:sz="12" w:space="6" w:color="84BD00"/>
        <w:bottom w:val="single" w:sz="24" w:space="6" w:color="84BD00"/>
      </w:pBdr>
      <w:spacing w:before="120" w:after="120" w:line="360" w:lineRule="exact"/>
      <w:ind w:left="1134" w:right="567"/>
      <w:jc w:val="right"/>
    </w:pPr>
    <w:rPr>
      <w:rFonts w:ascii="Trebuchet MS" w:hAnsi="Trebuchet MS"/>
      <w:color w:val="E73E97"/>
      <w:sz w:val="28"/>
      <w:szCs w:val="28"/>
      <w:lang w:val="en-US"/>
    </w:rPr>
  </w:style>
  <w:style w:type="paragraph" w:styleId="BlockText">
    <w:name w:val="Block Text"/>
    <w:basedOn w:val="Normal"/>
    <w:uiPriority w:val="13"/>
    <w:rsid w:val="00DE7840"/>
    <w:pPr>
      <w:pBdr>
        <w:top w:val="single" w:sz="18" w:space="1" w:color="E73E97"/>
        <w:left w:val="single" w:sz="18" w:space="4" w:color="E73E97"/>
        <w:bottom w:val="single" w:sz="18" w:space="1" w:color="E73E97"/>
        <w:right w:val="single" w:sz="18" w:space="4" w:color="E73E97"/>
      </w:pBdr>
      <w:spacing w:before="240" w:after="240" w:line="320" w:lineRule="exact"/>
      <w:ind w:left="567" w:right="567"/>
      <w:jc w:val="center"/>
    </w:pPr>
    <w:rPr>
      <w:rFonts w:ascii="Trebuchet MS" w:eastAsiaTheme="minorEastAsia" w:hAnsi="Trebuchet MS"/>
      <w:color w:val="004F6B"/>
      <w:szCs w:val="24"/>
      <w:lang w:val="en-US"/>
    </w:rPr>
  </w:style>
  <w:style w:type="paragraph" w:styleId="ListNumber">
    <w:name w:val="List Number"/>
    <w:basedOn w:val="List"/>
    <w:uiPriority w:val="11"/>
    <w:rsid w:val="00DE7840"/>
    <w:pPr>
      <w:numPr>
        <w:numId w:val="10"/>
      </w:numPr>
    </w:pPr>
  </w:style>
  <w:style w:type="paragraph" w:styleId="List">
    <w:name w:val="List"/>
    <w:basedOn w:val="ListParagraph"/>
    <w:uiPriority w:val="11"/>
    <w:rsid w:val="00DE7840"/>
    <w:pPr>
      <w:numPr>
        <w:numId w:val="20"/>
      </w:numPr>
      <w:spacing w:before="120" w:after="120" w:line="320" w:lineRule="exact"/>
      <w:contextualSpacing w:val="0"/>
    </w:pPr>
    <w:rPr>
      <w:rFonts w:ascii="Trebuchet MS" w:eastAsiaTheme="minorEastAsia" w:hAnsi="Trebuchet MS"/>
      <w:color w:val="004F6B"/>
      <w:szCs w:val="24"/>
      <w:lang w:val="en-US"/>
    </w:rPr>
  </w:style>
  <w:style w:type="paragraph" w:customStyle="1" w:styleId="Source">
    <w:name w:val="Source"/>
    <w:basedOn w:val="Normal"/>
    <w:next w:val="Normal"/>
    <w:uiPriority w:val="13"/>
    <w:qFormat/>
    <w:rsid w:val="00024BD7"/>
    <w:pPr>
      <w:spacing w:before="120" w:after="240" w:line="260" w:lineRule="exact"/>
      <w:ind w:left="1701" w:right="2268"/>
    </w:pPr>
    <w:rPr>
      <w:rFonts w:eastAsiaTheme="minorEastAsia"/>
      <w:color w:val="004F6B"/>
      <w:szCs w:val="20"/>
      <w:lang w:val="en-US"/>
    </w:rPr>
  </w:style>
  <w:style w:type="paragraph" w:styleId="Date">
    <w:name w:val="Date"/>
    <w:basedOn w:val="Normal"/>
    <w:next w:val="Normal"/>
    <w:link w:val="DateChar"/>
    <w:uiPriority w:val="5"/>
    <w:rsid w:val="00DE7840"/>
    <w:pPr>
      <w:spacing w:before="240" w:after="240" w:line="400" w:lineRule="exact"/>
      <w:ind w:left="1843"/>
    </w:pPr>
    <w:rPr>
      <w:rFonts w:ascii="Trebuchet MS" w:eastAsiaTheme="minorEastAsia" w:hAnsi="Trebuchet MS"/>
      <w:color w:val="84BD00"/>
      <w:sz w:val="32"/>
      <w:szCs w:val="32"/>
      <w:lang w:val="en-US"/>
    </w:rPr>
  </w:style>
  <w:style w:type="character" w:customStyle="1" w:styleId="DateChar">
    <w:name w:val="Date Char"/>
    <w:basedOn w:val="DefaultParagraphFont"/>
    <w:link w:val="Date"/>
    <w:uiPriority w:val="5"/>
    <w:rsid w:val="00DE7840"/>
    <w:rPr>
      <w:rFonts w:ascii="Trebuchet MS" w:eastAsiaTheme="minorEastAsia" w:hAnsi="Trebuchet MS"/>
      <w:color w:val="84BD00"/>
      <w:sz w:val="32"/>
      <w:szCs w:val="32"/>
      <w:lang w:val="en-US"/>
    </w:rPr>
  </w:style>
  <w:style w:type="paragraph" w:customStyle="1" w:styleId="TypeHeader">
    <w:name w:val="TypeHeader"/>
    <w:next w:val="Normal"/>
    <w:semiHidden/>
    <w:qFormat/>
    <w:locked/>
    <w:rsid w:val="00DE7840"/>
    <w:pPr>
      <w:pBdr>
        <w:left w:val="single" w:sz="48" w:space="4" w:color="FFFFFF" w:themeColor="background1"/>
      </w:pBdr>
      <w:spacing w:before="120" w:after="0" w:line="240" w:lineRule="auto"/>
    </w:pPr>
    <w:rPr>
      <w:rFonts w:ascii="Trebuchet MS" w:eastAsiaTheme="minorEastAsia" w:hAnsi="Trebuchet MS"/>
      <w:b/>
      <w:noProof/>
      <w:color w:val="FFFFFF" w:themeColor="background1"/>
      <w:sz w:val="40"/>
      <w:szCs w:val="40"/>
      <w:lang w:val="en-US"/>
    </w:rPr>
  </w:style>
  <w:style w:type="paragraph" w:styleId="Caption">
    <w:name w:val="caption"/>
    <w:basedOn w:val="Normal"/>
    <w:next w:val="Normal"/>
    <w:uiPriority w:val="5"/>
    <w:qFormat/>
    <w:rsid w:val="00024BD7"/>
    <w:pPr>
      <w:spacing w:before="240" w:after="120" w:line="320" w:lineRule="exact"/>
    </w:pPr>
    <w:rPr>
      <w:rFonts w:eastAsiaTheme="minorEastAsia"/>
      <w:b/>
      <w:color w:val="004F6B"/>
      <w:szCs w:val="24"/>
      <w:lang w:val="en-US"/>
    </w:rPr>
  </w:style>
  <w:style w:type="paragraph" w:styleId="TOC4">
    <w:name w:val="toc 4"/>
    <w:basedOn w:val="Normal"/>
    <w:next w:val="Normal"/>
    <w:autoRedefine/>
    <w:uiPriority w:val="39"/>
    <w:unhideWhenUsed/>
    <w:rsid w:val="00DE7840"/>
    <w:pPr>
      <w:spacing w:before="120" w:after="120" w:line="320" w:lineRule="exact"/>
      <w:ind w:left="660"/>
    </w:pPr>
    <w:rPr>
      <w:rFonts w:ascii="Trebuchet MS" w:eastAsiaTheme="minorEastAsia" w:hAnsi="Trebuchet MS"/>
      <w:color w:val="004F6B"/>
      <w:szCs w:val="24"/>
      <w:lang w:val="en-US"/>
    </w:rPr>
  </w:style>
  <w:style w:type="paragraph" w:styleId="TOC5">
    <w:name w:val="toc 5"/>
    <w:basedOn w:val="Normal"/>
    <w:next w:val="Normal"/>
    <w:autoRedefine/>
    <w:uiPriority w:val="39"/>
    <w:unhideWhenUsed/>
    <w:rsid w:val="00DE7840"/>
    <w:pPr>
      <w:spacing w:before="120" w:after="120" w:line="320" w:lineRule="exact"/>
      <w:ind w:left="880"/>
    </w:pPr>
    <w:rPr>
      <w:rFonts w:ascii="Trebuchet MS" w:eastAsiaTheme="minorEastAsia" w:hAnsi="Trebuchet MS"/>
      <w:color w:val="004F6B"/>
      <w:szCs w:val="24"/>
      <w:lang w:val="en-US"/>
    </w:rPr>
  </w:style>
  <w:style w:type="paragraph" w:styleId="TOC6">
    <w:name w:val="toc 6"/>
    <w:basedOn w:val="Normal"/>
    <w:next w:val="Normal"/>
    <w:autoRedefine/>
    <w:uiPriority w:val="39"/>
    <w:unhideWhenUsed/>
    <w:rsid w:val="00DE7840"/>
    <w:pPr>
      <w:spacing w:before="120" w:after="120" w:line="320" w:lineRule="exact"/>
      <w:ind w:left="1100"/>
    </w:pPr>
    <w:rPr>
      <w:rFonts w:ascii="Trebuchet MS" w:eastAsiaTheme="minorEastAsia" w:hAnsi="Trebuchet MS"/>
      <w:color w:val="004F6B"/>
      <w:szCs w:val="24"/>
      <w:lang w:val="en-US"/>
    </w:rPr>
  </w:style>
  <w:style w:type="paragraph" w:styleId="TOC7">
    <w:name w:val="toc 7"/>
    <w:basedOn w:val="Normal"/>
    <w:next w:val="Normal"/>
    <w:autoRedefine/>
    <w:uiPriority w:val="39"/>
    <w:unhideWhenUsed/>
    <w:rsid w:val="00DE7840"/>
    <w:pPr>
      <w:spacing w:before="120" w:after="120" w:line="320" w:lineRule="exact"/>
      <w:ind w:left="1320"/>
    </w:pPr>
    <w:rPr>
      <w:rFonts w:ascii="Trebuchet MS" w:eastAsiaTheme="minorEastAsia" w:hAnsi="Trebuchet MS"/>
      <w:color w:val="004F6B"/>
      <w:szCs w:val="24"/>
      <w:lang w:val="en-US"/>
    </w:rPr>
  </w:style>
  <w:style w:type="paragraph" w:styleId="TOC8">
    <w:name w:val="toc 8"/>
    <w:basedOn w:val="Normal"/>
    <w:next w:val="Normal"/>
    <w:autoRedefine/>
    <w:uiPriority w:val="39"/>
    <w:unhideWhenUsed/>
    <w:rsid w:val="00DE7840"/>
    <w:pPr>
      <w:spacing w:before="120" w:after="120" w:line="320" w:lineRule="exact"/>
      <w:ind w:left="1540"/>
    </w:pPr>
    <w:rPr>
      <w:rFonts w:ascii="Trebuchet MS" w:eastAsiaTheme="minorEastAsia" w:hAnsi="Trebuchet MS"/>
      <w:color w:val="004F6B"/>
      <w:szCs w:val="24"/>
      <w:lang w:val="en-US"/>
    </w:rPr>
  </w:style>
  <w:style w:type="paragraph" w:styleId="TOC9">
    <w:name w:val="toc 9"/>
    <w:basedOn w:val="Normal"/>
    <w:next w:val="Normal"/>
    <w:autoRedefine/>
    <w:uiPriority w:val="39"/>
    <w:unhideWhenUsed/>
    <w:rsid w:val="00DE7840"/>
    <w:pPr>
      <w:spacing w:before="120" w:after="120" w:line="320" w:lineRule="exact"/>
      <w:ind w:left="1760"/>
    </w:pPr>
    <w:rPr>
      <w:rFonts w:ascii="Trebuchet MS" w:eastAsiaTheme="minorEastAsia" w:hAnsi="Trebuchet MS"/>
      <w:color w:val="004F6B"/>
      <w:szCs w:val="24"/>
      <w:lang w:val="en-US"/>
    </w:rPr>
  </w:style>
  <w:style w:type="table" w:styleId="TableGrid">
    <w:name w:val="Table Grid"/>
    <w:basedOn w:val="TableNormal"/>
    <w:uiPriority w:val="39"/>
    <w:rsid w:val="00DE7840"/>
    <w:pPr>
      <w:spacing w:after="0" w:line="240" w:lineRule="auto"/>
    </w:pPr>
    <w:rPr>
      <w:rFonts w:ascii="Trebuchet MS" w:eastAsiaTheme="minorEastAsia" w:hAnsi="Trebuchet MS"/>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E7840"/>
    <w:rPr>
      <w:rFonts w:ascii="Lucida Grande" w:eastAsiaTheme="minorEastAsia" w:hAnsi="Lucida Grande" w:cs="Lucida Grande"/>
      <w:color w:val="004F6B"/>
      <w:szCs w:val="24"/>
      <w:lang w:val="en-US"/>
    </w:rPr>
  </w:style>
  <w:style w:type="character" w:customStyle="1" w:styleId="DocumentMapChar">
    <w:name w:val="Document Map Char"/>
    <w:basedOn w:val="DefaultParagraphFont"/>
    <w:link w:val="DocumentMap"/>
    <w:uiPriority w:val="99"/>
    <w:semiHidden/>
    <w:rsid w:val="00DE7840"/>
    <w:rPr>
      <w:rFonts w:ascii="Lucida Grande" w:eastAsiaTheme="minorEastAsia" w:hAnsi="Lucida Grande" w:cs="Lucida Grande"/>
      <w:color w:val="004F6B"/>
      <w:sz w:val="24"/>
      <w:szCs w:val="24"/>
      <w:lang w:val="en-US"/>
    </w:rPr>
  </w:style>
  <w:style w:type="paragraph" w:customStyle="1" w:styleId="CaseStudyHeading">
    <w:name w:val="CaseStudy Heading"/>
    <w:basedOn w:val="Normal"/>
    <w:link w:val="CaseStudyHeadingChar"/>
    <w:uiPriority w:val="10"/>
    <w:qFormat/>
    <w:rsid w:val="00DD21ED"/>
    <w:pPr>
      <w:pBdr>
        <w:top w:val="thinThickSmallGap" w:sz="24" w:space="6" w:color="004F6B" w:themeColor="text2"/>
      </w:pBdr>
      <w:spacing w:before="240" w:after="120" w:line="360" w:lineRule="exact"/>
      <w:outlineLvl w:val="3"/>
    </w:pPr>
    <w:rPr>
      <w:rFonts w:eastAsiaTheme="minorEastAsia"/>
      <w:b/>
      <w:color w:val="004F6B"/>
      <w:sz w:val="28"/>
      <w:szCs w:val="28"/>
      <w:lang w:val="en-US"/>
    </w:rPr>
  </w:style>
  <w:style w:type="paragraph" w:customStyle="1" w:styleId="CaseStudyBodyText">
    <w:name w:val="CaseStudy Body Text"/>
    <w:basedOn w:val="Normal"/>
    <w:link w:val="CaseStudyBodyTextChar"/>
    <w:uiPriority w:val="10"/>
    <w:qFormat/>
    <w:rsid w:val="00DD21ED"/>
    <w:rPr>
      <w:rFonts w:eastAsiaTheme="minorEastAsia"/>
      <w:color w:val="004F6B" w:themeColor="text2"/>
      <w:lang w:val="en-US"/>
    </w:rPr>
  </w:style>
  <w:style w:type="character" w:customStyle="1" w:styleId="CaseStudyHeadingChar">
    <w:name w:val="CaseStudy Heading Char"/>
    <w:basedOn w:val="DefaultParagraphFont"/>
    <w:link w:val="CaseStudyHeading"/>
    <w:uiPriority w:val="10"/>
    <w:rsid w:val="00DD21ED"/>
    <w:rPr>
      <w:rFonts w:ascii="Poppins" w:eastAsiaTheme="minorEastAsia" w:hAnsi="Poppins"/>
      <w:b/>
      <w:color w:val="004F6B"/>
      <w:sz w:val="28"/>
      <w:szCs w:val="28"/>
      <w:lang w:val="en-US"/>
    </w:rPr>
  </w:style>
  <w:style w:type="paragraph" w:customStyle="1" w:styleId="CaseStudyLastParagraph">
    <w:name w:val="CaseStudy Last Paragraph"/>
    <w:basedOn w:val="Normal"/>
    <w:link w:val="CaseStudyLastParagraphChar"/>
    <w:uiPriority w:val="10"/>
    <w:rsid w:val="00DE7840"/>
    <w:pPr>
      <w:pBdr>
        <w:bottom w:val="thickThinSmallGap" w:sz="24" w:space="6" w:color="000000" w:themeColor="text1"/>
      </w:pBdr>
      <w:spacing w:before="120" w:after="240" w:line="320" w:lineRule="exact"/>
    </w:pPr>
    <w:rPr>
      <w:rFonts w:ascii="Trebuchet MS" w:eastAsiaTheme="minorEastAsia" w:hAnsi="Trebuchet MS"/>
      <w:color w:val="004F6B"/>
      <w:sz w:val="22"/>
      <w:lang w:val="en-US"/>
    </w:rPr>
  </w:style>
  <w:style w:type="character" w:customStyle="1" w:styleId="CaseStudyBodyTextChar">
    <w:name w:val="CaseStudy Body Text Char"/>
    <w:basedOn w:val="DefaultParagraphFont"/>
    <w:link w:val="CaseStudyBodyText"/>
    <w:uiPriority w:val="10"/>
    <w:rsid w:val="00DD21ED"/>
    <w:rPr>
      <w:rFonts w:ascii="Poppins" w:eastAsiaTheme="minorEastAsia" w:hAnsi="Poppins"/>
      <w:color w:val="004F6B" w:themeColor="text2"/>
      <w:sz w:val="24"/>
      <w:lang w:val="en-US"/>
    </w:rPr>
  </w:style>
  <w:style w:type="character" w:customStyle="1" w:styleId="CaseStudyLastParagraphChar">
    <w:name w:val="CaseStudy Last Paragraph Char"/>
    <w:basedOn w:val="DefaultParagraphFont"/>
    <w:link w:val="CaseStudyLastParagraph"/>
    <w:uiPriority w:val="10"/>
    <w:rsid w:val="00DE7840"/>
    <w:rPr>
      <w:rFonts w:ascii="Trebuchet MS" w:eastAsiaTheme="minorEastAsia" w:hAnsi="Trebuchet MS"/>
      <w:color w:val="004F6B"/>
      <w:lang w:val="en-US"/>
    </w:rPr>
  </w:style>
  <w:style w:type="character" w:styleId="IntenseEmphasis">
    <w:name w:val="Intense Emphasis"/>
    <w:basedOn w:val="DefaultParagraphFont"/>
    <w:uiPriority w:val="21"/>
    <w:qFormat/>
    <w:rsid w:val="00621F0A"/>
    <w:rPr>
      <w:rFonts w:ascii="Poppins" w:hAnsi="Poppins"/>
      <w:b/>
      <w:bCs/>
      <w:i w:val="0"/>
      <w:iCs/>
      <w:color w:val="004F6B" w:themeColor="text2"/>
      <w:spacing w:val="0"/>
      <w:sz w:val="24"/>
    </w:rPr>
  </w:style>
  <w:style w:type="character" w:styleId="FollowedHyperlink">
    <w:name w:val="FollowedHyperlink"/>
    <w:basedOn w:val="DefaultParagraphFont"/>
    <w:uiPriority w:val="99"/>
    <w:semiHidden/>
    <w:unhideWhenUsed/>
    <w:rsid w:val="00DE7840"/>
    <w:rPr>
      <w:color w:val="A81563" w:themeColor="followedHyperlink"/>
      <w:u w:val="single"/>
    </w:rPr>
  </w:style>
  <w:style w:type="paragraph" w:styleId="Revision">
    <w:name w:val="Revision"/>
    <w:hidden/>
    <w:uiPriority w:val="99"/>
    <w:semiHidden/>
    <w:rsid w:val="00DE7840"/>
    <w:pPr>
      <w:spacing w:after="0" w:line="240" w:lineRule="auto"/>
    </w:pPr>
    <w:rPr>
      <w:rFonts w:ascii="Trebuchet MS" w:eastAsiaTheme="minorEastAsia" w:hAnsi="Trebuchet MS"/>
      <w:color w:val="004F6B"/>
      <w:sz w:val="24"/>
      <w:szCs w:val="24"/>
      <w:lang w:val="en-US"/>
    </w:rPr>
  </w:style>
  <w:style w:type="paragraph" w:styleId="NormalWeb">
    <w:name w:val="Normal (Web)"/>
    <w:basedOn w:val="Normal"/>
    <w:uiPriority w:val="99"/>
    <w:unhideWhenUsed/>
    <w:rsid w:val="00DE7840"/>
    <w:pPr>
      <w:spacing w:before="100" w:beforeAutospacing="1" w:after="100" w:afterAutospacing="1"/>
    </w:pPr>
    <w:rPr>
      <w:rFonts w:ascii="Times New Roman" w:eastAsia="Times New Roman" w:hAnsi="Times New Roman" w:cs="Times New Roman"/>
      <w:szCs w:val="24"/>
      <w:lang w:eastAsia="en-GB"/>
    </w:rPr>
  </w:style>
  <w:style w:type="character" w:customStyle="1" w:styleId="service-headercontact-info--address">
    <w:name w:val="service-header__contact-info--address"/>
    <w:basedOn w:val="DefaultParagraphFont"/>
    <w:rsid w:val="00DE7840"/>
  </w:style>
  <w:style w:type="character" w:customStyle="1" w:styleId="service-headercontact-info--phone">
    <w:name w:val="service-header__contact-info--phone"/>
    <w:basedOn w:val="DefaultParagraphFont"/>
    <w:rsid w:val="00DE7840"/>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0A680B"/>
  </w:style>
  <w:style w:type="character" w:styleId="EndnoteReference">
    <w:name w:val="endnote reference"/>
    <w:basedOn w:val="DefaultParagraphFont"/>
    <w:uiPriority w:val="99"/>
    <w:semiHidden/>
    <w:unhideWhenUsed/>
    <w:rsid w:val="00956F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03233049">
      <w:bodyDiv w:val="1"/>
      <w:marLeft w:val="0"/>
      <w:marRight w:val="0"/>
      <w:marTop w:val="0"/>
      <w:marBottom w:val="0"/>
      <w:divBdr>
        <w:top w:val="none" w:sz="0" w:space="0" w:color="auto"/>
        <w:left w:val="none" w:sz="0" w:space="0" w:color="auto"/>
        <w:bottom w:val="none" w:sz="0" w:space="0" w:color="auto"/>
        <w:right w:val="none" w:sz="0" w:space="0" w:color="auto"/>
      </w:divBdr>
    </w:div>
    <w:div w:id="108470340">
      <w:bodyDiv w:val="1"/>
      <w:marLeft w:val="0"/>
      <w:marRight w:val="0"/>
      <w:marTop w:val="0"/>
      <w:marBottom w:val="0"/>
      <w:divBdr>
        <w:top w:val="none" w:sz="0" w:space="0" w:color="auto"/>
        <w:left w:val="none" w:sz="0" w:space="0" w:color="auto"/>
        <w:bottom w:val="none" w:sz="0" w:space="0" w:color="auto"/>
        <w:right w:val="none" w:sz="0" w:space="0" w:color="auto"/>
      </w:divBdr>
    </w:div>
    <w:div w:id="119809320">
      <w:bodyDiv w:val="1"/>
      <w:marLeft w:val="0"/>
      <w:marRight w:val="0"/>
      <w:marTop w:val="0"/>
      <w:marBottom w:val="0"/>
      <w:divBdr>
        <w:top w:val="none" w:sz="0" w:space="0" w:color="auto"/>
        <w:left w:val="none" w:sz="0" w:space="0" w:color="auto"/>
        <w:bottom w:val="none" w:sz="0" w:space="0" w:color="auto"/>
        <w:right w:val="none" w:sz="0" w:space="0" w:color="auto"/>
      </w:divBdr>
    </w:div>
    <w:div w:id="143740769">
      <w:bodyDiv w:val="1"/>
      <w:marLeft w:val="0"/>
      <w:marRight w:val="0"/>
      <w:marTop w:val="0"/>
      <w:marBottom w:val="0"/>
      <w:divBdr>
        <w:top w:val="none" w:sz="0" w:space="0" w:color="auto"/>
        <w:left w:val="none" w:sz="0" w:space="0" w:color="auto"/>
        <w:bottom w:val="none" w:sz="0" w:space="0" w:color="auto"/>
        <w:right w:val="none" w:sz="0" w:space="0" w:color="auto"/>
      </w:divBdr>
    </w:div>
    <w:div w:id="169804493">
      <w:bodyDiv w:val="1"/>
      <w:marLeft w:val="0"/>
      <w:marRight w:val="0"/>
      <w:marTop w:val="0"/>
      <w:marBottom w:val="0"/>
      <w:divBdr>
        <w:top w:val="none" w:sz="0" w:space="0" w:color="auto"/>
        <w:left w:val="none" w:sz="0" w:space="0" w:color="auto"/>
        <w:bottom w:val="none" w:sz="0" w:space="0" w:color="auto"/>
        <w:right w:val="none" w:sz="0" w:space="0" w:color="auto"/>
      </w:divBdr>
    </w:div>
    <w:div w:id="185606625">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342126741">
      <w:bodyDiv w:val="1"/>
      <w:marLeft w:val="0"/>
      <w:marRight w:val="0"/>
      <w:marTop w:val="0"/>
      <w:marBottom w:val="0"/>
      <w:divBdr>
        <w:top w:val="none" w:sz="0" w:space="0" w:color="auto"/>
        <w:left w:val="none" w:sz="0" w:space="0" w:color="auto"/>
        <w:bottom w:val="none" w:sz="0" w:space="0" w:color="auto"/>
        <w:right w:val="none" w:sz="0" w:space="0" w:color="auto"/>
      </w:divBdr>
    </w:div>
    <w:div w:id="372925277">
      <w:bodyDiv w:val="1"/>
      <w:marLeft w:val="0"/>
      <w:marRight w:val="0"/>
      <w:marTop w:val="0"/>
      <w:marBottom w:val="0"/>
      <w:divBdr>
        <w:top w:val="none" w:sz="0" w:space="0" w:color="auto"/>
        <w:left w:val="none" w:sz="0" w:space="0" w:color="auto"/>
        <w:bottom w:val="none" w:sz="0" w:space="0" w:color="auto"/>
        <w:right w:val="none" w:sz="0" w:space="0" w:color="auto"/>
      </w:divBdr>
    </w:div>
    <w:div w:id="655308316">
      <w:bodyDiv w:val="1"/>
      <w:marLeft w:val="0"/>
      <w:marRight w:val="0"/>
      <w:marTop w:val="0"/>
      <w:marBottom w:val="0"/>
      <w:divBdr>
        <w:top w:val="none" w:sz="0" w:space="0" w:color="auto"/>
        <w:left w:val="none" w:sz="0" w:space="0" w:color="auto"/>
        <w:bottom w:val="none" w:sz="0" w:space="0" w:color="auto"/>
        <w:right w:val="none" w:sz="0" w:space="0" w:color="auto"/>
      </w:divBdr>
    </w:div>
    <w:div w:id="743838884">
      <w:bodyDiv w:val="1"/>
      <w:marLeft w:val="0"/>
      <w:marRight w:val="0"/>
      <w:marTop w:val="0"/>
      <w:marBottom w:val="0"/>
      <w:divBdr>
        <w:top w:val="none" w:sz="0" w:space="0" w:color="auto"/>
        <w:left w:val="none" w:sz="0" w:space="0" w:color="auto"/>
        <w:bottom w:val="none" w:sz="0" w:space="0" w:color="auto"/>
        <w:right w:val="none" w:sz="0" w:space="0" w:color="auto"/>
      </w:divBdr>
    </w:div>
    <w:div w:id="77680071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54285537">
      <w:bodyDiv w:val="1"/>
      <w:marLeft w:val="0"/>
      <w:marRight w:val="0"/>
      <w:marTop w:val="0"/>
      <w:marBottom w:val="0"/>
      <w:divBdr>
        <w:top w:val="none" w:sz="0" w:space="0" w:color="auto"/>
        <w:left w:val="none" w:sz="0" w:space="0" w:color="auto"/>
        <w:bottom w:val="none" w:sz="0" w:space="0" w:color="auto"/>
        <w:right w:val="none" w:sz="0" w:space="0" w:color="auto"/>
      </w:divBdr>
    </w:div>
    <w:div w:id="1013075345">
      <w:bodyDiv w:val="1"/>
      <w:marLeft w:val="0"/>
      <w:marRight w:val="0"/>
      <w:marTop w:val="0"/>
      <w:marBottom w:val="0"/>
      <w:divBdr>
        <w:top w:val="none" w:sz="0" w:space="0" w:color="auto"/>
        <w:left w:val="none" w:sz="0" w:space="0" w:color="auto"/>
        <w:bottom w:val="none" w:sz="0" w:space="0" w:color="auto"/>
        <w:right w:val="none" w:sz="0" w:space="0" w:color="auto"/>
      </w:divBdr>
    </w:div>
    <w:div w:id="1064598571">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65647798">
      <w:bodyDiv w:val="1"/>
      <w:marLeft w:val="0"/>
      <w:marRight w:val="0"/>
      <w:marTop w:val="0"/>
      <w:marBottom w:val="0"/>
      <w:divBdr>
        <w:top w:val="none" w:sz="0" w:space="0" w:color="auto"/>
        <w:left w:val="none" w:sz="0" w:space="0" w:color="auto"/>
        <w:bottom w:val="none" w:sz="0" w:space="0" w:color="auto"/>
        <w:right w:val="none" w:sz="0" w:space="0" w:color="auto"/>
      </w:divBdr>
    </w:div>
    <w:div w:id="1313561299">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690522115">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07179809">
      <w:bodyDiv w:val="1"/>
      <w:marLeft w:val="0"/>
      <w:marRight w:val="0"/>
      <w:marTop w:val="0"/>
      <w:marBottom w:val="0"/>
      <w:divBdr>
        <w:top w:val="none" w:sz="0" w:space="0" w:color="auto"/>
        <w:left w:val="none" w:sz="0" w:space="0" w:color="auto"/>
        <w:bottom w:val="none" w:sz="0" w:space="0" w:color="auto"/>
        <w:right w:val="none" w:sz="0" w:space="0" w:color="auto"/>
      </w:divBdr>
    </w:div>
    <w:div w:id="2018993971">
      <w:bodyDiv w:val="1"/>
      <w:marLeft w:val="0"/>
      <w:marRight w:val="0"/>
      <w:marTop w:val="0"/>
      <w:marBottom w:val="0"/>
      <w:divBdr>
        <w:top w:val="none" w:sz="0" w:space="0" w:color="auto"/>
        <w:left w:val="none" w:sz="0" w:space="0" w:color="auto"/>
        <w:bottom w:val="none" w:sz="0" w:space="0" w:color="auto"/>
        <w:right w:val="none" w:sz="0" w:space="0" w:color="auto"/>
      </w:divBdr>
    </w:div>
    <w:div w:id="2043162933">
      <w:bodyDiv w:val="1"/>
      <w:marLeft w:val="0"/>
      <w:marRight w:val="0"/>
      <w:marTop w:val="0"/>
      <w:marBottom w:val="0"/>
      <w:divBdr>
        <w:top w:val="none" w:sz="0" w:space="0" w:color="auto"/>
        <w:left w:val="none" w:sz="0" w:space="0" w:color="auto"/>
        <w:bottom w:val="none" w:sz="0" w:space="0" w:color="auto"/>
        <w:right w:val="none" w:sz="0" w:space="0" w:color="auto"/>
      </w:divBdr>
    </w:div>
    <w:div w:id="213274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watch.co.uk/news/2023-06-07/our-position-complaints-nhs-and-social-care"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hyperlink" Target="https://twitter.com/HW_Surrey" TargetMode="External"/><Relationship Id="rId42" Type="http://schemas.openxmlformats.org/officeDocument/2006/relationships/footer" Target="footer1.xm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watch.co.uk/sites/healthwatch.co.uk/files/complaints-summary_0.pdf"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s://twitter.com/HW_Surrey" TargetMode="External"/><Relationship Id="rId37" Type="http://schemas.openxmlformats.org/officeDocument/2006/relationships/image" Target="media/image16.png"/><Relationship Id="rId40" Type="http://schemas.openxmlformats.org/officeDocument/2006/relationships/hyperlink" Target="https://www.linkedin.com/company/healthwatch-surrey/"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watchsurrey.co.uk/wp-content/uploads/2021/03/Healthwatch-Surrey-Adult-Social-Care-insight-December-2020.pdf"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yperlink" Target="https://www.instagram.com/healthwatch_surrey"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mailto:enquiries@healthwatchsurrey.co.uk"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qc.org.uk/news/releases/new-research-cqc-shows-people-regret-not-raising-concerns-about-their-care-those-who"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www.healthwatchsurrey.co.uk" TargetMode="External"/><Relationship Id="rId35" Type="http://schemas.openxmlformats.org/officeDocument/2006/relationships/image" Target="media/image15.pn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image" Target="media/image14.png"/><Relationship Id="rId38" Type="http://schemas.openxmlformats.org/officeDocument/2006/relationships/hyperlink" Target="https://www.facebook.com/healthwatchsurrey" TargetMode="External"/><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ewman\Healthwatch%20Surrey\Team%20-%20Documents\Communications\Templates\Enter%20and%20View%20Programme%20Report%20Template.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7" ma:contentTypeDescription="Create a new document." ma:contentTypeScope="" ma:versionID="2bc32a790eb8530a96a763f8da01d71a">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e91d2db60a58066c6c9da99dde58ff6a"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ABB743B0-4ECD-4161-9C4D-48B987252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Enter and View Programme Report Template</Template>
  <TotalTime>54</TotalTime>
  <Pages>20</Pages>
  <Words>3635</Words>
  <Characters>20720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24307</CharactersWithSpaces>
  <SharedDoc>false</SharedDoc>
  <HLinks>
    <vt:vector size="144" baseType="variant">
      <vt:variant>
        <vt:i4>327758</vt:i4>
      </vt:variant>
      <vt:variant>
        <vt:i4>114</vt:i4>
      </vt:variant>
      <vt:variant>
        <vt:i4>0</vt:i4>
      </vt:variant>
      <vt:variant>
        <vt:i4>5</vt:i4>
      </vt:variant>
      <vt:variant>
        <vt:lpwstr>https://www.linkedin.com/company/healthwatch-surrey/</vt:lpwstr>
      </vt:variant>
      <vt:variant>
        <vt:lpwstr/>
      </vt:variant>
      <vt:variant>
        <vt:i4>3014689</vt:i4>
      </vt:variant>
      <vt:variant>
        <vt:i4>111</vt:i4>
      </vt:variant>
      <vt:variant>
        <vt:i4>0</vt:i4>
      </vt:variant>
      <vt:variant>
        <vt:i4>5</vt:i4>
      </vt:variant>
      <vt:variant>
        <vt:lpwstr>https://www.facebook.com/healthwatchsurrey</vt:lpwstr>
      </vt:variant>
      <vt:variant>
        <vt:lpwstr/>
      </vt:variant>
      <vt:variant>
        <vt:i4>7864408</vt:i4>
      </vt:variant>
      <vt:variant>
        <vt:i4>108</vt:i4>
      </vt:variant>
      <vt:variant>
        <vt:i4>0</vt:i4>
      </vt:variant>
      <vt:variant>
        <vt:i4>5</vt:i4>
      </vt:variant>
      <vt:variant>
        <vt:lpwstr>https://www.instagram.com/healthwatch_surrey</vt:lpwstr>
      </vt:variant>
      <vt:variant>
        <vt:lpwstr/>
      </vt:variant>
      <vt:variant>
        <vt:i4>655461</vt:i4>
      </vt:variant>
      <vt:variant>
        <vt:i4>105</vt:i4>
      </vt:variant>
      <vt:variant>
        <vt:i4>0</vt:i4>
      </vt:variant>
      <vt:variant>
        <vt:i4>5</vt:i4>
      </vt:variant>
      <vt:variant>
        <vt:lpwstr>https://twitter.com/HW_Surrey</vt:lpwstr>
      </vt:variant>
      <vt:variant>
        <vt:lpwstr/>
      </vt:variant>
      <vt:variant>
        <vt:i4>4915253</vt:i4>
      </vt:variant>
      <vt:variant>
        <vt:i4>102</vt:i4>
      </vt:variant>
      <vt:variant>
        <vt:i4>0</vt:i4>
      </vt:variant>
      <vt:variant>
        <vt:i4>5</vt:i4>
      </vt:variant>
      <vt:variant>
        <vt:lpwstr>mailto:enquiries@healthwatchsurrey.co.uk</vt:lpwstr>
      </vt:variant>
      <vt:variant>
        <vt:lpwstr/>
      </vt:variant>
      <vt:variant>
        <vt:i4>6619235</vt:i4>
      </vt:variant>
      <vt:variant>
        <vt:i4>99</vt:i4>
      </vt:variant>
      <vt:variant>
        <vt:i4>0</vt:i4>
      </vt:variant>
      <vt:variant>
        <vt:i4>5</vt:i4>
      </vt:variant>
      <vt:variant>
        <vt:lpwstr>http://www.healthwatchsurrey.co.uk/</vt:lpwstr>
      </vt:variant>
      <vt:variant>
        <vt:lpwstr/>
      </vt:variant>
      <vt:variant>
        <vt:i4>720992</vt:i4>
      </vt:variant>
      <vt:variant>
        <vt:i4>96</vt:i4>
      </vt:variant>
      <vt:variant>
        <vt:i4>0</vt:i4>
      </vt:variant>
      <vt:variant>
        <vt:i4>5</vt:i4>
      </vt:variant>
      <vt:variant>
        <vt:lpwstr>https://www.healthwatch.co.uk/sites/healthwatch.co.uk/files/complaints-summary_0.pdf</vt:lpwstr>
      </vt:variant>
      <vt:variant>
        <vt:lpwstr/>
      </vt:variant>
      <vt:variant>
        <vt:i4>1769495</vt:i4>
      </vt:variant>
      <vt:variant>
        <vt:i4>93</vt:i4>
      </vt:variant>
      <vt:variant>
        <vt:i4>0</vt:i4>
      </vt:variant>
      <vt:variant>
        <vt:i4>5</vt:i4>
      </vt:variant>
      <vt:variant>
        <vt:lpwstr>https://www.healthwatchsurrey.co.uk/wp-content/uploads/2021/03/Healthwatch-Surrey-Adult-Social-Care-insight-December-2020.pdf</vt:lpwstr>
      </vt:variant>
      <vt:variant>
        <vt:lpwstr/>
      </vt:variant>
      <vt:variant>
        <vt:i4>458766</vt:i4>
      </vt:variant>
      <vt:variant>
        <vt:i4>90</vt:i4>
      </vt:variant>
      <vt:variant>
        <vt:i4>0</vt:i4>
      </vt:variant>
      <vt:variant>
        <vt:i4>5</vt:i4>
      </vt:variant>
      <vt:variant>
        <vt:lpwstr>https://www.cqc.org.uk/news/releases/new-research-cqc-shows-people-regret-not-raising-concerns-about-their-care-those-who</vt:lpwstr>
      </vt:variant>
      <vt:variant>
        <vt:lpwstr/>
      </vt:variant>
      <vt:variant>
        <vt:i4>5505025</vt:i4>
      </vt:variant>
      <vt:variant>
        <vt:i4>87</vt:i4>
      </vt:variant>
      <vt:variant>
        <vt:i4>0</vt:i4>
      </vt:variant>
      <vt:variant>
        <vt:i4>5</vt:i4>
      </vt:variant>
      <vt:variant>
        <vt:lpwstr>https://www.healthwatch.co.uk/news/2023-06-07/our-position-complaints-nhs-and-social-care</vt:lpwstr>
      </vt:variant>
      <vt:variant>
        <vt:lpwstr/>
      </vt:variant>
      <vt:variant>
        <vt:i4>1900594</vt:i4>
      </vt:variant>
      <vt:variant>
        <vt:i4>80</vt:i4>
      </vt:variant>
      <vt:variant>
        <vt:i4>0</vt:i4>
      </vt:variant>
      <vt:variant>
        <vt:i4>5</vt:i4>
      </vt:variant>
      <vt:variant>
        <vt:lpwstr/>
      </vt:variant>
      <vt:variant>
        <vt:lpwstr>_Toc146205590</vt:lpwstr>
      </vt:variant>
      <vt:variant>
        <vt:i4>1835058</vt:i4>
      </vt:variant>
      <vt:variant>
        <vt:i4>74</vt:i4>
      </vt:variant>
      <vt:variant>
        <vt:i4>0</vt:i4>
      </vt:variant>
      <vt:variant>
        <vt:i4>5</vt:i4>
      </vt:variant>
      <vt:variant>
        <vt:lpwstr/>
      </vt:variant>
      <vt:variant>
        <vt:lpwstr>_Toc146205589</vt:lpwstr>
      </vt:variant>
      <vt:variant>
        <vt:i4>1835058</vt:i4>
      </vt:variant>
      <vt:variant>
        <vt:i4>68</vt:i4>
      </vt:variant>
      <vt:variant>
        <vt:i4>0</vt:i4>
      </vt:variant>
      <vt:variant>
        <vt:i4>5</vt:i4>
      </vt:variant>
      <vt:variant>
        <vt:lpwstr/>
      </vt:variant>
      <vt:variant>
        <vt:lpwstr>_Toc146205588</vt:lpwstr>
      </vt:variant>
      <vt:variant>
        <vt:i4>1835058</vt:i4>
      </vt:variant>
      <vt:variant>
        <vt:i4>62</vt:i4>
      </vt:variant>
      <vt:variant>
        <vt:i4>0</vt:i4>
      </vt:variant>
      <vt:variant>
        <vt:i4>5</vt:i4>
      </vt:variant>
      <vt:variant>
        <vt:lpwstr/>
      </vt:variant>
      <vt:variant>
        <vt:lpwstr>_Toc146205587</vt:lpwstr>
      </vt:variant>
      <vt:variant>
        <vt:i4>1835058</vt:i4>
      </vt:variant>
      <vt:variant>
        <vt:i4>56</vt:i4>
      </vt:variant>
      <vt:variant>
        <vt:i4>0</vt:i4>
      </vt:variant>
      <vt:variant>
        <vt:i4>5</vt:i4>
      </vt:variant>
      <vt:variant>
        <vt:lpwstr/>
      </vt:variant>
      <vt:variant>
        <vt:lpwstr>_Toc146205586</vt:lpwstr>
      </vt:variant>
      <vt:variant>
        <vt:i4>1835058</vt:i4>
      </vt:variant>
      <vt:variant>
        <vt:i4>50</vt:i4>
      </vt:variant>
      <vt:variant>
        <vt:i4>0</vt:i4>
      </vt:variant>
      <vt:variant>
        <vt:i4>5</vt:i4>
      </vt:variant>
      <vt:variant>
        <vt:lpwstr/>
      </vt:variant>
      <vt:variant>
        <vt:lpwstr>_Toc146205585</vt:lpwstr>
      </vt:variant>
      <vt:variant>
        <vt:i4>1835058</vt:i4>
      </vt:variant>
      <vt:variant>
        <vt:i4>44</vt:i4>
      </vt:variant>
      <vt:variant>
        <vt:i4>0</vt:i4>
      </vt:variant>
      <vt:variant>
        <vt:i4>5</vt:i4>
      </vt:variant>
      <vt:variant>
        <vt:lpwstr/>
      </vt:variant>
      <vt:variant>
        <vt:lpwstr>_Toc146205584</vt:lpwstr>
      </vt:variant>
      <vt:variant>
        <vt:i4>1835058</vt:i4>
      </vt:variant>
      <vt:variant>
        <vt:i4>38</vt:i4>
      </vt:variant>
      <vt:variant>
        <vt:i4>0</vt:i4>
      </vt:variant>
      <vt:variant>
        <vt:i4>5</vt:i4>
      </vt:variant>
      <vt:variant>
        <vt:lpwstr/>
      </vt:variant>
      <vt:variant>
        <vt:lpwstr>_Toc146205583</vt:lpwstr>
      </vt:variant>
      <vt:variant>
        <vt:i4>1835058</vt:i4>
      </vt:variant>
      <vt:variant>
        <vt:i4>32</vt:i4>
      </vt:variant>
      <vt:variant>
        <vt:i4>0</vt:i4>
      </vt:variant>
      <vt:variant>
        <vt:i4>5</vt:i4>
      </vt:variant>
      <vt:variant>
        <vt:lpwstr/>
      </vt:variant>
      <vt:variant>
        <vt:lpwstr>_Toc146205582</vt:lpwstr>
      </vt:variant>
      <vt:variant>
        <vt:i4>1835058</vt:i4>
      </vt:variant>
      <vt:variant>
        <vt:i4>26</vt:i4>
      </vt:variant>
      <vt:variant>
        <vt:i4>0</vt:i4>
      </vt:variant>
      <vt:variant>
        <vt:i4>5</vt:i4>
      </vt:variant>
      <vt:variant>
        <vt:lpwstr/>
      </vt:variant>
      <vt:variant>
        <vt:lpwstr>_Toc146205581</vt:lpwstr>
      </vt:variant>
      <vt:variant>
        <vt:i4>1835058</vt:i4>
      </vt:variant>
      <vt:variant>
        <vt:i4>20</vt:i4>
      </vt:variant>
      <vt:variant>
        <vt:i4>0</vt:i4>
      </vt:variant>
      <vt:variant>
        <vt:i4>5</vt:i4>
      </vt:variant>
      <vt:variant>
        <vt:lpwstr/>
      </vt:variant>
      <vt:variant>
        <vt:lpwstr>_Toc146205580</vt:lpwstr>
      </vt:variant>
      <vt:variant>
        <vt:i4>1245234</vt:i4>
      </vt:variant>
      <vt:variant>
        <vt:i4>14</vt:i4>
      </vt:variant>
      <vt:variant>
        <vt:i4>0</vt:i4>
      </vt:variant>
      <vt:variant>
        <vt:i4>5</vt:i4>
      </vt:variant>
      <vt:variant>
        <vt:lpwstr/>
      </vt:variant>
      <vt:variant>
        <vt:lpwstr>_Toc146205579</vt:lpwstr>
      </vt:variant>
      <vt:variant>
        <vt:i4>1245234</vt:i4>
      </vt:variant>
      <vt:variant>
        <vt:i4>8</vt:i4>
      </vt:variant>
      <vt:variant>
        <vt:i4>0</vt:i4>
      </vt:variant>
      <vt:variant>
        <vt:i4>5</vt:i4>
      </vt:variant>
      <vt:variant>
        <vt:lpwstr/>
      </vt:variant>
      <vt:variant>
        <vt:lpwstr>_Toc146205578</vt:lpwstr>
      </vt:variant>
      <vt:variant>
        <vt:i4>1245234</vt:i4>
      </vt:variant>
      <vt:variant>
        <vt:i4>2</vt:i4>
      </vt:variant>
      <vt:variant>
        <vt:i4>0</vt:i4>
      </vt:variant>
      <vt:variant>
        <vt:i4>5</vt:i4>
      </vt:variant>
      <vt:variant>
        <vt:lpwstr/>
      </vt:variant>
      <vt:variant>
        <vt:lpwstr>_Toc146205577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Newman</dc:creator>
  <cp:keywords/>
  <dc:description/>
  <cp:lastModifiedBy>Katharine Newman</cp:lastModifiedBy>
  <cp:revision>7</cp:revision>
  <cp:lastPrinted>2023-09-26T14:03:00Z</cp:lastPrinted>
  <dcterms:created xsi:type="dcterms:W3CDTF">2023-09-21T15:19:00Z</dcterms:created>
  <dcterms:modified xsi:type="dcterms:W3CDTF">2023-09-26T14:03:00Z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