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3B0D" w14:textId="77777777" w:rsidR="00715CCB" w:rsidRDefault="00715CCB" w:rsidP="00715CCB">
      <w:pPr>
        <w:pStyle w:val="Title"/>
        <w:jc w:val="right"/>
        <w:rPr>
          <w:lang w:val="en-US"/>
        </w:rPr>
      </w:pPr>
      <w:r>
        <w:rPr>
          <w:noProof/>
          <w:lang w:val="en-US"/>
        </w:rPr>
        <w:drawing>
          <wp:inline distT="0" distB="0" distL="0" distR="0" wp14:anchorId="7B3691B2" wp14:editId="778041D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C1F4E84" w14:textId="77777777" w:rsidR="00715CCB" w:rsidRPr="00CC6A2D" w:rsidRDefault="00715CCB" w:rsidP="00C5565F">
      <w:pPr>
        <w:pStyle w:val="Title"/>
        <w:rPr>
          <w:sz w:val="32"/>
          <w:szCs w:val="32"/>
          <w:lang w:val="en-US"/>
        </w:rPr>
      </w:pPr>
    </w:p>
    <w:p w14:paraId="08141445" w14:textId="77777777" w:rsidR="00A45CEE" w:rsidRDefault="0041440A" w:rsidP="00715CCB">
      <w:pPr>
        <w:pStyle w:val="Title"/>
        <w:pBdr>
          <w:top w:val="single" w:sz="12" w:space="1" w:color="84BD00" w:themeColor="accent1"/>
          <w:bottom w:val="single" w:sz="12" w:space="1" w:color="84BD00" w:themeColor="accent1"/>
        </w:pBdr>
        <w:rPr>
          <w:lang w:val="en-US"/>
        </w:rPr>
      </w:pPr>
      <w:r>
        <w:rPr>
          <w:lang w:val="en-US"/>
        </w:rPr>
        <w:t>Insight Bulletin</w:t>
      </w:r>
    </w:p>
    <w:p w14:paraId="055A475A" w14:textId="77777777" w:rsidR="0035049B" w:rsidRDefault="0035049B" w:rsidP="00715CCB">
      <w:pPr>
        <w:pBdr>
          <w:top w:val="single" w:sz="12" w:space="1" w:color="84BD00" w:themeColor="accent1"/>
          <w:bottom w:val="single" w:sz="12" w:space="1" w:color="84BD00" w:themeColor="accent1"/>
        </w:pBdr>
        <w:rPr>
          <w:lang w:val="en-US"/>
        </w:rPr>
      </w:pPr>
    </w:p>
    <w:p w14:paraId="73700895" w14:textId="00FF2288" w:rsidR="0041440A" w:rsidRPr="0041440A" w:rsidRDefault="00B5271C" w:rsidP="51088BCB">
      <w:pPr>
        <w:pStyle w:val="Subtitle"/>
        <w:pBdr>
          <w:top w:val="single" w:sz="12" w:space="1" w:color="84BD00" w:themeColor="accent1"/>
          <w:bottom w:val="single" w:sz="12" w:space="1" w:color="84BD00" w:themeColor="accent1"/>
        </w:pBdr>
        <w:rPr>
          <w:lang w:val="en-US"/>
        </w:rPr>
      </w:pPr>
      <w:r>
        <w:rPr>
          <w:lang w:val="en-US"/>
        </w:rPr>
        <w:t>Ju</w:t>
      </w:r>
      <w:r w:rsidR="00B968DD">
        <w:rPr>
          <w:lang w:val="en-US"/>
        </w:rPr>
        <w:t>ly</w:t>
      </w:r>
      <w:r w:rsidR="33DE0DA9" w:rsidRPr="51088BCB">
        <w:rPr>
          <w:lang w:val="en-US"/>
        </w:rPr>
        <w:t xml:space="preserve"> </w:t>
      </w:r>
      <w:r w:rsidR="00FA04B3" w:rsidRPr="51088BCB">
        <w:rPr>
          <w:lang w:val="en-US"/>
        </w:rPr>
        <w:t>202</w:t>
      </w:r>
      <w:r w:rsidR="00CA6B3F" w:rsidRPr="51088BCB">
        <w:rPr>
          <w:lang w:val="en-US"/>
        </w:rPr>
        <w:t>3</w:t>
      </w:r>
    </w:p>
    <w:p w14:paraId="2C062182" w14:textId="77777777" w:rsidR="0041440A" w:rsidRDefault="0041440A" w:rsidP="0041440A"/>
    <w:p w14:paraId="024048EE" w14:textId="77777777" w:rsidR="0041440A" w:rsidRPr="00A506B9" w:rsidRDefault="0041440A" w:rsidP="0041440A">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14:paraId="01AF38E9" w14:textId="615029D6" w:rsidR="0041440A" w:rsidRDefault="0041440A" w:rsidP="0041440A">
      <w:r w:rsidRPr="000537A5">
        <w:t xml:space="preserve">One </w:t>
      </w:r>
      <w:r>
        <w:t xml:space="preserve">of the statutory duties of Healthwatch Surrey is to share </w:t>
      </w:r>
      <w:r w:rsidR="006469D0">
        <w:t xml:space="preserve">Surrey </w:t>
      </w:r>
      <w:r>
        <w:t>residents’ experiences</w:t>
      </w:r>
      <w:r>
        <w:rPr>
          <w:spacing w:val="-4"/>
        </w:rPr>
        <w:t xml:space="preserve"> </w:t>
      </w:r>
      <w:r>
        <w:t>of</w:t>
      </w:r>
      <w:r>
        <w:rPr>
          <w:spacing w:val="-3"/>
        </w:rPr>
        <w:t xml:space="preserve"> </w:t>
      </w:r>
      <w:r>
        <w:t>health</w:t>
      </w:r>
      <w:r>
        <w:rPr>
          <w:spacing w:val="-6"/>
        </w:rPr>
        <w:t xml:space="preserve"> </w:t>
      </w:r>
      <w:r>
        <w:t>and</w:t>
      </w:r>
      <w:r>
        <w:rPr>
          <w:spacing w:val="-3"/>
        </w:rPr>
        <w:t xml:space="preserve"> </w:t>
      </w:r>
      <w:r>
        <w:t>social</w:t>
      </w:r>
      <w:r>
        <w:rPr>
          <w:spacing w:val="-4"/>
        </w:rPr>
        <w:t xml:space="preserve"> </w:t>
      </w:r>
      <w:r>
        <w:t>care</w:t>
      </w:r>
      <w:r>
        <w:rPr>
          <w:spacing w:val="-3"/>
        </w:rPr>
        <w:t xml:space="preserve"> </w:t>
      </w:r>
      <w:r>
        <w:t>with</w:t>
      </w:r>
      <w:r>
        <w:rPr>
          <w:spacing w:val="-5"/>
        </w:rPr>
        <w:t xml:space="preserve"> </w:t>
      </w:r>
      <w:r>
        <w:t>the</w:t>
      </w:r>
      <w:r>
        <w:rPr>
          <w:spacing w:val="-2"/>
        </w:rPr>
        <w:t xml:space="preserve"> </w:t>
      </w:r>
      <w:r>
        <w:t>people</w:t>
      </w:r>
      <w:r>
        <w:rPr>
          <w:spacing w:val="-5"/>
        </w:rPr>
        <w:t xml:space="preserve"> </w:t>
      </w:r>
      <w:r>
        <w:t>and</w:t>
      </w:r>
      <w:r>
        <w:rPr>
          <w:spacing w:val="-5"/>
        </w:rPr>
        <w:t xml:space="preserve"> </w:t>
      </w:r>
      <w:r>
        <w:t>organisations</w:t>
      </w:r>
      <w:r>
        <w:rPr>
          <w:spacing w:val="-4"/>
        </w:rPr>
        <w:t xml:space="preserve"> </w:t>
      </w:r>
      <w:r>
        <w:t xml:space="preserve">who make decisions about those </w:t>
      </w:r>
      <w:r w:rsidRPr="001C3E31">
        <w:t xml:space="preserve">services. </w:t>
      </w:r>
      <w:r w:rsidR="006469D0">
        <w:t xml:space="preserve">This report aims to highlight the topics that people have </w:t>
      </w:r>
      <w:r w:rsidR="009F05D2">
        <w:t xml:space="preserve">shared with </w:t>
      </w:r>
      <w:r w:rsidR="004325FA">
        <w:t>us</w:t>
      </w:r>
      <w:r w:rsidR="009F05D2">
        <w:t xml:space="preserve"> in the past month.</w:t>
      </w:r>
      <w:r w:rsidR="00F5264C">
        <w:t xml:space="preserve"> </w:t>
      </w:r>
    </w:p>
    <w:p w14:paraId="08BD94D3" w14:textId="77777777" w:rsidR="0049351A" w:rsidRDefault="0049351A" w:rsidP="0041440A"/>
    <w:p w14:paraId="731A51C3" w14:textId="77777777" w:rsidR="00B45B10" w:rsidRDefault="00B45B10" w:rsidP="00B45B10">
      <w:r>
        <w:t>If you would like a paper copy of this document or require it in an alternative format, please get in touch with us.</w:t>
      </w:r>
    </w:p>
    <w:p w14:paraId="1547FADC" w14:textId="77777777" w:rsidR="00FA04B3" w:rsidRDefault="00FA04B3" w:rsidP="0041440A">
      <w:pPr>
        <w:rPr>
          <w:spacing w:val="-2"/>
        </w:rPr>
      </w:pPr>
    </w:p>
    <w:p w14:paraId="40B16746" w14:textId="77777777" w:rsidR="00733FC5" w:rsidRDefault="00733FC5" w:rsidP="00733FC5">
      <w:pPr>
        <w:pStyle w:val="Heading1"/>
        <w:rPr>
          <w:lang w:eastAsia="en-GB"/>
        </w:rPr>
      </w:pPr>
      <w:r>
        <w:rPr>
          <w:lang w:eastAsia="en-GB"/>
        </w:rPr>
        <w:t>Gathering and sharing insight</w:t>
      </w:r>
    </w:p>
    <w:p w14:paraId="70D3AE1C" w14:textId="77777777" w:rsidR="00733FC5" w:rsidRDefault="00733FC5" w:rsidP="00733FC5">
      <w:r>
        <w:t>The map below shows the geographical spread of those people who have shared their experiences with us in the last month, with darker areas representing more people.</w:t>
      </w:r>
    </w:p>
    <w:p w14:paraId="03CB6588" w14:textId="77777777" w:rsidR="00733FC5" w:rsidRDefault="00733FC5" w:rsidP="00733FC5">
      <w:pPr>
        <w:jc w:val="center"/>
      </w:pPr>
      <w:r w:rsidRPr="000537A5">
        <w:rPr>
          <w:noProof/>
        </w:rPr>
        <w:drawing>
          <wp:inline distT="0" distB="0" distL="0" distR="0" wp14:anchorId="1A006BA5" wp14:editId="1D2E4EBE">
            <wp:extent cx="2720340" cy="2124456"/>
            <wp:effectExtent l="0" t="0" r="3810" b="9525"/>
            <wp:docPr id="1728820368" name="Picture 1728820368" descr="A map of district and boroughs in Surrey showing Surrey Heath as the darkest area followed by Spelth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20368" name="Picture 1" descr="A map of district and boroughs in Surrey showing Surrey Heath as the darkest area followed by Spelthorne."/>
                    <pic:cNvPicPr/>
                  </pic:nvPicPr>
                  <pic:blipFill>
                    <a:blip r:embed="rId12"/>
                    <a:stretch>
                      <a:fillRect/>
                    </a:stretch>
                  </pic:blipFill>
                  <pic:spPr>
                    <a:xfrm>
                      <a:off x="0" y="0"/>
                      <a:ext cx="2726852" cy="2129542"/>
                    </a:xfrm>
                    <a:prstGeom prst="rect">
                      <a:avLst/>
                    </a:prstGeom>
                  </pic:spPr>
                </pic:pic>
              </a:graphicData>
            </a:graphic>
          </wp:inline>
        </w:drawing>
      </w:r>
    </w:p>
    <w:p w14:paraId="2D02C18A" w14:textId="41E63484" w:rsidR="00733FC5" w:rsidRDefault="004325FA" w:rsidP="00733FC5">
      <w:r>
        <w:t>Throughout July,</w:t>
      </w:r>
      <w:r w:rsidR="00733FC5">
        <w:t xml:space="preserve"> we have visited locations in Surrey Heath, </w:t>
      </w:r>
      <w:proofErr w:type="gramStart"/>
      <w:r w:rsidR="00733FC5">
        <w:t>North West</w:t>
      </w:r>
      <w:proofErr w:type="gramEnd"/>
      <w:r w:rsidR="00733FC5">
        <w:t xml:space="preserve"> Surrey and Guildford. We have spoken to people in libraries, at a community day, at health visitor sessions and at a veterans hub. Other people have been in touch to share their experience with our Helpdesk, the </w:t>
      </w:r>
      <w:r w:rsidR="00733FC5">
        <w:lastRenderedPageBreak/>
        <w:t xml:space="preserve">Independent Health Complaints Advocacy service and </w:t>
      </w:r>
      <w:r w:rsidR="37C0C4E5">
        <w:t xml:space="preserve">via </w:t>
      </w:r>
      <w:r w:rsidR="00733FC5">
        <w:t>Healthwatch England.</w:t>
      </w:r>
    </w:p>
    <w:p w14:paraId="5DC78846" w14:textId="77777777" w:rsidR="00733FC5" w:rsidRDefault="00733FC5" w:rsidP="00733FC5">
      <w:pPr>
        <w:rPr>
          <w:lang w:eastAsia="en-GB"/>
        </w:rPr>
      </w:pPr>
    </w:p>
    <w:p w14:paraId="4AC3C7A9" w14:textId="4F6AC618" w:rsidR="00733FC5" w:rsidRDefault="00F23E35" w:rsidP="00733FC5">
      <w:pPr>
        <w:rPr>
          <w:lang w:eastAsia="en-GB"/>
        </w:rPr>
      </w:pPr>
      <w:r>
        <w:rPr>
          <w:lang w:eastAsia="en-GB"/>
        </w:rPr>
        <w:t>123</w:t>
      </w:r>
      <w:r w:rsidR="00733FC5">
        <w:rPr>
          <w:lang w:eastAsia="en-GB"/>
        </w:rPr>
        <w:t xml:space="preserve"> people </w:t>
      </w:r>
      <w:r>
        <w:rPr>
          <w:lang w:eastAsia="en-GB"/>
        </w:rPr>
        <w:t>shared their experiences with us</w:t>
      </w:r>
      <w:r w:rsidR="00733FC5">
        <w:rPr>
          <w:lang w:eastAsia="en-GB"/>
        </w:rPr>
        <w:t>. The word cloud below shows the different themes</w:t>
      </w:r>
      <w:r w:rsidR="00200A83">
        <w:rPr>
          <w:lang w:eastAsia="en-GB"/>
        </w:rPr>
        <w:t xml:space="preserve"> people told us </w:t>
      </w:r>
      <w:r w:rsidR="38EAB30D" w:rsidRPr="248A0EE4">
        <w:rPr>
          <w:lang w:eastAsia="en-GB"/>
        </w:rPr>
        <w:t xml:space="preserve">about, </w:t>
      </w:r>
      <w:r w:rsidR="00733FC5">
        <w:rPr>
          <w:lang w:eastAsia="en-GB"/>
        </w:rPr>
        <w:t xml:space="preserve">with the top </w:t>
      </w:r>
      <w:proofErr w:type="gramStart"/>
      <w:r w:rsidR="00733FC5">
        <w:rPr>
          <w:lang w:eastAsia="en-GB"/>
        </w:rPr>
        <w:t>one</w:t>
      </w:r>
      <w:proofErr w:type="gramEnd"/>
      <w:r w:rsidR="00733FC5">
        <w:rPr>
          <w:lang w:eastAsia="en-GB"/>
        </w:rPr>
        <w:t xml:space="preserve"> </w:t>
      </w:r>
      <w:r w:rsidR="007E5956">
        <w:rPr>
          <w:lang w:eastAsia="en-GB"/>
        </w:rPr>
        <w:t xml:space="preserve">again </w:t>
      </w:r>
      <w:r w:rsidR="00733FC5">
        <w:rPr>
          <w:lang w:eastAsia="en-GB"/>
        </w:rPr>
        <w:t xml:space="preserve">being quality of care, </w:t>
      </w:r>
      <w:r w:rsidR="0023205E">
        <w:rPr>
          <w:lang w:eastAsia="en-GB"/>
        </w:rPr>
        <w:t xml:space="preserve">followed by </w:t>
      </w:r>
      <w:r w:rsidR="00D25159">
        <w:rPr>
          <w:lang w:eastAsia="en-GB"/>
        </w:rPr>
        <w:t>c</w:t>
      </w:r>
      <w:r w:rsidR="0023205E">
        <w:rPr>
          <w:lang w:eastAsia="en-GB"/>
        </w:rPr>
        <w:t>ancer</w:t>
      </w:r>
      <w:r w:rsidR="00473982">
        <w:rPr>
          <w:lang w:eastAsia="en-GB"/>
        </w:rPr>
        <w:t xml:space="preserve"> (largely as a result of our visit to St Luke’s Cancer Centre),</w:t>
      </w:r>
      <w:r w:rsidR="00A7382A">
        <w:rPr>
          <w:lang w:eastAsia="en-GB"/>
        </w:rPr>
        <w:t xml:space="preserve"> waiting times and digital access.</w:t>
      </w:r>
      <w:r w:rsidR="00056372">
        <w:rPr>
          <w:lang w:eastAsia="en-GB"/>
        </w:rPr>
        <w:t xml:space="preserve"> This includes both positive and negative remarks.</w:t>
      </w:r>
    </w:p>
    <w:p w14:paraId="53CF7D41" w14:textId="2BC6CA8D" w:rsidR="00733FC5" w:rsidRDefault="007E5956" w:rsidP="00733FC5">
      <w:pPr>
        <w:jc w:val="center"/>
        <w:rPr>
          <w:lang w:eastAsia="en-GB"/>
        </w:rPr>
      </w:pPr>
      <w:r>
        <w:rPr>
          <w:noProof/>
        </w:rPr>
        <w:drawing>
          <wp:inline distT="0" distB="0" distL="0" distR="0" wp14:anchorId="1CEF3F4F" wp14:editId="32AB82A1">
            <wp:extent cx="3097161" cy="1920240"/>
            <wp:effectExtent l="0" t="0" r="8255" b="3810"/>
            <wp:docPr id="1231792495" name="Picture 1231792495" descr="Word Cloud featuring words of different sizes, the larger the size of the text, the  more we have heard about tha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2495" name="Picture 1" descr="Word Cloud featuring words of different sizes, the larger the size of the text, the  more we have heard about that them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5894" cy="1925654"/>
                    </a:xfrm>
                    <a:prstGeom prst="rect">
                      <a:avLst/>
                    </a:prstGeom>
                    <a:noFill/>
                    <a:ln>
                      <a:noFill/>
                    </a:ln>
                  </pic:spPr>
                </pic:pic>
              </a:graphicData>
            </a:graphic>
          </wp:inline>
        </w:drawing>
      </w:r>
    </w:p>
    <w:p w14:paraId="5EC098DB" w14:textId="77777777" w:rsidR="004F1BA1" w:rsidRDefault="004F1BA1" w:rsidP="004F1BA1">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p>
    <w:p w14:paraId="7770C7B5" w14:textId="77777777" w:rsidR="004F1BA1" w:rsidRDefault="004F1BA1" w:rsidP="004F1BA1">
      <w:pPr>
        <w:ind w:right="15"/>
        <w:textAlignment w:val="baseline"/>
        <w:rPr>
          <w:rFonts w:eastAsia="Times New Roman"/>
          <w:lang w:eastAsia="en-GB"/>
        </w:rPr>
      </w:pPr>
    </w:p>
    <w:p w14:paraId="6E328911" w14:textId="48896F74" w:rsidR="004F1BA1" w:rsidRDefault="004F1BA1" w:rsidP="004F1BA1">
      <w:pPr>
        <w:ind w:right="15"/>
        <w:textAlignment w:val="baseline"/>
        <w:rPr>
          <w:rFonts w:eastAsia="Times New Roman"/>
          <w:lang w:eastAsia="en-GB"/>
        </w:rPr>
      </w:pPr>
      <w:r>
        <w:rPr>
          <w:rFonts w:eastAsia="Times New Roman"/>
          <w:lang w:eastAsia="en-GB"/>
        </w:rPr>
        <w:t>If you would like to know more about a particular topic or service, please get in touch.</w:t>
      </w:r>
    </w:p>
    <w:p w14:paraId="1B1544E3" w14:textId="77777777" w:rsidR="00733FC5" w:rsidRDefault="00733FC5" w:rsidP="00733FC5">
      <w:pPr>
        <w:rPr>
          <w:lang w:eastAsia="en-GB"/>
        </w:rPr>
      </w:pPr>
    </w:p>
    <w:p w14:paraId="056F8498" w14:textId="77777777" w:rsidR="0041440A" w:rsidRDefault="0041440A" w:rsidP="0041440A">
      <w:pPr>
        <w:pStyle w:val="Heading1"/>
        <w:rPr>
          <w:spacing w:val="-2"/>
        </w:rPr>
      </w:pPr>
      <w:r>
        <w:t>Praise</w:t>
      </w:r>
      <w:r>
        <w:rPr>
          <w:spacing w:val="-8"/>
        </w:rPr>
        <w:t xml:space="preserve"> </w:t>
      </w:r>
      <w:r>
        <w:t>and</w:t>
      </w:r>
      <w:r>
        <w:rPr>
          <w:spacing w:val="-10"/>
        </w:rPr>
        <w:t xml:space="preserve"> </w:t>
      </w:r>
      <w:r>
        <w:rPr>
          <w:spacing w:val="-2"/>
        </w:rPr>
        <w:t>thanks</w:t>
      </w:r>
    </w:p>
    <w:p w14:paraId="6AE41C05" w14:textId="541CE76B" w:rsidR="0048600C" w:rsidRDefault="0048600C" w:rsidP="000716C4">
      <w:r>
        <w:t>We recognise the importance of sharing what’s been a good experience for people</w:t>
      </w:r>
      <w:r w:rsidR="00A121BB">
        <w:t>,</w:t>
      </w:r>
      <w:r>
        <w:t xml:space="preserve"> and we often hear of positive examples of care for a </w:t>
      </w:r>
      <w:r w:rsidR="00452C83">
        <w:t>wide array of services.</w:t>
      </w:r>
    </w:p>
    <w:p w14:paraId="434161A8" w14:textId="77777777" w:rsidR="00452C83" w:rsidRDefault="00452C83" w:rsidP="000716C4"/>
    <w:p w14:paraId="6653BA7D" w14:textId="20555ADD" w:rsidR="000716C4" w:rsidRDefault="000716C4" w:rsidP="00647B3D">
      <w:pPr>
        <w:pStyle w:val="Quote"/>
      </w:pPr>
      <w:r w:rsidRPr="000716C4">
        <w:t>I thought the midwife was lovely and I had the same one most of the time. The birth centre at St Peters was good, staff were good</w:t>
      </w:r>
      <w:r w:rsidR="002A5B83">
        <w:t xml:space="preserve">. </w:t>
      </w:r>
      <w:r w:rsidR="002A5B83" w:rsidRPr="00647B3D">
        <w:rPr>
          <w:rStyle w:val="AttributionChar"/>
        </w:rPr>
        <w:t xml:space="preserve">195728, </w:t>
      </w:r>
      <w:r w:rsidR="00647B3D" w:rsidRPr="00647B3D">
        <w:rPr>
          <w:rStyle w:val="AttributionChar"/>
        </w:rPr>
        <w:t xml:space="preserve">Health Visitor drop-in clinic, </w:t>
      </w:r>
      <w:r w:rsidR="002A5B83" w:rsidRPr="00647B3D">
        <w:rPr>
          <w:rStyle w:val="AttributionChar"/>
        </w:rPr>
        <w:t>June 2023</w:t>
      </w:r>
    </w:p>
    <w:p w14:paraId="73D418CB" w14:textId="77777777" w:rsidR="006B34BE" w:rsidRDefault="006B34BE" w:rsidP="000716C4"/>
    <w:p w14:paraId="57BC799E" w14:textId="668EEEFD" w:rsidR="006B34BE" w:rsidRPr="005923A2" w:rsidRDefault="006B34BE" w:rsidP="005923A2">
      <w:pPr>
        <w:pStyle w:val="Quote"/>
        <w:rPr>
          <w:rStyle w:val="AttributionChar"/>
        </w:rPr>
      </w:pPr>
      <w:r>
        <w:t>My GP</w:t>
      </w:r>
      <w:r w:rsidR="008222B6">
        <w:t xml:space="preserve"> [</w:t>
      </w:r>
      <w:proofErr w:type="spellStart"/>
      <w:r w:rsidR="008222B6">
        <w:t>Guildowns</w:t>
      </w:r>
      <w:proofErr w:type="spellEnd"/>
      <w:r w:rsidR="008222B6">
        <w:t>]</w:t>
      </w:r>
      <w:r>
        <w:t xml:space="preserve"> is excellent. 3 months </w:t>
      </w:r>
      <w:proofErr w:type="gramStart"/>
      <w:r>
        <w:t>ago</w:t>
      </w:r>
      <w:proofErr w:type="gramEnd"/>
      <w:r>
        <w:t xml:space="preserve"> I got a text saying we haven't seen you in 5 years, please make a blood pressure check appointment with the nurse. I thought that was very proactive of them.</w:t>
      </w:r>
      <w:r w:rsidR="002073B9">
        <w:t xml:space="preserve"> </w:t>
      </w:r>
      <w:r>
        <w:t>A month ago, I did need the GP though. I rang at 8am</w:t>
      </w:r>
      <w:r w:rsidR="00192AA4">
        <w:t xml:space="preserve">… </w:t>
      </w:r>
      <w:r>
        <w:t xml:space="preserve">They answered at 8.15 am and I told </w:t>
      </w:r>
      <w:r>
        <w:lastRenderedPageBreak/>
        <w:t>them I thought I had a UTI. At 8.25am, the doctor called me back, asking me to send a urine sample in</w:t>
      </w:r>
      <w:r w:rsidR="005923A2">
        <w:t xml:space="preserve">… </w:t>
      </w:r>
      <w:r>
        <w:t>so gave a sample that morning. Dropped it in and upon arriving home, 10 minutes later, the GP called to say a prescription for antibiotics was at the chemist! I was so impressed.</w:t>
      </w:r>
      <w:r w:rsidR="00547C31">
        <w:t xml:space="preserve"> </w:t>
      </w:r>
      <w:r w:rsidR="00547C31" w:rsidRPr="005923A2">
        <w:rPr>
          <w:rStyle w:val="AttributionChar"/>
        </w:rPr>
        <w:t xml:space="preserve">195737, </w:t>
      </w:r>
      <w:r w:rsidR="005923A2" w:rsidRPr="005923A2">
        <w:rPr>
          <w:rStyle w:val="AttributionChar"/>
        </w:rPr>
        <w:t xml:space="preserve">Veterans Hub </w:t>
      </w:r>
      <w:r w:rsidR="00547C31" w:rsidRPr="005923A2">
        <w:rPr>
          <w:rStyle w:val="AttributionChar"/>
        </w:rPr>
        <w:t>July 2023</w:t>
      </w:r>
    </w:p>
    <w:p w14:paraId="77EE6988" w14:textId="6A3E82DD" w:rsidR="000C2695" w:rsidRDefault="000C2695" w:rsidP="000716C4"/>
    <w:p w14:paraId="6F4601A8" w14:textId="66A1E5CD" w:rsidR="000C2695" w:rsidRDefault="000C2695" w:rsidP="002F2B6E">
      <w:pPr>
        <w:pStyle w:val="Quote"/>
      </w:pPr>
      <w:r w:rsidRPr="000C2695">
        <w:t xml:space="preserve">I've spoken to my doctor </w:t>
      </w:r>
      <w:r w:rsidR="004A4EC4">
        <w:t xml:space="preserve">[at Park Road Surgery] </w:t>
      </w:r>
      <w:r w:rsidRPr="000C2695">
        <w:t>about my mental health</w:t>
      </w:r>
      <w:r w:rsidR="00D25159">
        <w:t>. It</w:t>
      </w:r>
      <w:r w:rsidRPr="000C2695">
        <w:t xml:space="preserve"> started when I had seen him about tinnitus. Since then, he sees me quarterly for a chat, he's my man</w:t>
      </w:r>
      <w:r w:rsidR="00A6550B">
        <w:t>,</w:t>
      </w:r>
      <w:r w:rsidRPr="000C2695">
        <w:t xml:space="preserve"> he's who I want to talk to, he's organised some medication for me too which helps me.</w:t>
      </w:r>
      <w:r w:rsidR="007314CF">
        <w:t xml:space="preserve"> </w:t>
      </w:r>
      <w:r w:rsidR="007314CF" w:rsidRPr="002F2B6E">
        <w:rPr>
          <w:rStyle w:val="AttributionChar"/>
        </w:rPr>
        <w:t xml:space="preserve">194230, </w:t>
      </w:r>
      <w:r w:rsidR="002F2B6E" w:rsidRPr="002F2B6E">
        <w:rPr>
          <w:rStyle w:val="AttributionChar"/>
        </w:rPr>
        <w:t xml:space="preserve">Library, </w:t>
      </w:r>
      <w:r w:rsidR="007314CF" w:rsidRPr="002F2B6E">
        <w:rPr>
          <w:rStyle w:val="AttributionChar"/>
        </w:rPr>
        <w:t>July 2023</w:t>
      </w:r>
    </w:p>
    <w:p w14:paraId="730B0702" w14:textId="77777777" w:rsidR="00107A2D" w:rsidRDefault="00107A2D" w:rsidP="000716C4"/>
    <w:p w14:paraId="16BC52D5" w14:textId="49350879" w:rsidR="00107A2D" w:rsidRDefault="00107A2D" w:rsidP="006E37E3">
      <w:pPr>
        <w:pStyle w:val="Quote"/>
      </w:pPr>
      <w:r>
        <w:t xml:space="preserve">I needed to visit </w:t>
      </w:r>
      <w:r w:rsidR="006569AD" w:rsidRPr="006569AD">
        <w:t>Hillview Medical Centre</w:t>
      </w:r>
      <w:r w:rsidR="006569AD">
        <w:t xml:space="preserve"> twice </w:t>
      </w:r>
      <w:r>
        <w:t xml:space="preserve">in the last month. On both occasions I sent the online form at 8 am, received a phone call from the GP and had a </w:t>
      </w:r>
      <w:proofErr w:type="gramStart"/>
      <w:r>
        <w:t>face to face</w:t>
      </w:r>
      <w:proofErr w:type="gramEnd"/>
      <w:r>
        <w:t xml:space="preserve"> appointment the same morning. Caring and efficient consultation.</w:t>
      </w:r>
      <w:r w:rsidR="004325FA">
        <w:t xml:space="preserve"> </w:t>
      </w:r>
      <w:r>
        <w:t>Excellent service</w:t>
      </w:r>
      <w:r w:rsidR="00232B9E">
        <w:t xml:space="preserve">. </w:t>
      </w:r>
      <w:r w:rsidR="00232B9E" w:rsidRPr="006E37E3">
        <w:rPr>
          <w:rStyle w:val="AttributionChar"/>
        </w:rPr>
        <w:t xml:space="preserve">195749, </w:t>
      </w:r>
      <w:r w:rsidR="006E37E3" w:rsidRPr="006E37E3">
        <w:rPr>
          <w:rStyle w:val="AttributionChar"/>
        </w:rPr>
        <w:t>Healthwatch England</w:t>
      </w:r>
      <w:r w:rsidR="006E37E3">
        <w:rPr>
          <w:rStyle w:val="AttributionChar"/>
        </w:rPr>
        <w:t>,</w:t>
      </w:r>
      <w:r w:rsidR="006E37E3" w:rsidRPr="006E37E3">
        <w:rPr>
          <w:rStyle w:val="AttributionChar"/>
        </w:rPr>
        <w:t xml:space="preserve"> </w:t>
      </w:r>
      <w:r w:rsidR="00232B9E" w:rsidRPr="006E37E3">
        <w:rPr>
          <w:rStyle w:val="AttributionChar"/>
        </w:rPr>
        <w:t>July 2023</w:t>
      </w:r>
    </w:p>
    <w:p w14:paraId="7215047A" w14:textId="77777777" w:rsidR="00AF0188" w:rsidRDefault="00AF0188" w:rsidP="00107A2D"/>
    <w:p w14:paraId="03CF7799" w14:textId="70EA0236" w:rsidR="002A5B83" w:rsidRDefault="001D365F" w:rsidP="007D1715">
      <w:pPr>
        <w:pStyle w:val="Quote"/>
      </w:pPr>
      <w:r>
        <w:t>Really happy with St Luke’s Cancer Centre. Cancer caught early so just having radiotherapy…</w:t>
      </w:r>
      <w:r w:rsidR="007D1715">
        <w:t>I’</w:t>
      </w:r>
      <w:r>
        <w:t>m so happy with my care, they are great here</w:t>
      </w:r>
      <w:r w:rsidR="007D1715">
        <w:t xml:space="preserve">. </w:t>
      </w:r>
      <w:r w:rsidR="007D1715" w:rsidRPr="007D1715">
        <w:rPr>
          <w:rStyle w:val="AttributionChar"/>
        </w:rPr>
        <w:t>195200, Hospital engagement, July 2023</w:t>
      </w:r>
    </w:p>
    <w:p w14:paraId="000CC23A" w14:textId="77777777" w:rsidR="007D1715" w:rsidRDefault="007D1715" w:rsidP="007D1715"/>
    <w:p w14:paraId="5B57C43E" w14:textId="49E20990" w:rsidR="0090249E" w:rsidRDefault="002537E7" w:rsidP="0090249E">
      <w:pPr>
        <w:pStyle w:val="Heading1"/>
      </w:pPr>
      <w:r>
        <w:t>Breastfeeding week 2023</w:t>
      </w:r>
    </w:p>
    <w:p w14:paraId="4E7F8DC1" w14:textId="579E6FBF" w:rsidR="00DC718E" w:rsidRDefault="00C227F5" w:rsidP="00DA3BA5">
      <w:r>
        <w:t>1</w:t>
      </w:r>
      <w:r w:rsidRPr="00C227F5">
        <w:rPr>
          <w:vertAlign w:val="superscript"/>
        </w:rPr>
        <w:t>st</w:t>
      </w:r>
      <w:r>
        <w:t>-</w:t>
      </w:r>
      <w:r w:rsidR="00AF08C7">
        <w:t>7</w:t>
      </w:r>
      <w:r w:rsidRPr="00C227F5">
        <w:rPr>
          <w:vertAlign w:val="superscript"/>
        </w:rPr>
        <w:t>th</w:t>
      </w:r>
      <w:r>
        <w:t xml:space="preserve"> August is </w:t>
      </w:r>
      <w:r w:rsidR="00F32985">
        <w:t xml:space="preserve">World </w:t>
      </w:r>
      <w:r>
        <w:t>B</w:t>
      </w:r>
      <w:r w:rsidR="00F32985">
        <w:t xml:space="preserve">reastfeeding </w:t>
      </w:r>
      <w:r>
        <w:t>W</w:t>
      </w:r>
      <w:r w:rsidR="00F32985">
        <w:t>eek</w:t>
      </w:r>
      <w:r w:rsidR="001376CD">
        <w:t xml:space="preserve"> supported by</w:t>
      </w:r>
      <w:r w:rsidR="00AF08C7">
        <w:t xml:space="preserve"> W</w:t>
      </w:r>
      <w:r w:rsidR="0879B59B">
        <w:t xml:space="preserve">orld </w:t>
      </w:r>
      <w:r w:rsidR="00AF08C7">
        <w:t>H</w:t>
      </w:r>
      <w:r w:rsidR="12CFFB5D">
        <w:t xml:space="preserve">ealth </w:t>
      </w:r>
      <w:r w:rsidR="00AF08C7">
        <w:t>O</w:t>
      </w:r>
      <w:r w:rsidR="4630E01B">
        <w:t>rganisation</w:t>
      </w:r>
      <w:r w:rsidR="001376CD">
        <w:t xml:space="preserve"> and UNICEF</w:t>
      </w:r>
      <w:r w:rsidR="00AF08C7">
        <w:t xml:space="preserve">. </w:t>
      </w:r>
      <w:r w:rsidR="003433AA">
        <w:t xml:space="preserve">In honour of this week, we are sharing what people have told us recently </w:t>
      </w:r>
      <w:r w:rsidR="001538D7">
        <w:t xml:space="preserve">at family centres, parent &amp; toddler </w:t>
      </w:r>
      <w:proofErr w:type="gramStart"/>
      <w:r w:rsidR="001538D7">
        <w:t>groups</w:t>
      </w:r>
      <w:proofErr w:type="gramEnd"/>
      <w:r w:rsidR="001538D7">
        <w:t xml:space="preserve"> and </w:t>
      </w:r>
      <w:r w:rsidR="00DB7AB7">
        <w:t>h</w:t>
      </w:r>
      <w:r w:rsidR="000A0F9F">
        <w:t xml:space="preserve">ealth </w:t>
      </w:r>
      <w:r w:rsidR="00DB7AB7">
        <w:t>v</w:t>
      </w:r>
      <w:r w:rsidR="000A0F9F">
        <w:t xml:space="preserve">isitor </w:t>
      </w:r>
      <w:r w:rsidR="00DB7AB7">
        <w:t>drop</w:t>
      </w:r>
      <w:r w:rsidR="001538D7">
        <w:t xml:space="preserve">-in sessions, </w:t>
      </w:r>
      <w:r w:rsidR="003433AA">
        <w:t xml:space="preserve">about the support that they have received </w:t>
      </w:r>
      <w:r w:rsidR="00B90B8E">
        <w:t xml:space="preserve">regarding breastfeeding. </w:t>
      </w:r>
    </w:p>
    <w:p w14:paraId="0AF727BC" w14:textId="77777777" w:rsidR="00DC718E" w:rsidRDefault="00DC718E" w:rsidP="00DA3BA5"/>
    <w:p w14:paraId="38632F2E" w14:textId="2ABA8EC7" w:rsidR="00DC718E" w:rsidRDefault="00DC718E" w:rsidP="00DA3BA5">
      <w:r>
        <w:t xml:space="preserve">During a visit to </w:t>
      </w:r>
      <w:r w:rsidR="00A55116">
        <w:t>a health visitor</w:t>
      </w:r>
      <w:r w:rsidR="007F24A0" w:rsidRPr="007F24A0">
        <w:t xml:space="preserve"> drop</w:t>
      </w:r>
      <w:r w:rsidR="00A55116">
        <w:t>-</w:t>
      </w:r>
      <w:r w:rsidR="007F24A0" w:rsidRPr="007F24A0">
        <w:t>in clinic</w:t>
      </w:r>
      <w:r w:rsidR="007F24A0">
        <w:t xml:space="preserve"> at</w:t>
      </w:r>
      <w:r w:rsidR="007F24A0" w:rsidRPr="007F24A0">
        <w:t xml:space="preserve"> Eastwood Leisure Centre</w:t>
      </w:r>
      <w:r w:rsidR="007F24A0">
        <w:t>, we heard</w:t>
      </w:r>
      <w:r w:rsidR="00A77302">
        <w:t xml:space="preserve"> about good support:</w:t>
      </w:r>
    </w:p>
    <w:p w14:paraId="231254F7" w14:textId="77777777" w:rsidR="000B784A" w:rsidRDefault="000B784A" w:rsidP="00DA3BA5"/>
    <w:p w14:paraId="01A08F6B" w14:textId="1292D32A" w:rsidR="00A77302" w:rsidRDefault="000B784A" w:rsidP="000B784A">
      <w:pPr>
        <w:pStyle w:val="Quote"/>
      </w:pPr>
      <w:r w:rsidRPr="000B784A">
        <w:t xml:space="preserve">I was impressed with the breastfeeding team they were really </w:t>
      </w:r>
      <w:proofErr w:type="gramStart"/>
      <w:r w:rsidRPr="000B784A">
        <w:t>supportive</w:t>
      </w:r>
      <w:r w:rsidR="004325FA">
        <w:t>,</w:t>
      </w:r>
      <w:proofErr w:type="gramEnd"/>
      <w:r w:rsidRPr="000B784A">
        <w:t xml:space="preserve"> they also gave video calls as help. After my </w:t>
      </w:r>
      <w:r w:rsidRPr="000B784A">
        <w:lastRenderedPageBreak/>
        <w:t xml:space="preserve">son was </w:t>
      </w:r>
      <w:proofErr w:type="gramStart"/>
      <w:r w:rsidRPr="000B784A">
        <w:t>born</w:t>
      </w:r>
      <w:proofErr w:type="gramEnd"/>
      <w:r w:rsidRPr="000B784A">
        <w:t xml:space="preserve"> they found he had tongue tie on day one and this was sorted out quickly. I had a history of mastitis with sepsis and so they kept a close eye on </w:t>
      </w:r>
      <w:proofErr w:type="gramStart"/>
      <w:r w:rsidRPr="000B784A">
        <w:t>me</w:t>
      </w:r>
      <w:proofErr w:type="gramEnd"/>
      <w:r w:rsidRPr="000B784A">
        <w:t xml:space="preserve"> and I felt well looked after.</w:t>
      </w:r>
      <w:r w:rsidR="00A55116">
        <w:t xml:space="preserve"> </w:t>
      </w:r>
      <w:r w:rsidR="00A55116" w:rsidRPr="00A55116">
        <w:rPr>
          <w:rStyle w:val="AttributionChar"/>
        </w:rPr>
        <w:t xml:space="preserve">195728, </w:t>
      </w:r>
      <w:r w:rsidR="00D200F5">
        <w:rPr>
          <w:rStyle w:val="AttributionChar"/>
        </w:rPr>
        <w:t>Health visitor drop-in clinic</w:t>
      </w:r>
      <w:r w:rsidR="00A55116" w:rsidRPr="00A55116">
        <w:rPr>
          <w:rStyle w:val="AttributionChar"/>
        </w:rPr>
        <w:t>, May 2023</w:t>
      </w:r>
    </w:p>
    <w:p w14:paraId="1666E431" w14:textId="38629163" w:rsidR="00061481" w:rsidRDefault="00061481" w:rsidP="00DA3BA5"/>
    <w:p w14:paraId="0E6D3F9C" w14:textId="590FA970" w:rsidR="006C233E" w:rsidRDefault="00D200F5" w:rsidP="00DA3BA5">
      <w:r>
        <w:t>Pe</w:t>
      </w:r>
      <w:r w:rsidR="00764B94">
        <w:t xml:space="preserve">ople </w:t>
      </w:r>
      <w:r>
        <w:t xml:space="preserve">elsewhere </w:t>
      </w:r>
      <w:r w:rsidR="00764B94">
        <w:t>have mentioned that they would have appreciated more information on breastfeeding</w:t>
      </w:r>
      <w:r w:rsidR="00F034B6">
        <w:t xml:space="preserve"> to help prevent issues</w:t>
      </w:r>
      <w:r w:rsidR="00764B94">
        <w:t>:</w:t>
      </w:r>
    </w:p>
    <w:p w14:paraId="0FA38651" w14:textId="77777777" w:rsidR="00764B94" w:rsidRDefault="00764B94" w:rsidP="00DA3BA5"/>
    <w:p w14:paraId="430A9780" w14:textId="63C49ED7" w:rsidR="004D4F08" w:rsidRDefault="00764B94" w:rsidP="004D4F08">
      <w:pPr>
        <w:pStyle w:val="Quote"/>
        <w:rPr>
          <w:rStyle w:val="AttributionChar"/>
        </w:rPr>
      </w:pPr>
      <w:r w:rsidRPr="00764B94">
        <w:rPr>
          <w:rStyle w:val="QuoteChar"/>
        </w:rPr>
        <w:t xml:space="preserve">I wish </w:t>
      </w:r>
      <w:r>
        <w:rPr>
          <w:rStyle w:val="QuoteChar"/>
        </w:rPr>
        <w:t>I</w:t>
      </w:r>
      <w:r w:rsidRPr="00764B94">
        <w:rPr>
          <w:rStyle w:val="QuoteChar"/>
        </w:rPr>
        <w:t xml:space="preserve"> had more information about the post-partum days especially breastfeeding but got this support when readmitted [2 days after birth].</w:t>
      </w:r>
      <w:r>
        <w:t xml:space="preserve"> </w:t>
      </w:r>
      <w:r w:rsidRPr="00764B94">
        <w:rPr>
          <w:rStyle w:val="AttributionChar"/>
        </w:rPr>
        <w:t xml:space="preserve">194574, </w:t>
      </w:r>
      <w:r w:rsidR="004D4F08">
        <w:rPr>
          <w:rStyle w:val="AttributionChar"/>
        </w:rPr>
        <w:t>Surrey Hospital</w:t>
      </w:r>
      <w:r w:rsidR="00F17590">
        <w:rPr>
          <w:rStyle w:val="AttributionChar"/>
        </w:rPr>
        <w:t>,</w:t>
      </w:r>
    </w:p>
    <w:p w14:paraId="4B2F5332" w14:textId="1A9E7A33" w:rsidR="00764B94" w:rsidRDefault="00764B94" w:rsidP="00764B94">
      <w:pPr>
        <w:pStyle w:val="Quote"/>
        <w:rPr>
          <w:rStyle w:val="AttributionChar"/>
        </w:rPr>
      </w:pPr>
      <w:r w:rsidRPr="00764B94">
        <w:rPr>
          <w:rStyle w:val="AttributionChar"/>
        </w:rPr>
        <w:t>Ju</w:t>
      </w:r>
      <w:r w:rsidR="004D4F08">
        <w:rPr>
          <w:rStyle w:val="AttributionChar"/>
        </w:rPr>
        <w:t>l</w:t>
      </w:r>
      <w:r w:rsidRPr="00764B94">
        <w:rPr>
          <w:rStyle w:val="AttributionChar"/>
        </w:rPr>
        <w:t xml:space="preserve">y 2023 </w:t>
      </w:r>
    </w:p>
    <w:p w14:paraId="4AE08D01" w14:textId="77777777" w:rsidR="00366B77" w:rsidRDefault="00366B77" w:rsidP="00366B77"/>
    <w:p w14:paraId="107C7C75" w14:textId="7014EE91" w:rsidR="004119A6" w:rsidRPr="00366B77" w:rsidRDefault="004119A6" w:rsidP="00366B77">
      <w:r>
        <w:t>We have also been told that some people would like to see changes to how the subject of breastfeeding is approached:</w:t>
      </w:r>
    </w:p>
    <w:p w14:paraId="239CA33E" w14:textId="77777777" w:rsidR="00764B94" w:rsidRDefault="00764B94" w:rsidP="00DA3BA5"/>
    <w:p w14:paraId="1A161C3A" w14:textId="796802EC" w:rsidR="00061781" w:rsidRDefault="00814D50" w:rsidP="00764B94">
      <w:pPr>
        <w:pStyle w:val="Quote"/>
        <w:rPr>
          <w:rStyle w:val="AttributionChar"/>
        </w:rPr>
      </w:pPr>
      <w:r>
        <w:t>I found the antenatal care really mixed depending on who I was seen by. I was asked about my intentions to breastfeed multiple times. It felt like I had to start from scratch each time and that was frustrating</w:t>
      </w:r>
      <w:r w:rsidRPr="00764B94">
        <w:rPr>
          <w:rStyle w:val="AttributionChar"/>
        </w:rPr>
        <w:t>.</w:t>
      </w:r>
      <w:r w:rsidR="00EB064B" w:rsidRPr="00764B94">
        <w:rPr>
          <w:rStyle w:val="AttributionChar"/>
        </w:rPr>
        <w:t xml:space="preserve"> </w:t>
      </w:r>
      <w:r w:rsidR="00720A60" w:rsidRPr="00764B94">
        <w:rPr>
          <w:rStyle w:val="AttributionChar"/>
        </w:rPr>
        <w:t xml:space="preserve">192854, </w:t>
      </w:r>
      <w:r w:rsidR="00F17590">
        <w:rPr>
          <w:rStyle w:val="AttributionChar"/>
        </w:rPr>
        <w:t xml:space="preserve">Family Centre, </w:t>
      </w:r>
      <w:r w:rsidR="00720A60" w:rsidRPr="00764B94">
        <w:rPr>
          <w:rStyle w:val="AttributionChar"/>
        </w:rPr>
        <w:t>June 2023</w:t>
      </w:r>
      <w:r w:rsidR="00764B94" w:rsidRPr="00764B94">
        <w:rPr>
          <w:rStyle w:val="AttributionChar"/>
        </w:rPr>
        <w:t xml:space="preserve">, </w:t>
      </w:r>
    </w:p>
    <w:p w14:paraId="1BE5D05C" w14:textId="77777777" w:rsidR="004119A6" w:rsidRDefault="004119A6" w:rsidP="004119A6"/>
    <w:p w14:paraId="23C96A25" w14:textId="6820FCAB" w:rsidR="004119A6" w:rsidRPr="00FB3CEC" w:rsidRDefault="004119A6" w:rsidP="00FB3CEC">
      <w:pPr>
        <w:pStyle w:val="Quote"/>
        <w:rPr>
          <w:rStyle w:val="AttributionChar"/>
        </w:rPr>
      </w:pPr>
      <w:r w:rsidRPr="004119A6">
        <w:t xml:space="preserve">I had some issues feeding which resulted in a private visit to the cranial osteopath. I’ve got nipple trauma and it’s been painful feeding, also thought that my little one had tongue tie. I came along to the breastfeeding clinic </w:t>
      </w:r>
      <w:proofErr w:type="gramStart"/>
      <w:r w:rsidRPr="004119A6">
        <w:t>here,</w:t>
      </w:r>
      <w:proofErr w:type="gramEnd"/>
      <w:r w:rsidRPr="004119A6">
        <w:t xml:space="preserve"> they told me they thought it was his jaw rather than tongue tie and suggested I went to the cranial osteopath</w:t>
      </w:r>
      <w:r w:rsidR="00F27DEE">
        <w:t>.</w:t>
      </w:r>
      <w:r w:rsidRPr="004119A6">
        <w:t xml:space="preserve"> I did feedback about the </w:t>
      </w:r>
      <w:r w:rsidR="00F27DEE" w:rsidRPr="004119A6">
        <w:t>drop-in</w:t>
      </w:r>
      <w:r w:rsidRPr="004119A6">
        <w:t xml:space="preserve"> breast clinic as I felt very awkward talking about bleeding nipples with other women there. I fed that back at the end of the session and the person said they don’t want to stop women chatting about problems together in an open session as they thought it was beneficial. I would have rather had a private one on one chat.</w:t>
      </w:r>
      <w:r w:rsidR="0056065A">
        <w:t xml:space="preserve"> </w:t>
      </w:r>
      <w:r w:rsidR="00FB3CEC" w:rsidRPr="00FB3CEC">
        <w:rPr>
          <w:rStyle w:val="AttributionChar"/>
        </w:rPr>
        <w:t xml:space="preserve">195728, </w:t>
      </w:r>
      <w:r w:rsidR="004A208E">
        <w:rPr>
          <w:rStyle w:val="AttributionChar"/>
        </w:rPr>
        <w:t xml:space="preserve">Health visitor drop-in clinic, </w:t>
      </w:r>
      <w:r w:rsidR="00FB3CEC" w:rsidRPr="00FB3CEC">
        <w:rPr>
          <w:rStyle w:val="AttributionChar"/>
        </w:rPr>
        <w:t>July 2023</w:t>
      </w:r>
    </w:p>
    <w:p w14:paraId="5187B3DE" w14:textId="77777777" w:rsidR="00061781" w:rsidRDefault="00061781" w:rsidP="00814D50"/>
    <w:p w14:paraId="117596A0" w14:textId="77777777" w:rsidR="00A90434" w:rsidRDefault="00A90434" w:rsidP="00A90434">
      <w:pPr>
        <w:pStyle w:val="Heading1"/>
      </w:pPr>
      <w:r>
        <w:lastRenderedPageBreak/>
        <w:t>Support needs in the community</w:t>
      </w:r>
    </w:p>
    <w:p w14:paraId="672028D4" w14:textId="023E64E2" w:rsidR="00A90434" w:rsidRDefault="00A90434" w:rsidP="00A90434">
      <w:r>
        <w:t xml:space="preserve">During our visits to libraries, we have spoken to people looking for specific information relating to health conditions including Parkinson’s and the menopause </w:t>
      </w:r>
      <w:r w:rsidR="004325FA">
        <w:t>who</w:t>
      </w:r>
      <w:r>
        <w:t xml:space="preserve"> have not been able to access any information.</w:t>
      </w:r>
    </w:p>
    <w:p w14:paraId="57CB2967" w14:textId="77777777" w:rsidR="00A90434" w:rsidRDefault="00A90434" w:rsidP="00A90434"/>
    <w:p w14:paraId="28002CD6" w14:textId="1194D898" w:rsidR="00A90434" w:rsidRPr="00264C96" w:rsidRDefault="00A90434" w:rsidP="00A90434">
      <w:r>
        <w:t xml:space="preserve">Libraries also provide help from ‘digital buddies’ and organisations such as Citizen’s Advice who hold sessions in some libraries. Some people who are attending often have </w:t>
      </w:r>
      <w:proofErr w:type="gramStart"/>
      <w:r>
        <w:t>a number of</w:t>
      </w:r>
      <w:proofErr w:type="gramEnd"/>
      <w:r>
        <w:t xml:space="preserve"> issues they require support </w:t>
      </w:r>
      <w:r w:rsidR="004325FA">
        <w:t>with</w:t>
      </w:r>
      <w:r>
        <w:t xml:space="preserve"> such as paying bills online, Personal Independence Payments and </w:t>
      </w:r>
      <w:r w:rsidR="004325FA">
        <w:t>P</w:t>
      </w:r>
      <w:r>
        <w:t xml:space="preserve">ension </w:t>
      </w:r>
      <w:r w:rsidR="004325FA">
        <w:t>C</w:t>
      </w:r>
      <w:r>
        <w:t xml:space="preserve">redits. Their priorities are often to address their financial needs over health. For example, when we asked people attending if they would use the NHS App to access services we heard </w:t>
      </w:r>
      <w:r w:rsidRPr="005324AB">
        <w:rPr>
          <w:rStyle w:val="QuoteChar"/>
        </w:rPr>
        <w:t>“I'm not at all interested in the app,”</w:t>
      </w:r>
      <w:r>
        <w:t xml:space="preserve"> and </w:t>
      </w:r>
      <w:r w:rsidRPr="005324AB">
        <w:rPr>
          <w:rStyle w:val="QuoteChar"/>
        </w:rPr>
        <w:t xml:space="preserve">“I feel like a totally forgotten demographic… I don't have a </w:t>
      </w:r>
      <w:proofErr w:type="gramStart"/>
      <w:r w:rsidRPr="005324AB">
        <w:rPr>
          <w:rStyle w:val="QuoteChar"/>
        </w:rPr>
        <w:t>computer</w:t>
      </w:r>
      <w:proofErr w:type="gramEnd"/>
      <w:r w:rsidRPr="005324AB">
        <w:rPr>
          <w:rStyle w:val="QuoteChar"/>
        </w:rPr>
        <w:t xml:space="preserve"> or a phone so how can I use this. I would want to look at my blood test </w:t>
      </w:r>
      <w:proofErr w:type="gramStart"/>
      <w:r w:rsidRPr="005324AB">
        <w:rPr>
          <w:rStyle w:val="QuoteChar"/>
        </w:rPr>
        <w:t>results</w:t>
      </w:r>
      <w:proofErr w:type="gramEnd"/>
      <w:r w:rsidRPr="005324AB">
        <w:rPr>
          <w:rStyle w:val="QuoteChar"/>
        </w:rPr>
        <w:t xml:space="preserve"> but I am excluded from this because I am not digital.”</w:t>
      </w:r>
    </w:p>
    <w:p w14:paraId="29C4CE1B" w14:textId="77777777" w:rsidR="00A90434" w:rsidRDefault="00A90434" w:rsidP="00A90434"/>
    <w:p w14:paraId="7E23BCC5" w14:textId="77777777" w:rsidR="00A90434" w:rsidRDefault="00A90434" w:rsidP="00A90434">
      <w:r>
        <w:t>Some people have also told us that they are affected by a reduction of support available to them in the local community:</w:t>
      </w:r>
    </w:p>
    <w:p w14:paraId="3C0DBF0A" w14:textId="77777777" w:rsidR="00A90434" w:rsidRDefault="00A90434" w:rsidP="00A90434"/>
    <w:p w14:paraId="7666A4A4" w14:textId="77777777" w:rsidR="00A90434" w:rsidRDefault="00A90434" w:rsidP="00A90434">
      <w:pPr>
        <w:pStyle w:val="Quote"/>
      </w:pPr>
      <w:r>
        <w:t xml:space="preserve">My daughter has recently had a baby. She has a big gap between her two children [10 years].  What she has noticed a change in, is baby weigh in type clinics. Previously, she could turn up, now most </w:t>
      </w:r>
      <w:proofErr w:type="gramStart"/>
      <w:r>
        <w:t>have to</w:t>
      </w:r>
      <w:proofErr w:type="gramEnd"/>
      <w:r>
        <w:t xml:space="preserve"> be booked in. There is only one place she can turn up to in her locality and that is Addlestone, which from Thorpe isn't the nearest.</w:t>
      </w:r>
    </w:p>
    <w:p w14:paraId="5AC728C1" w14:textId="1645FE03" w:rsidR="00A90434" w:rsidRDefault="00A90434" w:rsidP="00A90434">
      <w:pPr>
        <w:pStyle w:val="Quote"/>
        <w:rPr>
          <w:rStyle w:val="AttributionChar"/>
        </w:rPr>
      </w:pPr>
      <w:r>
        <w:t>It puts a</w:t>
      </w:r>
      <w:r w:rsidR="004325FA">
        <w:t xml:space="preserve"> </w:t>
      </w:r>
      <w:r>
        <w:t xml:space="preserve">lot of pressure on new parents, it isn't making life easier. </w:t>
      </w:r>
      <w:r w:rsidRPr="00C01265">
        <w:rPr>
          <w:rStyle w:val="AttributionChar"/>
        </w:rPr>
        <w:t xml:space="preserve">195201, </w:t>
      </w:r>
      <w:r>
        <w:rPr>
          <w:rStyle w:val="AttributionChar"/>
        </w:rPr>
        <w:t xml:space="preserve">Library, </w:t>
      </w:r>
      <w:r w:rsidRPr="00C01265">
        <w:rPr>
          <w:rStyle w:val="AttributionChar"/>
        </w:rPr>
        <w:t>July 2023</w:t>
      </w:r>
    </w:p>
    <w:p w14:paraId="257353A6" w14:textId="77777777" w:rsidR="00A90434" w:rsidRDefault="00A90434" w:rsidP="00A90434"/>
    <w:p w14:paraId="545CD17C" w14:textId="77777777" w:rsidR="00A90434" w:rsidRDefault="00A90434" w:rsidP="00A90434">
      <w:pPr>
        <w:pStyle w:val="Quote"/>
        <w:rPr>
          <w:rStyle w:val="AttributionChar"/>
        </w:rPr>
      </w:pPr>
      <w:r w:rsidRPr="00987B4B">
        <w:t xml:space="preserve">There used to be a lot more baby groups with my first two but there doesn’t seem as </w:t>
      </w:r>
      <w:proofErr w:type="gramStart"/>
      <w:r w:rsidRPr="00987B4B">
        <w:t>many</w:t>
      </w:r>
      <w:proofErr w:type="gramEnd"/>
      <w:r w:rsidRPr="00987B4B">
        <w:t xml:space="preserve"> or they are all booked up.</w:t>
      </w:r>
      <w:r>
        <w:t xml:space="preserve"> </w:t>
      </w:r>
      <w:r w:rsidRPr="00475C58">
        <w:rPr>
          <w:rStyle w:val="AttributionChar"/>
        </w:rPr>
        <w:t>195728, Health visitor drop-in clinic, July 2023</w:t>
      </w:r>
    </w:p>
    <w:p w14:paraId="07DD5525" w14:textId="77777777" w:rsidR="00A90434" w:rsidRDefault="00A90434" w:rsidP="00A90434">
      <w:pPr>
        <w:rPr>
          <w:lang w:val="en-US"/>
        </w:rPr>
      </w:pPr>
    </w:p>
    <w:p w14:paraId="087A1C5C" w14:textId="77777777" w:rsidR="00977232" w:rsidRDefault="00977232" w:rsidP="00977232">
      <w:pPr>
        <w:pStyle w:val="Heading1"/>
      </w:pPr>
      <w:r>
        <w:t>Response to emergencies</w:t>
      </w:r>
    </w:p>
    <w:p w14:paraId="4F9E9C62" w14:textId="6C6397CE" w:rsidR="00977232" w:rsidRDefault="00977232" w:rsidP="00977232">
      <w:r>
        <w:t xml:space="preserve">This month we have heard from </w:t>
      </w:r>
      <w:r w:rsidR="0002461C">
        <w:t>people who felt they needed the support of an ambulance to get to hospital</w:t>
      </w:r>
      <w:r w:rsidR="004325FA">
        <w:t>. They</w:t>
      </w:r>
      <w:r w:rsidR="0002461C">
        <w:t xml:space="preserve"> have been frustrated wit</w:t>
      </w:r>
      <w:r w:rsidR="006F6E52">
        <w:t>h waiting times</w:t>
      </w:r>
      <w:r w:rsidR="00DA1B3A">
        <w:t xml:space="preserve"> and have not felt able to get to hospital themselves</w:t>
      </w:r>
      <w:r>
        <w:t>:</w:t>
      </w:r>
    </w:p>
    <w:p w14:paraId="12E246D4" w14:textId="77777777" w:rsidR="00977232" w:rsidRDefault="00977232" w:rsidP="00977232"/>
    <w:p w14:paraId="0DC3E3B9" w14:textId="245CC134" w:rsidR="00977232" w:rsidRDefault="00977232" w:rsidP="00977232">
      <w:pPr>
        <w:pStyle w:val="Quote"/>
      </w:pPr>
      <w:r>
        <w:lastRenderedPageBreak/>
        <w:t xml:space="preserve">My wife fell on Monday at lunch time. We phoned 999 as we have done before. The service was very </w:t>
      </w:r>
      <w:r w:rsidR="00BF5829">
        <w:t>busy but</w:t>
      </w:r>
      <w:r>
        <w:t xml:space="preserve"> said they would aim to have someone come out to help lift my wife in a couple of hours. We waited until 8pm, when we received a call from the ambulance service, recommend</w:t>
      </w:r>
      <w:r w:rsidR="004325FA">
        <w:t>ing</w:t>
      </w:r>
      <w:r>
        <w:t xml:space="preserve"> that we get some neighbours to come and help lift my wife on the bed.</w:t>
      </w:r>
    </w:p>
    <w:p w14:paraId="2F03E63B" w14:textId="77777777" w:rsidR="00977232" w:rsidRDefault="00977232" w:rsidP="00977232">
      <w:pPr>
        <w:pStyle w:val="Quote"/>
      </w:pPr>
    </w:p>
    <w:p w14:paraId="43A43DD9" w14:textId="4E1B9919" w:rsidR="00977232" w:rsidRDefault="00977232" w:rsidP="00977232">
      <w:pPr>
        <w:pStyle w:val="Quote"/>
        <w:rPr>
          <w:rStyle w:val="AttributionChar"/>
        </w:rPr>
      </w:pPr>
      <w:r>
        <w:t>My daughter and son</w:t>
      </w:r>
      <w:r w:rsidR="00702AE2">
        <w:t>-</w:t>
      </w:r>
      <w:r>
        <w:t>in</w:t>
      </w:r>
      <w:r w:rsidR="00702AE2">
        <w:t>-</w:t>
      </w:r>
      <w:r>
        <w:t xml:space="preserve">law came over and helped lift my wife on to the bed, but the ambulance did not come out to check her over. However, they did arrange for a doctor to come out and check my wife over later in the evening, and we had a visit from a nurse the following morning to ensure my wife was ok. I have my own health conditions, including a recent surgery that took place last Friday, which impacted on my ability to lift my wife. </w:t>
      </w:r>
      <w:r w:rsidRPr="000004A9">
        <w:rPr>
          <w:rStyle w:val="AttributionChar"/>
        </w:rPr>
        <w:t>194480, July 2023, Helpdesk</w:t>
      </w:r>
    </w:p>
    <w:p w14:paraId="0EE59490" w14:textId="77777777" w:rsidR="00977232" w:rsidRPr="00B12893" w:rsidRDefault="00977232" w:rsidP="00977232"/>
    <w:p w14:paraId="18810CEA" w14:textId="46C98968" w:rsidR="00977232" w:rsidRDefault="00977232" w:rsidP="006F6E52">
      <w:pPr>
        <w:pStyle w:val="Quote"/>
      </w:pPr>
      <w:r w:rsidRPr="00DF3364">
        <w:t xml:space="preserve">I had issues last year in my neck with some lumps. The GP dismissed me, saying I was fine. I went home and felt </w:t>
      </w:r>
      <w:proofErr w:type="gramStart"/>
      <w:r w:rsidRPr="00DF3364">
        <w:t>really ill</w:t>
      </w:r>
      <w:proofErr w:type="gramEnd"/>
      <w:r w:rsidRPr="00DF3364">
        <w:t xml:space="preserve"> next day and ended up needing an ambulance. It came the following day! Taken to </w:t>
      </w:r>
      <w:r w:rsidR="00B953A8">
        <w:t>[hospital]</w:t>
      </w:r>
      <w:r w:rsidRPr="00DF3364">
        <w:t xml:space="preserve"> and discovered I had 3 blood clots. I stayed in a few days and now on blood thinners and feel ok.</w:t>
      </w:r>
      <w:r>
        <w:t xml:space="preserve"> </w:t>
      </w:r>
      <w:r w:rsidRPr="00B953A8">
        <w:rPr>
          <w:rStyle w:val="AttributionChar"/>
        </w:rPr>
        <w:t xml:space="preserve">195732, </w:t>
      </w:r>
      <w:r w:rsidR="00B953A8" w:rsidRPr="00B953A8">
        <w:rPr>
          <w:rStyle w:val="AttributionChar"/>
        </w:rPr>
        <w:t xml:space="preserve">Veterans Hub, </w:t>
      </w:r>
      <w:r w:rsidRPr="00B953A8">
        <w:rPr>
          <w:rStyle w:val="AttributionChar"/>
        </w:rPr>
        <w:t>July 2023</w:t>
      </w:r>
    </w:p>
    <w:p w14:paraId="29D9341E" w14:textId="77777777" w:rsidR="00977232" w:rsidRDefault="00977232" w:rsidP="00977232"/>
    <w:p w14:paraId="0CB124D7" w14:textId="7854359E" w:rsidR="00977232" w:rsidRDefault="00977232" w:rsidP="00507912">
      <w:pPr>
        <w:pStyle w:val="Quote"/>
        <w:rPr>
          <w:rStyle w:val="AttributionChar"/>
        </w:rPr>
      </w:pPr>
      <w:r w:rsidRPr="00D56A8F">
        <w:t>111</w:t>
      </w:r>
      <w:r w:rsidR="00B953A8">
        <w:t xml:space="preserve"> [requested an ambulance]</w:t>
      </w:r>
      <w:r w:rsidRPr="00D56A8F">
        <w:t xml:space="preserve"> after </w:t>
      </w:r>
      <w:r w:rsidR="00B953A8">
        <w:t>my</w:t>
      </w:r>
      <w:r w:rsidRPr="00D56A8F">
        <w:t xml:space="preserve"> pregnant wife was experiencing pain. Ambulance arrived but asked </w:t>
      </w:r>
      <w:r w:rsidR="00FC648C">
        <w:t>me</w:t>
      </w:r>
      <w:r w:rsidRPr="00D56A8F">
        <w:t xml:space="preserve"> to take </w:t>
      </w:r>
      <w:r w:rsidR="00FC648C">
        <w:t>my</w:t>
      </w:r>
      <w:r w:rsidRPr="00D56A8F">
        <w:t xml:space="preserve"> wife to the hospital and left after doing checks. Condition of wife </w:t>
      </w:r>
      <w:proofErr w:type="gramStart"/>
      <w:r w:rsidRPr="00D56A8F">
        <w:t>deteriorated</w:t>
      </w:r>
      <w:proofErr w:type="gramEnd"/>
      <w:r w:rsidRPr="00D56A8F">
        <w:t xml:space="preserve"> and another ambulance was called. This was a van and unable to transport patients, the original crew then returned to take </w:t>
      </w:r>
      <w:r w:rsidR="00FC648C">
        <w:t>my</w:t>
      </w:r>
      <w:r w:rsidRPr="00D56A8F">
        <w:t xml:space="preserve"> wife to hospital. The baby was delivered but did not survive. </w:t>
      </w:r>
      <w:r w:rsidR="00507912">
        <w:t>I have</w:t>
      </w:r>
      <w:r w:rsidRPr="00D56A8F">
        <w:t xml:space="preserve"> questions regarding the process of examination and transportation of </w:t>
      </w:r>
      <w:r w:rsidR="00507912">
        <w:t>my</w:t>
      </w:r>
      <w:r w:rsidRPr="00D56A8F">
        <w:t xml:space="preserve"> wife</w:t>
      </w:r>
      <w:r w:rsidR="004325FA">
        <w:t xml:space="preserve">. </w:t>
      </w:r>
      <w:r w:rsidRPr="00507912">
        <w:rPr>
          <w:rStyle w:val="AttributionChar"/>
        </w:rPr>
        <w:t xml:space="preserve">195506, </w:t>
      </w:r>
      <w:r w:rsidR="00507912" w:rsidRPr="00507912">
        <w:rPr>
          <w:rStyle w:val="AttributionChar"/>
        </w:rPr>
        <w:t xml:space="preserve">Supported by </w:t>
      </w:r>
      <w:r w:rsidR="00507912" w:rsidRPr="248A0EE4">
        <w:rPr>
          <w:rStyle w:val="AttributionChar"/>
        </w:rPr>
        <w:t>I</w:t>
      </w:r>
      <w:r w:rsidR="391BE2AA" w:rsidRPr="248A0EE4">
        <w:rPr>
          <w:rStyle w:val="AttributionChar"/>
        </w:rPr>
        <w:t xml:space="preserve">ndependent </w:t>
      </w:r>
      <w:r w:rsidR="00507912" w:rsidRPr="248A0EE4">
        <w:rPr>
          <w:rStyle w:val="AttributionChar"/>
        </w:rPr>
        <w:t>H</w:t>
      </w:r>
      <w:r w:rsidR="55C2A2C2" w:rsidRPr="248A0EE4">
        <w:rPr>
          <w:rStyle w:val="AttributionChar"/>
        </w:rPr>
        <w:t xml:space="preserve">ealth </w:t>
      </w:r>
      <w:r w:rsidR="00507912" w:rsidRPr="248A0EE4">
        <w:rPr>
          <w:rStyle w:val="AttributionChar"/>
        </w:rPr>
        <w:t>C</w:t>
      </w:r>
      <w:r w:rsidR="2E51F17E" w:rsidRPr="248A0EE4">
        <w:rPr>
          <w:rStyle w:val="AttributionChar"/>
        </w:rPr>
        <w:t xml:space="preserve">omplaints </w:t>
      </w:r>
      <w:r w:rsidR="00507912" w:rsidRPr="248A0EE4">
        <w:rPr>
          <w:rStyle w:val="AttributionChar"/>
        </w:rPr>
        <w:t>A</w:t>
      </w:r>
      <w:r w:rsidR="174233F3" w:rsidRPr="248A0EE4">
        <w:rPr>
          <w:rStyle w:val="AttributionChar"/>
        </w:rPr>
        <w:t>dvocacy</w:t>
      </w:r>
      <w:r w:rsidR="00507912" w:rsidRPr="00507912">
        <w:rPr>
          <w:rStyle w:val="AttributionChar"/>
        </w:rPr>
        <w:t>, J</w:t>
      </w:r>
      <w:r w:rsidRPr="00507912">
        <w:rPr>
          <w:rStyle w:val="AttributionChar"/>
        </w:rPr>
        <w:t>uly 2023</w:t>
      </w:r>
    </w:p>
    <w:p w14:paraId="257A927D" w14:textId="77777777" w:rsidR="00B80517" w:rsidRDefault="00B80517" w:rsidP="00977232"/>
    <w:p w14:paraId="6C5F66DD" w14:textId="6C756A4E" w:rsidR="00714712" w:rsidRDefault="00E26F0D" w:rsidP="00F26247">
      <w:pPr>
        <w:pStyle w:val="Heading1"/>
        <w:rPr>
          <w:lang w:val="en-US"/>
        </w:rPr>
      </w:pPr>
      <w:r>
        <w:rPr>
          <w:lang w:val="en-US"/>
        </w:rPr>
        <w:lastRenderedPageBreak/>
        <w:t xml:space="preserve">Access to </w:t>
      </w:r>
      <w:r w:rsidR="009A1B11">
        <w:rPr>
          <w:lang w:val="en-US"/>
        </w:rPr>
        <w:t xml:space="preserve">GP </w:t>
      </w:r>
      <w:r w:rsidR="00EA71FD">
        <w:rPr>
          <w:lang w:val="en-US"/>
        </w:rPr>
        <w:t>surgeries</w:t>
      </w:r>
      <w:r w:rsidR="00F26247">
        <w:rPr>
          <w:lang w:val="en-US"/>
        </w:rPr>
        <w:t xml:space="preserve"> </w:t>
      </w:r>
    </w:p>
    <w:p w14:paraId="507EAFF5" w14:textId="70CBC3FE" w:rsidR="00BD3C33" w:rsidRDefault="00001804" w:rsidP="0041440A">
      <w:r>
        <w:t xml:space="preserve">We continue to hear about people’s experiences of trying to get to grips with how to </w:t>
      </w:r>
      <w:r w:rsidR="00CF5941">
        <w:t xml:space="preserve">access care through their GP surgeries and how important it is to communicate with and involve people in </w:t>
      </w:r>
      <w:r w:rsidR="00826FCB">
        <w:t>changes to access routes:</w:t>
      </w:r>
    </w:p>
    <w:p w14:paraId="26276691" w14:textId="77777777" w:rsidR="005E580B" w:rsidRDefault="005E580B" w:rsidP="00826FCB"/>
    <w:p w14:paraId="59575E23" w14:textId="54972584" w:rsidR="00826FCB" w:rsidRDefault="00826FCB" w:rsidP="006B1A6A">
      <w:pPr>
        <w:pStyle w:val="Quote"/>
      </w:pPr>
      <w:r>
        <w:t>My doctor</w:t>
      </w:r>
      <w:r w:rsidR="6C8A2CDF">
        <w:t>’</w:t>
      </w:r>
      <w:r>
        <w:t>s practice [has</w:t>
      </w:r>
      <w:r w:rsidR="00046647">
        <w:t xml:space="preserve"> merged</w:t>
      </w:r>
      <w:r>
        <w:t>] with another practice... It used to be so good but now it's not accessible. I used to use the M</w:t>
      </w:r>
      <w:r w:rsidR="002B340F">
        <w:t>y</w:t>
      </w:r>
      <w:r>
        <w:t xml:space="preserve"> GP </w:t>
      </w:r>
      <w:proofErr w:type="gramStart"/>
      <w:r>
        <w:t>app</w:t>
      </w:r>
      <w:r w:rsidR="008F51EC">
        <w:t>,</w:t>
      </w:r>
      <w:proofErr w:type="gramEnd"/>
      <w:r w:rsidR="008F51EC">
        <w:t xml:space="preserve"> </w:t>
      </w:r>
      <w:r>
        <w:t>it was meant to open at 8am</w:t>
      </w:r>
      <w:r w:rsidR="008F51EC">
        <w:t>-2pm</w:t>
      </w:r>
      <w:r>
        <w:t xml:space="preserve"> but it then started to open for an hour only until 9am</w:t>
      </w:r>
      <w:r w:rsidR="00CF2A52">
        <w:t xml:space="preserve">… </w:t>
      </w:r>
      <w:r>
        <w:t>I don't know what system they are now wanting us</w:t>
      </w:r>
      <w:r w:rsidR="00C2271B">
        <w:t>,</w:t>
      </w:r>
      <w:r>
        <w:t xml:space="preserve"> as patients</w:t>
      </w:r>
      <w:r w:rsidR="00C2271B">
        <w:t>,</w:t>
      </w:r>
      <w:r>
        <w:t xml:space="preserve"> to use. You try to email and phone but </w:t>
      </w:r>
      <w:r w:rsidR="002B340F">
        <w:t>no one</w:t>
      </w:r>
      <w:r>
        <w:t xml:space="preserve"> gets back to you. Then you'll suddenly get a phone call to say that they have booked an appointment</w:t>
      </w:r>
      <w:r w:rsidR="005E580B">
        <w:t>,</w:t>
      </w:r>
      <w:r>
        <w:t xml:space="preserve"> but they hadn't checked with me first. I work full time and I don't get the chance to check my personal emails all the time.</w:t>
      </w:r>
    </w:p>
    <w:p w14:paraId="4463825E" w14:textId="77777777" w:rsidR="00CF2A52" w:rsidRPr="00CF2A52" w:rsidRDefault="00CF2A52" w:rsidP="00CF2A52"/>
    <w:p w14:paraId="07C35B2E" w14:textId="61D1DB2D" w:rsidR="00826FCB" w:rsidRDefault="00826FCB" w:rsidP="006B1A6A">
      <w:pPr>
        <w:pStyle w:val="Quote"/>
      </w:pPr>
      <w:r>
        <w:t>2 months ago</w:t>
      </w:r>
      <w:r w:rsidR="00151D5F">
        <w:t>,</w:t>
      </w:r>
      <w:r>
        <w:t xml:space="preserve"> my daughter had eczema. I sent pictures to the surgery and was told that she would get a prescription</w:t>
      </w:r>
      <w:r w:rsidR="00151D5F">
        <w:t>,</w:t>
      </w:r>
      <w:r>
        <w:t xml:space="preserve"> and this would be sent to the pharmacy. This was Thursday and by the Tuesday, there was still no prescription at either of the pharmacies that I use.  I then phoned the surgery and was told that my daughter should have seen a </w:t>
      </w:r>
      <w:r w:rsidR="00151D5F">
        <w:t>doctor</w:t>
      </w:r>
      <w:r w:rsidR="000A0CD6">
        <w:t>… M</w:t>
      </w:r>
      <w:r>
        <w:t>y original call hadn't been logged with the GP.  I then had to wait for a call from the GP. Why</w:t>
      </w:r>
      <w:r w:rsidR="000A0CD6">
        <w:t>,</w:t>
      </w:r>
      <w:r>
        <w:t xml:space="preserve"> when they had the photos? I had to chase this. I did get the prescription in the end.</w:t>
      </w:r>
    </w:p>
    <w:p w14:paraId="0D919E8D" w14:textId="4AD24336" w:rsidR="00826FCB" w:rsidRDefault="00826FCB" w:rsidP="006B1A6A">
      <w:pPr>
        <w:pStyle w:val="Quote"/>
        <w:rPr>
          <w:rStyle w:val="AttributionChar"/>
        </w:rPr>
      </w:pPr>
      <w:r>
        <w:t>The doctors are lovely there</w:t>
      </w:r>
      <w:r w:rsidR="000A0CD6">
        <w:t>,</w:t>
      </w:r>
      <w:r>
        <w:t xml:space="preserve"> but the system is terrible. They keep changing how you book </w:t>
      </w:r>
      <w:proofErr w:type="gramStart"/>
      <w:r>
        <w:t>appointments</w:t>
      </w:r>
      <w:proofErr w:type="gramEnd"/>
      <w:r>
        <w:t xml:space="preserve"> and no-one knows what's happening.</w:t>
      </w:r>
      <w:r w:rsidR="005C3749">
        <w:t xml:space="preserve"> </w:t>
      </w:r>
      <w:r w:rsidR="005C3749" w:rsidRPr="006B1A6A">
        <w:rPr>
          <w:rStyle w:val="AttributionChar"/>
        </w:rPr>
        <w:t>194429,</w:t>
      </w:r>
      <w:r w:rsidR="00581FFA">
        <w:rPr>
          <w:rStyle w:val="AttributionChar"/>
        </w:rPr>
        <w:t xml:space="preserve"> </w:t>
      </w:r>
      <w:proofErr w:type="gramStart"/>
      <w:r w:rsidR="00581FFA">
        <w:rPr>
          <w:rStyle w:val="AttributionChar"/>
        </w:rPr>
        <w:t>Community day</w:t>
      </w:r>
      <w:proofErr w:type="gramEnd"/>
      <w:r w:rsidR="00581FFA">
        <w:rPr>
          <w:rStyle w:val="AttributionChar"/>
        </w:rPr>
        <w:t>,</w:t>
      </w:r>
      <w:r w:rsidR="005C3749" w:rsidRPr="006B1A6A">
        <w:rPr>
          <w:rStyle w:val="AttributionChar"/>
        </w:rPr>
        <w:t xml:space="preserve"> </w:t>
      </w:r>
      <w:r w:rsidR="006B1A6A" w:rsidRPr="006B1A6A">
        <w:rPr>
          <w:rStyle w:val="AttributionChar"/>
        </w:rPr>
        <w:t>July 2023</w:t>
      </w:r>
    </w:p>
    <w:p w14:paraId="1980F6BC" w14:textId="6A87AEE1" w:rsidR="00AC76AB" w:rsidRDefault="00AC76AB" w:rsidP="00AC76AB"/>
    <w:p w14:paraId="69BA9E81" w14:textId="5AD250BB" w:rsidR="00B308B7" w:rsidRDefault="00B308B7" w:rsidP="00AC76AB">
      <w:r>
        <w:t xml:space="preserve">Understanding the communication needs of patients </w:t>
      </w:r>
      <w:r w:rsidR="007C3818">
        <w:t xml:space="preserve">also makes a big difference to how they can </w:t>
      </w:r>
      <w:r w:rsidR="00E21AB3">
        <w:t>support themselves:</w:t>
      </w:r>
    </w:p>
    <w:p w14:paraId="4E3FF13F" w14:textId="77777777" w:rsidR="00E21AB3" w:rsidRDefault="00E21AB3" w:rsidP="00AC76AB"/>
    <w:p w14:paraId="38640974" w14:textId="5C94EA4A" w:rsidR="00E21AB3" w:rsidRPr="00AF6FC8" w:rsidRDefault="00E21AB3" w:rsidP="00AF6FC8">
      <w:pPr>
        <w:pStyle w:val="Quote"/>
        <w:rPr>
          <w:rStyle w:val="AttributionChar"/>
        </w:rPr>
      </w:pPr>
      <w:r w:rsidRPr="00E21AB3">
        <w:t xml:space="preserve">I saw a clinical pharmacist for a heart </w:t>
      </w:r>
      <w:proofErr w:type="gramStart"/>
      <w:r w:rsidRPr="00E21AB3">
        <w:t>check-up</w:t>
      </w:r>
      <w:proofErr w:type="gramEnd"/>
      <w:r w:rsidRPr="00E21AB3">
        <w:t xml:space="preserve"> and I had high cholesterol and was referred to GP. I had a call from the GP, all my appointments were done over the phone which I didn’t feel was ideal, as I think it took longer. I was given </w:t>
      </w:r>
      <w:r w:rsidRPr="00E21AB3">
        <w:lastRenderedPageBreak/>
        <w:t xml:space="preserve">information in a text in the form of links to websites, which I then had to click through and access myself. I can just about use my smart phone but for me, I would have welcomed a </w:t>
      </w:r>
      <w:proofErr w:type="gramStart"/>
      <w:r w:rsidRPr="00E21AB3">
        <w:t>printed out</w:t>
      </w:r>
      <w:proofErr w:type="gramEnd"/>
      <w:r w:rsidRPr="00E21AB3">
        <w:t xml:space="preserve"> information sheet on paper, as I found the amount of information overwhelming. I wasn’t sure what was relevant and what wasn’t. I found it hard to pull together everything I’d seen and had to write notes as I only accessed the websites via my </w:t>
      </w:r>
      <w:proofErr w:type="gramStart"/>
      <w:r w:rsidRPr="00E21AB3">
        <w:t>phone</w:t>
      </w:r>
      <w:proofErr w:type="gramEnd"/>
      <w:r w:rsidRPr="00E21AB3">
        <w:t xml:space="preserve"> and I kept losing track of where I had seen something. </w:t>
      </w:r>
      <w:r w:rsidR="00AF6FC8" w:rsidRPr="00AF6FC8">
        <w:rPr>
          <w:rStyle w:val="AttributionChar"/>
        </w:rPr>
        <w:t>194482,</w:t>
      </w:r>
      <w:r w:rsidR="00581FFA">
        <w:rPr>
          <w:rStyle w:val="AttributionChar"/>
        </w:rPr>
        <w:t xml:space="preserve"> Library,</w:t>
      </w:r>
      <w:r w:rsidR="00AF6FC8" w:rsidRPr="00AF6FC8">
        <w:rPr>
          <w:rStyle w:val="AttributionChar"/>
        </w:rPr>
        <w:t xml:space="preserve"> July 2023</w:t>
      </w:r>
    </w:p>
    <w:p w14:paraId="7264EF6D" w14:textId="77777777" w:rsidR="006B1A6A" w:rsidRDefault="006B1A6A" w:rsidP="00826FCB"/>
    <w:p w14:paraId="3EC1F6F5" w14:textId="1C5F828C" w:rsidR="00373AAD" w:rsidRPr="00373AAD" w:rsidRDefault="00585F7E" w:rsidP="00373AAD">
      <w:pPr>
        <w:pStyle w:val="Heading1"/>
      </w:pPr>
      <w:r>
        <w:t>Community pharmacy</w:t>
      </w:r>
    </w:p>
    <w:p w14:paraId="33F29C7C" w14:textId="77777777" w:rsidR="00C065E6" w:rsidRDefault="00585F7E" w:rsidP="00585F7E">
      <w:r>
        <w:t xml:space="preserve">We are increasingly hearing </w:t>
      </w:r>
      <w:r w:rsidR="00373AAD">
        <w:t xml:space="preserve">more about people’s experiences with pharmacies. </w:t>
      </w:r>
      <w:r w:rsidR="00C065E6">
        <w:t>This month we have heard of good support:</w:t>
      </w:r>
    </w:p>
    <w:p w14:paraId="68B0897E" w14:textId="77777777" w:rsidR="00C065E6" w:rsidRDefault="00C065E6" w:rsidP="00585F7E"/>
    <w:p w14:paraId="6D35F5C9" w14:textId="544A36EE" w:rsidR="00C065E6" w:rsidRDefault="00E76D57" w:rsidP="00247609">
      <w:pPr>
        <w:pStyle w:val="Quote"/>
        <w:rPr>
          <w:rStyle w:val="AttributionChar"/>
        </w:rPr>
      </w:pPr>
      <w:r w:rsidRPr="00E76D57">
        <w:t>I try to avoid the doctors and use the pharmacist a</w:t>
      </w:r>
      <w:r>
        <w:t xml:space="preserve"> </w:t>
      </w:r>
      <w:r w:rsidRPr="00E76D57">
        <w:t>lot</w:t>
      </w:r>
      <w:r>
        <w:t xml:space="preserve">… </w:t>
      </w:r>
      <w:r w:rsidRPr="00E76D57">
        <w:t>My pharmacy advises me and gives a better service than the doctors.</w:t>
      </w:r>
      <w:r>
        <w:t xml:space="preserve"> </w:t>
      </w:r>
      <w:r w:rsidR="00247609" w:rsidRPr="0060138A">
        <w:rPr>
          <w:rStyle w:val="AttributionChar"/>
        </w:rPr>
        <w:t>195735, Veterans Hub, July 2023</w:t>
      </w:r>
    </w:p>
    <w:p w14:paraId="6F375F1E" w14:textId="77777777" w:rsidR="00247609" w:rsidRDefault="00247609" w:rsidP="00247609"/>
    <w:p w14:paraId="0ABAE891" w14:textId="47D31976" w:rsidR="00585F7E" w:rsidRDefault="00247609" w:rsidP="00247609">
      <w:r>
        <w:t xml:space="preserve">However, people </w:t>
      </w:r>
      <w:r w:rsidR="009A1B11">
        <w:t xml:space="preserve">also </w:t>
      </w:r>
      <w:r>
        <w:t>continue to share the issues they are having, particularly around availability of medications:</w:t>
      </w:r>
    </w:p>
    <w:p w14:paraId="468D3EF1" w14:textId="77777777" w:rsidR="00585F7E" w:rsidRDefault="00585F7E" w:rsidP="00585F7E"/>
    <w:p w14:paraId="02338C93" w14:textId="7062E983" w:rsidR="00585F7E" w:rsidRDefault="00CA37BA" w:rsidP="00CA37BA">
      <w:pPr>
        <w:pStyle w:val="Quote"/>
      </w:pPr>
      <w:r>
        <w:t>[My local pharmacy is]</w:t>
      </w:r>
      <w:r w:rsidR="00585F7E">
        <w:t xml:space="preserve"> terrible. Long queues all the time. You queue with your </w:t>
      </w:r>
      <w:proofErr w:type="gramStart"/>
      <w:r w:rsidR="00585F7E">
        <w:t>prescription,</w:t>
      </w:r>
      <w:proofErr w:type="gramEnd"/>
      <w:r w:rsidR="00585F7E">
        <w:t xml:space="preserve"> get to the front to find they don’t stock it. Even if they do, then you </w:t>
      </w:r>
      <w:proofErr w:type="gramStart"/>
      <w:r w:rsidR="00585F7E">
        <w:t>have to</w:t>
      </w:r>
      <w:proofErr w:type="gramEnd"/>
      <w:r w:rsidR="00585F7E">
        <w:t xml:space="preserve"> come back later while they get it ready, and queue again. Not great for older people who can’t stand for long periods. There is only one Pharmacist and no service while they are at lunch.</w:t>
      </w:r>
    </w:p>
    <w:p w14:paraId="2EA2B258" w14:textId="1DA533D6" w:rsidR="00585F7E" w:rsidRPr="006004FE" w:rsidRDefault="008D3F23" w:rsidP="006004FE">
      <w:pPr>
        <w:pStyle w:val="Attribution"/>
      </w:pPr>
      <w:r w:rsidRPr="006004FE">
        <w:t xml:space="preserve">194608, </w:t>
      </w:r>
      <w:r w:rsidR="00581FFA" w:rsidRPr="006004FE">
        <w:t xml:space="preserve">Healthwatch England, </w:t>
      </w:r>
      <w:r w:rsidRPr="006004FE">
        <w:t>July 2023</w:t>
      </w:r>
    </w:p>
    <w:p w14:paraId="1DA0C746" w14:textId="77777777" w:rsidR="008D3F23" w:rsidRDefault="008D3F23" w:rsidP="00585F7E"/>
    <w:p w14:paraId="1172E602" w14:textId="043F358E" w:rsidR="00D71772" w:rsidRDefault="006F69A9" w:rsidP="006F69A9">
      <w:pPr>
        <w:pStyle w:val="Quote"/>
        <w:rPr>
          <w:rStyle w:val="AttributionChar"/>
        </w:rPr>
      </w:pPr>
      <w:r>
        <w:t>…</w:t>
      </w:r>
      <w:r w:rsidRPr="006F69A9">
        <w:t xml:space="preserve">the </w:t>
      </w:r>
      <w:r>
        <w:t>[pharmacy]</w:t>
      </w:r>
      <w:r w:rsidRPr="006F69A9">
        <w:t xml:space="preserve"> next to the GP is rubbish. They never had Insulin for </w:t>
      </w:r>
      <w:proofErr w:type="gramStart"/>
      <w:r w:rsidRPr="006F69A9">
        <w:t>me</w:t>
      </w:r>
      <w:proofErr w:type="gramEnd"/>
      <w:r w:rsidRPr="006F69A9">
        <w:t xml:space="preserve"> so I went elsewhere.</w:t>
      </w:r>
      <w:r w:rsidR="0060138A">
        <w:t xml:space="preserve"> </w:t>
      </w:r>
      <w:r w:rsidR="006004FE" w:rsidRPr="0060138A">
        <w:rPr>
          <w:rStyle w:val="AttributionChar"/>
        </w:rPr>
        <w:t>195735, Veterans Hub, July 2023</w:t>
      </w:r>
    </w:p>
    <w:p w14:paraId="3EB8AF0F" w14:textId="77777777" w:rsidR="005701E5" w:rsidRDefault="005701E5" w:rsidP="005701E5"/>
    <w:p w14:paraId="55CC2C92" w14:textId="3622D27C" w:rsidR="005701E5" w:rsidRPr="00F020DB" w:rsidRDefault="005701E5" w:rsidP="005701E5">
      <w:pPr>
        <w:pStyle w:val="Quote"/>
        <w:rPr>
          <w:rStyle w:val="AttributionChar"/>
        </w:rPr>
      </w:pPr>
      <w:r w:rsidRPr="005701E5">
        <w:t xml:space="preserve">Had to try 3 different pharmacies before I could find one with Nitrofurantoin 100mg prolonged release capsules in stock and no local pharmacy had </w:t>
      </w:r>
      <w:proofErr w:type="spellStart"/>
      <w:r w:rsidRPr="005701E5">
        <w:t>Ovestin</w:t>
      </w:r>
      <w:proofErr w:type="spellEnd"/>
      <w:r w:rsidRPr="005701E5">
        <w:t xml:space="preserve"> cream in stock - had to </w:t>
      </w:r>
      <w:r w:rsidRPr="005701E5">
        <w:lastRenderedPageBreak/>
        <w:t>wait a week and make another trip to pick up.</w:t>
      </w:r>
      <w:r w:rsidR="00F020DB">
        <w:t xml:space="preserve"> </w:t>
      </w:r>
      <w:r w:rsidR="00F020DB" w:rsidRPr="00F020DB">
        <w:rPr>
          <w:rStyle w:val="AttributionChar"/>
        </w:rPr>
        <w:t>194503, Healthwatch England, July 2023</w:t>
      </w:r>
    </w:p>
    <w:p w14:paraId="09F85FAE" w14:textId="77777777" w:rsidR="006004FE" w:rsidRDefault="006004FE" w:rsidP="006004FE"/>
    <w:p w14:paraId="3B40EC70" w14:textId="77777777" w:rsidR="00C2271B" w:rsidRDefault="00C2271B">
      <w:pPr>
        <w:spacing w:after="160" w:line="259" w:lineRule="auto"/>
        <w:rPr>
          <w:rFonts w:eastAsiaTheme="majorEastAsia" w:cstheme="majorBidi"/>
          <w:b/>
          <w:color w:val="E73E97" w:themeColor="background2"/>
          <w:sz w:val="36"/>
          <w:szCs w:val="32"/>
          <w:lang w:eastAsia="en-GB"/>
        </w:rPr>
      </w:pPr>
      <w:r>
        <w:rPr>
          <w:lang w:eastAsia="en-GB"/>
        </w:rPr>
        <w:br w:type="page"/>
      </w:r>
    </w:p>
    <w:p w14:paraId="0E4A6805" w14:textId="706A5B64" w:rsidR="00056372" w:rsidRDefault="004F1BA1" w:rsidP="004F1BA1">
      <w:pPr>
        <w:pStyle w:val="Heading1"/>
        <w:rPr>
          <w:lang w:eastAsia="en-GB"/>
        </w:rPr>
      </w:pPr>
      <w:r>
        <w:rPr>
          <w:lang w:eastAsia="en-GB"/>
        </w:rPr>
        <w:lastRenderedPageBreak/>
        <w:t>Community engagement plans</w:t>
      </w:r>
    </w:p>
    <w:p w14:paraId="6053C4F4" w14:textId="57EDECA6" w:rsidR="00056372" w:rsidRDefault="00056372" w:rsidP="00056372">
      <w:pPr>
        <w:ind w:right="15"/>
        <w:textAlignment w:val="baseline"/>
      </w:pPr>
      <w:r w:rsidRPr="000C3D69">
        <w:t>Our spotlight for engag</w:t>
      </w:r>
      <w:r>
        <w:t>e</w:t>
      </w:r>
      <w:r w:rsidRPr="000C3D69">
        <w:t xml:space="preserve">ment sessions in </w:t>
      </w:r>
      <w:r>
        <w:t>Ju</w:t>
      </w:r>
      <w:r w:rsidR="00F82481">
        <w:t>ly</w:t>
      </w:r>
      <w:r>
        <w:t xml:space="preserve"> was </w:t>
      </w:r>
      <w:proofErr w:type="gramStart"/>
      <w:r w:rsidR="00D25159">
        <w:t>North West</w:t>
      </w:r>
      <w:proofErr w:type="gramEnd"/>
      <w:r w:rsidR="00D25159">
        <w:t xml:space="preserve"> Surrey</w:t>
      </w:r>
      <w:r>
        <w:t xml:space="preserve">. </w:t>
      </w:r>
    </w:p>
    <w:p w14:paraId="08B7A4A1" w14:textId="77777777" w:rsidR="00056372" w:rsidRDefault="00056372" w:rsidP="00056372">
      <w:pPr>
        <w:ind w:right="15"/>
        <w:textAlignment w:val="baseline"/>
      </w:pPr>
    </w:p>
    <w:p w14:paraId="08335BC1" w14:textId="77777777" w:rsidR="00056372" w:rsidRDefault="00056372" w:rsidP="00056372">
      <w:pPr>
        <w:spacing w:after="160" w:line="259" w:lineRule="auto"/>
        <w:jc w:val="center"/>
      </w:pPr>
      <w:r>
        <w:rPr>
          <w:noProof/>
        </w:rPr>
        <w:drawing>
          <wp:inline distT="0" distB="0" distL="0" distR="0" wp14:anchorId="3B21B85D" wp14:editId="11DDF28C">
            <wp:extent cx="2966720" cy="2225040"/>
            <wp:effectExtent l="0" t="0" r="5080" b="3810"/>
            <wp:docPr id="2140587808" name="Picture 2140587808" descr="Staff and volunteers at St Peters Communit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87808" name="Picture 2140587808" descr="Staff and volunteers at St Peters Community Day."/>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67460" cy="2225595"/>
                    </a:xfrm>
                    <a:prstGeom prst="rect">
                      <a:avLst/>
                    </a:prstGeom>
                    <a:extLst>
                      <a:ext uri="{53640926-AAD7-44D8-BBD7-CCE9431645EC}">
                        <a14:shadowObscured xmlns:a14="http://schemas.microsoft.com/office/drawing/2010/main"/>
                      </a:ext>
                    </a:extLst>
                  </pic:spPr>
                </pic:pic>
              </a:graphicData>
            </a:graphic>
          </wp:inline>
        </w:drawing>
      </w:r>
    </w:p>
    <w:p w14:paraId="62CD3C9F" w14:textId="77777777" w:rsidR="00D25159" w:rsidRDefault="00D25159" w:rsidP="00D25159"/>
    <w:p w14:paraId="3553B57C" w14:textId="6798BB3F" w:rsidR="00056372" w:rsidRDefault="00D25159" w:rsidP="00056372">
      <w:pPr>
        <w:ind w:right="15"/>
        <w:textAlignment w:val="baseline"/>
      </w:pPr>
      <w:r>
        <w:t>During August o</w:t>
      </w:r>
      <w:r w:rsidR="00F82481">
        <w:t>ur c</w:t>
      </w:r>
      <w:r w:rsidR="00F82481" w:rsidRPr="00F82481">
        <w:t xml:space="preserve">ommunity engagement team will be listening to young people and visiting </w:t>
      </w:r>
      <w:r>
        <w:t xml:space="preserve">some of </w:t>
      </w:r>
      <w:r w:rsidR="00F82481" w:rsidRPr="00F82481">
        <w:t xml:space="preserve">the winners of our </w:t>
      </w:r>
      <w:r w:rsidR="00F82481">
        <w:t>C</w:t>
      </w:r>
      <w:r w:rsidR="00F82481" w:rsidRPr="00F82481">
        <w:t xml:space="preserve">ommunity </w:t>
      </w:r>
      <w:r w:rsidR="00F82481">
        <w:t>C</w:t>
      </w:r>
      <w:r w:rsidR="00F82481" w:rsidRPr="00F82481">
        <w:t xml:space="preserve">ash </w:t>
      </w:r>
      <w:r w:rsidR="00F82481">
        <w:t>F</w:t>
      </w:r>
      <w:r w:rsidR="00F82481" w:rsidRPr="00F82481">
        <w:t>und. We will also be listening to people’s experiences at Ashford and St Peter</w:t>
      </w:r>
      <w:r w:rsidR="00F82481">
        <w:t>’</w:t>
      </w:r>
      <w:r w:rsidR="00F82481" w:rsidRPr="00F82481">
        <w:t xml:space="preserve">s hospital and have several awareness raising </w:t>
      </w:r>
      <w:r w:rsidR="00F82481">
        <w:t>presentations</w:t>
      </w:r>
      <w:r w:rsidR="00F82481" w:rsidRPr="00F82481">
        <w:t xml:space="preserve"> led by our comms team</w:t>
      </w:r>
      <w:r w:rsidR="00F82481">
        <w:t>.</w:t>
      </w:r>
    </w:p>
    <w:p w14:paraId="67661CA1" w14:textId="77777777" w:rsidR="00056372" w:rsidRDefault="00056372" w:rsidP="00056372">
      <w:pPr>
        <w:ind w:right="15"/>
        <w:textAlignment w:val="baseline"/>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4"/>
        <w:gridCol w:w="4975"/>
        <w:gridCol w:w="1516"/>
        <w:gridCol w:w="1505"/>
      </w:tblGrid>
      <w:tr w:rsidR="00056372" w:rsidRPr="008C56B0" w14:paraId="22C4B326" w14:textId="77777777" w:rsidTr="248A0EE4">
        <w:trPr>
          <w:trHeight w:val="542"/>
        </w:trPr>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3E97" w:themeFill="background2"/>
            <w:vAlign w:val="center"/>
          </w:tcPr>
          <w:p w14:paraId="53652A5F" w14:textId="77777777" w:rsidR="00056372" w:rsidRPr="008C56B0" w:rsidRDefault="00056372" w:rsidP="0012228D">
            <w:pPr>
              <w:spacing w:before="100" w:beforeAutospacing="1" w:after="100" w:afterAutospacing="1"/>
              <w:jc w:val="center"/>
              <w:textAlignment w:val="baseline"/>
              <w:rPr>
                <w:rFonts w:ascii="Times New Roman" w:eastAsia="Times New Roman" w:hAnsi="Times New Roman" w:cs="Times New Roman"/>
                <w:b/>
                <w:bCs/>
                <w:color w:val="FFFFFF" w:themeColor="background1"/>
                <w:sz w:val="20"/>
                <w:szCs w:val="20"/>
                <w:lang w:eastAsia="en-GB"/>
              </w:rPr>
            </w:pPr>
            <w:r w:rsidRPr="008C56B0">
              <w:rPr>
                <w:rFonts w:eastAsia="Times New Roman" w:cs="Poppins"/>
                <w:b/>
                <w:bCs/>
                <w:color w:val="FFFFFF" w:themeColor="background1"/>
                <w:kern w:val="24"/>
                <w:szCs w:val="24"/>
                <w:lang w:eastAsia="en-GB"/>
              </w:rPr>
              <w:t>Date</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3E97" w:themeFill="background2"/>
            <w:vAlign w:val="center"/>
          </w:tcPr>
          <w:p w14:paraId="6B176F34" w14:textId="77777777" w:rsidR="00056372" w:rsidRPr="008C56B0" w:rsidRDefault="00056372" w:rsidP="0012228D">
            <w:pPr>
              <w:spacing w:before="100" w:beforeAutospacing="1" w:after="100" w:afterAutospacing="1"/>
              <w:jc w:val="center"/>
              <w:textAlignment w:val="baseline"/>
              <w:rPr>
                <w:rFonts w:ascii="Times New Roman" w:eastAsia="Times New Roman" w:hAnsi="Times New Roman" w:cs="Times New Roman"/>
                <w:b/>
                <w:bCs/>
                <w:color w:val="FFFFFF" w:themeColor="background1"/>
                <w:sz w:val="20"/>
                <w:szCs w:val="20"/>
                <w:lang w:eastAsia="en-GB"/>
              </w:rPr>
            </w:pPr>
            <w:r w:rsidRPr="008C56B0">
              <w:rPr>
                <w:rFonts w:eastAsia="Times New Roman" w:cs="Poppins"/>
                <w:b/>
                <w:bCs/>
                <w:color w:val="FFFFFF" w:themeColor="background1"/>
                <w:kern w:val="24"/>
                <w:szCs w:val="24"/>
                <w:lang w:eastAsia="en-GB"/>
              </w:rPr>
              <w:t>Place</w:t>
            </w:r>
          </w:p>
        </w:tc>
        <w:tc>
          <w:tcPr>
            <w:tcW w:w="15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3E97" w:themeFill="background2"/>
            <w:vAlign w:val="center"/>
          </w:tcPr>
          <w:p w14:paraId="7D11FEEB" w14:textId="77777777" w:rsidR="00056372" w:rsidRPr="008C56B0" w:rsidRDefault="00056372" w:rsidP="0012228D">
            <w:pPr>
              <w:spacing w:before="100" w:beforeAutospacing="1" w:after="100" w:afterAutospacing="1"/>
              <w:jc w:val="center"/>
              <w:textAlignment w:val="baseline"/>
              <w:rPr>
                <w:rFonts w:ascii="Times New Roman" w:eastAsia="Times New Roman" w:hAnsi="Times New Roman" w:cs="Times New Roman"/>
                <w:b/>
                <w:bCs/>
                <w:color w:val="FFFFFF" w:themeColor="background1"/>
                <w:sz w:val="20"/>
                <w:szCs w:val="20"/>
                <w:lang w:eastAsia="en-GB"/>
              </w:rPr>
            </w:pPr>
            <w:r w:rsidRPr="008C56B0">
              <w:rPr>
                <w:rFonts w:eastAsia="Times New Roman" w:cs="Poppins"/>
                <w:b/>
                <w:bCs/>
                <w:color w:val="FFFFFF" w:themeColor="background1"/>
                <w:kern w:val="24"/>
                <w:szCs w:val="24"/>
                <w:lang w:eastAsia="en-GB"/>
              </w:rPr>
              <w:t>Time</w:t>
            </w:r>
          </w:p>
        </w:tc>
        <w:tc>
          <w:tcPr>
            <w:tcW w:w="15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E73E97" w:themeFill="background2"/>
            <w:vAlign w:val="center"/>
          </w:tcPr>
          <w:p w14:paraId="366D8644" w14:textId="77777777" w:rsidR="00056372" w:rsidRPr="008C56B0" w:rsidRDefault="00056372" w:rsidP="0012228D">
            <w:pPr>
              <w:spacing w:before="100" w:beforeAutospacing="1" w:after="100" w:afterAutospacing="1"/>
              <w:jc w:val="center"/>
              <w:textAlignment w:val="baseline"/>
              <w:rPr>
                <w:rFonts w:ascii="Times New Roman" w:eastAsia="Times New Roman" w:hAnsi="Times New Roman" w:cs="Times New Roman"/>
                <w:b/>
                <w:bCs/>
                <w:color w:val="FFFFFF" w:themeColor="background1"/>
                <w:sz w:val="20"/>
                <w:szCs w:val="20"/>
                <w:lang w:eastAsia="en-GB"/>
              </w:rPr>
            </w:pPr>
            <w:r w:rsidRPr="008C56B0">
              <w:rPr>
                <w:rFonts w:eastAsia="Times New Roman" w:cs="Poppins"/>
                <w:b/>
                <w:bCs/>
                <w:color w:val="FFFFFF" w:themeColor="background1"/>
                <w:kern w:val="24"/>
                <w:szCs w:val="24"/>
                <w:lang w:eastAsia="en-GB"/>
              </w:rPr>
              <w:t>Surrey Area</w:t>
            </w:r>
          </w:p>
        </w:tc>
      </w:tr>
      <w:tr w:rsidR="007127AB" w:rsidRPr="00FA1D33" w14:paraId="4FFE7A51" w14:textId="77777777" w:rsidTr="248A0EE4">
        <w:trPr>
          <w:trHeight w:val="764"/>
        </w:trPr>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6F19877A" w14:textId="210F62D7"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04.08.23</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0336B019" w14:textId="77777777" w:rsidR="007127AB" w:rsidRDefault="007127AB" w:rsidP="007127AB">
            <w:pPr>
              <w:jc w:val="center"/>
              <w:textAlignment w:val="baseline"/>
              <w:rPr>
                <w:rFonts w:eastAsia="Times New Roman" w:cs="Poppins"/>
                <w:color w:val="004F6B" w:themeColor="text2"/>
                <w:kern w:val="24"/>
                <w:szCs w:val="24"/>
                <w:lang w:eastAsia="en-GB"/>
              </w:rPr>
            </w:pPr>
            <w:r w:rsidRPr="007127AB">
              <w:rPr>
                <w:rFonts w:eastAsia="Times New Roman" w:cs="Poppins"/>
                <w:b/>
                <w:bCs/>
                <w:color w:val="004F6B" w:themeColor="text2"/>
                <w:kern w:val="24"/>
                <w:szCs w:val="24"/>
                <w:lang w:eastAsia="en-GB"/>
              </w:rPr>
              <w:t>Twister LGBTQ+ youth project</w:t>
            </w:r>
            <w:r>
              <w:rPr>
                <w:rFonts w:eastAsia="Times New Roman" w:cs="Poppins"/>
                <w:color w:val="004F6B" w:themeColor="text2"/>
                <w:kern w:val="24"/>
                <w:szCs w:val="24"/>
                <w:lang w:eastAsia="en-GB"/>
              </w:rPr>
              <w:t xml:space="preserve"> </w:t>
            </w:r>
          </w:p>
          <w:p w14:paraId="416F48E2" w14:textId="1136ED34" w:rsidR="007127AB" w:rsidRPr="007127AB" w:rsidRDefault="007127AB" w:rsidP="007127AB">
            <w:pPr>
              <w:jc w:val="center"/>
              <w:textAlignment w:val="baseline"/>
              <w:rPr>
                <w:rFonts w:ascii="Times New Roman" w:eastAsia="Times New Roman" w:hAnsi="Times New Roman" w:cs="Times New Roman"/>
                <w:color w:val="004C6B"/>
                <w:sz w:val="20"/>
                <w:szCs w:val="20"/>
                <w:lang w:eastAsia="en-GB"/>
              </w:rPr>
            </w:pPr>
            <w:r w:rsidRPr="007127AB">
              <w:rPr>
                <w:rFonts w:eastAsia="Times New Roman" w:cs="Poppins"/>
                <w:color w:val="004F6B" w:themeColor="text2"/>
                <w:kern w:val="24"/>
                <w:szCs w:val="24"/>
                <w:lang w:eastAsia="en-GB"/>
              </w:rPr>
              <w:t>(Group members only)</w:t>
            </w:r>
          </w:p>
        </w:tc>
        <w:tc>
          <w:tcPr>
            <w:tcW w:w="15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654BDFCA" w14:textId="5E8869A5"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6 – 8pm</w:t>
            </w:r>
          </w:p>
        </w:tc>
        <w:tc>
          <w:tcPr>
            <w:tcW w:w="15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2AD5327C" w14:textId="5ACFBCB6"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Northwest Surrey</w:t>
            </w:r>
          </w:p>
        </w:tc>
      </w:tr>
      <w:tr w:rsidR="007127AB" w:rsidRPr="00FA1D33" w14:paraId="7CEBFB37" w14:textId="77777777" w:rsidTr="248A0EE4">
        <w:trPr>
          <w:trHeight w:val="818"/>
        </w:trPr>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8EF"/>
          </w:tcPr>
          <w:p w14:paraId="70A742E6" w14:textId="610B10B6"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07.08.23</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8EF"/>
          </w:tcPr>
          <w:p w14:paraId="3054CC82" w14:textId="77777777" w:rsidR="007127AB" w:rsidRDefault="007127AB" w:rsidP="007127AB">
            <w:pPr>
              <w:jc w:val="center"/>
              <w:textAlignment w:val="baseline"/>
              <w:rPr>
                <w:rFonts w:eastAsia="Times New Roman" w:cs="Poppins"/>
                <w:b/>
                <w:bCs/>
                <w:color w:val="004F6B" w:themeColor="text2"/>
                <w:kern w:val="24"/>
                <w:szCs w:val="24"/>
                <w:lang w:eastAsia="en-GB"/>
              </w:rPr>
            </w:pPr>
            <w:r>
              <w:rPr>
                <w:rFonts w:eastAsia="Times New Roman" w:cs="Poppins"/>
                <w:b/>
                <w:bCs/>
                <w:color w:val="004F6B" w:themeColor="text2"/>
                <w:kern w:val="24"/>
                <w:szCs w:val="24"/>
                <w:lang w:eastAsia="en-GB"/>
              </w:rPr>
              <w:t xml:space="preserve">St Peter's Hospital </w:t>
            </w:r>
          </w:p>
          <w:p w14:paraId="5BBE6AB6" w14:textId="77591A59" w:rsidR="007127AB" w:rsidRPr="00FA1D33" w:rsidRDefault="007127AB" w:rsidP="00DD46BF">
            <w:pPr>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(Public)</w:t>
            </w:r>
          </w:p>
        </w:tc>
        <w:tc>
          <w:tcPr>
            <w:tcW w:w="15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8EF"/>
          </w:tcPr>
          <w:p w14:paraId="3310BD62" w14:textId="11449155"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10 – 12noon</w:t>
            </w:r>
          </w:p>
        </w:tc>
        <w:tc>
          <w:tcPr>
            <w:tcW w:w="15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8EF"/>
          </w:tcPr>
          <w:p w14:paraId="243E1658" w14:textId="3A5E4400"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Northwest Surrey</w:t>
            </w:r>
          </w:p>
        </w:tc>
      </w:tr>
      <w:tr w:rsidR="007127AB" w:rsidRPr="00FA1D33" w14:paraId="3AC9EBC4" w14:textId="77777777" w:rsidTr="248A0EE4">
        <w:trPr>
          <w:trHeight w:val="802"/>
        </w:trPr>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0411779A" w14:textId="7FB55DBB"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07.08.23</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003E11A6" w14:textId="77777777" w:rsidR="007127AB" w:rsidRDefault="007127AB" w:rsidP="007127AB">
            <w:pPr>
              <w:jc w:val="center"/>
              <w:textAlignment w:val="baseline"/>
              <w:rPr>
                <w:rFonts w:eastAsia="Times New Roman" w:cs="Poppins"/>
                <w:b/>
                <w:bCs/>
                <w:color w:val="004F6B" w:themeColor="text2"/>
                <w:kern w:val="24"/>
                <w:szCs w:val="24"/>
                <w:lang w:eastAsia="en-GB"/>
              </w:rPr>
            </w:pPr>
            <w:r>
              <w:rPr>
                <w:rFonts w:eastAsia="Times New Roman" w:cs="Poppins"/>
                <w:b/>
                <w:bCs/>
                <w:color w:val="004F6B" w:themeColor="text2"/>
                <w:kern w:val="24"/>
                <w:szCs w:val="24"/>
                <w:lang w:eastAsia="en-GB"/>
              </w:rPr>
              <w:t xml:space="preserve">Hideaway café - Matrix </w:t>
            </w:r>
          </w:p>
          <w:p w14:paraId="2D2603EC" w14:textId="37569ADB" w:rsidR="007127AB" w:rsidRPr="00FA1D33" w:rsidRDefault="007127AB" w:rsidP="00DD46BF">
            <w:pPr>
              <w:jc w:val="center"/>
              <w:textAlignment w:val="baseline"/>
              <w:rPr>
                <w:rFonts w:ascii="Times New Roman" w:eastAsia="Times New Roman" w:hAnsi="Times New Roman" w:cs="Times New Roman"/>
                <w:color w:val="004C6B"/>
                <w:sz w:val="20"/>
                <w:szCs w:val="20"/>
                <w:lang w:eastAsia="en-GB"/>
              </w:rPr>
            </w:pPr>
            <w:r w:rsidRPr="248A0EE4">
              <w:rPr>
                <w:rFonts w:eastAsia="Times New Roman" w:cs="Poppins"/>
                <w:color w:val="004F6B" w:themeColor="text2"/>
                <w:kern w:val="24"/>
                <w:lang w:eastAsia="en-GB"/>
              </w:rPr>
              <w:t>(</w:t>
            </w:r>
            <w:proofErr w:type="gramStart"/>
            <w:r w:rsidRPr="248A0EE4">
              <w:rPr>
                <w:rFonts w:eastAsia="Times New Roman" w:cs="Poppins"/>
                <w:color w:val="004F6B" w:themeColor="text2"/>
                <w:kern w:val="24"/>
                <w:lang w:eastAsia="en-GB"/>
              </w:rPr>
              <w:t>drop</w:t>
            </w:r>
            <w:proofErr w:type="gramEnd"/>
            <w:r w:rsidRPr="248A0EE4">
              <w:rPr>
                <w:rFonts w:eastAsia="Times New Roman" w:cs="Poppins"/>
                <w:color w:val="004F6B" w:themeColor="text2"/>
                <w:kern w:val="24"/>
                <w:lang w:eastAsia="en-GB"/>
              </w:rPr>
              <w:t xml:space="preserve"> in</w:t>
            </w:r>
            <w:r w:rsidR="30E1F51E" w:rsidRPr="248A0EE4">
              <w:rPr>
                <w:rFonts w:eastAsia="Times New Roman" w:cs="Poppins"/>
                <w:color w:val="004F6B" w:themeColor="text2"/>
                <w:kern w:val="24"/>
                <w:lang w:eastAsia="en-GB"/>
              </w:rPr>
              <w:t xml:space="preserve"> - </w:t>
            </w:r>
            <w:r w:rsidRPr="248A0EE4">
              <w:rPr>
                <w:rFonts w:eastAsia="Times New Roman" w:cs="Poppins"/>
                <w:color w:val="004F6B" w:themeColor="text2"/>
                <w:kern w:val="24"/>
                <w:lang w:eastAsia="en-GB"/>
              </w:rPr>
              <w:t>Group members only)</w:t>
            </w:r>
            <w:r w:rsidRPr="248A0EE4">
              <w:rPr>
                <w:rFonts w:eastAsia="Times New Roman" w:cs="Poppins"/>
                <w:b/>
                <w:color w:val="004F6B" w:themeColor="text2"/>
                <w:kern w:val="24"/>
                <w:lang w:eastAsia="en-GB"/>
              </w:rPr>
              <w:t xml:space="preserve"> </w:t>
            </w:r>
          </w:p>
        </w:tc>
        <w:tc>
          <w:tcPr>
            <w:tcW w:w="15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26713852" w14:textId="18F51B23"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11am – 1pm</w:t>
            </w:r>
          </w:p>
        </w:tc>
        <w:tc>
          <w:tcPr>
            <w:tcW w:w="15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608A757B" w14:textId="390FD13F"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Guildford &amp; Waverley</w:t>
            </w:r>
          </w:p>
        </w:tc>
      </w:tr>
      <w:tr w:rsidR="007127AB" w:rsidRPr="00FA1D33" w14:paraId="14583216" w14:textId="77777777" w:rsidTr="248A0EE4">
        <w:trPr>
          <w:trHeight w:val="746"/>
        </w:trPr>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8EF"/>
          </w:tcPr>
          <w:p w14:paraId="6F66903F" w14:textId="2B51A81B"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14.08.23</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8EF"/>
          </w:tcPr>
          <w:p w14:paraId="3F27BC1B" w14:textId="77777777" w:rsidR="007127AB" w:rsidRDefault="007127AB" w:rsidP="007127AB">
            <w:pPr>
              <w:jc w:val="center"/>
              <w:textAlignment w:val="baseline"/>
              <w:rPr>
                <w:rFonts w:eastAsia="Times New Roman" w:cs="Poppins"/>
                <w:b/>
                <w:bCs/>
                <w:color w:val="004F6B" w:themeColor="text2"/>
                <w:kern w:val="24"/>
                <w:szCs w:val="24"/>
                <w:lang w:eastAsia="en-GB"/>
              </w:rPr>
            </w:pPr>
            <w:r>
              <w:rPr>
                <w:rFonts w:eastAsia="Times New Roman" w:cs="Poppins"/>
                <w:b/>
                <w:bCs/>
                <w:color w:val="004F6B" w:themeColor="text2"/>
                <w:kern w:val="24"/>
                <w:szCs w:val="24"/>
                <w:lang w:eastAsia="en-GB"/>
              </w:rPr>
              <w:t xml:space="preserve">Ashford Hospital </w:t>
            </w:r>
          </w:p>
          <w:p w14:paraId="4CB8BD1E" w14:textId="6837C905" w:rsidR="007127AB" w:rsidRPr="00FA1D33" w:rsidRDefault="007127AB" w:rsidP="00DD46BF">
            <w:pPr>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(Public)</w:t>
            </w:r>
          </w:p>
        </w:tc>
        <w:tc>
          <w:tcPr>
            <w:tcW w:w="15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8EF"/>
          </w:tcPr>
          <w:p w14:paraId="663C0808" w14:textId="3E81BE38"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10 – 12noon</w:t>
            </w:r>
          </w:p>
        </w:tc>
        <w:tc>
          <w:tcPr>
            <w:tcW w:w="15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AE8EF"/>
          </w:tcPr>
          <w:p w14:paraId="280CF678" w14:textId="6113C334"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val="en-US" w:eastAsia="en-GB"/>
              </w:rPr>
            </w:pPr>
            <w:r>
              <w:rPr>
                <w:rFonts w:eastAsia="Times New Roman" w:cs="Poppins"/>
                <w:color w:val="004F6B" w:themeColor="text2"/>
                <w:kern w:val="24"/>
                <w:szCs w:val="24"/>
                <w:lang w:eastAsia="en-GB"/>
              </w:rPr>
              <w:t>Northwest Surrey</w:t>
            </w:r>
          </w:p>
        </w:tc>
      </w:tr>
      <w:tr w:rsidR="007127AB" w:rsidRPr="00FA1D33" w14:paraId="060A6275" w14:textId="77777777" w:rsidTr="248A0EE4">
        <w:trPr>
          <w:trHeight w:val="801"/>
        </w:trPr>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16863D54" w14:textId="3ACA0C3D"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14.08.23</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36EB6FFF" w14:textId="7CEA276B"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7127AB">
              <w:rPr>
                <w:rFonts w:eastAsia="Times New Roman" w:cs="Poppins"/>
                <w:b/>
                <w:bCs/>
                <w:color w:val="004F6B" w:themeColor="text2"/>
                <w:kern w:val="24"/>
                <w:szCs w:val="24"/>
                <w:lang w:eastAsia="en-GB"/>
              </w:rPr>
              <w:t>Macular Society presentation</w:t>
            </w:r>
            <w:r>
              <w:rPr>
                <w:rFonts w:eastAsia="Times New Roman" w:cs="Poppins"/>
                <w:color w:val="004F6B" w:themeColor="text2"/>
                <w:kern w:val="24"/>
                <w:szCs w:val="24"/>
                <w:lang w:eastAsia="en-GB"/>
              </w:rPr>
              <w:t xml:space="preserve"> </w:t>
            </w:r>
            <w:r w:rsidRPr="007127AB">
              <w:rPr>
                <w:rFonts w:eastAsia="Times New Roman" w:cs="Poppins"/>
                <w:b/>
                <w:bCs/>
                <w:color w:val="004F6B" w:themeColor="text2"/>
                <w:kern w:val="24"/>
                <w:szCs w:val="24"/>
                <w:lang w:eastAsia="en-GB"/>
              </w:rPr>
              <w:t>-</w:t>
            </w:r>
            <w:r>
              <w:rPr>
                <w:rFonts w:eastAsia="Times New Roman" w:cs="Poppins"/>
                <w:color w:val="004F6B" w:themeColor="text2"/>
                <w:kern w:val="24"/>
                <w:szCs w:val="24"/>
                <w:lang w:eastAsia="en-GB"/>
              </w:rPr>
              <w:t xml:space="preserve"> </w:t>
            </w:r>
            <w:r w:rsidRPr="007127AB">
              <w:rPr>
                <w:rFonts w:eastAsia="Times New Roman" w:cs="Poppins"/>
                <w:b/>
                <w:bCs/>
                <w:color w:val="004F6B" w:themeColor="text2"/>
                <w:kern w:val="24"/>
                <w:szCs w:val="24"/>
                <w:lang w:eastAsia="en-GB"/>
              </w:rPr>
              <w:t>Leatherhead</w:t>
            </w:r>
            <w:r>
              <w:rPr>
                <w:rFonts w:eastAsia="Times New Roman" w:cs="Poppins"/>
                <w:color w:val="004F6B" w:themeColor="text2"/>
                <w:kern w:val="24"/>
                <w:szCs w:val="24"/>
                <w:lang w:eastAsia="en-GB"/>
              </w:rPr>
              <w:t xml:space="preserve"> (Group members only)</w:t>
            </w:r>
          </w:p>
        </w:tc>
        <w:tc>
          <w:tcPr>
            <w:tcW w:w="15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0134511F" w14:textId="55998CEC" w:rsidR="007127AB" w:rsidRPr="00FA1D33" w:rsidRDefault="00DD46BF"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2 – 3.30pm</w:t>
            </w:r>
          </w:p>
        </w:tc>
        <w:tc>
          <w:tcPr>
            <w:tcW w:w="15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4F18D0AD" w14:textId="1CB86CD0" w:rsidR="007127AB" w:rsidRPr="00FA1D33" w:rsidRDefault="007127AB" w:rsidP="007127AB">
            <w:pPr>
              <w:spacing w:before="100" w:beforeAutospacing="1" w:after="100" w:afterAutospacing="1"/>
              <w:jc w:val="center"/>
              <w:textAlignment w:val="baseline"/>
              <w:rPr>
                <w:rFonts w:ascii="Times New Roman" w:eastAsia="Times New Roman" w:hAnsi="Times New Roman" w:cs="Times New Roman"/>
                <w:color w:val="004C6B"/>
                <w:sz w:val="20"/>
                <w:szCs w:val="20"/>
                <w:lang w:val="en-US" w:eastAsia="en-GB"/>
              </w:rPr>
            </w:pPr>
            <w:r>
              <w:rPr>
                <w:rFonts w:eastAsia="Times New Roman" w:cs="Poppins"/>
                <w:color w:val="004F6B" w:themeColor="text2"/>
                <w:kern w:val="24"/>
                <w:szCs w:val="24"/>
                <w:lang w:eastAsia="en-GB"/>
              </w:rPr>
              <w:t>Surrey Downs</w:t>
            </w:r>
          </w:p>
        </w:tc>
      </w:tr>
      <w:tr w:rsidR="007127AB" w:rsidRPr="00FA1D33" w14:paraId="6BEFE2C5" w14:textId="77777777" w:rsidTr="248A0EE4">
        <w:trPr>
          <w:trHeight w:val="801"/>
        </w:trPr>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1019284D" w14:textId="5A479FE7" w:rsidR="007127AB" w:rsidRDefault="007127AB" w:rsidP="007127AB">
            <w:pPr>
              <w:spacing w:before="100" w:beforeAutospacing="1" w:after="100" w:afterAutospacing="1"/>
              <w:jc w:val="center"/>
              <w:textAlignment w:val="baseline"/>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29.08.23</w:t>
            </w:r>
          </w:p>
        </w:tc>
        <w:tc>
          <w:tcPr>
            <w:tcW w:w="0" w:type="auto"/>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302BDE8D" w14:textId="6BD06937" w:rsidR="007127AB" w:rsidRPr="00536ADD" w:rsidRDefault="007127AB" w:rsidP="007127AB">
            <w:pPr>
              <w:spacing w:before="100" w:beforeAutospacing="1" w:after="100" w:afterAutospacing="1"/>
              <w:jc w:val="center"/>
              <w:textAlignment w:val="baseline"/>
              <w:rPr>
                <w:rFonts w:eastAsia="Times New Roman" w:cs="Poppins"/>
                <w:b/>
                <w:bCs/>
                <w:color w:val="004F6B" w:themeColor="text2"/>
                <w:kern w:val="24"/>
                <w:szCs w:val="24"/>
                <w:lang w:eastAsia="en-GB"/>
              </w:rPr>
            </w:pPr>
            <w:r>
              <w:rPr>
                <w:rFonts w:eastAsia="Times New Roman" w:cs="Poppins"/>
                <w:b/>
                <w:bCs/>
                <w:color w:val="004F6B" w:themeColor="text2"/>
                <w:kern w:val="24"/>
                <w:szCs w:val="24"/>
                <w:lang w:eastAsia="en-GB"/>
              </w:rPr>
              <w:t xml:space="preserve">Macular Society presentation – </w:t>
            </w:r>
            <w:r w:rsidRPr="007127AB">
              <w:rPr>
                <w:rFonts w:eastAsia="Times New Roman" w:cs="Poppins"/>
                <w:b/>
                <w:bCs/>
                <w:color w:val="004F6B" w:themeColor="text2"/>
                <w:kern w:val="24"/>
                <w:szCs w:val="24"/>
                <w:lang w:eastAsia="en-GB"/>
              </w:rPr>
              <w:t>Cranleigh</w:t>
            </w:r>
            <w:r>
              <w:rPr>
                <w:rFonts w:eastAsia="Times New Roman" w:cs="Poppins"/>
                <w:color w:val="004F6B" w:themeColor="text2"/>
                <w:kern w:val="24"/>
                <w:szCs w:val="24"/>
                <w:lang w:eastAsia="en-GB"/>
              </w:rPr>
              <w:t xml:space="preserve"> (Group members only)</w:t>
            </w:r>
          </w:p>
        </w:tc>
        <w:tc>
          <w:tcPr>
            <w:tcW w:w="1516"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1E059321" w14:textId="4243C4E1" w:rsidR="007127AB" w:rsidRPr="00536ADD" w:rsidRDefault="00DD46BF" w:rsidP="007127AB">
            <w:pPr>
              <w:spacing w:before="100" w:beforeAutospacing="1" w:after="100" w:afterAutospacing="1"/>
              <w:jc w:val="center"/>
              <w:textAlignment w:val="baseline"/>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2 – 4pm</w:t>
            </w:r>
          </w:p>
        </w:tc>
        <w:tc>
          <w:tcPr>
            <w:tcW w:w="1505"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F6CEDD"/>
          </w:tcPr>
          <w:p w14:paraId="56EA0C8A" w14:textId="5F835F24" w:rsidR="007127AB" w:rsidRPr="00536ADD" w:rsidRDefault="007127AB" w:rsidP="007127AB">
            <w:pPr>
              <w:spacing w:before="100" w:beforeAutospacing="1" w:after="100" w:afterAutospacing="1"/>
              <w:jc w:val="center"/>
              <w:textAlignment w:val="baseline"/>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Guildford &amp; Waverley</w:t>
            </w:r>
          </w:p>
        </w:tc>
      </w:tr>
    </w:tbl>
    <w:p w14:paraId="78F55E7D" w14:textId="77777777" w:rsidR="007127AB" w:rsidRDefault="007127AB" w:rsidP="00056372">
      <w:pPr>
        <w:ind w:right="15"/>
        <w:textAlignment w:val="baseline"/>
      </w:pPr>
    </w:p>
    <w:p w14:paraId="5B199808" w14:textId="1D69A541" w:rsidR="00056372" w:rsidRDefault="00056372" w:rsidP="00056372">
      <w:pPr>
        <w:ind w:right="15"/>
        <w:textAlignment w:val="baseline"/>
        <w:rPr>
          <w:rFonts w:eastAsia="Times New Roman"/>
          <w:lang w:eastAsia="en-GB"/>
        </w:rPr>
      </w:pPr>
      <w:r>
        <w:t>Please note: t</w:t>
      </w:r>
      <w:r w:rsidRPr="0035481F">
        <w:rPr>
          <w:rFonts w:eastAsia="Times New Roman"/>
          <w:shd w:val="clear" w:color="auto" w:fill="FFFFFF"/>
          <w:lang w:eastAsia="en-GB"/>
        </w:rPr>
        <w:t>hese dates may be subject to change.</w:t>
      </w:r>
      <w:r w:rsidRPr="0035481F">
        <w:rPr>
          <w:rFonts w:eastAsia="Times New Roman"/>
          <w:lang w:eastAsia="en-GB"/>
        </w:rPr>
        <w:t> </w:t>
      </w:r>
    </w:p>
    <w:p w14:paraId="7FEA463E" w14:textId="77777777" w:rsidR="00056372" w:rsidRDefault="00056372" w:rsidP="00056372">
      <w:r>
        <w:lastRenderedPageBreak/>
        <w:t xml:space="preserve">To share an experience with us, people can also contact our Helpdesk in the following ways: </w:t>
      </w:r>
    </w:p>
    <w:p w14:paraId="5995A279" w14:textId="77777777" w:rsidR="00056372" w:rsidRDefault="00056372" w:rsidP="00056372">
      <w:r>
        <w:t xml:space="preserve">Phone: 0303 303 0023 </w:t>
      </w:r>
    </w:p>
    <w:p w14:paraId="5C86CFCD" w14:textId="77777777" w:rsidR="00056372" w:rsidRDefault="00056372" w:rsidP="00056372">
      <w:r>
        <w:t>SMS (text only): 07592 787 533</w:t>
      </w:r>
    </w:p>
    <w:p w14:paraId="3ADECF21" w14:textId="77777777" w:rsidR="00056372" w:rsidRDefault="00056372" w:rsidP="00056372">
      <w:r>
        <w:t xml:space="preserve">Email: </w:t>
      </w:r>
      <w:hyperlink r:id="rId15" w:history="1">
        <w:r w:rsidRPr="00031B6A">
          <w:rPr>
            <w:rStyle w:val="Hyperlink"/>
          </w:rPr>
          <w:t>enquiries@healthwatchsurrey.co.uk</w:t>
        </w:r>
      </w:hyperlink>
    </w:p>
    <w:p w14:paraId="10BCEECC" w14:textId="77777777" w:rsidR="00056372" w:rsidRDefault="00056372" w:rsidP="00056372">
      <w:r>
        <w:t xml:space="preserve">Share your feedback via our website: </w:t>
      </w:r>
      <w:hyperlink r:id="rId16" w:history="1">
        <w:r w:rsidRPr="00031B6A">
          <w:rPr>
            <w:rStyle w:val="Hyperlink"/>
          </w:rPr>
          <w:t>https://www.healthwatchsurrey.co.uk/feedback-centre/</w:t>
        </w:r>
      </w:hyperlink>
    </w:p>
    <w:p w14:paraId="4D9ECE0E" w14:textId="77777777" w:rsidR="00056372" w:rsidRDefault="00056372" w:rsidP="00056372"/>
    <w:p w14:paraId="7E13007F" w14:textId="131FD3D1" w:rsidR="0041440A" w:rsidRPr="00E76973" w:rsidRDefault="0041440A" w:rsidP="00945FB1">
      <w:pPr>
        <w:pStyle w:val="Heading1"/>
        <w:rPr>
          <w:lang w:eastAsia="en-GB"/>
        </w:rPr>
      </w:pPr>
      <w:r w:rsidRPr="00E76973">
        <w:rPr>
          <w:lang w:eastAsia="en-GB"/>
        </w:rPr>
        <w:t xml:space="preserve">Our distribution </w:t>
      </w:r>
      <w:proofErr w:type="gramStart"/>
      <w:r w:rsidRPr="00E76973">
        <w:rPr>
          <w:lang w:eastAsia="en-GB"/>
        </w:rPr>
        <w:t>list</w:t>
      </w:r>
      <w:proofErr w:type="gramEnd"/>
    </w:p>
    <w:p w14:paraId="3A070066" w14:textId="5A700664" w:rsidR="0041440A" w:rsidRPr="00BB137A"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r:id="rId17" w:tgtFrame="_blank" w:history="1">
        <w:r w:rsidRPr="000831E4">
          <w:rPr>
            <w:rFonts w:eastAsia="Times New Roman"/>
            <w:color w:val="0000FF"/>
            <w:u w:val="single"/>
            <w:lang w:eastAsia="en-GB"/>
          </w:rPr>
          <w:t>vicky.rushworth@healthwatchsurrey.co.uk</w:t>
        </w:r>
      </w:hyperlink>
      <w:r w:rsidRPr="000831E4">
        <w:rPr>
          <w:rFonts w:eastAsia="Times New Roman"/>
          <w:lang w:eastAsia="en-GB"/>
        </w:rPr>
        <w:t> </w:t>
      </w:r>
    </w:p>
    <w:p w14:paraId="39A71110" w14:textId="77777777" w:rsidR="002F36C6" w:rsidRDefault="002F36C6" w:rsidP="002B203B">
      <w:pPr>
        <w:rPr>
          <w:lang w:val="en-US"/>
        </w:rPr>
      </w:pPr>
    </w:p>
    <w:sectPr w:rsidR="002F36C6" w:rsidSect="00715CCB">
      <w:headerReference w:type="default" r:id="rId18"/>
      <w:footerReference w:type="default" r:id="rId19"/>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EF929" w14:textId="77777777" w:rsidR="002D60C3" w:rsidRDefault="002D60C3" w:rsidP="00810BB9">
      <w:r>
        <w:separator/>
      </w:r>
    </w:p>
  </w:endnote>
  <w:endnote w:type="continuationSeparator" w:id="0">
    <w:p w14:paraId="74D880A7" w14:textId="77777777" w:rsidR="002D60C3" w:rsidRDefault="002D60C3" w:rsidP="00810BB9">
      <w:r>
        <w:continuationSeparator/>
      </w:r>
    </w:p>
  </w:endnote>
  <w:endnote w:type="continuationNotice" w:id="1">
    <w:p w14:paraId="2F7EE048" w14:textId="77777777" w:rsidR="002D60C3" w:rsidRDefault="002D60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altName w:val="Nirmala UI"/>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EF1D"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8DC02E3" wp14:editId="1B67877C">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4ADD2F8E" w14:textId="0D7FEB39" w:rsidR="00C46DF9" w:rsidRPr="006434C8" w:rsidRDefault="00FA04B3" w:rsidP="00C46DF9">
                          <w:pPr>
                            <w:rPr>
                              <w:color w:val="FFFFFF" w:themeColor="background1"/>
                            </w:rPr>
                          </w:pPr>
                          <w:r>
                            <w:rPr>
                              <w:color w:val="FFFFFF" w:themeColor="background1"/>
                            </w:rPr>
                            <w:t xml:space="preserve">Insight Bulletin – </w:t>
                          </w:r>
                          <w:r w:rsidR="00092852">
                            <w:rPr>
                              <w:color w:val="FFFFFF" w:themeColor="background1"/>
                            </w:rPr>
                            <w:t>Ju</w:t>
                          </w:r>
                          <w:r w:rsidR="004F1BA1">
                            <w:rPr>
                              <w:color w:val="FFFFFF" w:themeColor="background1"/>
                            </w:rPr>
                            <w:t>ly</w:t>
                          </w:r>
                          <w:r>
                            <w:rPr>
                              <w:color w:val="FFFFFF" w:themeColor="background1"/>
                            </w:rPr>
                            <w:t xml:space="preserve"> 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C02E3"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4ADD2F8E" w14:textId="0D7FEB39" w:rsidR="00C46DF9" w:rsidRPr="006434C8" w:rsidRDefault="00FA04B3" w:rsidP="00C46DF9">
                    <w:pPr>
                      <w:rPr>
                        <w:color w:val="FFFFFF" w:themeColor="background1"/>
                      </w:rPr>
                    </w:pPr>
                    <w:r>
                      <w:rPr>
                        <w:color w:val="FFFFFF" w:themeColor="background1"/>
                      </w:rPr>
                      <w:t xml:space="preserve">Insight Bulletin – </w:t>
                    </w:r>
                    <w:r w:rsidR="00092852">
                      <w:rPr>
                        <w:color w:val="FFFFFF" w:themeColor="background1"/>
                      </w:rPr>
                      <w:t>Ju</w:t>
                    </w:r>
                    <w:r w:rsidR="004F1BA1">
                      <w:rPr>
                        <w:color w:val="FFFFFF" w:themeColor="background1"/>
                      </w:rPr>
                      <w:t>ly</w:t>
                    </w:r>
                    <w:r>
                      <w:rPr>
                        <w:color w:val="FFFFFF" w:themeColor="background1"/>
                      </w:rPr>
                      <w:t xml:space="preserve"> 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6DC5670A" wp14:editId="490EDBA9">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70B82404"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5A0DCFB7" wp14:editId="5EE679D8">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DCFB7"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672A8" w14:textId="77777777" w:rsidR="002D60C3" w:rsidRDefault="002D60C3" w:rsidP="00810BB9">
      <w:r>
        <w:separator/>
      </w:r>
    </w:p>
  </w:footnote>
  <w:footnote w:type="continuationSeparator" w:id="0">
    <w:p w14:paraId="32E3E64F" w14:textId="77777777" w:rsidR="002D60C3" w:rsidRDefault="002D60C3" w:rsidP="00810BB9">
      <w:r>
        <w:continuationSeparator/>
      </w:r>
    </w:p>
  </w:footnote>
  <w:footnote w:type="continuationNotice" w:id="1">
    <w:p w14:paraId="69B28B70" w14:textId="77777777" w:rsidR="002D60C3" w:rsidRDefault="002D60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5352"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01075948" wp14:editId="11F8D1E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D0A80"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1198A3D2" wp14:editId="27D170AA">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776D21"/>
    <w:multiLevelType w:val="multilevel"/>
    <w:tmpl w:val="286AF4D8"/>
    <w:lvl w:ilvl="0">
      <w:start w:val="1"/>
      <w:numFmt w:val="bullet"/>
      <w:lvlText w:val=""/>
      <w:lvlJc w:val="left"/>
      <w:pPr>
        <w:tabs>
          <w:tab w:val="num" w:pos="720"/>
        </w:tabs>
        <w:ind w:left="720" w:hanging="360"/>
      </w:pPr>
      <w:rPr>
        <w:rFonts w:ascii="Symbol" w:hAnsi="Symbol" w:hint="default"/>
        <w:color w:val="E73E97"/>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B5DAF"/>
    <w:multiLevelType w:val="multilevel"/>
    <w:tmpl w:val="B91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2B7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D52414"/>
    <w:multiLevelType w:val="hybridMultilevel"/>
    <w:tmpl w:val="323C7A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767389"/>
    <w:multiLevelType w:val="hybridMultilevel"/>
    <w:tmpl w:val="62306952"/>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D21CDA"/>
    <w:multiLevelType w:val="multilevel"/>
    <w:tmpl w:val="1876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55B4243F"/>
    <w:multiLevelType w:val="hybridMultilevel"/>
    <w:tmpl w:val="7B58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906F5"/>
    <w:multiLevelType w:val="hybridMultilevel"/>
    <w:tmpl w:val="6D8E4D26"/>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EE2547A"/>
    <w:multiLevelType w:val="hybridMultilevel"/>
    <w:tmpl w:val="366C3836"/>
    <w:lvl w:ilvl="0" w:tplc="A5E857EA">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7551AB"/>
    <w:multiLevelType w:val="multilevel"/>
    <w:tmpl w:val="9E1C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D24296"/>
    <w:multiLevelType w:val="hybridMultilevel"/>
    <w:tmpl w:val="7438299E"/>
    <w:lvl w:ilvl="0" w:tplc="CA3E29BC">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FB92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1293284">
    <w:abstractNumId w:val="11"/>
  </w:num>
  <w:num w:numId="2" w16cid:durableId="697319535">
    <w:abstractNumId w:val="6"/>
  </w:num>
  <w:num w:numId="3" w16cid:durableId="1783838624">
    <w:abstractNumId w:val="0"/>
  </w:num>
  <w:num w:numId="4" w16cid:durableId="2102337394">
    <w:abstractNumId w:val="7"/>
  </w:num>
  <w:num w:numId="5" w16cid:durableId="1365671041">
    <w:abstractNumId w:val="8"/>
  </w:num>
  <w:num w:numId="6" w16cid:durableId="1067921037">
    <w:abstractNumId w:val="18"/>
  </w:num>
  <w:num w:numId="7" w16cid:durableId="306862147">
    <w:abstractNumId w:val="14"/>
  </w:num>
  <w:num w:numId="8" w16cid:durableId="1108085124">
    <w:abstractNumId w:val="10"/>
  </w:num>
  <w:num w:numId="9" w16cid:durableId="1600334827">
    <w:abstractNumId w:val="3"/>
  </w:num>
  <w:num w:numId="10" w16cid:durableId="51003176">
    <w:abstractNumId w:val="19"/>
  </w:num>
  <w:num w:numId="11" w16cid:durableId="2013024506">
    <w:abstractNumId w:val="12"/>
  </w:num>
  <w:num w:numId="12" w16cid:durableId="80610366">
    <w:abstractNumId w:val="0"/>
  </w:num>
  <w:num w:numId="13" w16cid:durableId="685715009">
    <w:abstractNumId w:val="9"/>
  </w:num>
  <w:num w:numId="14" w16cid:durableId="520511246">
    <w:abstractNumId w:val="2"/>
  </w:num>
  <w:num w:numId="15" w16cid:durableId="1769694691">
    <w:abstractNumId w:val="16"/>
  </w:num>
  <w:num w:numId="16" w16cid:durableId="1546484692">
    <w:abstractNumId w:val="15"/>
  </w:num>
  <w:num w:numId="17" w16cid:durableId="1224636804">
    <w:abstractNumId w:val="4"/>
  </w:num>
  <w:num w:numId="18" w16cid:durableId="1294018135">
    <w:abstractNumId w:val="1"/>
  </w:num>
  <w:num w:numId="19" w16cid:durableId="910819937">
    <w:abstractNumId w:val="13"/>
  </w:num>
  <w:num w:numId="20" w16cid:durableId="772700175">
    <w:abstractNumId w:val="5"/>
  </w:num>
  <w:num w:numId="21" w16cid:durableId="18108561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8D"/>
    <w:rsid w:val="000004A9"/>
    <w:rsid w:val="00001804"/>
    <w:rsid w:val="00002479"/>
    <w:rsid w:val="0000444A"/>
    <w:rsid w:val="00006F09"/>
    <w:rsid w:val="0000746B"/>
    <w:rsid w:val="00014BCB"/>
    <w:rsid w:val="0002082F"/>
    <w:rsid w:val="0002461C"/>
    <w:rsid w:val="00032419"/>
    <w:rsid w:val="000340CC"/>
    <w:rsid w:val="00046647"/>
    <w:rsid w:val="00052D6D"/>
    <w:rsid w:val="00053592"/>
    <w:rsid w:val="000537A5"/>
    <w:rsid w:val="0005448D"/>
    <w:rsid w:val="00056372"/>
    <w:rsid w:val="00061481"/>
    <w:rsid w:val="000615A1"/>
    <w:rsid w:val="00061781"/>
    <w:rsid w:val="0006369C"/>
    <w:rsid w:val="00065649"/>
    <w:rsid w:val="000659AF"/>
    <w:rsid w:val="000663FF"/>
    <w:rsid w:val="000716C4"/>
    <w:rsid w:val="00074ABE"/>
    <w:rsid w:val="00087669"/>
    <w:rsid w:val="00090E86"/>
    <w:rsid w:val="00092852"/>
    <w:rsid w:val="00093814"/>
    <w:rsid w:val="00094476"/>
    <w:rsid w:val="00095222"/>
    <w:rsid w:val="00096A6A"/>
    <w:rsid w:val="0009774D"/>
    <w:rsid w:val="000A0CD6"/>
    <w:rsid w:val="000A0F9F"/>
    <w:rsid w:val="000A1739"/>
    <w:rsid w:val="000A2FE3"/>
    <w:rsid w:val="000A3613"/>
    <w:rsid w:val="000A533C"/>
    <w:rsid w:val="000A6BE5"/>
    <w:rsid w:val="000A79D2"/>
    <w:rsid w:val="000B00AC"/>
    <w:rsid w:val="000B5B17"/>
    <w:rsid w:val="000B6B61"/>
    <w:rsid w:val="000B767D"/>
    <w:rsid w:val="000B784A"/>
    <w:rsid w:val="000B79F4"/>
    <w:rsid w:val="000C2695"/>
    <w:rsid w:val="000C3873"/>
    <w:rsid w:val="000C3D69"/>
    <w:rsid w:val="000C3DF5"/>
    <w:rsid w:val="000C53F4"/>
    <w:rsid w:val="000C7AC4"/>
    <w:rsid w:val="000D10CB"/>
    <w:rsid w:val="000D3CC7"/>
    <w:rsid w:val="000E1774"/>
    <w:rsid w:val="000E31A3"/>
    <w:rsid w:val="000E3BDB"/>
    <w:rsid w:val="000E58F5"/>
    <w:rsid w:val="000F0912"/>
    <w:rsid w:val="000F161B"/>
    <w:rsid w:val="000F2F36"/>
    <w:rsid w:val="000F3A04"/>
    <w:rsid w:val="000F686B"/>
    <w:rsid w:val="000F7AF5"/>
    <w:rsid w:val="00100172"/>
    <w:rsid w:val="001011A9"/>
    <w:rsid w:val="00107A2D"/>
    <w:rsid w:val="0011030B"/>
    <w:rsid w:val="001121E7"/>
    <w:rsid w:val="00112A47"/>
    <w:rsid w:val="00113A25"/>
    <w:rsid w:val="0011521E"/>
    <w:rsid w:val="00124541"/>
    <w:rsid w:val="00126C99"/>
    <w:rsid w:val="00130EC6"/>
    <w:rsid w:val="0013169B"/>
    <w:rsid w:val="00134650"/>
    <w:rsid w:val="001363EA"/>
    <w:rsid w:val="00136C33"/>
    <w:rsid w:val="001376CD"/>
    <w:rsid w:val="00141AC2"/>
    <w:rsid w:val="00141D80"/>
    <w:rsid w:val="00143E9B"/>
    <w:rsid w:val="0014753E"/>
    <w:rsid w:val="001500AE"/>
    <w:rsid w:val="00151D5F"/>
    <w:rsid w:val="001538D7"/>
    <w:rsid w:val="00153CE9"/>
    <w:rsid w:val="001576AA"/>
    <w:rsid w:val="00161074"/>
    <w:rsid w:val="0016128D"/>
    <w:rsid w:val="00162419"/>
    <w:rsid w:val="0019031A"/>
    <w:rsid w:val="00192028"/>
    <w:rsid w:val="00192AA4"/>
    <w:rsid w:val="00192FBA"/>
    <w:rsid w:val="00194D61"/>
    <w:rsid w:val="00195466"/>
    <w:rsid w:val="00196493"/>
    <w:rsid w:val="00197539"/>
    <w:rsid w:val="001B18E1"/>
    <w:rsid w:val="001B22FB"/>
    <w:rsid w:val="001B2640"/>
    <w:rsid w:val="001B418D"/>
    <w:rsid w:val="001B69B6"/>
    <w:rsid w:val="001B7BFD"/>
    <w:rsid w:val="001C0698"/>
    <w:rsid w:val="001C2DFA"/>
    <w:rsid w:val="001C7591"/>
    <w:rsid w:val="001D0575"/>
    <w:rsid w:val="001D0CFC"/>
    <w:rsid w:val="001D365F"/>
    <w:rsid w:val="001D451F"/>
    <w:rsid w:val="001D4848"/>
    <w:rsid w:val="001E2BA8"/>
    <w:rsid w:val="001E371C"/>
    <w:rsid w:val="001E412A"/>
    <w:rsid w:val="001F0891"/>
    <w:rsid w:val="001F0994"/>
    <w:rsid w:val="001F188C"/>
    <w:rsid w:val="00200792"/>
    <w:rsid w:val="00200A83"/>
    <w:rsid w:val="0020377A"/>
    <w:rsid w:val="002073B9"/>
    <w:rsid w:val="00207B26"/>
    <w:rsid w:val="002131B3"/>
    <w:rsid w:val="00213466"/>
    <w:rsid w:val="0021632D"/>
    <w:rsid w:val="00220072"/>
    <w:rsid w:val="00220E27"/>
    <w:rsid w:val="002220BB"/>
    <w:rsid w:val="00223B97"/>
    <w:rsid w:val="00223D58"/>
    <w:rsid w:val="0022488B"/>
    <w:rsid w:val="00224A2F"/>
    <w:rsid w:val="00225AE9"/>
    <w:rsid w:val="00231046"/>
    <w:rsid w:val="00231358"/>
    <w:rsid w:val="0023205E"/>
    <w:rsid w:val="00232B9E"/>
    <w:rsid w:val="00232EBB"/>
    <w:rsid w:val="00236625"/>
    <w:rsid w:val="00242AED"/>
    <w:rsid w:val="00244E9E"/>
    <w:rsid w:val="00247609"/>
    <w:rsid w:val="00250ED9"/>
    <w:rsid w:val="002537E7"/>
    <w:rsid w:val="00253B35"/>
    <w:rsid w:val="00254CB6"/>
    <w:rsid w:val="00256ED7"/>
    <w:rsid w:val="002610D3"/>
    <w:rsid w:val="00261661"/>
    <w:rsid w:val="00261ED1"/>
    <w:rsid w:val="00263547"/>
    <w:rsid w:val="00263593"/>
    <w:rsid w:val="00264C96"/>
    <w:rsid w:val="00266EB0"/>
    <w:rsid w:val="00273001"/>
    <w:rsid w:val="002773B6"/>
    <w:rsid w:val="002779F5"/>
    <w:rsid w:val="0028111A"/>
    <w:rsid w:val="002823CE"/>
    <w:rsid w:val="0028309F"/>
    <w:rsid w:val="00283E03"/>
    <w:rsid w:val="00284DF9"/>
    <w:rsid w:val="002851C1"/>
    <w:rsid w:val="00287787"/>
    <w:rsid w:val="00287EA7"/>
    <w:rsid w:val="002914AD"/>
    <w:rsid w:val="00292CD9"/>
    <w:rsid w:val="00293201"/>
    <w:rsid w:val="00295D71"/>
    <w:rsid w:val="002970B2"/>
    <w:rsid w:val="002A038E"/>
    <w:rsid w:val="002A286D"/>
    <w:rsid w:val="002A5B83"/>
    <w:rsid w:val="002B203B"/>
    <w:rsid w:val="002B340F"/>
    <w:rsid w:val="002B3B46"/>
    <w:rsid w:val="002B7F7B"/>
    <w:rsid w:val="002C0679"/>
    <w:rsid w:val="002C7F53"/>
    <w:rsid w:val="002D0102"/>
    <w:rsid w:val="002D07E8"/>
    <w:rsid w:val="002D1DBC"/>
    <w:rsid w:val="002D588D"/>
    <w:rsid w:val="002D60C3"/>
    <w:rsid w:val="002D647E"/>
    <w:rsid w:val="002E1487"/>
    <w:rsid w:val="002E1987"/>
    <w:rsid w:val="002F1E01"/>
    <w:rsid w:val="002F2B6E"/>
    <w:rsid w:val="002F36C6"/>
    <w:rsid w:val="002F43BB"/>
    <w:rsid w:val="002F6275"/>
    <w:rsid w:val="002F653B"/>
    <w:rsid w:val="00300030"/>
    <w:rsid w:val="0030055B"/>
    <w:rsid w:val="00302A7A"/>
    <w:rsid w:val="00303093"/>
    <w:rsid w:val="00304057"/>
    <w:rsid w:val="00306B37"/>
    <w:rsid w:val="00311C45"/>
    <w:rsid w:val="003128D6"/>
    <w:rsid w:val="00312CE8"/>
    <w:rsid w:val="003144A9"/>
    <w:rsid w:val="00315C97"/>
    <w:rsid w:val="00326507"/>
    <w:rsid w:val="003325B1"/>
    <w:rsid w:val="0034114C"/>
    <w:rsid w:val="00341292"/>
    <w:rsid w:val="00341944"/>
    <w:rsid w:val="003433AA"/>
    <w:rsid w:val="00347FEB"/>
    <w:rsid w:val="0035049B"/>
    <w:rsid w:val="00360145"/>
    <w:rsid w:val="00361F51"/>
    <w:rsid w:val="0036341C"/>
    <w:rsid w:val="0036361D"/>
    <w:rsid w:val="00366B77"/>
    <w:rsid w:val="00373018"/>
    <w:rsid w:val="00373AAD"/>
    <w:rsid w:val="00373E21"/>
    <w:rsid w:val="00374B91"/>
    <w:rsid w:val="00376DC0"/>
    <w:rsid w:val="00376EA8"/>
    <w:rsid w:val="003774A3"/>
    <w:rsid w:val="003776EB"/>
    <w:rsid w:val="0038030A"/>
    <w:rsid w:val="003840AD"/>
    <w:rsid w:val="003847F3"/>
    <w:rsid w:val="003B1465"/>
    <w:rsid w:val="003B14CE"/>
    <w:rsid w:val="003B22E5"/>
    <w:rsid w:val="003B70B9"/>
    <w:rsid w:val="003C02B9"/>
    <w:rsid w:val="003C2F25"/>
    <w:rsid w:val="003C392C"/>
    <w:rsid w:val="003C5680"/>
    <w:rsid w:val="003C57B7"/>
    <w:rsid w:val="003C76EF"/>
    <w:rsid w:val="003D17CC"/>
    <w:rsid w:val="003D1933"/>
    <w:rsid w:val="003D2573"/>
    <w:rsid w:val="003D4625"/>
    <w:rsid w:val="003D6B39"/>
    <w:rsid w:val="003D7DED"/>
    <w:rsid w:val="003E0ED3"/>
    <w:rsid w:val="003E1A12"/>
    <w:rsid w:val="003E3020"/>
    <w:rsid w:val="003E7337"/>
    <w:rsid w:val="003F0E7B"/>
    <w:rsid w:val="003F112E"/>
    <w:rsid w:val="003F192C"/>
    <w:rsid w:val="003F1F33"/>
    <w:rsid w:val="00400359"/>
    <w:rsid w:val="00402283"/>
    <w:rsid w:val="004079A0"/>
    <w:rsid w:val="00411182"/>
    <w:rsid w:val="004119A6"/>
    <w:rsid w:val="00413D57"/>
    <w:rsid w:val="0041440A"/>
    <w:rsid w:val="0041778C"/>
    <w:rsid w:val="00427CCE"/>
    <w:rsid w:val="004325FA"/>
    <w:rsid w:val="00432B52"/>
    <w:rsid w:val="00442974"/>
    <w:rsid w:val="00446661"/>
    <w:rsid w:val="00452C83"/>
    <w:rsid w:val="00453D2C"/>
    <w:rsid w:val="00453E8B"/>
    <w:rsid w:val="004549F5"/>
    <w:rsid w:val="00455836"/>
    <w:rsid w:val="00456D71"/>
    <w:rsid w:val="00460D5E"/>
    <w:rsid w:val="004633D6"/>
    <w:rsid w:val="00463C86"/>
    <w:rsid w:val="00470075"/>
    <w:rsid w:val="00470317"/>
    <w:rsid w:val="00470911"/>
    <w:rsid w:val="004709F1"/>
    <w:rsid w:val="00471861"/>
    <w:rsid w:val="00473982"/>
    <w:rsid w:val="00474253"/>
    <w:rsid w:val="004749F9"/>
    <w:rsid w:val="00475C58"/>
    <w:rsid w:val="00476386"/>
    <w:rsid w:val="00483460"/>
    <w:rsid w:val="00484196"/>
    <w:rsid w:val="0048451B"/>
    <w:rsid w:val="0048600C"/>
    <w:rsid w:val="00486C09"/>
    <w:rsid w:val="004871F6"/>
    <w:rsid w:val="00487B55"/>
    <w:rsid w:val="00490DDD"/>
    <w:rsid w:val="0049351A"/>
    <w:rsid w:val="004A05C7"/>
    <w:rsid w:val="004A208E"/>
    <w:rsid w:val="004A4C43"/>
    <w:rsid w:val="004A4EC4"/>
    <w:rsid w:val="004A62BE"/>
    <w:rsid w:val="004B0B8C"/>
    <w:rsid w:val="004B14BA"/>
    <w:rsid w:val="004B28C8"/>
    <w:rsid w:val="004B3773"/>
    <w:rsid w:val="004B74CB"/>
    <w:rsid w:val="004C1522"/>
    <w:rsid w:val="004C2AC5"/>
    <w:rsid w:val="004C2B69"/>
    <w:rsid w:val="004C54DF"/>
    <w:rsid w:val="004C5A63"/>
    <w:rsid w:val="004D0E83"/>
    <w:rsid w:val="004D0EEE"/>
    <w:rsid w:val="004D266E"/>
    <w:rsid w:val="004D4551"/>
    <w:rsid w:val="004D4F08"/>
    <w:rsid w:val="004D57B2"/>
    <w:rsid w:val="004D5FDB"/>
    <w:rsid w:val="004D7798"/>
    <w:rsid w:val="004D7B54"/>
    <w:rsid w:val="004E3BC2"/>
    <w:rsid w:val="004E4307"/>
    <w:rsid w:val="004E4E7E"/>
    <w:rsid w:val="004E6EA4"/>
    <w:rsid w:val="004F1BA1"/>
    <w:rsid w:val="004F1C3D"/>
    <w:rsid w:val="004F45A6"/>
    <w:rsid w:val="004F764A"/>
    <w:rsid w:val="00500824"/>
    <w:rsid w:val="00500BAC"/>
    <w:rsid w:val="005020CB"/>
    <w:rsid w:val="00507912"/>
    <w:rsid w:val="00510751"/>
    <w:rsid w:val="00513732"/>
    <w:rsid w:val="00516E97"/>
    <w:rsid w:val="00517856"/>
    <w:rsid w:val="00517A9C"/>
    <w:rsid w:val="005202C5"/>
    <w:rsid w:val="00522A2F"/>
    <w:rsid w:val="005240FA"/>
    <w:rsid w:val="005251C8"/>
    <w:rsid w:val="005258D8"/>
    <w:rsid w:val="00531E7B"/>
    <w:rsid w:val="005324AB"/>
    <w:rsid w:val="00534700"/>
    <w:rsid w:val="005430F3"/>
    <w:rsid w:val="005468C8"/>
    <w:rsid w:val="00546B80"/>
    <w:rsid w:val="00547C31"/>
    <w:rsid w:val="0055109F"/>
    <w:rsid w:val="00554183"/>
    <w:rsid w:val="00554FD5"/>
    <w:rsid w:val="005579D3"/>
    <w:rsid w:val="0056065A"/>
    <w:rsid w:val="00561BFB"/>
    <w:rsid w:val="0056298D"/>
    <w:rsid w:val="00563D0F"/>
    <w:rsid w:val="005701E5"/>
    <w:rsid w:val="0058054D"/>
    <w:rsid w:val="00581FFA"/>
    <w:rsid w:val="00582368"/>
    <w:rsid w:val="00583F71"/>
    <w:rsid w:val="00585C8E"/>
    <w:rsid w:val="00585F7E"/>
    <w:rsid w:val="00586FD4"/>
    <w:rsid w:val="005871DF"/>
    <w:rsid w:val="00587755"/>
    <w:rsid w:val="00591A06"/>
    <w:rsid w:val="005923A2"/>
    <w:rsid w:val="00595D2E"/>
    <w:rsid w:val="00597F58"/>
    <w:rsid w:val="005A15FA"/>
    <w:rsid w:val="005A2B6E"/>
    <w:rsid w:val="005A4593"/>
    <w:rsid w:val="005A6120"/>
    <w:rsid w:val="005B04FC"/>
    <w:rsid w:val="005B0802"/>
    <w:rsid w:val="005B2861"/>
    <w:rsid w:val="005C06B6"/>
    <w:rsid w:val="005C1493"/>
    <w:rsid w:val="005C27F6"/>
    <w:rsid w:val="005C3749"/>
    <w:rsid w:val="005D080E"/>
    <w:rsid w:val="005D2468"/>
    <w:rsid w:val="005D30DB"/>
    <w:rsid w:val="005D4373"/>
    <w:rsid w:val="005D554C"/>
    <w:rsid w:val="005D6EBB"/>
    <w:rsid w:val="005E03B2"/>
    <w:rsid w:val="005E19BF"/>
    <w:rsid w:val="005E203D"/>
    <w:rsid w:val="005E580B"/>
    <w:rsid w:val="005E5873"/>
    <w:rsid w:val="005F2E2A"/>
    <w:rsid w:val="005F357E"/>
    <w:rsid w:val="005F38A7"/>
    <w:rsid w:val="005F536F"/>
    <w:rsid w:val="006004FE"/>
    <w:rsid w:val="00600F93"/>
    <w:rsid w:val="0060138A"/>
    <w:rsid w:val="006036D2"/>
    <w:rsid w:val="00607C63"/>
    <w:rsid w:val="00616285"/>
    <w:rsid w:val="00623A3D"/>
    <w:rsid w:val="00631E54"/>
    <w:rsid w:val="00632482"/>
    <w:rsid w:val="00635BA9"/>
    <w:rsid w:val="00636F17"/>
    <w:rsid w:val="00640A54"/>
    <w:rsid w:val="0064318B"/>
    <w:rsid w:val="00644A68"/>
    <w:rsid w:val="006469D0"/>
    <w:rsid w:val="00646A59"/>
    <w:rsid w:val="00647B3D"/>
    <w:rsid w:val="00647FB5"/>
    <w:rsid w:val="00650F15"/>
    <w:rsid w:val="006545A9"/>
    <w:rsid w:val="006569AD"/>
    <w:rsid w:val="00657B8A"/>
    <w:rsid w:val="00660FD4"/>
    <w:rsid w:val="006647A0"/>
    <w:rsid w:val="00664FAF"/>
    <w:rsid w:val="006663C5"/>
    <w:rsid w:val="0066766D"/>
    <w:rsid w:val="00671ED5"/>
    <w:rsid w:val="006744EC"/>
    <w:rsid w:val="00680679"/>
    <w:rsid w:val="00681A85"/>
    <w:rsid w:val="00681FD6"/>
    <w:rsid w:val="00685A75"/>
    <w:rsid w:val="00687C54"/>
    <w:rsid w:val="00694653"/>
    <w:rsid w:val="0069523B"/>
    <w:rsid w:val="006975D4"/>
    <w:rsid w:val="006A0CFA"/>
    <w:rsid w:val="006A26F5"/>
    <w:rsid w:val="006A3E7C"/>
    <w:rsid w:val="006A64A8"/>
    <w:rsid w:val="006A68FA"/>
    <w:rsid w:val="006B129D"/>
    <w:rsid w:val="006B1A6A"/>
    <w:rsid w:val="006B1E9C"/>
    <w:rsid w:val="006B2EF0"/>
    <w:rsid w:val="006B34BE"/>
    <w:rsid w:val="006B3809"/>
    <w:rsid w:val="006B41C5"/>
    <w:rsid w:val="006B4898"/>
    <w:rsid w:val="006B4DBE"/>
    <w:rsid w:val="006B4EC1"/>
    <w:rsid w:val="006B51B5"/>
    <w:rsid w:val="006C0622"/>
    <w:rsid w:val="006C0727"/>
    <w:rsid w:val="006C1D75"/>
    <w:rsid w:val="006C233E"/>
    <w:rsid w:val="006C27C5"/>
    <w:rsid w:val="006C5BE5"/>
    <w:rsid w:val="006C5D32"/>
    <w:rsid w:val="006C7594"/>
    <w:rsid w:val="006C7C47"/>
    <w:rsid w:val="006D274A"/>
    <w:rsid w:val="006D4236"/>
    <w:rsid w:val="006D4C85"/>
    <w:rsid w:val="006D4F2C"/>
    <w:rsid w:val="006D7AD2"/>
    <w:rsid w:val="006E06AA"/>
    <w:rsid w:val="006E10B1"/>
    <w:rsid w:val="006E1A29"/>
    <w:rsid w:val="006E37E3"/>
    <w:rsid w:val="006E6CA2"/>
    <w:rsid w:val="006F07A5"/>
    <w:rsid w:val="006F2449"/>
    <w:rsid w:val="006F69A9"/>
    <w:rsid w:val="006F6E52"/>
    <w:rsid w:val="006F720A"/>
    <w:rsid w:val="00700DAC"/>
    <w:rsid w:val="00702AE2"/>
    <w:rsid w:val="007031EF"/>
    <w:rsid w:val="00703842"/>
    <w:rsid w:val="00703AC8"/>
    <w:rsid w:val="007046F7"/>
    <w:rsid w:val="00705249"/>
    <w:rsid w:val="0070576E"/>
    <w:rsid w:val="007068BA"/>
    <w:rsid w:val="007072C3"/>
    <w:rsid w:val="0070755B"/>
    <w:rsid w:val="007127AB"/>
    <w:rsid w:val="00713801"/>
    <w:rsid w:val="00714712"/>
    <w:rsid w:val="00715CCB"/>
    <w:rsid w:val="00716BB6"/>
    <w:rsid w:val="0071746C"/>
    <w:rsid w:val="00720A60"/>
    <w:rsid w:val="00722401"/>
    <w:rsid w:val="00724C98"/>
    <w:rsid w:val="00730752"/>
    <w:rsid w:val="007314CF"/>
    <w:rsid w:val="007333A0"/>
    <w:rsid w:val="00733426"/>
    <w:rsid w:val="007337A4"/>
    <w:rsid w:val="00733FC5"/>
    <w:rsid w:val="00736778"/>
    <w:rsid w:val="0074721E"/>
    <w:rsid w:val="00747C0E"/>
    <w:rsid w:val="00750566"/>
    <w:rsid w:val="00751DDC"/>
    <w:rsid w:val="00751EB8"/>
    <w:rsid w:val="00753C58"/>
    <w:rsid w:val="00756CCB"/>
    <w:rsid w:val="0076333E"/>
    <w:rsid w:val="007639F9"/>
    <w:rsid w:val="00764B94"/>
    <w:rsid w:val="007656C7"/>
    <w:rsid w:val="00773575"/>
    <w:rsid w:val="00775DC9"/>
    <w:rsid w:val="0077755C"/>
    <w:rsid w:val="00783912"/>
    <w:rsid w:val="00783DAB"/>
    <w:rsid w:val="00785ECE"/>
    <w:rsid w:val="007928F6"/>
    <w:rsid w:val="00793CBE"/>
    <w:rsid w:val="00795F45"/>
    <w:rsid w:val="007A4861"/>
    <w:rsid w:val="007A70C8"/>
    <w:rsid w:val="007B26FF"/>
    <w:rsid w:val="007B4E49"/>
    <w:rsid w:val="007B678C"/>
    <w:rsid w:val="007C04A9"/>
    <w:rsid w:val="007C0AEA"/>
    <w:rsid w:val="007C3818"/>
    <w:rsid w:val="007C606E"/>
    <w:rsid w:val="007D149F"/>
    <w:rsid w:val="007D1715"/>
    <w:rsid w:val="007D2B81"/>
    <w:rsid w:val="007E191E"/>
    <w:rsid w:val="007E51B8"/>
    <w:rsid w:val="007E53BC"/>
    <w:rsid w:val="007E5956"/>
    <w:rsid w:val="007E78C6"/>
    <w:rsid w:val="007F096D"/>
    <w:rsid w:val="007F24A0"/>
    <w:rsid w:val="007F2F08"/>
    <w:rsid w:val="007F3243"/>
    <w:rsid w:val="007F3607"/>
    <w:rsid w:val="007F796A"/>
    <w:rsid w:val="00801D27"/>
    <w:rsid w:val="00804412"/>
    <w:rsid w:val="008047AA"/>
    <w:rsid w:val="008048A8"/>
    <w:rsid w:val="008102E4"/>
    <w:rsid w:val="00810BB9"/>
    <w:rsid w:val="00811344"/>
    <w:rsid w:val="00811406"/>
    <w:rsid w:val="00812248"/>
    <w:rsid w:val="008128F3"/>
    <w:rsid w:val="00812B72"/>
    <w:rsid w:val="00814D50"/>
    <w:rsid w:val="00815437"/>
    <w:rsid w:val="0081645E"/>
    <w:rsid w:val="00816B15"/>
    <w:rsid w:val="00820A71"/>
    <w:rsid w:val="00820D7C"/>
    <w:rsid w:val="008210FA"/>
    <w:rsid w:val="008222B6"/>
    <w:rsid w:val="00825350"/>
    <w:rsid w:val="00826FB0"/>
    <w:rsid w:val="00826FCB"/>
    <w:rsid w:val="00830081"/>
    <w:rsid w:val="00831583"/>
    <w:rsid w:val="00831AE5"/>
    <w:rsid w:val="008325CF"/>
    <w:rsid w:val="00832B25"/>
    <w:rsid w:val="00835F30"/>
    <w:rsid w:val="00844D8F"/>
    <w:rsid w:val="00846C44"/>
    <w:rsid w:val="00853BEB"/>
    <w:rsid w:val="00853E0C"/>
    <w:rsid w:val="00855F7D"/>
    <w:rsid w:val="00856FE8"/>
    <w:rsid w:val="00857074"/>
    <w:rsid w:val="00861A85"/>
    <w:rsid w:val="0086405F"/>
    <w:rsid w:val="008676C1"/>
    <w:rsid w:val="00867D95"/>
    <w:rsid w:val="0088182F"/>
    <w:rsid w:val="00883F6D"/>
    <w:rsid w:val="00890DD8"/>
    <w:rsid w:val="00894470"/>
    <w:rsid w:val="00897366"/>
    <w:rsid w:val="00897D11"/>
    <w:rsid w:val="008A0DE4"/>
    <w:rsid w:val="008A0E39"/>
    <w:rsid w:val="008A39D8"/>
    <w:rsid w:val="008A5BC2"/>
    <w:rsid w:val="008A7C72"/>
    <w:rsid w:val="008B5552"/>
    <w:rsid w:val="008B60E6"/>
    <w:rsid w:val="008B682A"/>
    <w:rsid w:val="008B702F"/>
    <w:rsid w:val="008B7698"/>
    <w:rsid w:val="008C1440"/>
    <w:rsid w:val="008C15E1"/>
    <w:rsid w:val="008C4BDB"/>
    <w:rsid w:val="008C56B0"/>
    <w:rsid w:val="008C6806"/>
    <w:rsid w:val="008C6AE5"/>
    <w:rsid w:val="008C7157"/>
    <w:rsid w:val="008D08A2"/>
    <w:rsid w:val="008D1B4B"/>
    <w:rsid w:val="008D1EA0"/>
    <w:rsid w:val="008D3A10"/>
    <w:rsid w:val="008D3F23"/>
    <w:rsid w:val="008D59DF"/>
    <w:rsid w:val="008D60D1"/>
    <w:rsid w:val="008D74A9"/>
    <w:rsid w:val="008E09F8"/>
    <w:rsid w:val="008E41C5"/>
    <w:rsid w:val="008E4E73"/>
    <w:rsid w:val="008E6AA1"/>
    <w:rsid w:val="008E7930"/>
    <w:rsid w:val="008F10F5"/>
    <w:rsid w:val="008F483E"/>
    <w:rsid w:val="008F51EC"/>
    <w:rsid w:val="008F5806"/>
    <w:rsid w:val="008F5FDA"/>
    <w:rsid w:val="008F7E23"/>
    <w:rsid w:val="00901F5A"/>
    <w:rsid w:val="009021AB"/>
    <w:rsid w:val="0090249E"/>
    <w:rsid w:val="00903103"/>
    <w:rsid w:val="00905A4A"/>
    <w:rsid w:val="00906888"/>
    <w:rsid w:val="00907929"/>
    <w:rsid w:val="0091359E"/>
    <w:rsid w:val="00914B50"/>
    <w:rsid w:val="00915179"/>
    <w:rsid w:val="00915C80"/>
    <w:rsid w:val="00916105"/>
    <w:rsid w:val="009170E8"/>
    <w:rsid w:val="00920573"/>
    <w:rsid w:val="009239CF"/>
    <w:rsid w:val="0092437B"/>
    <w:rsid w:val="00926079"/>
    <w:rsid w:val="009263C1"/>
    <w:rsid w:val="00930A3B"/>
    <w:rsid w:val="009312F2"/>
    <w:rsid w:val="00933796"/>
    <w:rsid w:val="00936089"/>
    <w:rsid w:val="00937DB0"/>
    <w:rsid w:val="00945E35"/>
    <w:rsid w:val="00945FB1"/>
    <w:rsid w:val="00947BB5"/>
    <w:rsid w:val="009505E7"/>
    <w:rsid w:val="0095366D"/>
    <w:rsid w:val="00953E84"/>
    <w:rsid w:val="009542D3"/>
    <w:rsid w:val="009554FA"/>
    <w:rsid w:val="00955EA4"/>
    <w:rsid w:val="00957369"/>
    <w:rsid w:val="00964E13"/>
    <w:rsid w:val="00965686"/>
    <w:rsid w:val="009741C8"/>
    <w:rsid w:val="00975F76"/>
    <w:rsid w:val="0097685B"/>
    <w:rsid w:val="00976D5E"/>
    <w:rsid w:val="00977232"/>
    <w:rsid w:val="00981192"/>
    <w:rsid w:val="00986532"/>
    <w:rsid w:val="009868D9"/>
    <w:rsid w:val="00987B4B"/>
    <w:rsid w:val="0099099B"/>
    <w:rsid w:val="00993069"/>
    <w:rsid w:val="00995F33"/>
    <w:rsid w:val="009A1B11"/>
    <w:rsid w:val="009A38C5"/>
    <w:rsid w:val="009B1510"/>
    <w:rsid w:val="009B3FCE"/>
    <w:rsid w:val="009B5AC1"/>
    <w:rsid w:val="009B6181"/>
    <w:rsid w:val="009C041E"/>
    <w:rsid w:val="009C0AC8"/>
    <w:rsid w:val="009C17C8"/>
    <w:rsid w:val="009C564E"/>
    <w:rsid w:val="009D27DE"/>
    <w:rsid w:val="009D2ABE"/>
    <w:rsid w:val="009D4FA3"/>
    <w:rsid w:val="009D719D"/>
    <w:rsid w:val="009E2D44"/>
    <w:rsid w:val="009E349E"/>
    <w:rsid w:val="009E5674"/>
    <w:rsid w:val="009F01AE"/>
    <w:rsid w:val="009F05D2"/>
    <w:rsid w:val="009F47BA"/>
    <w:rsid w:val="009F5495"/>
    <w:rsid w:val="009F6492"/>
    <w:rsid w:val="009F6B7F"/>
    <w:rsid w:val="009F726B"/>
    <w:rsid w:val="00A03726"/>
    <w:rsid w:val="00A04206"/>
    <w:rsid w:val="00A121BB"/>
    <w:rsid w:val="00A13A5C"/>
    <w:rsid w:val="00A13B4E"/>
    <w:rsid w:val="00A1739A"/>
    <w:rsid w:val="00A2218E"/>
    <w:rsid w:val="00A2381E"/>
    <w:rsid w:val="00A269E0"/>
    <w:rsid w:val="00A354DE"/>
    <w:rsid w:val="00A4343D"/>
    <w:rsid w:val="00A44970"/>
    <w:rsid w:val="00A45CEE"/>
    <w:rsid w:val="00A46DA7"/>
    <w:rsid w:val="00A50749"/>
    <w:rsid w:val="00A5122A"/>
    <w:rsid w:val="00A518C9"/>
    <w:rsid w:val="00A52E22"/>
    <w:rsid w:val="00A53ACA"/>
    <w:rsid w:val="00A55116"/>
    <w:rsid w:val="00A56DD8"/>
    <w:rsid w:val="00A60545"/>
    <w:rsid w:val="00A645C2"/>
    <w:rsid w:val="00A6550B"/>
    <w:rsid w:val="00A67BA8"/>
    <w:rsid w:val="00A73783"/>
    <w:rsid w:val="00A7382A"/>
    <w:rsid w:val="00A73D25"/>
    <w:rsid w:val="00A77302"/>
    <w:rsid w:val="00A90434"/>
    <w:rsid w:val="00A90F48"/>
    <w:rsid w:val="00A91321"/>
    <w:rsid w:val="00A9252F"/>
    <w:rsid w:val="00A93F59"/>
    <w:rsid w:val="00AA3838"/>
    <w:rsid w:val="00AA5AF1"/>
    <w:rsid w:val="00AA5E27"/>
    <w:rsid w:val="00AA65A9"/>
    <w:rsid w:val="00AB7CF5"/>
    <w:rsid w:val="00AC5481"/>
    <w:rsid w:val="00AC6496"/>
    <w:rsid w:val="00AC76AB"/>
    <w:rsid w:val="00AD0688"/>
    <w:rsid w:val="00AD07F9"/>
    <w:rsid w:val="00AD1D8C"/>
    <w:rsid w:val="00AD21F4"/>
    <w:rsid w:val="00AD22DE"/>
    <w:rsid w:val="00AD2D56"/>
    <w:rsid w:val="00AD3AC3"/>
    <w:rsid w:val="00AD7A6B"/>
    <w:rsid w:val="00AE1FBE"/>
    <w:rsid w:val="00AE4880"/>
    <w:rsid w:val="00AF0188"/>
    <w:rsid w:val="00AF08C7"/>
    <w:rsid w:val="00AF1D44"/>
    <w:rsid w:val="00AF3198"/>
    <w:rsid w:val="00AF3917"/>
    <w:rsid w:val="00AF4C64"/>
    <w:rsid w:val="00AF4D6D"/>
    <w:rsid w:val="00AF68E2"/>
    <w:rsid w:val="00AF6FC8"/>
    <w:rsid w:val="00AF706D"/>
    <w:rsid w:val="00B05674"/>
    <w:rsid w:val="00B12893"/>
    <w:rsid w:val="00B12D81"/>
    <w:rsid w:val="00B12F58"/>
    <w:rsid w:val="00B1402C"/>
    <w:rsid w:val="00B14051"/>
    <w:rsid w:val="00B20D90"/>
    <w:rsid w:val="00B22309"/>
    <w:rsid w:val="00B22BB4"/>
    <w:rsid w:val="00B27A4B"/>
    <w:rsid w:val="00B308B7"/>
    <w:rsid w:val="00B31834"/>
    <w:rsid w:val="00B3271A"/>
    <w:rsid w:val="00B32813"/>
    <w:rsid w:val="00B336D5"/>
    <w:rsid w:val="00B3517D"/>
    <w:rsid w:val="00B35439"/>
    <w:rsid w:val="00B36C43"/>
    <w:rsid w:val="00B36CD0"/>
    <w:rsid w:val="00B407C7"/>
    <w:rsid w:val="00B40D88"/>
    <w:rsid w:val="00B40F14"/>
    <w:rsid w:val="00B45B10"/>
    <w:rsid w:val="00B4634F"/>
    <w:rsid w:val="00B46D4A"/>
    <w:rsid w:val="00B46DFE"/>
    <w:rsid w:val="00B51BF7"/>
    <w:rsid w:val="00B525BE"/>
    <w:rsid w:val="00B5271C"/>
    <w:rsid w:val="00B53216"/>
    <w:rsid w:val="00B538BF"/>
    <w:rsid w:val="00B55464"/>
    <w:rsid w:val="00B57662"/>
    <w:rsid w:val="00B57754"/>
    <w:rsid w:val="00B6087F"/>
    <w:rsid w:val="00B62007"/>
    <w:rsid w:val="00B64C80"/>
    <w:rsid w:val="00B64E0E"/>
    <w:rsid w:val="00B67733"/>
    <w:rsid w:val="00B70198"/>
    <w:rsid w:val="00B707F8"/>
    <w:rsid w:val="00B7470C"/>
    <w:rsid w:val="00B74DF4"/>
    <w:rsid w:val="00B8037B"/>
    <w:rsid w:val="00B80517"/>
    <w:rsid w:val="00B807FE"/>
    <w:rsid w:val="00B81527"/>
    <w:rsid w:val="00B8189E"/>
    <w:rsid w:val="00B86122"/>
    <w:rsid w:val="00B90B8E"/>
    <w:rsid w:val="00B9119B"/>
    <w:rsid w:val="00B93BFC"/>
    <w:rsid w:val="00B94188"/>
    <w:rsid w:val="00B953A8"/>
    <w:rsid w:val="00B95765"/>
    <w:rsid w:val="00B968DD"/>
    <w:rsid w:val="00BA20DD"/>
    <w:rsid w:val="00BA33E8"/>
    <w:rsid w:val="00BA4669"/>
    <w:rsid w:val="00BA4D79"/>
    <w:rsid w:val="00BA6D74"/>
    <w:rsid w:val="00BB0C71"/>
    <w:rsid w:val="00BB24C4"/>
    <w:rsid w:val="00BC0B86"/>
    <w:rsid w:val="00BC1E8D"/>
    <w:rsid w:val="00BC5483"/>
    <w:rsid w:val="00BD14A7"/>
    <w:rsid w:val="00BD3041"/>
    <w:rsid w:val="00BD3C33"/>
    <w:rsid w:val="00BD628A"/>
    <w:rsid w:val="00BE7701"/>
    <w:rsid w:val="00BF06EB"/>
    <w:rsid w:val="00BF0EB3"/>
    <w:rsid w:val="00BF3094"/>
    <w:rsid w:val="00BF4ED7"/>
    <w:rsid w:val="00BF5829"/>
    <w:rsid w:val="00BF5A6D"/>
    <w:rsid w:val="00BF5F81"/>
    <w:rsid w:val="00BF6212"/>
    <w:rsid w:val="00C01265"/>
    <w:rsid w:val="00C01E0F"/>
    <w:rsid w:val="00C049BA"/>
    <w:rsid w:val="00C05FC0"/>
    <w:rsid w:val="00C065E6"/>
    <w:rsid w:val="00C07ECC"/>
    <w:rsid w:val="00C10712"/>
    <w:rsid w:val="00C11E57"/>
    <w:rsid w:val="00C204DD"/>
    <w:rsid w:val="00C2260E"/>
    <w:rsid w:val="00C2271B"/>
    <w:rsid w:val="00C227F5"/>
    <w:rsid w:val="00C24CB3"/>
    <w:rsid w:val="00C269AD"/>
    <w:rsid w:val="00C2701A"/>
    <w:rsid w:val="00C31145"/>
    <w:rsid w:val="00C37321"/>
    <w:rsid w:val="00C40300"/>
    <w:rsid w:val="00C4040F"/>
    <w:rsid w:val="00C4073E"/>
    <w:rsid w:val="00C41BF8"/>
    <w:rsid w:val="00C4258B"/>
    <w:rsid w:val="00C44CAF"/>
    <w:rsid w:val="00C45272"/>
    <w:rsid w:val="00C45A4D"/>
    <w:rsid w:val="00C46818"/>
    <w:rsid w:val="00C46DF9"/>
    <w:rsid w:val="00C46E7B"/>
    <w:rsid w:val="00C46ECF"/>
    <w:rsid w:val="00C47576"/>
    <w:rsid w:val="00C503EB"/>
    <w:rsid w:val="00C51104"/>
    <w:rsid w:val="00C52F53"/>
    <w:rsid w:val="00C54517"/>
    <w:rsid w:val="00C54D7C"/>
    <w:rsid w:val="00C5565F"/>
    <w:rsid w:val="00C5706D"/>
    <w:rsid w:val="00C603B5"/>
    <w:rsid w:val="00C61495"/>
    <w:rsid w:val="00C63B66"/>
    <w:rsid w:val="00C658EF"/>
    <w:rsid w:val="00C744F5"/>
    <w:rsid w:val="00C765FF"/>
    <w:rsid w:val="00C77312"/>
    <w:rsid w:val="00C811E4"/>
    <w:rsid w:val="00C81703"/>
    <w:rsid w:val="00C82B9D"/>
    <w:rsid w:val="00C848A8"/>
    <w:rsid w:val="00C85507"/>
    <w:rsid w:val="00C91262"/>
    <w:rsid w:val="00C97900"/>
    <w:rsid w:val="00CA37BA"/>
    <w:rsid w:val="00CA3D4E"/>
    <w:rsid w:val="00CA5C8F"/>
    <w:rsid w:val="00CA6B3F"/>
    <w:rsid w:val="00CB2A2B"/>
    <w:rsid w:val="00CB2B73"/>
    <w:rsid w:val="00CB4A04"/>
    <w:rsid w:val="00CB6363"/>
    <w:rsid w:val="00CB66D9"/>
    <w:rsid w:val="00CB7E2B"/>
    <w:rsid w:val="00CC11A5"/>
    <w:rsid w:val="00CC15F0"/>
    <w:rsid w:val="00CC27B2"/>
    <w:rsid w:val="00CC2BC0"/>
    <w:rsid w:val="00CC6A2D"/>
    <w:rsid w:val="00CC6A56"/>
    <w:rsid w:val="00CD27F9"/>
    <w:rsid w:val="00CD7375"/>
    <w:rsid w:val="00CD7DC5"/>
    <w:rsid w:val="00CF2A52"/>
    <w:rsid w:val="00CF5209"/>
    <w:rsid w:val="00CF5941"/>
    <w:rsid w:val="00CF7EEF"/>
    <w:rsid w:val="00D04F33"/>
    <w:rsid w:val="00D04FA4"/>
    <w:rsid w:val="00D05E9D"/>
    <w:rsid w:val="00D06451"/>
    <w:rsid w:val="00D06F89"/>
    <w:rsid w:val="00D16C4C"/>
    <w:rsid w:val="00D16E87"/>
    <w:rsid w:val="00D17595"/>
    <w:rsid w:val="00D200F5"/>
    <w:rsid w:val="00D211B9"/>
    <w:rsid w:val="00D23892"/>
    <w:rsid w:val="00D24890"/>
    <w:rsid w:val="00D249BD"/>
    <w:rsid w:val="00D25159"/>
    <w:rsid w:val="00D26B79"/>
    <w:rsid w:val="00D275AB"/>
    <w:rsid w:val="00D30CDE"/>
    <w:rsid w:val="00D33CC0"/>
    <w:rsid w:val="00D36D7A"/>
    <w:rsid w:val="00D370F5"/>
    <w:rsid w:val="00D42C6E"/>
    <w:rsid w:val="00D47C46"/>
    <w:rsid w:val="00D529A1"/>
    <w:rsid w:val="00D56A8F"/>
    <w:rsid w:val="00D578CB"/>
    <w:rsid w:val="00D57B74"/>
    <w:rsid w:val="00D602CA"/>
    <w:rsid w:val="00D61A15"/>
    <w:rsid w:val="00D644EE"/>
    <w:rsid w:val="00D66A6B"/>
    <w:rsid w:val="00D676A0"/>
    <w:rsid w:val="00D7162A"/>
    <w:rsid w:val="00D71772"/>
    <w:rsid w:val="00D75798"/>
    <w:rsid w:val="00D75B06"/>
    <w:rsid w:val="00D76FFF"/>
    <w:rsid w:val="00D772B9"/>
    <w:rsid w:val="00D77515"/>
    <w:rsid w:val="00D80B62"/>
    <w:rsid w:val="00D815DE"/>
    <w:rsid w:val="00D82729"/>
    <w:rsid w:val="00D82C81"/>
    <w:rsid w:val="00D836B2"/>
    <w:rsid w:val="00D85716"/>
    <w:rsid w:val="00D90769"/>
    <w:rsid w:val="00D92EEC"/>
    <w:rsid w:val="00D95ACA"/>
    <w:rsid w:val="00D96B9C"/>
    <w:rsid w:val="00D97942"/>
    <w:rsid w:val="00DA056B"/>
    <w:rsid w:val="00DA1B3A"/>
    <w:rsid w:val="00DA3457"/>
    <w:rsid w:val="00DA3BA5"/>
    <w:rsid w:val="00DA6811"/>
    <w:rsid w:val="00DA6ABE"/>
    <w:rsid w:val="00DA6F7F"/>
    <w:rsid w:val="00DB0313"/>
    <w:rsid w:val="00DB5310"/>
    <w:rsid w:val="00DB6EA4"/>
    <w:rsid w:val="00DB7AB7"/>
    <w:rsid w:val="00DB7BDE"/>
    <w:rsid w:val="00DC0EF1"/>
    <w:rsid w:val="00DC195D"/>
    <w:rsid w:val="00DC330A"/>
    <w:rsid w:val="00DC6625"/>
    <w:rsid w:val="00DC718E"/>
    <w:rsid w:val="00DD1447"/>
    <w:rsid w:val="00DD1772"/>
    <w:rsid w:val="00DD29EC"/>
    <w:rsid w:val="00DD46BF"/>
    <w:rsid w:val="00DD7F81"/>
    <w:rsid w:val="00DE0010"/>
    <w:rsid w:val="00DE0F84"/>
    <w:rsid w:val="00DE1849"/>
    <w:rsid w:val="00DE2B8B"/>
    <w:rsid w:val="00DE362B"/>
    <w:rsid w:val="00DE3EE4"/>
    <w:rsid w:val="00DE5A4D"/>
    <w:rsid w:val="00DE6D83"/>
    <w:rsid w:val="00DF2846"/>
    <w:rsid w:val="00DF3364"/>
    <w:rsid w:val="00DF6E1D"/>
    <w:rsid w:val="00E01ADE"/>
    <w:rsid w:val="00E02D3E"/>
    <w:rsid w:val="00E071A2"/>
    <w:rsid w:val="00E101FC"/>
    <w:rsid w:val="00E122D8"/>
    <w:rsid w:val="00E12C25"/>
    <w:rsid w:val="00E217CA"/>
    <w:rsid w:val="00E21AB3"/>
    <w:rsid w:val="00E227AB"/>
    <w:rsid w:val="00E26F0D"/>
    <w:rsid w:val="00E27508"/>
    <w:rsid w:val="00E30850"/>
    <w:rsid w:val="00E428CA"/>
    <w:rsid w:val="00E50E8E"/>
    <w:rsid w:val="00E53AA1"/>
    <w:rsid w:val="00E54A1F"/>
    <w:rsid w:val="00E54F4A"/>
    <w:rsid w:val="00E56281"/>
    <w:rsid w:val="00E56371"/>
    <w:rsid w:val="00E62DD5"/>
    <w:rsid w:val="00E637B9"/>
    <w:rsid w:val="00E65B08"/>
    <w:rsid w:val="00E71207"/>
    <w:rsid w:val="00E71421"/>
    <w:rsid w:val="00E72C6F"/>
    <w:rsid w:val="00E75A90"/>
    <w:rsid w:val="00E76D57"/>
    <w:rsid w:val="00E773E5"/>
    <w:rsid w:val="00E810D2"/>
    <w:rsid w:val="00E827A2"/>
    <w:rsid w:val="00E8577F"/>
    <w:rsid w:val="00E87B29"/>
    <w:rsid w:val="00E87C1E"/>
    <w:rsid w:val="00E9207C"/>
    <w:rsid w:val="00E939E2"/>
    <w:rsid w:val="00E9550B"/>
    <w:rsid w:val="00E97C85"/>
    <w:rsid w:val="00E97D2D"/>
    <w:rsid w:val="00EA37E8"/>
    <w:rsid w:val="00EA712B"/>
    <w:rsid w:val="00EA71FD"/>
    <w:rsid w:val="00EB064B"/>
    <w:rsid w:val="00EB06AD"/>
    <w:rsid w:val="00EB3688"/>
    <w:rsid w:val="00EB3E5D"/>
    <w:rsid w:val="00EB4673"/>
    <w:rsid w:val="00EB57D5"/>
    <w:rsid w:val="00EB5849"/>
    <w:rsid w:val="00EB6762"/>
    <w:rsid w:val="00EC7EF6"/>
    <w:rsid w:val="00ED01F3"/>
    <w:rsid w:val="00ED1135"/>
    <w:rsid w:val="00ED2506"/>
    <w:rsid w:val="00EE0281"/>
    <w:rsid w:val="00EE432E"/>
    <w:rsid w:val="00EF2743"/>
    <w:rsid w:val="00EF32B8"/>
    <w:rsid w:val="00EF4889"/>
    <w:rsid w:val="00F0044D"/>
    <w:rsid w:val="00F020DB"/>
    <w:rsid w:val="00F024D4"/>
    <w:rsid w:val="00F02D73"/>
    <w:rsid w:val="00F034B6"/>
    <w:rsid w:val="00F05D74"/>
    <w:rsid w:val="00F07B1A"/>
    <w:rsid w:val="00F10DDA"/>
    <w:rsid w:val="00F111C2"/>
    <w:rsid w:val="00F12577"/>
    <w:rsid w:val="00F133DE"/>
    <w:rsid w:val="00F133E6"/>
    <w:rsid w:val="00F15434"/>
    <w:rsid w:val="00F1596B"/>
    <w:rsid w:val="00F17590"/>
    <w:rsid w:val="00F23E35"/>
    <w:rsid w:val="00F26247"/>
    <w:rsid w:val="00F26DD3"/>
    <w:rsid w:val="00F27DEE"/>
    <w:rsid w:val="00F30B3F"/>
    <w:rsid w:val="00F3228F"/>
    <w:rsid w:val="00F32985"/>
    <w:rsid w:val="00F411D7"/>
    <w:rsid w:val="00F43C48"/>
    <w:rsid w:val="00F450CA"/>
    <w:rsid w:val="00F4577E"/>
    <w:rsid w:val="00F471CC"/>
    <w:rsid w:val="00F5264C"/>
    <w:rsid w:val="00F549A4"/>
    <w:rsid w:val="00F54AF4"/>
    <w:rsid w:val="00F61210"/>
    <w:rsid w:val="00F62A0D"/>
    <w:rsid w:val="00F63396"/>
    <w:rsid w:val="00F63C91"/>
    <w:rsid w:val="00F67255"/>
    <w:rsid w:val="00F72F46"/>
    <w:rsid w:val="00F800D5"/>
    <w:rsid w:val="00F80A10"/>
    <w:rsid w:val="00F81DB0"/>
    <w:rsid w:val="00F82481"/>
    <w:rsid w:val="00F83BA7"/>
    <w:rsid w:val="00F860B2"/>
    <w:rsid w:val="00F87842"/>
    <w:rsid w:val="00F90C14"/>
    <w:rsid w:val="00F93A9B"/>
    <w:rsid w:val="00FA04B3"/>
    <w:rsid w:val="00FA1D33"/>
    <w:rsid w:val="00FA4DBA"/>
    <w:rsid w:val="00FA5CEC"/>
    <w:rsid w:val="00FA6E15"/>
    <w:rsid w:val="00FB3CEC"/>
    <w:rsid w:val="00FB4332"/>
    <w:rsid w:val="00FC18AD"/>
    <w:rsid w:val="00FC31F0"/>
    <w:rsid w:val="00FC37B2"/>
    <w:rsid w:val="00FC648C"/>
    <w:rsid w:val="00FD0310"/>
    <w:rsid w:val="00FD0A8E"/>
    <w:rsid w:val="00FD32B2"/>
    <w:rsid w:val="00FD5E25"/>
    <w:rsid w:val="00FD6023"/>
    <w:rsid w:val="00FD7494"/>
    <w:rsid w:val="00FE03A5"/>
    <w:rsid w:val="00FE2DFB"/>
    <w:rsid w:val="00FE36E2"/>
    <w:rsid w:val="00FE4542"/>
    <w:rsid w:val="00FF4D66"/>
    <w:rsid w:val="00FF4D82"/>
    <w:rsid w:val="0269C5AC"/>
    <w:rsid w:val="04F74E41"/>
    <w:rsid w:val="06146F39"/>
    <w:rsid w:val="07B68991"/>
    <w:rsid w:val="07C519D6"/>
    <w:rsid w:val="0879B59B"/>
    <w:rsid w:val="088F5A6A"/>
    <w:rsid w:val="09DE516F"/>
    <w:rsid w:val="0B459007"/>
    <w:rsid w:val="0C4FE931"/>
    <w:rsid w:val="0DEC3047"/>
    <w:rsid w:val="0E91A9C9"/>
    <w:rsid w:val="10714229"/>
    <w:rsid w:val="12CFFB5D"/>
    <w:rsid w:val="12E19C01"/>
    <w:rsid w:val="134C2BF4"/>
    <w:rsid w:val="13A31397"/>
    <w:rsid w:val="13CC53BD"/>
    <w:rsid w:val="141822D0"/>
    <w:rsid w:val="1419BD45"/>
    <w:rsid w:val="174233F3"/>
    <w:rsid w:val="19B9856C"/>
    <w:rsid w:val="1A661A9B"/>
    <w:rsid w:val="1D4ADB60"/>
    <w:rsid w:val="213E5153"/>
    <w:rsid w:val="217A9CCF"/>
    <w:rsid w:val="2182B304"/>
    <w:rsid w:val="236031C6"/>
    <w:rsid w:val="248A0EE4"/>
    <w:rsid w:val="2594C483"/>
    <w:rsid w:val="283DCBD1"/>
    <w:rsid w:val="2BE3A672"/>
    <w:rsid w:val="2BE5F01E"/>
    <w:rsid w:val="2D82AB8C"/>
    <w:rsid w:val="2E51F17E"/>
    <w:rsid w:val="30E1F51E"/>
    <w:rsid w:val="333ECAC3"/>
    <w:rsid w:val="33DE0DA9"/>
    <w:rsid w:val="341177D3"/>
    <w:rsid w:val="36766B85"/>
    <w:rsid w:val="37C0C4E5"/>
    <w:rsid w:val="38EAB30D"/>
    <w:rsid w:val="391BE2AA"/>
    <w:rsid w:val="39475BBF"/>
    <w:rsid w:val="3A8370FA"/>
    <w:rsid w:val="3AE32C20"/>
    <w:rsid w:val="3BDA9A59"/>
    <w:rsid w:val="3C775E32"/>
    <w:rsid w:val="3CCC84AC"/>
    <w:rsid w:val="3CEA5755"/>
    <w:rsid w:val="4049CD1A"/>
    <w:rsid w:val="418628C1"/>
    <w:rsid w:val="4321F922"/>
    <w:rsid w:val="43D1E63E"/>
    <w:rsid w:val="44A89E2C"/>
    <w:rsid w:val="45250880"/>
    <w:rsid w:val="4630E01B"/>
    <w:rsid w:val="4635AB00"/>
    <w:rsid w:val="471F1CBF"/>
    <w:rsid w:val="47859406"/>
    <w:rsid w:val="47F21694"/>
    <w:rsid w:val="492A42F8"/>
    <w:rsid w:val="4A993EF4"/>
    <w:rsid w:val="4E282C00"/>
    <w:rsid w:val="4F622E0B"/>
    <w:rsid w:val="4F9AA9B8"/>
    <w:rsid w:val="4FF91CED"/>
    <w:rsid w:val="51088BCB"/>
    <w:rsid w:val="5290B42F"/>
    <w:rsid w:val="53820C09"/>
    <w:rsid w:val="54DBDAD3"/>
    <w:rsid w:val="55C2A2C2"/>
    <w:rsid w:val="56A49ADE"/>
    <w:rsid w:val="58ECDEC1"/>
    <w:rsid w:val="58FFF5B3"/>
    <w:rsid w:val="5A793399"/>
    <w:rsid w:val="5B12DAEC"/>
    <w:rsid w:val="5B14A03A"/>
    <w:rsid w:val="5C2788B6"/>
    <w:rsid w:val="5D9C05E5"/>
    <w:rsid w:val="5E0836CD"/>
    <w:rsid w:val="5E829781"/>
    <w:rsid w:val="600B922F"/>
    <w:rsid w:val="62402771"/>
    <w:rsid w:val="65E66641"/>
    <w:rsid w:val="68E3729F"/>
    <w:rsid w:val="6A5C0281"/>
    <w:rsid w:val="6B959F12"/>
    <w:rsid w:val="6C8A2CDF"/>
    <w:rsid w:val="6CB7D3ED"/>
    <w:rsid w:val="705A69E4"/>
    <w:rsid w:val="7432C301"/>
    <w:rsid w:val="74CCEF97"/>
    <w:rsid w:val="75570360"/>
    <w:rsid w:val="77499579"/>
    <w:rsid w:val="77AD9152"/>
    <w:rsid w:val="7895FEFC"/>
    <w:rsid w:val="795503AB"/>
    <w:rsid w:val="79B88D33"/>
    <w:rsid w:val="7C2A4FFC"/>
    <w:rsid w:val="7D0CF90F"/>
    <w:rsid w:val="7F4B305B"/>
    <w:rsid w:val="7FBDFE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62999"/>
  <w15:chartTrackingRefBased/>
  <w15:docId w15:val="{B4A6043C-139C-4008-BEC7-DFA904E9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CC6A2D"/>
    <w:rPr>
      <w:b/>
      <w:color w:val="auto"/>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CC6A2D"/>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contextualspellingandgrammarerror">
    <w:name w:val="contextualspellingandgrammarerror"/>
    <w:basedOn w:val="DefaultParagraphFont"/>
    <w:rsid w:val="00FA1D33"/>
  </w:style>
  <w:style w:type="character" w:customStyle="1" w:styleId="spellingerror">
    <w:name w:val="spellingerror"/>
    <w:basedOn w:val="DefaultParagraphFont"/>
    <w:rsid w:val="00FA1D33"/>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paragraph" w:customStyle="1" w:styleId="paragraph">
    <w:name w:val="paragraph"/>
    <w:basedOn w:val="Normal"/>
    <w:rsid w:val="006E10B1"/>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E10B1"/>
  </w:style>
  <w:style w:type="character" w:customStyle="1" w:styleId="eop">
    <w:name w:val="eop"/>
    <w:basedOn w:val="DefaultParagraphFont"/>
    <w:rsid w:val="006E10B1"/>
  </w:style>
  <w:style w:type="table" w:styleId="PlainTable1">
    <w:name w:val="Plain Table 1"/>
    <w:basedOn w:val="TableNormal"/>
    <w:uiPriority w:val="41"/>
    <w:rsid w:val="00487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94653"/>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30950696">
      <w:bodyDiv w:val="1"/>
      <w:marLeft w:val="0"/>
      <w:marRight w:val="0"/>
      <w:marTop w:val="0"/>
      <w:marBottom w:val="0"/>
      <w:divBdr>
        <w:top w:val="none" w:sz="0" w:space="0" w:color="auto"/>
        <w:left w:val="none" w:sz="0" w:space="0" w:color="auto"/>
        <w:bottom w:val="none" w:sz="0" w:space="0" w:color="auto"/>
        <w:right w:val="none" w:sz="0" w:space="0" w:color="auto"/>
      </w:divBdr>
    </w:div>
    <w:div w:id="1667856332">
      <w:bodyDiv w:val="1"/>
      <w:marLeft w:val="0"/>
      <w:marRight w:val="0"/>
      <w:marTop w:val="0"/>
      <w:marBottom w:val="0"/>
      <w:divBdr>
        <w:top w:val="none" w:sz="0" w:space="0" w:color="auto"/>
        <w:left w:val="none" w:sz="0" w:space="0" w:color="auto"/>
        <w:bottom w:val="none" w:sz="0" w:space="0" w:color="auto"/>
        <w:right w:val="none" w:sz="0" w:space="0" w:color="auto"/>
      </w:divBdr>
    </w:div>
    <w:div w:id="1720590022">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93488520">
      <w:bodyDiv w:val="1"/>
      <w:marLeft w:val="0"/>
      <w:marRight w:val="0"/>
      <w:marTop w:val="0"/>
      <w:marBottom w:val="0"/>
      <w:divBdr>
        <w:top w:val="none" w:sz="0" w:space="0" w:color="auto"/>
        <w:left w:val="none" w:sz="0" w:space="0" w:color="auto"/>
        <w:bottom w:val="none" w:sz="0" w:space="0" w:color="auto"/>
        <w:right w:val="none" w:sz="0" w:space="0" w:color="auto"/>
      </w:divBdr>
      <w:divsChild>
        <w:div w:id="1863857300">
          <w:marLeft w:val="0"/>
          <w:marRight w:val="0"/>
          <w:marTop w:val="0"/>
          <w:marBottom w:val="0"/>
          <w:divBdr>
            <w:top w:val="none" w:sz="0" w:space="0" w:color="auto"/>
            <w:left w:val="none" w:sz="0" w:space="0" w:color="auto"/>
            <w:bottom w:val="none" w:sz="0" w:space="0" w:color="auto"/>
            <w:right w:val="none" w:sz="0" w:space="0" w:color="auto"/>
          </w:divBdr>
        </w:div>
      </w:divsChild>
    </w:div>
    <w:div w:id="2090348213">
      <w:bodyDiv w:val="1"/>
      <w:marLeft w:val="0"/>
      <w:marRight w:val="0"/>
      <w:marTop w:val="0"/>
      <w:marBottom w:val="0"/>
      <w:divBdr>
        <w:top w:val="none" w:sz="0" w:space="0" w:color="auto"/>
        <w:left w:val="none" w:sz="0" w:space="0" w:color="auto"/>
        <w:bottom w:val="none" w:sz="0" w:space="0" w:color="auto"/>
        <w:right w:val="none" w:sz="0" w:space="0" w:color="auto"/>
      </w:divBdr>
      <w:divsChild>
        <w:div w:id="547497853">
          <w:marLeft w:val="0"/>
          <w:marRight w:val="0"/>
          <w:marTop w:val="0"/>
          <w:marBottom w:val="0"/>
          <w:divBdr>
            <w:top w:val="none" w:sz="0" w:space="0" w:color="auto"/>
            <w:left w:val="none" w:sz="0" w:space="0" w:color="auto"/>
            <w:bottom w:val="none" w:sz="0" w:space="0" w:color="auto"/>
            <w:right w:val="none" w:sz="0" w:space="0" w:color="auto"/>
          </w:divBdr>
          <w:divsChild>
            <w:div w:id="94835447">
              <w:marLeft w:val="0"/>
              <w:marRight w:val="0"/>
              <w:marTop w:val="0"/>
              <w:marBottom w:val="0"/>
              <w:divBdr>
                <w:top w:val="none" w:sz="0" w:space="0" w:color="auto"/>
                <w:left w:val="none" w:sz="0" w:space="0" w:color="auto"/>
                <w:bottom w:val="none" w:sz="0" w:space="0" w:color="auto"/>
                <w:right w:val="none" w:sz="0" w:space="0" w:color="auto"/>
              </w:divBdr>
              <w:divsChild>
                <w:div w:id="483745966">
                  <w:marLeft w:val="0"/>
                  <w:marRight w:val="0"/>
                  <w:marTop w:val="0"/>
                  <w:marBottom w:val="0"/>
                  <w:divBdr>
                    <w:top w:val="none" w:sz="0" w:space="0" w:color="auto"/>
                    <w:left w:val="none" w:sz="0" w:space="0" w:color="auto"/>
                    <w:bottom w:val="none" w:sz="0" w:space="0" w:color="auto"/>
                    <w:right w:val="none" w:sz="0" w:space="0" w:color="auto"/>
                  </w:divBdr>
                </w:div>
              </w:divsChild>
            </w:div>
            <w:div w:id="119079074">
              <w:marLeft w:val="0"/>
              <w:marRight w:val="0"/>
              <w:marTop w:val="0"/>
              <w:marBottom w:val="0"/>
              <w:divBdr>
                <w:top w:val="none" w:sz="0" w:space="0" w:color="auto"/>
                <w:left w:val="none" w:sz="0" w:space="0" w:color="auto"/>
                <w:bottom w:val="none" w:sz="0" w:space="0" w:color="auto"/>
                <w:right w:val="none" w:sz="0" w:space="0" w:color="auto"/>
              </w:divBdr>
              <w:divsChild>
                <w:div w:id="2071490127">
                  <w:marLeft w:val="0"/>
                  <w:marRight w:val="0"/>
                  <w:marTop w:val="0"/>
                  <w:marBottom w:val="0"/>
                  <w:divBdr>
                    <w:top w:val="none" w:sz="0" w:space="0" w:color="auto"/>
                    <w:left w:val="none" w:sz="0" w:space="0" w:color="auto"/>
                    <w:bottom w:val="none" w:sz="0" w:space="0" w:color="auto"/>
                    <w:right w:val="none" w:sz="0" w:space="0" w:color="auto"/>
                  </w:divBdr>
                </w:div>
              </w:divsChild>
            </w:div>
            <w:div w:id="156113249">
              <w:marLeft w:val="0"/>
              <w:marRight w:val="0"/>
              <w:marTop w:val="0"/>
              <w:marBottom w:val="0"/>
              <w:divBdr>
                <w:top w:val="none" w:sz="0" w:space="0" w:color="auto"/>
                <w:left w:val="none" w:sz="0" w:space="0" w:color="auto"/>
                <w:bottom w:val="none" w:sz="0" w:space="0" w:color="auto"/>
                <w:right w:val="none" w:sz="0" w:space="0" w:color="auto"/>
              </w:divBdr>
              <w:divsChild>
                <w:div w:id="356935030">
                  <w:marLeft w:val="0"/>
                  <w:marRight w:val="0"/>
                  <w:marTop w:val="0"/>
                  <w:marBottom w:val="0"/>
                  <w:divBdr>
                    <w:top w:val="none" w:sz="0" w:space="0" w:color="auto"/>
                    <w:left w:val="none" w:sz="0" w:space="0" w:color="auto"/>
                    <w:bottom w:val="none" w:sz="0" w:space="0" w:color="auto"/>
                    <w:right w:val="none" w:sz="0" w:space="0" w:color="auto"/>
                  </w:divBdr>
                </w:div>
              </w:divsChild>
            </w:div>
            <w:div w:id="166284785">
              <w:marLeft w:val="0"/>
              <w:marRight w:val="0"/>
              <w:marTop w:val="0"/>
              <w:marBottom w:val="0"/>
              <w:divBdr>
                <w:top w:val="none" w:sz="0" w:space="0" w:color="auto"/>
                <w:left w:val="none" w:sz="0" w:space="0" w:color="auto"/>
                <w:bottom w:val="none" w:sz="0" w:space="0" w:color="auto"/>
                <w:right w:val="none" w:sz="0" w:space="0" w:color="auto"/>
              </w:divBdr>
              <w:divsChild>
                <w:div w:id="1892572483">
                  <w:marLeft w:val="0"/>
                  <w:marRight w:val="0"/>
                  <w:marTop w:val="0"/>
                  <w:marBottom w:val="0"/>
                  <w:divBdr>
                    <w:top w:val="none" w:sz="0" w:space="0" w:color="auto"/>
                    <w:left w:val="none" w:sz="0" w:space="0" w:color="auto"/>
                    <w:bottom w:val="none" w:sz="0" w:space="0" w:color="auto"/>
                    <w:right w:val="none" w:sz="0" w:space="0" w:color="auto"/>
                  </w:divBdr>
                </w:div>
              </w:divsChild>
            </w:div>
            <w:div w:id="317924128">
              <w:marLeft w:val="0"/>
              <w:marRight w:val="0"/>
              <w:marTop w:val="0"/>
              <w:marBottom w:val="0"/>
              <w:divBdr>
                <w:top w:val="none" w:sz="0" w:space="0" w:color="auto"/>
                <w:left w:val="none" w:sz="0" w:space="0" w:color="auto"/>
                <w:bottom w:val="none" w:sz="0" w:space="0" w:color="auto"/>
                <w:right w:val="none" w:sz="0" w:space="0" w:color="auto"/>
              </w:divBdr>
              <w:divsChild>
                <w:div w:id="1971158409">
                  <w:marLeft w:val="0"/>
                  <w:marRight w:val="0"/>
                  <w:marTop w:val="0"/>
                  <w:marBottom w:val="0"/>
                  <w:divBdr>
                    <w:top w:val="none" w:sz="0" w:space="0" w:color="auto"/>
                    <w:left w:val="none" w:sz="0" w:space="0" w:color="auto"/>
                    <w:bottom w:val="none" w:sz="0" w:space="0" w:color="auto"/>
                    <w:right w:val="none" w:sz="0" w:space="0" w:color="auto"/>
                  </w:divBdr>
                </w:div>
              </w:divsChild>
            </w:div>
            <w:div w:id="319508414">
              <w:marLeft w:val="0"/>
              <w:marRight w:val="0"/>
              <w:marTop w:val="0"/>
              <w:marBottom w:val="0"/>
              <w:divBdr>
                <w:top w:val="none" w:sz="0" w:space="0" w:color="auto"/>
                <w:left w:val="none" w:sz="0" w:space="0" w:color="auto"/>
                <w:bottom w:val="none" w:sz="0" w:space="0" w:color="auto"/>
                <w:right w:val="none" w:sz="0" w:space="0" w:color="auto"/>
              </w:divBdr>
              <w:divsChild>
                <w:div w:id="2042049507">
                  <w:marLeft w:val="0"/>
                  <w:marRight w:val="0"/>
                  <w:marTop w:val="0"/>
                  <w:marBottom w:val="0"/>
                  <w:divBdr>
                    <w:top w:val="none" w:sz="0" w:space="0" w:color="auto"/>
                    <w:left w:val="none" w:sz="0" w:space="0" w:color="auto"/>
                    <w:bottom w:val="none" w:sz="0" w:space="0" w:color="auto"/>
                    <w:right w:val="none" w:sz="0" w:space="0" w:color="auto"/>
                  </w:divBdr>
                </w:div>
              </w:divsChild>
            </w:div>
            <w:div w:id="357198244">
              <w:marLeft w:val="0"/>
              <w:marRight w:val="0"/>
              <w:marTop w:val="0"/>
              <w:marBottom w:val="0"/>
              <w:divBdr>
                <w:top w:val="none" w:sz="0" w:space="0" w:color="auto"/>
                <w:left w:val="none" w:sz="0" w:space="0" w:color="auto"/>
                <w:bottom w:val="none" w:sz="0" w:space="0" w:color="auto"/>
                <w:right w:val="none" w:sz="0" w:space="0" w:color="auto"/>
              </w:divBdr>
              <w:divsChild>
                <w:div w:id="287707498">
                  <w:marLeft w:val="0"/>
                  <w:marRight w:val="0"/>
                  <w:marTop w:val="0"/>
                  <w:marBottom w:val="0"/>
                  <w:divBdr>
                    <w:top w:val="none" w:sz="0" w:space="0" w:color="auto"/>
                    <w:left w:val="none" w:sz="0" w:space="0" w:color="auto"/>
                    <w:bottom w:val="none" w:sz="0" w:space="0" w:color="auto"/>
                    <w:right w:val="none" w:sz="0" w:space="0" w:color="auto"/>
                  </w:divBdr>
                </w:div>
              </w:divsChild>
            </w:div>
            <w:div w:id="450439116">
              <w:marLeft w:val="0"/>
              <w:marRight w:val="0"/>
              <w:marTop w:val="0"/>
              <w:marBottom w:val="0"/>
              <w:divBdr>
                <w:top w:val="none" w:sz="0" w:space="0" w:color="auto"/>
                <w:left w:val="none" w:sz="0" w:space="0" w:color="auto"/>
                <w:bottom w:val="none" w:sz="0" w:space="0" w:color="auto"/>
                <w:right w:val="none" w:sz="0" w:space="0" w:color="auto"/>
              </w:divBdr>
              <w:divsChild>
                <w:div w:id="816610273">
                  <w:marLeft w:val="0"/>
                  <w:marRight w:val="0"/>
                  <w:marTop w:val="0"/>
                  <w:marBottom w:val="0"/>
                  <w:divBdr>
                    <w:top w:val="none" w:sz="0" w:space="0" w:color="auto"/>
                    <w:left w:val="none" w:sz="0" w:space="0" w:color="auto"/>
                    <w:bottom w:val="none" w:sz="0" w:space="0" w:color="auto"/>
                    <w:right w:val="none" w:sz="0" w:space="0" w:color="auto"/>
                  </w:divBdr>
                </w:div>
              </w:divsChild>
            </w:div>
            <w:div w:id="511070931">
              <w:marLeft w:val="0"/>
              <w:marRight w:val="0"/>
              <w:marTop w:val="0"/>
              <w:marBottom w:val="0"/>
              <w:divBdr>
                <w:top w:val="none" w:sz="0" w:space="0" w:color="auto"/>
                <w:left w:val="none" w:sz="0" w:space="0" w:color="auto"/>
                <w:bottom w:val="none" w:sz="0" w:space="0" w:color="auto"/>
                <w:right w:val="none" w:sz="0" w:space="0" w:color="auto"/>
              </w:divBdr>
              <w:divsChild>
                <w:div w:id="199896832">
                  <w:marLeft w:val="0"/>
                  <w:marRight w:val="0"/>
                  <w:marTop w:val="0"/>
                  <w:marBottom w:val="0"/>
                  <w:divBdr>
                    <w:top w:val="none" w:sz="0" w:space="0" w:color="auto"/>
                    <w:left w:val="none" w:sz="0" w:space="0" w:color="auto"/>
                    <w:bottom w:val="none" w:sz="0" w:space="0" w:color="auto"/>
                    <w:right w:val="none" w:sz="0" w:space="0" w:color="auto"/>
                  </w:divBdr>
                </w:div>
              </w:divsChild>
            </w:div>
            <w:div w:id="616301917">
              <w:marLeft w:val="0"/>
              <w:marRight w:val="0"/>
              <w:marTop w:val="0"/>
              <w:marBottom w:val="0"/>
              <w:divBdr>
                <w:top w:val="none" w:sz="0" w:space="0" w:color="auto"/>
                <w:left w:val="none" w:sz="0" w:space="0" w:color="auto"/>
                <w:bottom w:val="none" w:sz="0" w:space="0" w:color="auto"/>
                <w:right w:val="none" w:sz="0" w:space="0" w:color="auto"/>
              </w:divBdr>
              <w:divsChild>
                <w:div w:id="710687002">
                  <w:marLeft w:val="0"/>
                  <w:marRight w:val="0"/>
                  <w:marTop w:val="0"/>
                  <w:marBottom w:val="0"/>
                  <w:divBdr>
                    <w:top w:val="none" w:sz="0" w:space="0" w:color="auto"/>
                    <w:left w:val="none" w:sz="0" w:space="0" w:color="auto"/>
                    <w:bottom w:val="none" w:sz="0" w:space="0" w:color="auto"/>
                    <w:right w:val="none" w:sz="0" w:space="0" w:color="auto"/>
                  </w:divBdr>
                </w:div>
              </w:divsChild>
            </w:div>
            <w:div w:id="650520411">
              <w:marLeft w:val="0"/>
              <w:marRight w:val="0"/>
              <w:marTop w:val="0"/>
              <w:marBottom w:val="0"/>
              <w:divBdr>
                <w:top w:val="none" w:sz="0" w:space="0" w:color="auto"/>
                <w:left w:val="none" w:sz="0" w:space="0" w:color="auto"/>
                <w:bottom w:val="none" w:sz="0" w:space="0" w:color="auto"/>
                <w:right w:val="none" w:sz="0" w:space="0" w:color="auto"/>
              </w:divBdr>
              <w:divsChild>
                <w:div w:id="1157265781">
                  <w:marLeft w:val="0"/>
                  <w:marRight w:val="0"/>
                  <w:marTop w:val="0"/>
                  <w:marBottom w:val="0"/>
                  <w:divBdr>
                    <w:top w:val="none" w:sz="0" w:space="0" w:color="auto"/>
                    <w:left w:val="none" w:sz="0" w:space="0" w:color="auto"/>
                    <w:bottom w:val="none" w:sz="0" w:space="0" w:color="auto"/>
                    <w:right w:val="none" w:sz="0" w:space="0" w:color="auto"/>
                  </w:divBdr>
                </w:div>
              </w:divsChild>
            </w:div>
            <w:div w:id="744380160">
              <w:marLeft w:val="0"/>
              <w:marRight w:val="0"/>
              <w:marTop w:val="0"/>
              <w:marBottom w:val="0"/>
              <w:divBdr>
                <w:top w:val="none" w:sz="0" w:space="0" w:color="auto"/>
                <w:left w:val="none" w:sz="0" w:space="0" w:color="auto"/>
                <w:bottom w:val="none" w:sz="0" w:space="0" w:color="auto"/>
                <w:right w:val="none" w:sz="0" w:space="0" w:color="auto"/>
              </w:divBdr>
              <w:divsChild>
                <w:div w:id="79061747">
                  <w:marLeft w:val="0"/>
                  <w:marRight w:val="0"/>
                  <w:marTop w:val="0"/>
                  <w:marBottom w:val="0"/>
                  <w:divBdr>
                    <w:top w:val="none" w:sz="0" w:space="0" w:color="auto"/>
                    <w:left w:val="none" w:sz="0" w:space="0" w:color="auto"/>
                    <w:bottom w:val="none" w:sz="0" w:space="0" w:color="auto"/>
                    <w:right w:val="none" w:sz="0" w:space="0" w:color="auto"/>
                  </w:divBdr>
                </w:div>
              </w:divsChild>
            </w:div>
            <w:div w:id="840242381">
              <w:marLeft w:val="0"/>
              <w:marRight w:val="0"/>
              <w:marTop w:val="0"/>
              <w:marBottom w:val="0"/>
              <w:divBdr>
                <w:top w:val="none" w:sz="0" w:space="0" w:color="auto"/>
                <w:left w:val="none" w:sz="0" w:space="0" w:color="auto"/>
                <w:bottom w:val="none" w:sz="0" w:space="0" w:color="auto"/>
                <w:right w:val="none" w:sz="0" w:space="0" w:color="auto"/>
              </w:divBdr>
              <w:divsChild>
                <w:div w:id="950085803">
                  <w:marLeft w:val="0"/>
                  <w:marRight w:val="0"/>
                  <w:marTop w:val="0"/>
                  <w:marBottom w:val="0"/>
                  <w:divBdr>
                    <w:top w:val="none" w:sz="0" w:space="0" w:color="auto"/>
                    <w:left w:val="none" w:sz="0" w:space="0" w:color="auto"/>
                    <w:bottom w:val="none" w:sz="0" w:space="0" w:color="auto"/>
                    <w:right w:val="none" w:sz="0" w:space="0" w:color="auto"/>
                  </w:divBdr>
                </w:div>
              </w:divsChild>
            </w:div>
            <w:div w:id="887759905">
              <w:marLeft w:val="0"/>
              <w:marRight w:val="0"/>
              <w:marTop w:val="0"/>
              <w:marBottom w:val="0"/>
              <w:divBdr>
                <w:top w:val="none" w:sz="0" w:space="0" w:color="auto"/>
                <w:left w:val="none" w:sz="0" w:space="0" w:color="auto"/>
                <w:bottom w:val="none" w:sz="0" w:space="0" w:color="auto"/>
                <w:right w:val="none" w:sz="0" w:space="0" w:color="auto"/>
              </w:divBdr>
              <w:divsChild>
                <w:div w:id="1471708403">
                  <w:marLeft w:val="0"/>
                  <w:marRight w:val="0"/>
                  <w:marTop w:val="0"/>
                  <w:marBottom w:val="0"/>
                  <w:divBdr>
                    <w:top w:val="none" w:sz="0" w:space="0" w:color="auto"/>
                    <w:left w:val="none" w:sz="0" w:space="0" w:color="auto"/>
                    <w:bottom w:val="none" w:sz="0" w:space="0" w:color="auto"/>
                    <w:right w:val="none" w:sz="0" w:space="0" w:color="auto"/>
                  </w:divBdr>
                </w:div>
              </w:divsChild>
            </w:div>
            <w:div w:id="940064907">
              <w:marLeft w:val="0"/>
              <w:marRight w:val="0"/>
              <w:marTop w:val="0"/>
              <w:marBottom w:val="0"/>
              <w:divBdr>
                <w:top w:val="none" w:sz="0" w:space="0" w:color="auto"/>
                <w:left w:val="none" w:sz="0" w:space="0" w:color="auto"/>
                <w:bottom w:val="none" w:sz="0" w:space="0" w:color="auto"/>
                <w:right w:val="none" w:sz="0" w:space="0" w:color="auto"/>
              </w:divBdr>
              <w:divsChild>
                <w:div w:id="2029600193">
                  <w:marLeft w:val="0"/>
                  <w:marRight w:val="0"/>
                  <w:marTop w:val="0"/>
                  <w:marBottom w:val="0"/>
                  <w:divBdr>
                    <w:top w:val="none" w:sz="0" w:space="0" w:color="auto"/>
                    <w:left w:val="none" w:sz="0" w:space="0" w:color="auto"/>
                    <w:bottom w:val="none" w:sz="0" w:space="0" w:color="auto"/>
                    <w:right w:val="none" w:sz="0" w:space="0" w:color="auto"/>
                  </w:divBdr>
                </w:div>
              </w:divsChild>
            </w:div>
            <w:div w:id="947196232">
              <w:marLeft w:val="0"/>
              <w:marRight w:val="0"/>
              <w:marTop w:val="0"/>
              <w:marBottom w:val="0"/>
              <w:divBdr>
                <w:top w:val="none" w:sz="0" w:space="0" w:color="auto"/>
                <w:left w:val="none" w:sz="0" w:space="0" w:color="auto"/>
                <w:bottom w:val="none" w:sz="0" w:space="0" w:color="auto"/>
                <w:right w:val="none" w:sz="0" w:space="0" w:color="auto"/>
              </w:divBdr>
              <w:divsChild>
                <w:div w:id="459619110">
                  <w:marLeft w:val="0"/>
                  <w:marRight w:val="0"/>
                  <w:marTop w:val="0"/>
                  <w:marBottom w:val="0"/>
                  <w:divBdr>
                    <w:top w:val="none" w:sz="0" w:space="0" w:color="auto"/>
                    <w:left w:val="none" w:sz="0" w:space="0" w:color="auto"/>
                    <w:bottom w:val="none" w:sz="0" w:space="0" w:color="auto"/>
                    <w:right w:val="none" w:sz="0" w:space="0" w:color="auto"/>
                  </w:divBdr>
                </w:div>
              </w:divsChild>
            </w:div>
            <w:div w:id="1028604366">
              <w:marLeft w:val="0"/>
              <w:marRight w:val="0"/>
              <w:marTop w:val="0"/>
              <w:marBottom w:val="0"/>
              <w:divBdr>
                <w:top w:val="none" w:sz="0" w:space="0" w:color="auto"/>
                <w:left w:val="none" w:sz="0" w:space="0" w:color="auto"/>
                <w:bottom w:val="none" w:sz="0" w:space="0" w:color="auto"/>
                <w:right w:val="none" w:sz="0" w:space="0" w:color="auto"/>
              </w:divBdr>
              <w:divsChild>
                <w:div w:id="646206858">
                  <w:marLeft w:val="0"/>
                  <w:marRight w:val="0"/>
                  <w:marTop w:val="0"/>
                  <w:marBottom w:val="0"/>
                  <w:divBdr>
                    <w:top w:val="none" w:sz="0" w:space="0" w:color="auto"/>
                    <w:left w:val="none" w:sz="0" w:space="0" w:color="auto"/>
                    <w:bottom w:val="none" w:sz="0" w:space="0" w:color="auto"/>
                    <w:right w:val="none" w:sz="0" w:space="0" w:color="auto"/>
                  </w:divBdr>
                </w:div>
              </w:divsChild>
            </w:div>
            <w:div w:id="1178809289">
              <w:marLeft w:val="0"/>
              <w:marRight w:val="0"/>
              <w:marTop w:val="0"/>
              <w:marBottom w:val="0"/>
              <w:divBdr>
                <w:top w:val="none" w:sz="0" w:space="0" w:color="auto"/>
                <w:left w:val="none" w:sz="0" w:space="0" w:color="auto"/>
                <w:bottom w:val="none" w:sz="0" w:space="0" w:color="auto"/>
                <w:right w:val="none" w:sz="0" w:space="0" w:color="auto"/>
              </w:divBdr>
              <w:divsChild>
                <w:div w:id="473718499">
                  <w:marLeft w:val="0"/>
                  <w:marRight w:val="0"/>
                  <w:marTop w:val="0"/>
                  <w:marBottom w:val="0"/>
                  <w:divBdr>
                    <w:top w:val="none" w:sz="0" w:space="0" w:color="auto"/>
                    <w:left w:val="none" w:sz="0" w:space="0" w:color="auto"/>
                    <w:bottom w:val="none" w:sz="0" w:space="0" w:color="auto"/>
                    <w:right w:val="none" w:sz="0" w:space="0" w:color="auto"/>
                  </w:divBdr>
                </w:div>
              </w:divsChild>
            </w:div>
            <w:div w:id="1338731077">
              <w:marLeft w:val="0"/>
              <w:marRight w:val="0"/>
              <w:marTop w:val="0"/>
              <w:marBottom w:val="0"/>
              <w:divBdr>
                <w:top w:val="none" w:sz="0" w:space="0" w:color="auto"/>
                <w:left w:val="none" w:sz="0" w:space="0" w:color="auto"/>
                <w:bottom w:val="none" w:sz="0" w:space="0" w:color="auto"/>
                <w:right w:val="none" w:sz="0" w:space="0" w:color="auto"/>
              </w:divBdr>
              <w:divsChild>
                <w:div w:id="1005011334">
                  <w:marLeft w:val="0"/>
                  <w:marRight w:val="0"/>
                  <w:marTop w:val="0"/>
                  <w:marBottom w:val="0"/>
                  <w:divBdr>
                    <w:top w:val="none" w:sz="0" w:space="0" w:color="auto"/>
                    <w:left w:val="none" w:sz="0" w:space="0" w:color="auto"/>
                    <w:bottom w:val="none" w:sz="0" w:space="0" w:color="auto"/>
                    <w:right w:val="none" w:sz="0" w:space="0" w:color="auto"/>
                  </w:divBdr>
                </w:div>
              </w:divsChild>
            </w:div>
            <w:div w:id="1477339748">
              <w:marLeft w:val="0"/>
              <w:marRight w:val="0"/>
              <w:marTop w:val="0"/>
              <w:marBottom w:val="0"/>
              <w:divBdr>
                <w:top w:val="none" w:sz="0" w:space="0" w:color="auto"/>
                <w:left w:val="none" w:sz="0" w:space="0" w:color="auto"/>
                <w:bottom w:val="none" w:sz="0" w:space="0" w:color="auto"/>
                <w:right w:val="none" w:sz="0" w:space="0" w:color="auto"/>
              </w:divBdr>
              <w:divsChild>
                <w:div w:id="687874576">
                  <w:marLeft w:val="0"/>
                  <w:marRight w:val="0"/>
                  <w:marTop w:val="0"/>
                  <w:marBottom w:val="0"/>
                  <w:divBdr>
                    <w:top w:val="none" w:sz="0" w:space="0" w:color="auto"/>
                    <w:left w:val="none" w:sz="0" w:space="0" w:color="auto"/>
                    <w:bottom w:val="none" w:sz="0" w:space="0" w:color="auto"/>
                    <w:right w:val="none" w:sz="0" w:space="0" w:color="auto"/>
                  </w:divBdr>
                </w:div>
              </w:divsChild>
            </w:div>
            <w:div w:id="1532496298">
              <w:marLeft w:val="0"/>
              <w:marRight w:val="0"/>
              <w:marTop w:val="0"/>
              <w:marBottom w:val="0"/>
              <w:divBdr>
                <w:top w:val="none" w:sz="0" w:space="0" w:color="auto"/>
                <w:left w:val="none" w:sz="0" w:space="0" w:color="auto"/>
                <w:bottom w:val="none" w:sz="0" w:space="0" w:color="auto"/>
                <w:right w:val="none" w:sz="0" w:space="0" w:color="auto"/>
              </w:divBdr>
              <w:divsChild>
                <w:div w:id="1044404619">
                  <w:marLeft w:val="0"/>
                  <w:marRight w:val="0"/>
                  <w:marTop w:val="0"/>
                  <w:marBottom w:val="0"/>
                  <w:divBdr>
                    <w:top w:val="none" w:sz="0" w:space="0" w:color="auto"/>
                    <w:left w:val="none" w:sz="0" w:space="0" w:color="auto"/>
                    <w:bottom w:val="none" w:sz="0" w:space="0" w:color="auto"/>
                    <w:right w:val="none" w:sz="0" w:space="0" w:color="auto"/>
                  </w:divBdr>
                </w:div>
              </w:divsChild>
            </w:div>
            <w:div w:id="1562445020">
              <w:marLeft w:val="0"/>
              <w:marRight w:val="0"/>
              <w:marTop w:val="0"/>
              <w:marBottom w:val="0"/>
              <w:divBdr>
                <w:top w:val="none" w:sz="0" w:space="0" w:color="auto"/>
                <w:left w:val="none" w:sz="0" w:space="0" w:color="auto"/>
                <w:bottom w:val="none" w:sz="0" w:space="0" w:color="auto"/>
                <w:right w:val="none" w:sz="0" w:space="0" w:color="auto"/>
              </w:divBdr>
              <w:divsChild>
                <w:div w:id="1627468786">
                  <w:marLeft w:val="0"/>
                  <w:marRight w:val="0"/>
                  <w:marTop w:val="0"/>
                  <w:marBottom w:val="0"/>
                  <w:divBdr>
                    <w:top w:val="none" w:sz="0" w:space="0" w:color="auto"/>
                    <w:left w:val="none" w:sz="0" w:space="0" w:color="auto"/>
                    <w:bottom w:val="none" w:sz="0" w:space="0" w:color="auto"/>
                    <w:right w:val="none" w:sz="0" w:space="0" w:color="auto"/>
                  </w:divBdr>
                </w:div>
              </w:divsChild>
            </w:div>
            <w:div w:id="1641569113">
              <w:marLeft w:val="0"/>
              <w:marRight w:val="0"/>
              <w:marTop w:val="0"/>
              <w:marBottom w:val="0"/>
              <w:divBdr>
                <w:top w:val="none" w:sz="0" w:space="0" w:color="auto"/>
                <w:left w:val="none" w:sz="0" w:space="0" w:color="auto"/>
                <w:bottom w:val="none" w:sz="0" w:space="0" w:color="auto"/>
                <w:right w:val="none" w:sz="0" w:space="0" w:color="auto"/>
              </w:divBdr>
              <w:divsChild>
                <w:div w:id="1458528736">
                  <w:marLeft w:val="0"/>
                  <w:marRight w:val="0"/>
                  <w:marTop w:val="0"/>
                  <w:marBottom w:val="0"/>
                  <w:divBdr>
                    <w:top w:val="none" w:sz="0" w:space="0" w:color="auto"/>
                    <w:left w:val="none" w:sz="0" w:space="0" w:color="auto"/>
                    <w:bottom w:val="none" w:sz="0" w:space="0" w:color="auto"/>
                    <w:right w:val="none" w:sz="0" w:space="0" w:color="auto"/>
                  </w:divBdr>
                </w:div>
              </w:divsChild>
            </w:div>
            <w:div w:id="1655328979">
              <w:marLeft w:val="0"/>
              <w:marRight w:val="0"/>
              <w:marTop w:val="0"/>
              <w:marBottom w:val="0"/>
              <w:divBdr>
                <w:top w:val="none" w:sz="0" w:space="0" w:color="auto"/>
                <w:left w:val="none" w:sz="0" w:space="0" w:color="auto"/>
                <w:bottom w:val="none" w:sz="0" w:space="0" w:color="auto"/>
                <w:right w:val="none" w:sz="0" w:space="0" w:color="auto"/>
              </w:divBdr>
              <w:divsChild>
                <w:div w:id="1168523564">
                  <w:marLeft w:val="0"/>
                  <w:marRight w:val="0"/>
                  <w:marTop w:val="0"/>
                  <w:marBottom w:val="0"/>
                  <w:divBdr>
                    <w:top w:val="none" w:sz="0" w:space="0" w:color="auto"/>
                    <w:left w:val="none" w:sz="0" w:space="0" w:color="auto"/>
                    <w:bottom w:val="none" w:sz="0" w:space="0" w:color="auto"/>
                    <w:right w:val="none" w:sz="0" w:space="0" w:color="auto"/>
                  </w:divBdr>
                </w:div>
              </w:divsChild>
            </w:div>
            <w:div w:id="1666350122">
              <w:marLeft w:val="0"/>
              <w:marRight w:val="0"/>
              <w:marTop w:val="0"/>
              <w:marBottom w:val="0"/>
              <w:divBdr>
                <w:top w:val="none" w:sz="0" w:space="0" w:color="auto"/>
                <w:left w:val="none" w:sz="0" w:space="0" w:color="auto"/>
                <w:bottom w:val="none" w:sz="0" w:space="0" w:color="auto"/>
                <w:right w:val="none" w:sz="0" w:space="0" w:color="auto"/>
              </w:divBdr>
              <w:divsChild>
                <w:div w:id="1071855389">
                  <w:marLeft w:val="0"/>
                  <w:marRight w:val="0"/>
                  <w:marTop w:val="0"/>
                  <w:marBottom w:val="0"/>
                  <w:divBdr>
                    <w:top w:val="none" w:sz="0" w:space="0" w:color="auto"/>
                    <w:left w:val="none" w:sz="0" w:space="0" w:color="auto"/>
                    <w:bottom w:val="none" w:sz="0" w:space="0" w:color="auto"/>
                    <w:right w:val="none" w:sz="0" w:space="0" w:color="auto"/>
                  </w:divBdr>
                </w:div>
              </w:divsChild>
            </w:div>
            <w:div w:id="1677030460">
              <w:marLeft w:val="0"/>
              <w:marRight w:val="0"/>
              <w:marTop w:val="0"/>
              <w:marBottom w:val="0"/>
              <w:divBdr>
                <w:top w:val="none" w:sz="0" w:space="0" w:color="auto"/>
                <w:left w:val="none" w:sz="0" w:space="0" w:color="auto"/>
                <w:bottom w:val="none" w:sz="0" w:space="0" w:color="auto"/>
                <w:right w:val="none" w:sz="0" w:space="0" w:color="auto"/>
              </w:divBdr>
              <w:divsChild>
                <w:div w:id="1279069057">
                  <w:marLeft w:val="0"/>
                  <w:marRight w:val="0"/>
                  <w:marTop w:val="0"/>
                  <w:marBottom w:val="0"/>
                  <w:divBdr>
                    <w:top w:val="none" w:sz="0" w:space="0" w:color="auto"/>
                    <w:left w:val="none" w:sz="0" w:space="0" w:color="auto"/>
                    <w:bottom w:val="none" w:sz="0" w:space="0" w:color="auto"/>
                    <w:right w:val="none" w:sz="0" w:space="0" w:color="auto"/>
                  </w:divBdr>
                </w:div>
              </w:divsChild>
            </w:div>
            <w:div w:id="1795098951">
              <w:marLeft w:val="0"/>
              <w:marRight w:val="0"/>
              <w:marTop w:val="0"/>
              <w:marBottom w:val="0"/>
              <w:divBdr>
                <w:top w:val="none" w:sz="0" w:space="0" w:color="auto"/>
                <w:left w:val="none" w:sz="0" w:space="0" w:color="auto"/>
                <w:bottom w:val="none" w:sz="0" w:space="0" w:color="auto"/>
                <w:right w:val="none" w:sz="0" w:space="0" w:color="auto"/>
              </w:divBdr>
              <w:divsChild>
                <w:div w:id="1223981888">
                  <w:marLeft w:val="0"/>
                  <w:marRight w:val="0"/>
                  <w:marTop w:val="0"/>
                  <w:marBottom w:val="0"/>
                  <w:divBdr>
                    <w:top w:val="none" w:sz="0" w:space="0" w:color="auto"/>
                    <w:left w:val="none" w:sz="0" w:space="0" w:color="auto"/>
                    <w:bottom w:val="none" w:sz="0" w:space="0" w:color="auto"/>
                    <w:right w:val="none" w:sz="0" w:space="0" w:color="auto"/>
                  </w:divBdr>
                </w:div>
              </w:divsChild>
            </w:div>
            <w:div w:id="1829592933">
              <w:marLeft w:val="0"/>
              <w:marRight w:val="0"/>
              <w:marTop w:val="0"/>
              <w:marBottom w:val="0"/>
              <w:divBdr>
                <w:top w:val="none" w:sz="0" w:space="0" w:color="auto"/>
                <w:left w:val="none" w:sz="0" w:space="0" w:color="auto"/>
                <w:bottom w:val="none" w:sz="0" w:space="0" w:color="auto"/>
                <w:right w:val="none" w:sz="0" w:space="0" w:color="auto"/>
              </w:divBdr>
              <w:divsChild>
                <w:div w:id="306252036">
                  <w:marLeft w:val="0"/>
                  <w:marRight w:val="0"/>
                  <w:marTop w:val="0"/>
                  <w:marBottom w:val="0"/>
                  <w:divBdr>
                    <w:top w:val="none" w:sz="0" w:space="0" w:color="auto"/>
                    <w:left w:val="none" w:sz="0" w:space="0" w:color="auto"/>
                    <w:bottom w:val="none" w:sz="0" w:space="0" w:color="auto"/>
                    <w:right w:val="none" w:sz="0" w:space="0" w:color="auto"/>
                  </w:divBdr>
                </w:div>
              </w:divsChild>
            </w:div>
            <w:div w:id="1979336935">
              <w:marLeft w:val="0"/>
              <w:marRight w:val="0"/>
              <w:marTop w:val="0"/>
              <w:marBottom w:val="0"/>
              <w:divBdr>
                <w:top w:val="none" w:sz="0" w:space="0" w:color="auto"/>
                <w:left w:val="none" w:sz="0" w:space="0" w:color="auto"/>
                <w:bottom w:val="none" w:sz="0" w:space="0" w:color="auto"/>
                <w:right w:val="none" w:sz="0" w:space="0" w:color="auto"/>
              </w:divBdr>
              <w:divsChild>
                <w:div w:id="534118576">
                  <w:marLeft w:val="0"/>
                  <w:marRight w:val="0"/>
                  <w:marTop w:val="0"/>
                  <w:marBottom w:val="0"/>
                  <w:divBdr>
                    <w:top w:val="none" w:sz="0" w:space="0" w:color="auto"/>
                    <w:left w:val="none" w:sz="0" w:space="0" w:color="auto"/>
                    <w:bottom w:val="none" w:sz="0" w:space="0" w:color="auto"/>
                    <w:right w:val="none" w:sz="0" w:space="0" w:color="auto"/>
                  </w:divBdr>
                </w:div>
              </w:divsChild>
            </w:div>
            <w:div w:id="2133621919">
              <w:marLeft w:val="0"/>
              <w:marRight w:val="0"/>
              <w:marTop w:val="0"/>
              <w:marBottom w:val="0"/>
              <w:divBdr>
                <w:top w:val="none" w:sz="0" w:space="0" w:color="auto"/>
                <w:left w:val="none" w:sz="0" w:space="0" w:color="auto"/>
                <w:bottom w:val="none" w:sz="0" w:space="0" w:color="auto"/>
                <w:right w:val="none" w:sz="0" w:space="0" w:color="auto"/>
              </w:divBdr>
              <w:divsChild>
                <w:div w:id="1597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11046">
      <w:bodyDiv w:val="1"/>
      <w:marLeft w:val="0"/>
      <w:marRight w:val="0"/>
      <w:marTop w:val="0"/>
      <w:marBottom w:val="0"/>
      <w:divBdr>
        <w:top w:val="none" w:sz="0" w:space="0" w:color="auto"/>
        <w:left w:val="none" w:sz="0" w:space="0" w:color="auto"/>
        <w:bottom w:val="none" w:sz="0" w:space="0" w:color="auto"/>
        <w:right w:val="none" w:sz="0" w:space="0" w:color="auto"/>
      </w:divBdr>
      <w:divsChild>
        <w:div w:id="9516">
          <w:marLeft w:val="0"/>
          <w:marRight w:val="0"/>
          <w:marTop w:val="0"/>
          <w:marBottom w:val="0"/>
          <w:divBdr>
            <w:top w:val="none" w:sz="0" w:space="0" w:color="auto"/>
            <w:left w:val="none" w:sz="0" w:space="0" w:color="auto"/>
            <w:bottom w:val="none" w:sz="0" w:space="0" w:color="auto"/>
            <w:right w:val="none" w:sz="0" w:space="0" w:color="auto"/>
          </w:divBdr>
        </w:div>
        <w:div w:id="250970041">
          <w:marLeft w:val="0"/>
          <w:marRight w:val="0"/>
          <w:marTop w:val="0"/>
          <w:marBottom w:val="0"/>
          <w:divBdr>
            <w:top w:val="none" w:sz="0" w:space="0" w:color="auto"/>
            <w:left w:val="none" w:sz="0" w:space="0" w:color="auto"/>
            <w:bottom w:val="none" w:sz="0" w:space="0" w:color="auto"/>
            <w:right w:val="none" w:sz="0" w:space="0" w:color="auto"/>
          </w:divBdr>
        </w:div>
        <w:div w:id="311057840">
          <w:marLeft w:val="0"/>
          <w:marRight w:val="0"/>
          <w:marTop w:val="0"/>
          <w:marBottom w:val="0"/>
          <w:divBdr>
            <w:top w:val="none" w:sz="0" w:space="0" w:color="auto"/>
            <w:left w:val="none" w:sz="0" w:space="0" w:color="auto"/>
            <w:bottom w:val="none" w:sz="0" w:space="0" w:color="auto"/>
            <w:right w:val="none" w:sz="0" w:space="0" w:color="auto"/>
          </w:divBdr>
        </w:div>
        <w:div w:id="349844761">
          <w:marLeft w:val="0"/>
          <w:marRight w:val="0"/>
          <w:marTop w:val="0"/>
          <w:marBottom w:val="0"/>
          <w:divBdr>
            <w:top w:val="none" w:sz="0" w:space="0" w:color="auto"/>
            <w:left w:val="none" w:sz="0" w:space="0" w:color="auto"/>
            <w:bottom w:val="none" w:sz="0" w:space="0" w:color="auto"/>
            <w:right w:val="none" w:sz="0" w:space="0" w:color="auto"/>
          </w:divBdr>
        </w:div>
        <w:div w:id="472794918">
          <w:marLeft w:val="0"/>
          <w:marRight w:val="0"/>
          <w:marTop w:val="0"/>
          <w:marBottom w:val="0"/>
          <w:divBdr>
            <w:top w:val="none" w:sz="0" w:space="0" w:color="auto"/>
            <w:left w:val="none" w:sz="0" w:space="0" w:color="auto"/>
            <w:bottom w:val="none" w:sz="0" w:space="0" w:color="auto"/>
            <w:right w:val="none" w:sz="0" w:space="0" w:color="auto"/>
          </w:divBdr>
        </w:div>
        <w:div w:id="1603878215">
          <w:marLeft w:val="0"/>
          <w:marRight w:val="0"/>
          <w:marTop w:val="0"/>
          <w:marBottom w:val="0"/>
          <w:divBdr>
            <w:top w:val="none" w:sz="0" w:space="0" w:color="auto"/>
            <w:left w:val="none" w:sz="0" w:space="0" w:color="auto"/>
            <w:bottom w:val="none" w:sz="0" w:space="0" w:color="auto"/>
            <w:right w:val="none" w:sz="0" w:space="0" w:color="auto"/>
          </w:divBdr>
        </w:div>
        <w:div w:id="1750271266">
          <w:marLeft w:val="0"/>
          <w:marRight w:val="0"/>
          <w:marTop w:val="0"/>
          <w:marBottom w:val="0"/>
          <w:divBdr>
            <w:top w:val="none" w:sz="0" w:space="0" w:color="auto"/>
            <w:left w:val="none" w:sz="0" w:space="0" w:color="auto"/>
            <w:bottom w:val="none" w:sz="0" w:space="0" w:color="auto"/>
            <w:right w:val="none" w:sz="0" w:space="0" w:color="auto"/>
          </w:divBdr>
        </w:div>
        <w:div w:id="193161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vicky.rushworth@healthwatchsurrey.co.uk" TargetMode="External"/><Relationship Id="rId2" Type="http://schemas.openxmlformats.org/officeDocument/2006/relationships/customXml" Target="../customXml/item2.xml"/><Relationship Id="rId16" Type="http://schemas.openxmlformats.org/officeDocument/2006/relationships/hyperlink" Target="https://www.healthwatchsurrey.co.uk/feedback-cent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enquiries@healthwatchsurrey.co.u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Rushworth\Healthwatch%20Surrey\Team%20-%20Documents\Communications\Insight%20Bulletins%20-%20Monthly\Insight%20Bulletins%202023\January%202023.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UserInfo>
        <DisplayName>Samantha Botsford – Healthwatch Surrey</DisplayName>
        <AccountId>19</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7" ma:contentTypeDescription="Create a new document." ma:contentTypeScope="" ma:versionID="2bc32a790eb8530a96a763f8da01d71a">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e91d2db60a58066c6c9da99dde58ff6a"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CAE6EA88-BD5E-4C00-BB59-F7874F9CE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January 2023</Template>
  <TotalTime>1448</TotalTime>
  <Pages>11</Pages>
  <Words>2162</Words>
  <Characters>12327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14461</CharactersWithSpaces>
  <SharedDoc>false</SharedDoc>
  <HLinks>
    <vt:vector size="18" baseType="variant">
      <vt:variant>
        <vt:i4>2883603</vt:i4>
      </vt:variant>
      <vt:variant>
        <vt:i4>6</vt:i4>
      </vt:variant>
      <vt:variant>
        <vt:i4>0</vt:i4>
      </vt:variant>
      <vt:variant>
        <vt:i4>5</vt:i4>
      </vt:variant>
      <vt:variant>
        <vt:lpwstr>mailto:vicky.rushworth@healthwatchsurrey.co.uk</vt:lpwstr>
      </vt:variant>
      <vt:variant>
        <vt:lpwstr/>
      </vt:variant>
      <vt:variant>
        <vt:i4>983125</vt:i4>
      </vt:variant>
      <vt:variant>
        <vt:i4>3</vt:i4>
      </vt:variant>
      <vt:variant>
        <vt:i4>0</vt:i4>
      </vt:variant>
      <vt:variant>
        <vt:i4>5</vt:i4>
      </vt:variant>
      <vt:variant>
        <vt:lpwstr>https://www.healthwatchsurrey.co.uk/feedback-centre/</vt:lpwstr>
      </vt:variant>
      <vt:variant>
        <vt:lpwstr/>
      </vt:variant>
      <vt:variant>
        <vt:i4>4915253</vt:i4>
      </vt:variant>
      <vt:variant>
        <vt:i4>0</vt:i4>
      </vt:variant>
      <vt:variant>
        <vt:i4>0</vt:i4>
      </vt:variant>
      <vt:variant>
        <vt:i4>5</vt:i4>
      </vt:variant>
      <vt:variant>
        <vt:lpwstr>mailto:enquiries@healthwatchsurrey.co.uk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cp:lastModifiedBy>
  <cp:revision>207</cp:revision>
  <cp:lastPrinted>2023-08-04T16:29:00Z</cp:lastPrinted>
  <dcterms:created xsi:type="dcterms:W3CDTF">2023-08-02T11:48:00Z</dcterms:created>
  <dcterms:modified xsi:type="dcterms:W3CDTF">2023-08-04T16:38:00Z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