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52A0" w14:textId="77777777" w:rsidR="00715CCB" w:rsidRDefault="00715CCB" w:rsidP="00715CCB">
      <w:pPr>
        <w:pStyle w:val="Title"/>
        <w:jc w:val="right"/>
        <w:rPr>
          <w:lang w:val="en-US"/>
        </w:rPr>
      </w:pPr>
      <w:r>
        <w:rPr>
          <w:noProof/>
          <w:lang w:val="en-US"/>
        </w:rPr>
        <w:drawing>
          <wp:inline distT="0" distB="0" distL="0" distR="0" wp14:anchorId="06674448" wp14:editId="42B337A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2746BB0" w14:textId="77777777" w:rsidR="00715CCB" w:rsidRPr="00715CCB" w:rsidRDefault="00715CCB" w:rsidP="00C5565F">
      <w:pPr>
        <w:pStyle w:val="Title"/>
        <w:rPr>
          <w:sz w:val="96"/>
          <w:szCs w:val="96"/>
          <w:lang w:val="en-US"/>
        </w:rPr>
      </w:pPr>
    </w:p>
    <w:p w14:paraId="0754152F" w14:textId="77777777" w:rsidR="00DE7840" w:rsidRDefault="00DE7840" w:rsidP="00DE7840">
      <w:pPr>
        <w:pStyle w:val="Title"/>
        <w:pBdr>
          <w:top w:val="single" w:sz="12" w:space="1" w:color="84BD00" w:themeColor="accent1"/>
          <w:bottom w:val="single" w:sz="12" w:space="1" w:color="84BD00" w:themeColor="accent1"/>
        </w:pBdr>
        <w:rPr>
          <w:lang w:val="en-US"/>
        </w:rPr>
      </w:pPr>
      <w:r>
        <w:rPr>
          <w:lang w:val="en-US"/>
        </w:rPr>
        <w:t>Enter and View Programme</w:t>
      </w:r>
    </w:p>
    <w:p w14:paraId="3FBD622C" w14:textId="71D47869" w:rsidR="0035049B" w:rsidRDefault="001D7C44" w:rsidP="00DE7840">
      <w:pPr>
        <w:pStyle w:val="Title"/>
        <w:pBdr>
          <w:top w:val="single" w:sz="12" w:space="1" w:color="84BD00" w:themeColor="accent1"/>
          <w:bottom w:val="single" w:sz="12" w:space="1" w:color="84BD00" w:themeColor="accent1"/>
        </w:pBdr>
        <w:rPr>
          <w:lang w:val="en-US"/>
        </w:rPr>
      </w:pPr>
      <w:r>
        <w:rPr>
          <w:lang w:val="en-US"/>
        </w:rPr>
        <w:t xml:space="preserve">Brownscombe </w:t>
      </w:r>
      <w:r w:rsidR="003D7CCE">
        <w:rPr>
          <w:lang w:val="en-US"/>
        </w:rPr>
        <w:t xml:space="preserve">Care </w:t>
      </w:r>
      <w:r>
        <w:rPr>
          <w:lang w:val="en-US"/>
        </w:rPr>
        <w:t>Residences</w:t>
      </w:r>
      <w:r w:rsidR="007D287D">
        <w:rPr>
          <w:lang w:val="en-US"/>
        </w:rPr>
        <w:t xml:space="preserve"> </w:t>
      </w:r>
    </w:p>
    <w:p w14:paraId="5F6C115E" w14:textId="77777777" w:rsidR="00DE7840" w:rsidRDefault="00DE7840" w:rsidP="00DE7840">
      <w:pPr>
        <w:rPr>
          <w:lang w:val="en-US"/>
        </w:rPr>
      </w:pPr>
    </w:p>
    <w:p w14:paraId="4FE325C1" w14:textId="54878CC0" w:rsidR="00E55869" w:rsidRDefault="00790AD6" w:rsidP="00E55869">
      <w:pPr>
        <w:pStyle w:val="Subtitle"/>
        <w:rPr>
          <w:rFonts w:eastAsiaTheme="minorHAnsi"/>
          <w:b w:val="0"/>
          <w:color w:val="auto"/>
          <w:sz w:val="22"/>
        </w:rPr>
      </w:pPr>
      <w:r>
        <w:rPr>
          <w:lang w:val="en-US"/>
        </w:rPr>
        <w:t>Spring</w:t>
      </w:r>
      <w:r w:rsidR="00DE7840">
        <w:rPr>
          <w:lang w:val="en-US"/>
        </w:rPr>
        <w:t xml:space="preserve"> 2023</w:t>
      </w:r>
      <w:r w:rsidR="00E55869">
        <w:rPr>
          <w:noProof/>
          <w:lang w:val="en-US"/>
        </w:rPr>
        <w:drawing>
          <wp:inline distT="0" distB="0" distL="0" distR="0" wp14:anchorId="7069DB2D" wp14:editId="280A3653">
            <wp:extent cx="5731510" cy="5731510"/>
            <wp:effectExtent l="0" t="0" r="2540" b="2540"/>
            <wp:docPr id="39" name="Picture 39" descr="Different Healthwatch Surrey colour quote marks, layer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fferent Healthwatch Surrey colour quote marks, layered together"/>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Start w:id="0" w:name="_Toc89869189"/>
      <w:bookmarkStart w:id="1" w:name="_Toc121816705"/>
    </w:p>
    <w:p w14:paraId="582C3873" w14:textId="77777777" w:rsidR="00E55869" w:rsidRPr="00280359" w:rsidRDefault="00E55869" w:rsidP="00280359">
      <w:pPr>
        <w:rPr>
          <w:rFonts w:cstheme="majorBidi"/>
          <w:bCs/>
          <w:noProof/>
          <w:szCs w:val="32"/>
        </w:rPr>
      </w:pPr>
      <w:r>
        <w:lastRenderedPageBreak/>
        <w:t>If you would like a paper copy of this document or require it in an alternative format, please get in touch with us.</w:t>
      </w:r>
    </w:p>
    <w:p w14:paraId="337E7DBA" w14:textId="77777777" w:rsidR="00E55869" w:rsidRDefault="00E55869" w:rsidP="00E55869">
      <w:pPr>
        <w:spacing w:after="160" w:line="259" w:lineRule="auto"/>
        <w:rPr>
          <w:lang w:val="en-US"/>
        </w:rPr>
      </w:pPr>
    </w:p>
    <w:sdt>
      <w:sdtPr>
        <w:rPr>
          <w:rFonts w:eastAsiaTheme="minorHAnsi" w:cstheme="minorBidi"/>
          <w:b w:val="0"/>
          <w:color w:val="auto"/>
          <w:sz w:val="22"/>
          <w:szCs w:val="22"/>
          <w:lang w:val="en-GB"/>
        </w:rPr>
        <w:id w:val="-1151132262"/>
        <w:docPartObj>
          <w:docPartGallery w:val="Table of Contents"/>
          <w:docPartUnique/>
        </w:docPartObj>
      </w:sdtPr>
      <w:sdtEndPr>
        <w:rPr>
          <w:bCs/>
          <w:noProof/>
          <w:sz w:val="24"/>
        </w:rPr>
      </w:sdtEndPr>
      <w:sdtContent>
        <w:p w14:paraId="16AA1C45" w14:textId="77777777" w:rsidR="00E55869" w:rsidRPr="008D1B4B" w:rsidRDefault="00E55869" w:rsidP="00E55869">
          <w:pPr>
            <w:pStyle w:val="TOCHeading"/>
            <w:rPr>
              <w:rFonts w:cs="Poppins"/>
            </w:rPr>
          </w:pPr>
          <w:r w:rsidRPr="008D1B4B">
            <w:rPr>
              <w:rFonts w:cs="Poppins"/>
            </w:rPr>
            <w:t>Contents</w:t>
          </w:r>
        </w:p>
        <w:p w14:paraId="0B704C40" w14:textId="05C50A8C" w:rsidR="00ED33E4" w:rsidRDefault="00E55869">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r>
            <w:fldChar w:fldCharType="begin"/>
          </w:r>
          <w:r>
            <w:instrText xml:space="preserve"> TOC \o "1-2" \h \z \u </w:instrText>
          </w:r>
          <w:r>
            <w:fldChar w:fldCharType="separate"/>
          </w:r>
          <w:hyperlink w:anchor="_Toc139048322" w:history="1">
            <w:r w:rsidR="00ED33E4" w:rsidRPr="00640D6A">
              <w:rPr>
                <w:rStyle w:val="Hyperlink"/>
                <w:noProof/>
              </w:rPr>
              <w:t>1.</w:t>
            </w:r>
            <w:r w:rsidR="00ED33E4">
              <w:rPr>
                <w:rFonts w:asciiTheme="minorHAnsi" w:eastAsiaTheme="minorEastAsia" w:hAnsiTheme="minorHAnsi"/>
                <w:noProof/>
                <w:color w:val="auto"/>
                <w:kern w:val="2"/>
                <w:sz w:val="22"/>
                <w:lang w:eastAsia="en-GB"/>
                <w14:ligatures w14:val="standardContextual"/>
              </w:rPr>
              <w:tab/>
            </w:r>
            <w:r w:rsidR="00ED33E4" w:rsidRPr="00640D6A">
              <w:rPr>
                <w:rStyle w:val="Hyperlink"/>
                <w:noProof/>
              </w:rPr>
              <w:t>Summary</w:t>
            </w:r>
            <w:r w:rsidR="00ED33E4">
              <w:rPr>
                <w:noProof/>
                <w:webHidden/>
              </w:rPr>
              <w:tab/>
            </w:r>
            <w:r w:rsidR="00ED33E4">
              <w:rPr>
                <w:noProof/>
                <w:webHidden/>
              </w:rPr>
              <w:fldChar w:fldCharType="begin"/>
            </w:r>
            <w:r w:rsidR="00ED33E4">
              <w:rPr>
                <w:noProof/>
                <w:webHidden/>
              </w:rPr>
              <w:instrText xml:space="preserve"> PAGEREF _Toc139048322 \h </w:instrText>
            </w:r>
            <w:r w:rsidR="00ED33E4">
              <w:rPr>
                <w:noProof/>
                <w:webHidden/>
              </w:rPr>
            </w:r>
            <w:r w:rsidR="00ED33E4">
              <w:rPr>
                <w:noProof/>
                <w:webHidden/>
              </w:rPr>
              <w:fldChar w:fldCharType="separate"/>
            </w:r>
            <w:r w:rsidR="00233FD1">
              <w:rPr>
                <w:noProof/>
                <w:webHidden/>
              </w:rPr>
              <w:t>4</w:t>
            </w:r>
            <w:r w:rsidR="00ED33E4">
              <w:rPr>
                <w:noProof/>
                <w:webHidden/>
              </w:rPr>
              <w:fldChar w:fldCharType="end"/>
            </w:r>
          </w:hyperlink>
        </w:p>
        <w:p w14:paraId="6E29F782" w14:textId="6AB9D680" w:rsidR="00ED33E4" w:rsidRDefault="00000000">
          <w:pPr>
            <w:pStyle w:val="TOC2"/>
            <w:tabs>
              <w:tab w:val="left" w:pos="660"/>
              <w:tab w:val="right" w:leader="dot" w:pos="9016"/>
            </w:tabs>
            <w:rPr>
              <w:rFonts w:asciiTheme="minorHAnsi" w:eastAsiaTheme="minorEastAsia" w:hAnsiTheme="minorHAnsi"/>
              <w:noProof/>
              <w:kern w:val="2"/>
              <w:sz w:val="22"/>
              <w:lang w:eastAsia="en-GB"/>
              <w14:ligatures w14:val="standardContextual"/>
            </w:rPr>
          </w:pPr>
          <w:hyperlink w:anchor="_Toc139048323" w:history="1">
            <w:r w:rsidR="00ED33E4" w:rsidRPr="00640D6A">
              <w:rPr>
                <w:rStyle w:val="Hyperlink"/>
                <w:noProof/>
              </w:rPr>
              <w:t>1.1</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Why we visited.</w:t>
            </w:r>
            <w:r w:rsidR="00ED33E4">
              <w:rPr>
                <w:noProof/>
                <w:webHidden/>
              </w:rPr>
              <w:tab/>
            </w:r>
            <w:r w:rsidR="00ED33E4">
              <w:rPr>
                <w:noProof/>
                <w:webHidden/>
              </w:rPr>
              <w:fldChar w:fldCharType="begin"/>
            </w:r>
            <w:r w:rsidR="00ED33E4">
              <w:rPr>
                <w:noProof/>
                <w:webHidden/>
              </w:rPr>
              <w:instrText xml:space="preserve"> PAGEREF _Toc139048323 \h </w:instrText>
            </w:r>
            <w:r w:rsidR="00ED33E4">
              <w:rPr>
                <w:noProof/>
                <w:webHidden/>
              </w:rPr>
            </w:r>
            <w:r w:rsidR="00ED33E4">
              <w:rPr>
                <w:noProof/>
                <w:webHidden/>
              </w:rPr>
              <w:fldChar w:fldCharType="separate"/>
            </w:r>
            <w:r w:rsidR="00233FD1">
              <w:rPr>
                <w:noProof/>
                <w:webHidden/>
              </w:rPr>
              <w:t>4</w:t>
            </w:r>
            <w:r w:rsidR="00ED33E4">
              <w:rPr>
                <w:noProof/>
                <w:webHidden/>
              </w:rPr>
              <w:fldChar w:fldCharType="end"/>
            </w:r>
          </w:hyperlink>
        </w:p>
        <w:p w14:paraId="5B092246" w14:textId="63492171"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24" w:history="1">
            <w:r w:rsidR="00ED33E4" w:rsidRPr="00640D6A">
              <w:rPr>
                <w:rStyle w:val="Hyperlink"/>
                <w:noProof/>
              </w:rPr>
              <w:t>1.2</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Summary of key findings</w:t>
            </w:r>
            <w:r w:rsidR="00ED33E4">
              <w:rPr>
                <w:noProof/>
                <w:webHidden/>
              </w:rPr>
              <w:tab/>
            </w:r>
            <w:r w:rsidR="00ED33E4">
              <w:rPr>
                <w:noProof/>
                <w:webHidden/>
              </w:rPr>
              <w:fldChar w:fldCharType="begin"/>
            </w:r>
            <w:r w:rsidR="00ED33E4">
              <w:rPr>
                <w:noProof/>
                <w:webHidden/>
              </w:rPr>
              <w:instrText xml:space="preserve"> PAGEREF _Toc139048324 \h </w:instrText>
            </w:r>
            <w:r w:rsidR="00ED33E4">
              <w:rPr>
                <w:noProof/>
                <w:webHidden/>
              </w:rPr>
            </w:r>
            <w:r w:rsidR="00ED33E4">
              <w:rPr>
                <w:noProof/>
                <w:webHidden/>
              </w:rPr>
              <w:fldChar w:fldCharType="separate"/>
            </w:r>
            <w:r w:rsidR="00233FD1">
              <w:rPr>
                <w:noProof/>
                <w:webHidden/>
              </w:rPr>
              <w:t>5</w:t>
            </w:r>
            <w:r w:rsidR="00ED33E4">
              <w:rPr>
                <w:noProof/>
                <w:webHidden/>
              </w:rPr>
              <w:fldChar w:fldCharType="end"/>
            </w:r>
          </w:hyperlink>
        </w:p>
        <w:p w14:paraId="0874AE93" w14:textId="76AE517D"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25" w:history="1">
            <w:r w:rsidR="00ED33E4" w:rsidRPr="00640D6A">
              <w:rPr>
                <w:rStyle w:val="Hyperlink"/>
                <w:noProof/>
              </w:rPr>
              <w:t>1.3</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Acknowledgements</w:t>
            </w:r>
            <w:r w:rsidR="00ED33E4">
              <w:rPr>
                <w:noProof/>
                <w:webHidden/>
              </w:rPr>
              <w:tab/>
            </w:r>
            <w:r w:rsidR="00ED33E4">
              <w:rPr>
                <w:noProof/>
                <w:webHidden/>
              </w:rPr>
              <w:fldChar w:fldCharType="begin"/>
            </w:r>
            <w:r w:rsidR="00ED33E4">
              <w:rPr>
                <w:noProof/>
                <w:webHidden/>
              </w:rPr>
              <w:instrText xml:space="preserve"> PAGEREF _Toc139048325 \h </w:instrText>
            </w:r>
            <w:r w:rsidR="00ED33E4">
              <w:rPr>
                <w:noProof/>
                <w:webHidden/>
              </w:rPr>
            </w:r>
            <w:r w:rsidR="00ED33E4">
              <w:rPr>
                <w:noProof/>
                <w:webHidden/>
              </w:rPr>
              <w:fldChar w:fldCharType="separate"/>
            </w:r>
            <w:r w:rsidR="00233FD1">
              <w:rPr>
                <w:noProof/>
                <w:webHidden/>
              </w:rPr>
              <w:t>5</w:t>
            </w:r>
            <w:r w:rsidR="00ED33E4">
              <w:rPr>
                <w:noProof/>
                <w:webHidden/>
              </w:rPr>
              <w:fldChar w:fldCharType="end"/>
            </w:r>
          </w:hyperlink>
        </w:p>
        <w:p w14:paraId="7F59FA64" w14:textId="7BEC9735"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26" w:history="1">
            <w:r w:rsidR="00ED33E4" w:rsidRPr="00640D6A">
              <w:rPr>
                <w:rStyle w:val="Hyperlink"/>
                <w:noProof/>
              </w:rPr>
              <w:t>1.4</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Disclaimer</w:t>
            </w:r>
            <w:r w:rsidR="00ED33E4">
              <w:rPr>
                <w:noProof/>
                <w:webHidden/>
              </w:rPr>
              <w:tab/>
            </w:r>
            <w:r w:rsidR="00ED33E4">
              <w:rPr>
                <w:noProof/>
                <w:webHidden/>
              </w:rPr>
              <w:fldChar w:fldCharType="begin"/>
            </w:r>
            <w:r w:rsidR="00ED33E4">
              <w:rPr>
                <w:noProof/>
                <w:webHidden/>
              </w:rPr>
              <w:instrText xml:space="preserve"> PAGEREF _Toc139048326 \h </w:instrText>
            </w:r>
            <w:r w:rsidR="00ED33E4">
              <w:rPr>
                <w:noProof/>
                <w:webHidden/>
              </w:rPr>
            </w:r>
            <w:r w:rsidR="00ED33E4">
              <w:rPr>
                <w:noProof/>
                <w:webHidden/>
              </w:rPr>
              <w:fldChar w:fldCharType="separate"/>
            </w:r>
            <w:r w:rsidR="00233FD1">
              <w:rPr>
                <w:noProof/>
                <w:webHidden/>
              </w:rPr>
              <w:t>5</w:t>
            </w:r>
            <w:r w:rsidR="00ED33E4">
              <w:rPr>
                <w:noProof/>
                <w:webHidden/>
              </w:rPr>
              <w:fldChar w:fldCharType="end"/>
            </w:r>
          </w:hyperlink>
        </w:p>
        <w:p w14:paraId="39E7C8FD" w14:textId="30024790" w:rsidR="00ED33E4"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48327" w:history="1">
            <w:r w:rsidR="00ED33E4" w:rsidRPr="00640D6A">
              <w:rPr>
                <w:rStyle w:val="Hyperlink"/>
                <w:noProof/>
              </w:rPr>
              <w:t>2.</w:t>
            </w:r>
            <w:r w:rsidR="00ED33E4">
              <w:rPr>
                <w:rFonts w:asciiTheme="minorHAnsi" w:eastAsiaTheme="minorEastAsia" w:hAnsiTheme="minorHAnsi"/>
                <w:noProof/>
                <w:color w:val="auto"/>
                <w:kern w:val="2"/>
                <w:sz w:val="22"/>
                <w:lang w:eastAsia="en-GB"/>
                <w14:ligatures w14:val="standardContextual"/>
              </w:rPr>
              <w:tab/>
            </w:r>
            <w:r w:rsidR="00ED33E4" w:rsidRPr="00640D6A">
              <w:rPr>
                <w:rStyle w:val="Hyperlink"/>
                <w:noProof/>
              </w:rPr>
              <w:t>What we found</w:t>
            </w:r>
            <w:r w:rsidR="00ED33E4">
              <w:rPr>
                <w:noProof/>
                <w:webHidden/>
              </w:rPr>
              <w:tab/>
            </w:r>
            <w:r w:rsidR="00ED33E4">
              <w:rPr>
                <w:noProof/>
                <w:webHidden/>
              </w:rPr>
              <w:fldChar w:fldCharType="begin"/>
            </w:r>
            <w:r w:rsidR="00ED33E4">
              <w:rPr>
                <w:noProof/>
                <w:webHidden/>
              </w:rPr>
              <w:instrText xml:space="preserve"> PAGEREF _Toc139048327 \h </w:instrText>
            </w:r>
            <w:r w:rsidR="00ED33E4">
              <w:rPr>
                <w:noProof/>
                <w:webHidden/>
              </w:rPr>
            </w:r>
            <w:r w:rsidR="00ED33E4">
              <w:rPr>
                <w:noProof/>
                <w:webHidden/>
              </w:rPr>
              <w:fldChar w:fldCharType="separate"/>
            </w:r>
            <w:r w:rsidR="00233FD1">
              <w:rPr>
                <w:noProof/>
                <w:webHidden/>
              </w:rPr>
              <w:t>6</w:t>
            </w:r>
            <w:r w:rsidR="00ED33E4">
              <w:rPr>
                <w:noProof/>
                <w:webHidden/>
              </w:rPr>
              <w:fldChar w:fldCharType="end"/>
            </w:r>
          </w:hyperlink>
        </w:p>
        <w:p w14:paraId="0C1652BA" w14:textId="6B4008CC"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28" w:history="1">
            <w:r w:rsidR="00ED33E4" w:rsidRPr="00640D6A">
              <w:rPr>
                <w:rStyle w:val="Hyperlink"/>
                <w:noProof/>
              </w:rPr>
              <w:t>2.1</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Description of service</w:t>
            </w:r>
            <w:r w:rsidR="00ED33E4">
              <w:rPr>
                <w:noProof/>
                <w:webHidden/>
              </w:rPr>
              <w:tab/>
            </w:r>
            <w:r w:rsidR="00ED33E4">
              <w:rPr>
                <w:noProof/>
                <w:webHidden/>
              </w:rPr>
              <w:fldChar w:fldCharType="begin"/>
            </w:r>
            <w:r w:rsidR="00ED33E4">
              <w:rPr>
                <w:noProof/>
                <w:webHidden/>
              </w:rPr>
              <w:instrText xml:space="preserve"> PAGEREF _Toc139048328 \h </w:instrText>
            </w:r>
            <w:r w:rsidR="00ED33E4">
              <w:rPr>
                <w:noProof/>
                <w:webHidden/>
              </w:rPr>
            </w:r>
            <w:r w:rsidR="00ED33E4">
              <w:rPr>
                <w:noProof/>
                <w:webHidden/>
              </w:rPr>
              <w:fldChar w:fldCharType="separate"/>
            </w:r>
            <w:r w:rsidR="00233FD1">
              <w:rPr>
                <w:noProof/>
                <w:webHidden/>
              </w:rPr>
              <w:t>6</w:t>
            </w:r>
            <w:r w:rsidR="00ED33E4">
              <w:rPr>
                <w:noProof/>
                <w:webHidden/>
              </w:rPr>
              <w:fldChar w:fldCharType="end"/>
            </w:r>
          </w:hyperlink>
        </w:p>
        <w:p w14:paraId="4F70619E" w14:textId="6085B1BF"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29" w:history="1">
            <w:r w:rsidR="00ED33E4" w:rsidRPr="00640D6A">
              <w:rPr>
                <w:rStyle w:val="Hyperlink"/>
                <w:noProof/>
              </w:rPr>
              <w:t>2.2</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Environment</w:t>
            </w:r>
            <w:r w:rsidR="00ED33E4">
              <w:rPr>
                <w:noProof/>
                <w:webHidden/>
              </w:rPr>
              <w:tab/>
            </w:r>
            <w:r w:rsidR="00ED33E4">
              <w:rPr>
                <w:noProof/>
                <w:webHidden/>
              </w:rPr>
              <w:fldChar w:fldCharType="begin"/>
            </w:r>
            <w:r w:rsidR="00ED33E4">
              <w:rPr>
                <w:noProof/>
                <w:webHidden/>
              </w:rPr>
              <w:instrText xml:space="preserve"> PAGEREF _Toc139048329 \h </w:instrText>
            </w:r>
            <w:r w:rsidR="00ED33E4">
              <w:rPr>
                <w:noProof/>
                <w:webHidden/>
              </w:rPr>
            </w:r>
            <w:r w:rsidR="00ED33E4">
              <w:rPr>
                <w:noProof/>
                <w:webHidden/>
              </w:rPr>
              <w:fldChar w:fldCharType="separate"/>
            </w:r>
            <w:r w:rsidR="00233FD1">
              <w:rPr>
                <w:noProof/>
                <w:webHidden/>
              </w:rPr>
              <w:t>6</w:t>
            </w:r>
            <w:r w:rsidR="00ED33E4">
              <w:rPr>
                <w:noProof/>
                <w:webHidden/>
              </w:rPr>
              <w:fldChar w:fldCharType="end"/>
            </w:r>
          </w:hyperlink>
        </w:p>
        <w:p w14:paraId="255DBF25" w14:textId="30C96251"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0" w:history="1">
            <w:r w:rsidR="00ED33E4" w:rsidRPr="00640D6A">
              <w:rPr>
                <w:rStyle w:val="Hyperlink"/>
                <w:noProof/>
              </w:rPr>
              <w:t>2.3</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Facilities</w:t>
            </w:r>
            <w:r w:rsidR="00ED33E4">
              <w:rPr>
                <w:noProof/>
                <w:webHidden/>
              </w:rPr>
              <w:tab/>
            </w:r>
            <w:r w:rsidR="00ED33E4">
              <w:rPr>
                <w:noProof/>
                <w:webHidden/>
              </w:rPr>
              <w:fldChar w:fldCharType="begin"/>
            </w:r>
            <w:r w:rsidR="00ED33E4">
              <w:rPr>
                <w:noProof/>
                <w:webHidden/>
              </w:rPr>
              <w:instrText xml:space="preserve"> PAGEREF _Toc139048330 \h </w:instrText>
            </w:r>
            <w:r w:rsidR="00ED33E4">
              <w:rPr>
                <w:noProof/>
                <w:webHidden/>
              </w:rPr>
            </w:r>
            <w:r w:rsidR="00ED33E4">
              <w:rPr>
                <w:noProof/>
                <w:webHidden/>
              </w:rPr>
              <w:fldChar w:fldCharType="separate"/>
            </w:r>
            <w:r w:rsidR="00233FD1">
              <w:rPr>
                <w:noProof/>
                <w:webHidden/>
              </w:rPr>
              <w:t>7</w:t>
            </w:r>
            <w:r w:rsidR="00ED33E4">
              <w:rPr>
                <w:noProof/>
                <w:webHidden/>
              </w:rPr>
              <w:fldChar w:fldCharType="end"/>
            </w:r>
          </w:hyperlink>
        </w:p>
        <w:p w14:paraId="187AB2A1" w14:textId="3EE0E387"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1" w:history="1">
            <w:r w:rsidR="00ED33E4" w:rsidRPr="00640D6A">
              <w:rPr>
                <w:rStyle w:val="Hyperlink"/>
                <w:noProof/>
              </w:rPr>
              <w:t>2.4</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Staff</w:t>
            </w:r>
            <w:r w:rsidR="00ED33E4">
              <w:rPr>
                <w:noProof/>
                <w:webHidden/>
              </w:rPr>
              <w:tab/>
            </w:r>
            <w:r w:rsidR="00ED33E4">
              <w:rPr>
                <w:noProof/>
                <w:webHidden/>
              </w:rPr>
              <w:fldChar w:fldCharType="begin"/>
            </w:r>
            <w:r w:rsidR="00ED33E4">
              <w:rPr>
                <w:noProof/>
                <w:webHidden/>
              </w:rPr>
              <w:instrText xml:space="preserve"> PAGEREF _Toc139048331 \h </w:instrText>
            </w:r>
            <w:r w:rsidR="00ED33E4">
              <w:rPr>
                <w:noProof/>
                <w:webHidden/>
              </w:rPr>
            </w:r>
            <w:r w:rsidR="00ED33E4">
              <w:rPr>
                <w:noProof/>
                <w:webHidden/>
              </w:rPr>
              <w:fldChar w:fldCharType="separate"/>
            </w:r>
            <w:r w:rsidR="00233FD1">
              <w:rPr>
                <w:noProof/>
                <w:webHidden/>
              </w:rPr>
              <w:t>10</w:t>
            </w:r>
            <w:r w:rsidR="00ED33E4">
              <w:rPr>
                <w:noProof/>
                <w:webHidden/>
              </w:rPr>
              <w:fldChar w:fldCharType="end"/>
            </w:r>
          </w:hyperlink>
        </w:p>
        <w:p w14:paraId="36238934" w14:textId="2079E41D" w:rsidR="00ED33E4"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48332" w:history="1">
            <w:r w:rsidR="00ED33E4" w:rsidRPr="00640D6A">
              <w:rPr>
                <w:rStyle w:val="Hyperlink"/>
                <w:noProof/>
              </w:rPr>
              <w:t>3.</w:t>
            </w:r>
            <w:r w:rsidR="00ED33E4">
              <w:rPr>
                <w:rFonts w:asciiTheme="minorHAnsi" w:eastAsiaTheme="minorEastAsia" w:hAnsiTheme="minorHAnsi"/>
                <w:noProof/>
                <w:color w:val="auto"/>
                <w:kern w:val="2"/>
                <w:sz w:val="22"/>
                <w:lang w:eastAsia="en-GB"/>
                <w14:ligatures w14:val="standardContextual"/>
              </w:rPr>
              <w:tab/>
            </w:r>
            <w:r w:rsidR="00ED33E4" w:rsidRPr="00640D6A">
              <w:rPr>
                <w:rStyle w:val="Hyperlink"/>
                <w:noProof/>
              </w:rPr>
              <w:t>What we heard</w:t>
            </w:r>
            <w:r w:rsidR="00ED33E4">
              <w:rPr>
                <w:noProof/>
                <w:webHidden/>
              </w:rPr>
              <w:tab/>
            </w:r>
            <w:r w:rsidR="00ED33E4">
              <w:rPr>
                <w:noProof/>
                <w:webHidden/>
              </w:rPr>
              <w:fldChar w:fldCharType="begin"/>
            </w:r>
            <w:r w:rsidR="00ED33E4">
              <w:rPr>
                <w:noProof/>
                <w:webHidden/>
              </w:rPr>
              <w:instrText xml:space="preserve"> PAGEREF _Toc139048332 \h </w:instrText>
            </w:r>
            <w:r w:rsidR="00ED33E4">
              <w:rPr>
                <w:noProof/>
                <w:webHidden/>
              </w:rPr>
            </w:r>
            <w:r w:rsidR="00ED33E4">
              <w:rPr>
                <w:noProof/>
                <w:webHidden/>
              </w:rPr>
              <w:fldChar w:fldCharType="separate"/>
            </w:r>
            <w:r w:rsidR="00233FD1">
              <w:rPr>
                <w:noProof/>
                <w:webHidden/>
              </w:rPr>
              <w:t>10</w:t>
            </w:r>
            <w:r w:rsidR="00ED33E4">
              <w:rPr>
                <w:noProof/>
                <w:webHidden/>
              </w:rPr>
              <w:fldChar w:fldCharType="end"/>
            </w:r>
          </w:hyperlink>
        </w:p>
        <w:p w14:paraId="0C536B02" w14:textId="1527D590"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3" w:history="1">
            <w:r w:rsidR="00ED33E4" w:rsidRPr="00640D6A">
              <w:rPr>
                <w:rStyle w:val="Hyperlink"/>
                <w:noProof/>
              </w:rPr>
              <w:t>3.1</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Who we heard from</w:t>
            </w:r>
            <w:r w:rsidR="00ED33E4">
              <w:rPr>
                <w:noProof/>
                <w:webHidden/>
              </w:rPr>
              <w:tab/>
            </w:r>
            <w:r w:rsidR="00ED33E4">
              <w:rPr>
                <w:noProof/>
                <w:webHidden/>
              </w:rPr>
              <w:fldChar w:fldCharType="begin"/>
            </w:r>
            <w:r w:rsidR="00ED33E4">
              <w:rPr>
                <w:noProof/>
                <w:webHidden/>
              </w:rPr>
              <w:instrText xml:space="preserve"> PAGEREF _Toc139048333 \h </w:instrText>
            </w:r>
            <w:r w:rsidR="00ED33E4">
              <w:rPr>
                <w:noProof/>
                <w:webHidden/>
              </w:rPr>
            </w:r>
            <w:r w:rsidR="00ED33E4">
              <w:rPr>
                <w:noProof/>
                <w:webHidden/>
              </w:rPr>
              <w:fldChar w:fldCharType="separate"/>
            </w:r>
            <w:r w:rsidR="00233FD1">
              <w:rPr>
                <w:noProof/>
                <w:webHidden/>
              </w:rPr>
              <w:t>10</w:t>
            </w:r>
            <w:r w:rsidR="00ED33E4">
              <w:rPr>
                <w:noProof/>
                <w:webHidden/>
              </w:rPr>
              <w:fldChar w:fldCharType="end"/>
            </w:r>
          </w:hyperlink>
        </w:p>
        <w:p w14:paraId="773CDA67" w14:textId="7B6E2D89"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4" w:history="1">
            <w:r w:rsidR="00ED33E4" w:rsidRPr="00640D6A">
              <w:rPr>
                <w:rStyle w:val="Hyperlink"/>
                <w:noProof/>
              </w:rPr>
              <w:t>3.2</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Daily life</w:t>
            </w:r>
            <w:r w:rsidR="00ED33E4">
              <w:rPr>
                <w:noProof/>
                <w:webHidden/>
              </w:rPr>
              <w:tab/>
            </w:r>
            <w:r w:rsidR="00ED33E4">
              <w:rPr>
                <w:noProof/>
                <w:webHidden/>
              </w:rPr>
              <w:fldChar w:fldCharType="begin"/>
            </w:r>
            <w:r w:rsidR="00ED33E4">
              <w:rPr>
                <w:noProof/>
                <w:webHidden/>
              </w:rPr>
              <w:instrText xml:space="preserve"> PAGEREF _Toc139048334 \h </w:instrText>
            </w:r>
            <w:r w:rsidR="00ED33E4">
              <w:rPr>
                <w:noProof/>
                <w:webHidden/>
              </w:rPr>
            </w:r>
            <w:r w:rsidR="00ED33E4">
              <w:rPr>
                <w:noProof/>
                <w:webHidden/>
              </w:rPr>
              <w:fldChar w:fldCharType="separate"/>
            </w:r>
            <w:r w:rsidR="00233FD1">
              <w:rPr>
                <w:noProof/>
                <w:webHidden/>
              </w:rPr>
              <w:t>11</w:t>
            </w:r>
            <w:r w:rsidR="00ED33E4">
              <w:rPr>
                <w:noProof/>
                <w:webHidden/>
              </w:rPr>
              <w:fldChar w:fldCharType="end"/>
            </w:r>
          </w:hyperlink>
        </w:p>
        <w:p w14:paraId="7493A7D6" w14:textId="444140E9" w:rsidR="00ED33E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048335" w:history="1">
            <w:r w:rsidR="00ED33E4" w:rsidRPr="00640D6A">
              <w:rPr>
                <w:rStyle w:val="Hyperlink"/>
                <w:noProof/>
              </w:rPr>
              <w:t>Recommendation:</w:t>
            </w:r>
            <w:r w:rsidR="00ED33E4">
              <w:rPr>
                <w:noProof/>
                <w:webHidden/>
              </w:rPr>
              <w:tab/>
            </w:r>
            <w:r w:rsidR="00ED33E4">
              <w:rPr>
                <w:noProof/>
                <w:webHidden/>
              </w:rPr>
              <w:fldChar w:fldCharType="begin"/>
            </w:r>
            <w:r w:rsidR="00ED33E4">
              <w:rPr>
                <w:noProof/>
                <w:webHidden/>
              </w:rPr>
              <w:instrText xml:space="preserve"> PAGEREF _Toc139048335 \h </w:instrText>
            </w:r>
            <w:r w:rsidR="00ED33E4">
              <w:rPr>
                <w:noProof/>
                <w:webHidden/>
              </w:rPr>
            </w:r>
            <w:r w:rsidR="00ED33E4">
              <w:rPr>
                <w:noProof/>
                <w:webHidden/>
              </w:rPr>
              <w:fldChar w:fldCharType="separate"/>
            </w:r>
            <w:r w:rsidR="00233FD1">
              <w:rPr>
                <w:noProof/>
                <w:webHidden/>
              </w:rPr>
              <w:t>13</w:t>
            </w:r>
            <w:r w:rsidR="00ED33E4">
              <w:rPr>
                <w:noProof/>
                <w:webHidden/>
              </w:rPr>
              <w:fldChar w:fldCharType="end"/>
            </w:r>
          </w:hyperlink>
        </w:p>
        <w:p w14:paraId="5F9AB7D9" w14:textId="1699B462"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6" w:history="1">
            <w:r w:rsidR="00ED33E4" w:rsidRPr="00640D6A">
              <w:rPr>
                <w:rStyle w:val="Hyperlink"/>
                <w:noProof/>
              </w:rPr>
              <w:t>3.4</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Activities</w:t>
            </w:r>
            <w:r w:rsidR="00ED33E4">
              <w:rPr>
                <w:noProof/>
                <w:webHidden/>
              </w:rPr>
              <w:tab/>
            </w:r>
            <w:r w:rsidR="00ED33E4">
              <w:rPr>
                <w:noProof/>
                <w:webHidden/>
              </w:rPr>
              <w:fldChar w:fldCharType="begin"/>
            </w:r>
            <w:r w:rsidR="00ED33E4">
              <w:rPr>
                <w:noProof/>
                <w:webHidden/>
              </w:rPr>
              <w:instrText xml:space="preserve"> PAGEREF _Toc139048336 \h </w:instrText>
            </w:r>
            <w:r w:rsidR="00ED33E4">
              <w:rPr>
                <w:noProof/>
                <w:webHidden/>
              </w:rPr>
            </w:r>
            <w:r w:rsidR="00ED33E4">
              <w:rPr>
                <w:noProof/>
                <w:webHidden/>
              </w:rPr>
              <w:fldChar w:fldCharType="separate"/>
            </w:r>
            <w:r w:rsidR="00233FD1">
              <w:rPr>
                <w:noProof/>
                <w:webHidden/>
              </w:rPr>
              <w:t>13</w:t>
            </w:r>
            <w:r w:rsidR="00ED33E4">
              <w:rPr>
                <w:noProof/>
                <w:webHidden/>
              </w:rPr>
              <w:fldChar w:fldCharType="end"/>
            </w:r>
          </w:hyperlink>
        </w:p>
        <w:p w14:paraId="4D8BEA74" w14:textId="0D718BF6" w:rsidR="00ED33E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048337" w:history="1">
            <w:r w:rsidR="00ED33E4" w:rsidRPr="00640D6A">
              <w:rPr>
                <w:rStyle w:val="Hyperlink"/>
                <w:bCs/>
                <w:noProof/>
              </w:rPr>
              <w:t>3.5 Personalised care</w:t>
            </w:r>
            <w:r w:rsidR="00ED33E4">
              <w:rPr>
                <w:noProof/>
                <w:webHidden/>
              </w:rPr>
              <w:tab/>
            </w:r>
            <w:r w:rsidR="00ED33E4">
              <w:rPr>
                <w:noProof/>
                <w:webHidden/>
              </w:rPr>
              <w:fldChar w:fldCharType="begin"/>
            </w:r>
            <w:r w:rsidR="00ED33E4">
              <w:rPr>
                <w:noProof/>
                <w:webHidden/>
              </w:rPr>
              <w:instrText xml:space="preserve"> PAGEREF _Toc139048337 \h </w:instrText>
            </w:r>
            <w:r w:rsidR="00ED33E4">
              <w:rPr>
                <w:noProof/>
                <w:webHidden/>
              </w:rPr>
            </w:r>
            <w:r w:rsidR="00ED33E4">
              <w:rPr>
                <w:noProof/>
                <w:webHidden/>
              </w:rPr>
              <w:fldChar w:fldCharType="separate"/>
            </w:r>
            <w:r w:rsidR="00233FD1">
              <w:rPr>
                <w:noProof/>
                <w:webHidden/>
              </w:rPr>
              <w:t>15</w:t>
            </w:r>
            <w:r w:rsidR="00ED33E4">
              <w:rPr>
                <w:noProof/>
                <w:webHidden/>
              </w:rPr>
              <w:fldChar w:fldCharType="end"/>
            </w:r>
          </w:hyperlink>
        </w:p>
        <w:p w14:paraId="0BAE5031" w14:textId="6F19FA37"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8" w:history="1">
            <w:r w:rsidR="00ED33E4" w:rsidRPr="00640D6A">
              <w:rPr>
                <w:rStyle w:val="Hyperlink"/>
                <w:noProof/>
              </w:rPr>
              <w:t>3.6</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Staff feedback</w:t>
            </w:r>
            <w:r w:rsidR="00ED33E4">
              <w:rPr>
                <w:noProof/>
                <w:webHidden/>
              </w:rPr>
              <w:tab/>
            </w:r>
            <w:r w:rsidR="00ED33E4">
              <w:rPr>
                <w:noProof/>
                <w:webHidden/>
              </w:rPr>
              <w:fldChar w:fldCharType="begin"/>
            </w:r>
            <w:r w:rsidR="00ED33E4">
              <w:rPr>
                <w:noProof/>
                <w:webHidden/>
              </w:rPr>
              <w:instrText xml:space="preserve"> PAGEREF _Toc139048338 \h </w:instrText>
            </w:r>
            <w:r w:rsidR="00ED33E4">
              <w:rPr>
                <w:noProof/>
                <w:webHidden/>
              </w:rPr>
            </w:r>
            <w:r w:rsidR="00ED33E4">
              <w:rPr>
                <w:noProof/>
                <w:webHidden/>
              </w:rPr>
              <w:fldChar w:fldCharType="separate"/>
            </w:r>
            <w:r w:rsidR="00233FD1">
              <w:rPr>
                <w:noProof/>
                <w:webHidden/>
              </w:rPr>
              <w:t>16</w:t>
            </w:r>
            <w:r w:rsidR="00ED33E4">
              <w:rPr>
                <w:noProof/>
                <w:webHidden/>
              </w:rPr>
              <w:fldChar w:fldCharType="end"/>
            </w:r>
          </w:hyperlink>
        </w:p>
        <w:p w14:paraId="3947186E" w14:textId="0586E8F7"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39" w:history="1">
            <w:r w:rsidR="00ED33E4" w:rsidRPr="00640D6A">
              <w:rPr>
                <w:rStyle w:val="Hyperlink"/>
                <w:noProof/>
              </w:rPr>
              <w:t>3.7</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Visiting health care professionals</w:t>
            </w:r>
            <w:r w:rsidR="00ED33E4">
              <w:rPr>
                <w:noProof/>
                <w:webHidden/>
              </w:rPr>
              <w:tab/>
            </w:r>
            <w:r w:rsidR="00ED33E4">
              <w:rPr>
                <w:noProof/>
                <w:webHidden/>
              </w:rPr>
              <w:fldChar w:fldCharType="begin"/>
            </w:r>
            <w:r w:rsidR="00ED33E4">
              <w:rPr>
                <w:noProof/>
                <w:webHidden/>
              </w:rPr>
              <w:instrText xml:space="preserve"> PAGEREF _Toc139048339 \h </w:instrText>
            </w:r>
            <w:r w:rsidR="00ED33E4">
              <w:rPr>
                <w:noProof/>
                <w:webHidden/>
              </w:rPr>
            </w:r>
            <w:r w:rsidR="00ED33E4">
              <w:rPr>
                <w:noProof/>
                <w:webHidden/>
              </w:rPr>
              <w:fldChar w:fldCharType="separate"/>
            </w:r>
            <w:r w:rsidR="00233FD1">
              <w:rPr>
                <w:noProof/>
                <w:webHidden/>
              </w:rPr>
              <w:t>16</w:t>
            </w:r>
            <w:r w:rsidR="00ED33E4">
              <w:rPr>
                <w:noProof/>
                <w:webHidden/>
              </w:rPr>
              <w:fldChar w:fldCharType="end"/>
            </w:r>
          </w:hyperlink>
        </w:p>
        <w:p w14:paraId="77810960" w14:textId="63911C4C"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0" w:history="1">
            <w:r w:rsidR="00ED33E4" w:rsidRPr="00640D6A">
              <w:rPr>
                <w:rStyle w:val="Hyperlink"/>
                <w:noProof/>
              </w:rPr>
              <w:t>3.8</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Visiting</w:t>
            </w:r>
            <w:r w:rsidR="00ED33E4">
              <w:rPr>
                <w:noProof/>
                <w:webHidden/>
              </w:rPr>
              <w:tab/>
            </w:r>
            <w:r w:rsidR="00ED33E4">
              <w:rPr>
                <w:noProof/>
                <w:webHidden/>
              </w:rPr>
              <w:fldChar w:fldCharType="begin"/>
            </w:r>
            <w:r w:rsidR="00ED33E4">
              <w:rPr>
                <w:noProof/>
                <w:webHidden/>
              </w:rPr>
              <w:instrText xml:space="preserve"> PAGEREF _Toc139048340 \h </w:instrText>
            </w:r>
            <w:r w:rsidR="00ED33E4">
              <w:rPr>
                <w:noProof/>
                <w:webHidden/>
              </w:rPr>
            </w:r>
            <w:r w:rsidR="00ED33E4">
              <w:rPr>
                <w:noProof/>
                <w:webHidden/>
              </w:rPr>
              <w:fldChar w:fldCharType="separate"/>
            </w:r>
            <w:r w:rsidR="00233FD1">
              <w:rPr>
                <w:noProof/>
                <w:webHidden/>
              </w:rPr>
              <w:t>17</w:t>
            </w:r>
            <w:r w:rsidR="00ED33E4">
              <w:rPr>
                <w:noProof/>
                <w:webHidden/>
              </w:rPr>
              <w:fldChar w:fldCharType="end"/>
            </w:r>
          </w:hyperlink>
        </w:p>
        <w:p w14:paraId="2C51AAC7" w14:textId="41DF6C8F"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1" w:history="1">
            <w:r w:rsidR="00ED33E4" w:rsidRPr="00640D6A">
              <w:rPr>
                <w:rStyle w:val="Hyperlink"/>
                <w:noProof/>
              </w:rPr>
              <w:t>3.9</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Staying in touch.</w:t>
            </w:r>
            <w:r w:rsidR="00ED33E4">
              <w:rPr>
                <w:noProof/>
                <w:webHidden/>
              </w:rPr>
              <w:tab/>
            </w:r>
            <w:r w:rsidR="00ED33E4">
              <w:rPr>
                <w:noProof/>
                <w:webHidden/>
              </w:rPr>
              <w:fldChar w:fldCharType="begin"/>
            </w:r>
            <w:r w:rsidR="00ED33E4">
              <w:rPr>
                <w:noProof/>
                <w:webHidden/>
              </w:rPr>
              <w:instrText xml:space="preserve"> PAGEREF _Toc139048341 \h </w:instrText>
            </w:r>
            <w:r w:rsidR="00ED33E4">
              <w:rPr>
                <w:noProof/>
                <w:webHidden/>
              </w:rPr>
            </w:r>
            <w:r w:rsidR="00ED33E4">
              <w:rPr>
                <w:noProof/>
                <w:webHidden/>
              </w:rPr>
              <w:fldChar w:fldCharType="separate"/>
            </w:r>
            <w:r w:rsidR="00233FD1">
              <w:rPr>
                <w:noProof/>
                <w:webHidden/>
              </w:rPr>
              <w:t>18</w:t>
            </w:r>
            <w:r w:rsidR="00ED33E4">
              <w:rPr>
                <w:noProof/>
                <w:webHidden/>
              </w:rPr>
              <w:fldChar w:fldCharType="end"/>
            </w:r>
          </w:hyperlink>
        </w:p>
        <w:p w14:paraId="5411545B" w14:textId="4984EE42"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2" w:history="1">
            <w:r w:rsidR="00ED33E4" w:rsidRPr="00640D6A">
              <w:rPr>
                <w:rStyle w:val="Hyperlink"/>
                <w:noProof/>
              </w:rPr>
              <w:t>3.10</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 xml:space="preserve"> Feedback mechanisms</w:t>
            </w:r>
            <w:r w:rsidR="00ED33E4">
              <w:rPr>
                <w:noProof/>
                <w:webHidden/>
              </w:rPr>
              <w:tab/>
            </w:r>
            <w:r w:rsidR="00ED33E4">
              <w:rPr>
                <w:noProof/>
                <w:webHidden/>
              </w:rPr>
              <w:fldChar w:fldCharType="begin"/>
            </w:r>
            <w:r w:rsidR="00ED33E4">
              <w:rPr>
                <w:noProof/>
                <w:webHidden/>
              </w:rPr>
              <w:instrText xml:space="preserve"> PAGEREF _Toc139048342 \h </w:instrText>
            </w:r>
            <w:r w:rsidR="00ED33E4">
              <w:rPr>
                <w:noProof/>
                <w:webHidden/>
              </w:rPr>
            </w:r>
            <w:r w:rsidR="00ED33E4">
              <w:rPr>
                <w:noProof/>
                <w:webHidden/>
              </w:rPr>
              <w:fldChar w:fldCharType="separate"/>
            </w:r>
            <w:r w:rsidR="00233FD1">
              <w:rPr>
                <w:noProof/>
                <w:webHidden/>
              </w:rPr>
              <w:t>18</w:t>
            </w:r>
            <w:r w:rsidR="00ED33E4">
              <w:rPr>
                <w:noProof/>
                <w:webHidden/>
              </w:rPr>
              <w:fldChar w:fldCharType="end"/>
            </w:r>
          </w:hyperlink>
        </w:p>
        <w:p w14:paraId="37DE0C83" w14:textId="400D9C0F" w:rsidR="00ED33E4" w:rsidRDefault="00000000">
          <w:pPr>
            <w:pStyle w:val="TOC2"/>
            <w:tabs>
              <w:tab w:val="left" w:pos="660"/>
              <w:tab w:val="right" w:leader="dot" w:pos="9016"/>
            </w:tabs>
            <w:rPr>
              <w:rFonts w:asciiTheme="minorHAnsi" w:eastAsiaTheme="minorEastAsia" w:hAnsiTheme="minorHAnsi"/>
              <w:noProof/>
              <w:kern w:val="2"/>
              <w:sz w:val="22"/>
              <w:lang w:eastAsia="en-GB"/>
              <w14:ligatures w14:val="standardContextual"/>
            </w:rPr>
          </w:pPr>
          <w:hyperlink w:anchor="_Toc139048343" w:history="1">
            <w:r w:rsidR="00ED33E4" w:rsidRPr="00640D6A">
              <w:rPr>
                <w:rStyle w:val="Hyperlink"/>
                <w:noProof/>
              </w:rPr>
              <w:t>4.</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Next steps</w:t>
            </w:r>
            <w:r w:rsidR="00ED33E4">
              <w:rPr>
                <w:noProof/>
                <w:webHidden/>
              </w:rPr>
              <w:tab/>
            </w:r>
            <w:r w:rsidR="00ED33E4">
              <w:rPr>
                <w:noProof/>
                <w:webHidden/>
              </w:rPr>
              <w:fldChar w:fldCharType="begin"/>
            </w:r>
            <w:r w:rsidR="00ED33E4">
              <w:rPr>
                <w:noProof/>
                <w:webHidden/>
              </w:rPr>
              <w:instrText xml:space="preserve"> PAGEREF _Toc139048343 \h </w:instrText>
            </w:r>
            <w:r w:rsidR="00ED33E4">
              <w:rPr>
                <w:noProof/>
                <w:webHidden/>
              </w:rPr>
            </w:r>
            <w:r w:rsidR="00ED33E4">
              <w:rPr>
                <w:noProof/>
                <w:webHidden/>
              </w:rPr>
              <w:fldChar w:fldCharType="separate"/>
            </w:r>
            <w:r w:rsidR="00233FD1">
              <w:rPr>
                <w:noProof/>
                <w:webHidden/>
              </w:rPr>
              <w:t>19</w:t>
            </w:r>
            <w:r w:rsidR="00ED33E4">
              <w:rPr>
                <w:noProof/>
                <w:webHidden/>
              </w:rPr>
              <w:fldChar w:fldCharType="end"/>
            </w:r>
          </w:hyperlink>
        </w:p>
        <w:p w14:paraId="5C92D52E" w14:textId="65373B4F" w:rsidR="00ED33E4"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48344" w:history="1">
            <w:r w:rsidR="00ED33E4" w:rsidRPr="00640D6A">
              <w:rPr>
                <w:rStyle w:val="Hyperlink"/>
                <w:noProof/>
              </w:rPr>
              <w:t>5.</w:t>
            </w:r>
            <w:r w:rsidR="00ED33E4">
              <w:rPr>
                <w:rFonts w:asciiTheme="minorHAnsi" w:eastAsiaTheme="minorEastAsia" w:hAnsiTheme="minorHAnsi"/>
                <w:noProof/>
                <w:color w:val="auto"/>
                <w:kern w:val="2"/>
                <w:sz w:val="22"/>
                <w:lang w:eastAsia="en-GB"/>
                <w14:ligatures w14:val="standardContextual"/>
              </w:rPr>
              <w:tab/>
            </w:r>
            <w:r w:rsidR="00ED33E4" w:rsidRPr="00640D6A">
              <w:rPr>
                <w:rStyle w:val="Hyperlink"/>
                <w:noProof/>
              </w:rPr>
              <w:t>Service provider response</w:t>
            </w:r>
            <w:r w:rsidR="00ED33E4">
              <w:rPr>
                <w:noProof/>
                <w:webHidden/>
              </w:rPr>
              <w:tab/>
            </w:r>
            <w:r w:rsidR="00ED33E4">
              <w:rPr>
                <w:noProof/>
                <w:webHidden/>
              </w:rPr>
              <w:fldChar w:fldCharType="begin"/>
            </w:r>
            <w:r w:rsidR="00ED33E4">
              <w:rPr>
                <w:noProof/>
                <w:webHidden/>
              </w:rPr>
              <w:instrText xml:space="preserve"> PAGEREF _Toc139048344 \h </w:instrText>
            </w:r>
            <w:r w:rsidR="00ED33E4">
              <w:rPr>
                <w:noProof/>
                <w:webHidden/>
              </w:rPr>
            </w:r>
            <w:r w:rsidR="00ED33E4">
              <w:rPr>
                <w:noProof/>
                <w:webHidden/>
              </w:rPr>
              <w:fldChar w:fldCharType="separate"/>
            </w:r>
            <w:r w:rsidR="00233FD1">
              <w:rPr>
                <w:noProof/>
                <w:webHidden/>
              </w:rPr>
              <w:t>19</w:t>
            </w:r>
            <w:r w:rsidR="00ED33E4">
              <w:rPr>
                <w:noProof/>
                <w:webHidden/>
              </w:rPr>
              <w:fldChar w:fldCharType="end"/>
            </w:r>
          </w:hyperlink>
        </w:p>
        <w:p w14:paraId="08092C84" w14:textId="614B211F" w:rsidR="00ED33E4" w:rsidRDefault="00000000">
          <w:pPr>
            <w:pStyle w:val="TOC1"/>
            <w:tabs>
              <w:tab w:val="left" w:pos="660"/>
              <w:tab w:val="right" w:leader="dot" w:pos="9016"/>
            </w:tabs>
            <w:rPr>
              <w:rFonts w:asciiTheme="minorHAnsi" w:eastAsiaTheme="minorEastAsia" w:hAnsiTheme="minorHAnsi"/>
              <w:noProof/>
              <w:color w:val="auto"/>
              <w:kern w:val="2"/>
              <w:sz w:val="22"/>
              <w:lang w:eastAsia="en-GB"/>
              <w14:ligatures w14:val="standardContextual"/>
            </w:rPr>
          </w:pPr>
          <w:hyperlink w:anchor="_Toc139048345" w:history="1">
            <w:r w:rsidR="00ED33E4" w:rsidRPr="00640D6A">
              <w:rPr>
                <w:rStyle w:val="Hyperlink"/>
                <w:noProof/>
              </w:rPr>
              <w:t xml:space="preserve">6. </w:t>
            </w:r>
            <w:r w:rsidR="00ED33E4">
              <w:rPr>
                <w:rFonts w:asciiTheme="minorHAnsi" w:eastAsiaTheme="minorEastAsia" w:hAnsiTheme="minorHAnsi"/>
                <w:noProof/>
                <w:color w:val="auto"/>
                <w:kern w:val="2"/>
                <w:sz w:val="22"/>
                <w:lang w:eastAsia="en-GB"/>
                <w14:ligatures w14:val="standardContextual"/>
              </w:rPr>
              <w:tab/>
            </w:r>
            <w:r w:rsidR="00ED33E4" w:rsidRPr="00640D6A">
              <w:rPr>
                <w:rStyle w:val="Hyperlink"/>
                <w:noProof/>
              </w:rPr>
              <w:t>Appendix</w:t>
            </w:r>
            <w:r w:rsidR="00ED33E4">
              <w:rPr>
                <w:noProof/>
                <w:webHidden/>
              </w:rPr>
              <w:tab/>
            </w:r>
            <w:r w:rsidR="00ED33E4">
              <w:rPr>
                <w:noProof/>
                <w:webHidden/>
              </w:rPr>
              <w:fldChar w:fldCharType="begin"/>
            </w:r>
            <w:r w:rsidR="00ED33E4">
              <w:rPr>
                <w:noProof/>
                <w:webHidden/>
              </w:rPr>
              <w:instrText xml:space="preserve"> PAGEREF _Toc139048345 \h </w:instrText>
            </w:r>
            <w:r w:rsidR="00ED33E4">
              <w:rPr>
                <w:noProof/>
                <w:webHidden/>
              </w:rPr>
            </w:r>
            <w:r w:rsidR="00ED33E4">
              <w:rPr>
                <w:noProof/>
                <w:webHidden/>
              </w:rPr>
              <w:fldChar w:fldCharType="separate"/>
            </w:r>
            <w:r w:rsidR="00233FD1">
              <w:rPr>
                <w:noProof/>
                <w:webHidden/>
              </w:rPr>
              <w:t>20</w:t>
            </w:r>
            <w:r w:rsidR="00ED33E4">
              <w:rPr>
                <w:noProof/>
                <w:webHidden/>
              </w:rPr>
              <w:fldChar w:fldCharType="end"/>
            </w:r>
          </w:hyperlink>
        </w:p>
        <w:p w14:paraId="62FD7F85" w14:textId="0706BBEF"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6" w:history="1">
            <w:r w:rsidR="00ED33E4" w:rsidRPr="00640D6A">
              <w:rPr>
                <w:rStyle w:val="Hyperlink"/>
                <w:noProof/>
              </w:rPr>
              <w:t>6.2</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What is Enter &amp; View?</w:t>
            </w:r>
            <w:r w:rsidR="00ED33E4">
              <w:rPr>
                <w:noProof/>
                <w:webHidden/>
              </w:rPr>
              <w:tab/>
            </w:r>
            <w:r w:rsidR="00ED33E4">
              <w:rPr>
                <w:noProof/>
                <w:webHidden/>
              </w:rPr>
              <w:fldChar w:fldCharType="begin"/>
            </w:r>
            <w:r w:rsidR="00ED33E4">
              <w:rPr>
                <w:noProof/>
                <w:webHidden/>
              </w:rPr>
              <w:instrText xml:space="preserve"> PAGEREF _Toc139048346 \h </w:instrText>
            </w:r>
            <w:r w:rsidR="00ED33E4">
              <w:rPr>
                <w:noProof/>
                <w:webHidden/>
              </w:rPr>
            </w:r>
            <w:r w:rsidR="00ED33E4">
              <w:rPr>
                <w:noProof/>
                <w:webHidden/>
              </w:rPr>
              <w:fldChar w:fldCharType="separate"/>
            </w:r>
            <w:r w:rsidR="00233FD1">
              <w:rPr>
                <w:noProof/>
                <w:webHidden/>
              </w:rPr>
              <w:t>20</w:t>
            </w:r>
            <w:r w:rsidR="00ED33E4">
              <w:rPr>
                <w:noProof/>
                <w:webHidden/>
              </w:rPr>
              <w:fldChar w:fldCharType="end"/>
            </w:r>
          </w:hyperlink>
        </w:p>
        <w:p w14:paraId="3211FAAB" w14:textId="332EE58C"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7" w:history="1">
            <w:r w:rsidR="00ED33E4" w:rsidRPr="00640D6A">
              <w:rPr>
                <w:rStyle w:val="Hyperlink"/>
                <w:noProof/>
              </w:rPr>
              <w:t>6.2</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Purpose of Visit</w:t>
            </w:r>
            <w:r w:rsidR="00ED33E4">
              <w:rPr>
                <w:noProof/>
                <w:webHidden/>
              </w:rPr>
              <w:tab/>
            </w:r>
            <w:r w:rsidR="00ED33E4">
              <w:rPr>
                <w:noProof/>
                <w:webHidden/>
              </w:rPr>
              <w:fldChar w:fldCharType="begin"/>
            </w:r>
            <w:r w:rsidR="00ED33E4">
              <w:rPr>
                <w:noProof/>
                <w:webHidden/>
              </w:rPr>
              <w:instrText xml:space="preserve"> PAGEREF _Toc139048347 \h </w:instrText>
            </w:r>
            <w:r w:rsidR="00ED33E4">
              <w:rPr>
                <w:noProof/>
                <w:webHidden/>
              </w:rPr>
            </w:r>
            <w:r w:rsidR="00ED33E4">
              <w:rPr>
                <w:noProof/>
                <w:webHidden/>
              </w:rPr>
              <w:fldChar w:fldCharType="separate"/>
            </w:r>
            <w:r w:rsidR="00233FD1">
              <w:rPr>
                <w:noProof/>
                <w:webHidden/>
              </w:rPr>
              <w:t>21</w:t>
            </w:r>
            <w:r w:rsidR="00ED33E4">
              <w:rPr>
                <w:noProof/>
                <w:webHidden/>
              </w:rPr>
              <w:fldChar w:fldCharType="end"/>
            </w:r>
          </w:hyperlink>
        </w:p>
        <w:p w14:paraId="76CA346E" w14:textId="24C121BA"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8" w:history="1">
            <w:r w:rsidR="00ED33E4" w:rsidRPr="00640D6A">
              <w:rPr>
                <w:rStyle w:val="Hyperlink"/>
                <w:noProof/>
              </w:rPr>
              <w:t>6.3</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Strategic drivers</w:t>
            </w:r>
            <w:r w:rsidR="00ED33E4">
              <w:rPr>
                <w:noProof/>
                <w:webHidden/>
              </w:rPr>
              <w:tab/>
            </w:r>
            <w:r w:rsidR="00ED33E4">
              <w:rPr>
                <w:noProof/>
                <w:webHidden/>
              </w:rPr>
              <w:fldChar w:fldCharType="begin"/>
            </w:r>
            <w:r w:rsidR="00ED33E4">
              <w:rPr>
                <w:noProof/>
                <w:webHidden/>
              </w:rPr>
              <w:instrText xml:space="preserve"> PAGEREF _Toc139048348 \h </w:instrText>
            </w:r>
            <w:r w:rsidR="00ED33E4">
              <w:rPr>
                <w:noProof/>
                <w:webHidden/>
              </w:rPr>
            </w:r>
            <w:r w:rsidR="00ED33E4">
              <w:rPr>
                <w:noProof/>
                <w:webHidden/>
              </w:rPr>
              <w:fldChar w:fldCharType="separate"/>
            </w:r>
            <w:r w:rsidR="00233FD1">
              <w:rPr>
                <w:noProof/>
                <w:webHidden/>
              </w:rPr>
              <w:t>21</w:t>
            </w:r>
            <w:r w:rsidR="00ED33E4">
              <w:rPr>
                <w:noProof/>
                <w:webHidden/>
              </w:rPr>
              <w:fldChar w:fldCharType="end"/>
            </w:r>
          </w:hyperlink>
        </w:p>
        <w:p w14:paraId="464A56A6" w14:textId="143E0D3E" w:rsidR="00ED33E4"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48349" w:history="1">
            <w:r w:rsidR="00ED33E4" w:rsidRPr="00640D6A">
              <w:rPr>
                <w:rStyle w:val="Hyperlink"/>
                <w:noProof/>
              </w:rPr>
              <w:t>6.4</w:t>
            </w:r>
            <w:r w:rsidR="00ED33E4">
              <w:rPr>
                <w:rFonts w:asciiTheme="minorHAnsi" w:eastAsiaTheme="minorEastAsia" w:hAnsiTheme="minorHAnsi"/>
                <w:noProof/>
                <w:kern w:val="2"/>
                <w:sz w:val="22"/>
                <w:lang w:eastAsia="en-GB"/>
                <w14:ligatures w14:val="standardContextual"/>
              </w:rPr>
              <w:tab/>
            </w:r>
            <w:r w:rsidR="00ED33E4" w:rsidRPr="00640D6A">
              <w:rPr>
                <w:rStyle w:val="Hyperlink"/>
                <w:noProof/>
              </w:rPr>
              <w:t>What we did</w:t>
            </w:r>
            <w:r w:rsidR="00ED33E4">
              <w:rPr>
                <w:noProof/>
                <w:webHidden/>
              </w:rPr>
              <w:tab/>
            </w:r>
            <w:r w:rsidR="00ED33E4">
              <w:rPr>
                <w:noProof/>
                <w:webHidden/>
              </w:rPr>
              <w:fldChar w:fldCharType="begin"/>
            </w:r>
            <w:r w:rsidR="00ED33E4">
              <w:rPr>
                <w:noProof/>
                <w:webHidden/>
              </w:rPr>
              <w:instrText xml:space="preserve"> PAGEREF _Toc139048349 \h </w:instrText>
            </w:r>
            <w:r w:rsidR="00ED33E4">
              <w:rPr>
                <w:noProof/>
                <w:webHidden/>
              </w:rPr>
            </w:r>
            <w:r w:rsidR="00ED33E4">
              <w:rPr>
                <w:noProof/>
                <w:webHidden/>
              </w:rPr>
              <w:fldChar w:fldCharType="separate"/>
            </w:r>
            <w:r w:rsidR="00233FD1">
              <w:rPr>
                <w:noProof/>
                <w:webHidden/>
              </w:rPr>
              <w:t>21</w:t>
            </w:r>
            <w:r w:rsidR="00ED33E4">
              <w:rPr>
                <w:noProof/>
                <w:webHidden/>
              </w:rPr>
              <w:fldChar w:fldCharType="end"/>
            </w:r>
          </w:hyperlink>
        </w:p>
        <w:p w14:paraId="2CEAED5B" w14:textId="1E09616C" w:rsidR="00ED33E4" w:rsidRDefault="00000000">
          <w:pPr>
            <w:pStyle w:val="TOC1"/>
            <w:tabs>
              <w:tab w:val="right" w:leader="dot" w:pos="9016"/>
            </w:tabs>
            <w:rPr>
              <w:rFonts w:asciiTheme="minorHAnsi" w:eastAsiaTheme="minorEastAsia" w:hAnsiTheme="minorHAnsi"/>
              <w:noProof/>
              <w:color w:val="auto"/>
              <w:kern w:val="2"/>
              <w:sz w:val="22"/>
              <w:lang w:eastAsia="en-GB"/>
              <w14:ligatures w14:val="standardContextual"/>
            </w:rPr>
          </w:pPr>
          <w:hyperlink w:anchor="_Toc139048350" w:history="1">
            <w:r w:rsidR="00ED33E4" w:rsidRPr="00640D6A">
              <w:rPr>
                <w:rStyle w:val="Hyperlink"/>
                <w:noProof/>
              </w:rPr>
              <w:t>Healthwatch Surrey – Contact us.</w:t>
            </w:r>
            <w:r w:rsidR="00ED33E4">
              <w:rPr>
                <w:noProof/>
                <w:webHidden/>
              </w:rPr>
              <w:tab/>
            </w:r>
            <w:r w:rsidR="00ED33E4">
              <w:rPr>
                <w:noProof/>
                <w:webHidden/>
              </w:rPr>
              <w:fldChar w:fldCharType="begin"/>
            </w:r>
            <w:r w:rsidR="00ED33E4">
              <w:rPr>
                <w:noProof/>
                <w:webHidden/>
              </w:rPr>
              <w:instrText xml:space="preserve"> PAGEREF _Toc139048350 \h </w:instrText>
            </w:r>
            <w:r w:rsidR="00ED33E4">
              <w:rPr>
                <w:noProof/>
                <w:webHidden/>
              </w:rPr>
            </w:r>
            <w:r w:rsidR="00ED33E4">
              <w:rPr>
                <w:noProof/>
                <w:webHidden/>
              </w:rPr>
              <w:fldChar w:fldCharType="separate"/>
            </w:r>
            <w:r w:rsidR="00233FD1">
              <w:rPr>
                <w:noProof/>
                <w:webHidden/>
              </w:rPr>
              <w:t>23</w:t>
            </w:r>
            <w:r w:rsidR="00ED33E4">
              <w:rPr>
                <w:noProof/>
                <w:webHidden/>
              </w:rPr>
              <w:fldChar w:fldCharType="end"/>
            </w:r>
          </w:hyperlink>
        </w:p>
        <w:p w14:paraId="5E60D34E" w14:textId="4BA087BC" w:rsidR="00E55869" w:rsidRDefault="00E55869" w:rsidP="00E55869">
          <w:pPr>
            <w:spacing w:after="160" w:line="259" w:lineRule="auto"/>
            <w:rPr>
              <w:bCs/>
              <w:noProof/>
            </w:rPr>
          </w:pPr>
          <w:r>
            <w:rPr>
              <w:color w:val="004F6B" w:themeColor="text2"/>
            </w:rPr>
            <w:fldChar w:fldCharType="end"/>
          </w:r>
        </w:p>
      </w:sdtContent>
    </w:sdt>
    <w:p w14:paraId="43973BAA" w14:textId="77777777" w:rsidR="00E55869" w:rsidRDefault="00E55869">
      <w:pPr>
        <w:spacing w:after="160" w:line="259" w:lineRule="auto"/>
        <w:rPr>
          <w:rFonts w:cs="Poppins"/>
          <w:szCs w:val="24"/>
        </w:rPr>
      </w:pPr>
      <w:r>
        <w:rPr>
          <w:rFonts w:cs="Poppins"/>
          <w:szCs w:val="24"/>
        </w:rPr>
        <w:br w:type="page"/>
      </w:r>
    </w:p>
    <w:p w14:paraId="32B9B852" w14:textId="77777777" w:rsidR="00422807" w:rsidRPr="00422807" w:rsidRDefault="00422807" w:rsidP="00E55869">
      <w:pPr>
        <w:pStyle w:val="Heading1"/>
      </w:pPr>
      <w:bookmarkStart w:id="2" w:name="_Toc139048322"/>
      <w:r w:rsidRPr="00422807">
        <w:lastRenderedPageBreak/>
        <w:t>1.</w:t>
      </w:r>
      <w:r w:rsidRPr="00422807">
        <w:tab/>
        <w:t>Summary</w:t>
      </w:r>
      <w:bookmarkEnd w:id="2"/>
    </w:p>
    <w:p w14:paraId="680AF6AF" w14:textId="2F6952AA" w:rsidR="00E55869" w:rsidRPr="00E55869" w:rsidRDefault="002D6870" w:rsidP="001157A5">
      <w:pPr>
        <w:pStyle w:val="Heading2"/>
      </w:pPr>
      <w:bookmarkStart w:id="3" w:name="_Toc139048323"/>
      <w:r>
        <w:t>1</w:t>
      </w:r>
      <w:r w:rsidR="00422807" w:rsidRPr="00422807">
        <w:t>.</w:t>
      </w:r>
      <w:r w:rsidR="00BC46DF">
        <w:t>1</w:t>
      </w:r>
      <w:r w:rsidR="00422807" w:rsidRPr="00422807">
        <w:tab/>
        <w:t xml:space="preserve">Why we </w:t>
      </w:r>
      <w:r w:rsidR="00AD018A" w:rsidRPr="00422807">
        <w:t>visited.</w:t>
      </w:r>
      <w:bookmarkEnd w:id="3"/>
    </w:p>
    <w:p w14:paraId="07A67C6E" w14:textId="1458A5BA" w:rsidR="00422807" w:rsidRDefault="00422807" w:rsidP="00B61B40">
      <w:r w:rsidRPr="00422807">
        <w:t xml:space="preserve">During the </w:t>
      </w:r>
      <w:r w:rsidR="009B2B55">
        <w:t xml:space="preserve">Covid-19 </w:t>
      </w:r>
      <w:r w:rsidRPr="00422807">
        <w:t xml:space="preserve">pandemic, we </w:t>
      </w:r>
      <w:r w:rsidR="007B3750">
        <w:t>were</w:t>
      </w:r>
      <w:r w:rsidRPr="00422807">
        <w:t xml:space="preserve"> not able to carry out any face-to-face engagement at care homes, and therefore we have been concerned that the voice of care home residents has not been heard, and residents and families may be unaware of the existence of Healthwatch as their independent champion. Enter and View is </w:t>
      </w:r>
      <w:bookmarkStart w:id="4" w:name="_Int_14dObm42"/>
      <w:r w:rsidRPr="00422807">
        <w:t>one way</w:t>
      </w:r>
      <w:bookmarkEnd w:id="4"/>
      <w:r w:rsidRPr="00422807">
        <w:t xml:space="preserve"> Healthwatch Surrey can gather information about services and collect views of service users, their </w:t>
      </w:r>
      <w:r w:rsidR="002C0785" w:rsidRPr="00422807">
        <w:t>carers,</w:t>
      </w:r>
      <w:r w:rsidRPr="00422807">
        <w:t xml:space="preserve"> and relatives, as well as staff. We are working with Surrey County Council, Surrey Heartlands and CQC on our programme visits to care homes across Surrey</w:t>
      </w:r>
      <w:r w:rsidR="000E5264">
        <w:t>.</w:t>
      </w:r>
    </w:p>
    <w:p w14:paraId="19004E2C" w14:textId="77777777" w:rsidR="00B61B40" w:rsidRPr="00422807" w:rsidRDefault="00B61B40" w:rsidP="00B61B40"/>
    <w:p w14:paraId="3BC3A907" w14:textId="77777777" w:rsidR="00422807" w:rsidRDefault="00422807" w:rsidP="00B61B40">
      <w:r w:rsidRPr="00422807">
        <w:t xml:space="preserve">As well as giving residents an opportunity to share their general views of the care home, our focus is on finding out whether residents and families are aware of or have used any feedback mechanisms. </w:t>
      </w:r>
    </w:p>
    <w:p w14:paraId="5C38507A" w14:textId="77777777" w:rsidR="00B61B40" w:rsidRPr="00422807" w:rsidRDefault="00B61B40" w:rsidP="00B61B40"/>
    <w:p w14:paraId="7774377A" w14:textId="0CDD6D2F" w:rsidR="00422807" w:rsidRDefault="00422807" w:rsidP="00B61B40">
      <w:r w:rsidRPr="00422807">
        <w:t xml:space="preserve">In addition to face-to-face visits, we also </w:t>
      </w:r>
      <w:r w:rsidR="00F64241">
        <w:t>ran</w:t>
      </w:r>
      <w:r w:rsidR="00F64241" w:rsidRPr="00422807">
        <w:t xml:space="preserve"> </w:t>
      </w:r>
      <w:r w:rsidRPr="00422807">
        <w:t xml:space="preserve">a survey for friends and family – available </w:t>
      </w:r>
      <w:r w:rsidR="00F64241">
        <w:t>online</w:t>
      </w:r>
      <w:r w:rsidRPr="00422807">
        <w:t xml:space="preserve"> and as paper copies. </w:t>
      </w:r>
      <w:r w:rsidR="00F64241">
        <w:t>L</w:t>
      </w:r>
      <w:r w:rsidRPr="00422807">
        <w:t xml:space="preserve">inks to the survey </w:t>
      </w:r>
      <w:r w:rsidR="00F64241" w:rsidRPr="00422807">
        <w:t>w</w:t>
      </w:r>
      <w:r w:rsidR="00F64241">
        <w:t>ere</w:t>
      </w:r>
      <w:r w:rsidR="00F64241" w:rsidRPr="00422807">
        <w:t xml:space="preserve"> </w:t>
      </w:r>
      <w:r w:rsidRPr="00422807">
        <w:t>distributed via Care homes’ own newsletters and promoted on Healthwatch Surrey’s communication channels and by other stakeholders</w:t>
      </w:r>
      <w:r w:rsidR="000E5264">
        <w:t xml:space="preserve"> such as Surrey County Council’s Surrey Matters publication</w:t>
      </w:r>
      <w:r w:rsidRPr="00422807">
        <w:t>.</w:t>
      </w:r>
    </w:p>
    <w:p w14:paraId="40813762" w14:textId="77777777" w:rsidR="00B61B40" w:rsidRPr="00422807" w:rsidRDefault="00B61B40" w:rsidP="00B61B40"/>
    <w:tbl>
      <w:tblPr>
        <w:tblStyle w:val="LightList-Accent5"/>
        <w:tblW w:w="9348" w:type="dxa"/>
        <w:tblBorders>
          <w:top w:val="single" w:sz="8" w:space="0" w:color="E73E97" w:themeColor="background2"/>
          <w:left w:val="single" w:sz="8" w:space="0" w:color="E73E97" w:themeColor="background2"/>
          <w:bottom w:val="single" w:sz="8" w:space="0" w:color="E73E97" w:themeColor="background2"/>
          <w:right w:val="single" w:sz="8" w:space="0" w:color="E73E97" w:themeColor="background2"/>
          <w:insideH w:val="single" w:sz="8" w:space="0" w:color="E73E97" w:themeColor="background2"/>
          <w:insideV w:val="single" w:sz="8" w:space="0" w:color="E73E97" w:themeColor="background2"/>
        </w:tblBorders>
        <w:tblLook w:val="04A0" w:firstRow="1" w:lastRow="0" w:firstColumn="1" w:lastColumn="0" w:noHBand="0" w:noVBand="1"/>
      </w:tblPr>
      <w:tblGrid>
        <w:gridCol w:w="2967"/>
        <w:gridCol w:w="6381"/>
      </w:tblGrid>
      <w:tr w:rsidR="00E55869" w14:paraId="209A5CAC" w14:textId="77777777" w:rsidTr="00E5586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shd w:val="clear" w:color="auto" w:fill="E73E97" w:themeFill="background2"/>
          </w:tcPr>
          <w:p w14:paraId="38369261" w14:textId="77777777" w:rsidR="00E55869" w:rsidRPr="00E55869" w:rsidRDefault="00E55869" w:rsidP="00E80620">
            <w:pPr>
              <w:pStyle w:val="TableText"/>
              <w:rPr>
                <w:rFonts w:ascii="Poppins" w:hAnsi="Poppins" w:cs="Poppins"/>
              </w:rPr>
            </w:pPr>
            <w:r w:rsidRPr="00B61B40">
              <w:rPr>
                <w:rFonts w:ascii="Poppins" w:hAnsi="Poppins" w:cs="Poppins"/>
                <w:color w:val="auto"/>
              </w:rPr>
              <w:t>Details of visit:</w:t>
            </w:r>
          </w:p>
        </w:tc>
      </w:tr>
      <w:tr w:rsidR="00E55869" w14:paraId="239C6096"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5CE1E64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Address</w:t>
            </w:r>
          </w:p>
        </w:tc>
        <w:tc>
          <w:tcPr>
            <w:tcW w:w="6381" w:type="dxa"/>
          </w:tcPr>
          <w:p w14:paraId="614B5F85" w14:textId="06305A4A" w:rsidR="00E55869" w:rsidRPr="00B61B40" w:rsidRDefault="003B59D2"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Pr>
                <w:rFonts w:ascii="Poppins" w:hAnsi="Poppins" w:cs="Poppins"/>
                <w:color w:val="004F6B" w:themeColor="text2"/>
              </w:rPr>
              <w:t xml:space="preserve">Brownscombe </w:t>
            </w:r>
            <w:r w:rsidR="00732C64">
              <w:rPr>
                <w:rFonts w:ascii="Poppins" w:hAnsi="Poppins" w:cs="Poppins"/>
                <w:color w:val="004F6B" w:themeColor="text2"/>
              </w:rPr>
              <w:t xml:space="preserve">Care </w:t>
            </w:r>
            <w:r>
              <w:rPr>
                <w:rFonts w:ascii="Poppins" w:hAnsi="Poppins" w:cs="Poppins"/>
                <w:color w:val="004F6B" w:themeColor="text2"/>
              </w:rPr>
              <w:t>Residences</w:t>
            </w:r>
            <w:r w:rsidR="0012563D">
              <w:rPr>
                <w:rFonts w:ascii="Poppins" w:hAnsi="Poppins" w:cs="Poppins"/>
                <w:color w:val="004F6B" w:themeColor="text2"/>
              </w:rPr>
              <w:t xml:space="preserve"> </w:t>
            </w:r>
          </w:p>
        </w:tc>
      </w:tr>
      <w:tr w:rsidR="00E55869" w14:paraId="242B8D6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41322A37"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Provider</w:t>
            </w:r>
          </w:p>
        </w:tc>
        <w:tc>
          <w:tcPr>
            <w:tcW w:w="6381" w:type="dxa"/>
          </w:tcPr>
          <w:p w14:paraId="3C8A6403" w14:textId="52468597" w:rsidR="00E55869" w:rsidRPr="00B61B40" w:rsidRDefault="003B59D2" w:rsidP="00E80620">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rPr>
            </w:pPr>
            <w:r>
              <w:rPr>
                <w:rFonts w:cs="Poppins"/>
                <w:color w:val="004F6B" w:themeColor="text2"/>
              </w:rPr>
              <w:t>Brownscombe</w:t>
            </w:r>
            <w:r w:rsidR="00732C64">
              <w:rPr>
                <w:rFonts w:cs="Poppins"/>
                <w:color w:val="004F6B" w:themeColor="text2"/>
              </w:rPr>
              <w:t xml:space="preserve"> Care Residences</w:t>
            </w:r>
            <w:r w:rsidR="0012563D">
              <w:rPr>
                <w:rFonts w:cs="Poppins"/>
                <w:color w:val="004F6B" w:themeColor="text2"/>
              </w:rPr>
              <w:t xml:space="preserve"> (part of CHD </w:t>
            </w:r>
            <w:r w:rsidR="003D4325">
              <w:rPr>
                <w:rFonts w:cs="Poppins"/>
                <w:color w:val="004F6B" w:themeColor="text2"/>
              </w:rPr>
              <w:t xml:space="preserve">Living group) </w:t>
            </w:r>
          </w:p>
        </w:tc>
      </w:tr>
      <w:tr w:rsidR="00E55869" w14:paraId="101D8B54" w14:textId="77777777" w:rsidTr="00E558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Pr>
          <w:p w14:paraId="35DB5DE3"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Date and Time</w:t>
            </w:r>
          </w:p>
        </w:tc>
        <w:tc>
          <w:tcPr>
            <w:tcW w:w="6381" w:type="dxa"/>
          </w:tcPr>
          <w:p w14:paraId="3BADA847" w14:textId="69388B72" w:rsidR="00E55869" w:rsidRPr="00B61B40" w:rsidRDefault="004F2402"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Pr>
                <w:rFonts w:ascii="Poppins" w:hAnsi="Poppins" w:cs="Poppins"/>
                <w:color w:val="004F6B" w:themeColor="text2"/>
              </w:rPr>
              <w:t>2</w:t>
            </w:r>
            <w:r w:rsidR="00006FD0">
              <w:rPr>
                <w:rFonts w:ascii="Poppins" w:hAnsi="Poppins" w:cs="Poppins"/>
                <w:color w:val="004F6B" w:themeColor="text2"/>
              </w:rPr>
              <w:t>1st</w:t>
            </w:r>
            <w:r>
              <w:rPr>
                <w:rFonts w:ascii="Poppins" w:hAnsi="Poppins" w:cs="Poppins"/>
                <w:color w:val="004F6B" w:themeColor="text2"/>
              </w:rPr>
              <w:t xml:space="preserve"> </w:t>
            </w:r>
            <w:r w:rsidR="003B59D2">
              <w:rPr>
                <w:rFonts w:ascii="Poppins" w:hAnsi="Poppins" w:cs="Poppins"/>
                <w:color w:val="004F6B" w:themeColor="text2"/>
              </w:rPr>
              <w:t xml:space="preserve">March </w:t>
            </w:r>
            <w:r>
              <w:rPr>
                <w:rFonts w:ascii="Poppins" w:hAnsi="Poppins" w:cs="Poppins"/>
                <w:color w:val="004F6B" w:themeColor="text2"/>
              </w:rPr>
              <w:t xml:space="preserve">2023 </w:t>
            </w:r>
            <w:r w:rsidRPr="00006FD0">
              <w:rPr>
                <w:rFonts w:ascii="Poppins" w:hAnsi="Poppins" w:cs="Poppins"/>
                <w:color w:val="004F6B" w:themeColor="text2"/>
              </w:rPr>
              <w:t>1</w:t>
            </w:r>
            <w:r w:rsidR="00006FD0" w:rsidRPr="00006FD0">
              <w:rPr>
                <w:rFonts w:ascii="Poppins" w:hAnsi="Poppins" w:cs="Poppins"/>
                <w:color w:val="004F6B" w:themeColor="text2"/>
              </w:rPr>
              <w:t>0.30</w:t>
            </w:r>
            <w:r w:rsidRPr="00006FD0">
              <w:rPr>
                <w:rFonts w:ascii="Poppins" w:hAnsi="Poppins" w:cs="Poppins"/>
                <w:color w:val="004F6B" w:themeColor="text2"/>
              </w:rPr>
              <w:t>am- 1</w:t>
            </w:r>
            <w:r w:rsidR="00006FD0" w:rsidRPr="00006FD0">
              <w:rPr>
                <w:rFonts w:ascii="Poppins" w:hAnsi="Poppins" w:cs="Poppins"/>
                <w:color w:val="004F6B" w:themeColor="text2"/>
              </w:rPr>
              <w:t>2.30</w:t>
            </w:r>
            <w:r w:rsidRPr="00006FD0">
              <w:rPr>
                <w:rFonts w:ascii="Poppins" w:hAnsi="Poppins" w:cs="Poppins"/>
                <w:color w:val="004F6B" w:themeColor="text2"/>
              </w:rPr>
              <w:t>pm</w:t>
            </w:r>
          </w:p>
        </w:tc>
      </w:tr>
      <w:tr w:rsidR="00E55869" w14:paraId="5632860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5876DFB2" w14:textId="77777777" w:rsidR="00E55869" w:rsidRPr="00B61B40" w:rsidRDefault="00E55869" w:rsidP="00E80620">
            <w:pPr>
              <w:pStyle w:val="TableText"/>
              <w:rPr>
                <w:rFonts w:ascii="Poppins" w:hAnsi="Poppins" w:cs="Poppins"/>
                <w:b w:val="0"/>
                <w:bCs w:val="0"/>
                <w:color w:val="004F6B" w:themeColor="text2"/>
              </w:rPr>
            </w:pPr>
            <w:r w:rsidRPr="00B61B40">
              <w:rPr>
                <w:rFonts w:ascii="Poppins" w:hAnsi="Poppins" w:cs="Poppins"/>
                <w:color w:val="004F6B" w:themeColor="text2"/>
              </w:rPr>
              <w:t xml:space="preserve">Authorised </w:t>
            </w:r>
          </w:p>
          <w:p w14:paraId="637082C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Representatives</w:t>
            </w:r>
          </w:p>
        </w:tc>
        <w:tc>
          <w:tcPr>
            <w:tcW w:w="6381" w:type="dxa"/>
          </w:tcPr>
          <w:p w14:paraId="6E55372C" w14:textId="74EF696F" w:rsidR="00E55869" w:rsidRPr="00B61B40" w:rsidRDefault="00E55869" w:rsidP="00E80620">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 xml:space="preserve">Katharine Newman, </w:t>
            </w:r>
            <w:r w:rsidR="003B59D2">
              <w:rPr>
                <w:rFonts w:ascii="Poppins" w:hAnsi="Poppins" w:cs="Poppins"/>
                <w:color w:val="004F6B" w:themeColor="text2"/>
              </w:rPr>
              <w:t>Hannah Gilmour</w:t>
            </w:r>
            <w:r w:rsidR="00492B55">
              <w:rPr>
                <w:rFonts w:ascii="Poppins" w:hAnsi="Poppins" w:cs="Poppins"/>
                <w:color w:val="004F6B" w:themeColor="text2"/>
              </w:rPr>
              <w:t xml:space="preserve">, </w:t>
            </w:r>
            <w:r w:rsidR="007D287D">
              <w:rPr>
                <w:rFonts w:ascii="Poppins" w:hAnsi="Poppins" w:cs="Poppins"/>
                <w:color w:val="004F6B" w:themeColor="text2"/>
              </w:rPr>
              <w:t xml:space="preserve">Errol Miller, </w:t>
            </w:r>
            <w:r w:rsidR="003B59D2">
              <w:rPr>
                <w:rFonts w:ascii="Poppins" w:hAnsi="Poppins" w:cs="Poppins"/>
                <w:color w:val="004F6B" w:themeColor="text2"/>
              </w:rPr>
              <w:t>Louise Daborn</w:t>
            </w:r>
            <w:r w:rsidR="00990C48">
              <w:rPr>
                <w:rFonts w:ascii="Poppins" w:hAnsi="Poppins" w:cs="Poppins"/>
                <w:color w:val="004F6B" w:themeColor="text2"/>
              </w:rPr>
              <w:t>, Gabrielle Summerhays.</w:t>
            </w:r>
          </w:p>
        </w:tc>
      </w:tr>
      <w:tr w:rsidR="00E55869" w14:paraId="17053010"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Pr>
          <w:p w14:paraId="6B4B80F1"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Contact details</w:t>
            </w:r>
          </w:p>
        </w:tc>
        <w:tc>
          <w:tcPr>
            <w:tcW w:w="6381" w:type="dxa"/>
          </w:tcPr>
          <w:p w14:paraId="4A9EA0AD" w14:textId="77777777" w:rsidR="00E55869" w:rsidRPr="00B61B40" w:rsidRDefault="00E55869"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Healthwatch Surrey GF21, Astolat, Coniers Way, Burpham, Surrey, GU4 7HL</w:t>
            </w:r>
          </w:p>
          <w:p w14:paraId="4286E1E4" w14:textId="77777777" w:rsidR="00E55869" w:rsidRPr="00B61B40" w:rsidRDefault="00000000"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hyperlink r:id="rId13" w:history="1">
              <w:r w:rsidR="00E55869" w:rsidRPr="00B61B40">
                <w:rPr>
                  <w:rStyle w:val="Hyperlink"/>
                  <w:rFonts w:ascii="Poppins" w:hAnsi="Poppins" w:cs="Poppins"/>
                  <w:color w:val="004F6B" w:themeColor="text2"/>
                </w:rPr>
                <w:t>enquiries@healthwatchsurrey.co.uk</w:t>
              </w:r>
            </w:hyperlink>
          </w:p>
          <w:p w14:paraId="4B94C7E3" w14:textId="77777777" w:rsidR="00B61B40" w:rsidRPr="00B61B40" w:rsidRDefault="00B61B40"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Phone</w:t>
            </w:r>
            <w:r w:rsidR="00E55869" w:rsidRPr="00B61B40">
              <w:rPr>
                <w:rFonts w:ascii="Poppins" w:hAnsi="Poppins" w:cs="Poppins"/>
                <w:color w:val="004F6B" w:themeColor="text2"/>
              </w:rPr>
              <w:t>: </w:t>
            </w:r>
            <w:hyperlink r:id="rId14" w:history="1">
              <w:r w:rsidR="00E55869" w:rsidRPr="00B61B40">
                <w:rPr>
                  <w:rFonts w:ascii="Poppins" w:hAnsi="Poppins" w:cs="Poppins"/>
                  <w:color w:val="004F6B" w:themeColor="text2"/>
                </w:rPr>
                <w:t>0303 303 0023 (local rate number)</w:t>
              </w:r>
            </w:hyperlink>
          </w:p>
          <w:p w14:paraId="25C52410" w14:textId="77777777" w:rsidR="00E55869" w:rsidRPr="00B61B40" w:rsidRDefault="00E55869"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SMS (text only): </w:t>
            </w:r>
            <w:hyperlink r:id="rId15" w:history="1">
              <w:r w:rsidRPr="00B61B40">
                <w:rPr>
                  <w:rFonts w:ascii="Poppins" w:hAnsi="Poppins" w:cs="Poppins"/>
                  <w:color w:val="004F6B" w:themeColor="text2"/>
                </w:rPr>
                <w:t>07592 787533</w:t>
              </w:r>
            </w:hyperlink>
          </w:p>
        </w:tc>
      </w:tr>
    </w:tbl>
    <w:p w14:paraId="67B80BEE" w14:textId="4DE76D54" w:rsidR="00B61B40" w:rsidRPr="00B61B40" w:rsidRDefault="002D6870" w:rsidP="00DA25A2">
      <w:pPr>
        <w:pStyle w:val="Heading2"/>
      </w:pPr>
      <w:bookmarkStart w:id="5" w:name="_Toc139048324"/>
      <w:r>
        <w:lastRenderedPageBreak/>
        <w:t>1</w:t>
      </w:r>
      <w:r w:rsidR="00422807" w:rsidRPr="00422807">
        <w:t>.</w:t>
      </w:r>
      <w:r w:rsidR="00BC46DF">
        <w:t>2</w:t>
      </w:r>
      <w:r w:rsidR="00422807" w:rsidRPr="00422807">
        <w:tab/>
        <w:t>Summary of key findings</w:t>
      </w:r>
      <w:bookmarkEnd w:id="5"/>
    </w:p>
    <w:p w14:paraId="13AEF61C" w14:textId="2DDF7475" w:rsidR="00621F0A" w:rsidRPr="00422807" w:rsidRDefault="00422807" w:rsidP="00621F0A">
      <w:r w:rsidRPr="00422807">
        <w:t xml:space="preserve">Overall, </w:t>
      </w:r>
      <w:r w:rsidR="00DB11B3">
        <w:t>we found residents to be</w:t>
      </w:r>
      <w:r w:rsidR="00A70E8E">
        <w:t xml:space="preserve"> content, and</w:t>
      </w:r>
      <w:r w:rsidR="00DB11B3">
        <w:t xml:space="preserve"> happy</w:t>
      </w:r>
      <w:r w:rsidR="00A70E8E">
        <w:t xml:space="preserve"> with the care they received</w:t>
      </w:r>
      <w:r w:rsidR="002C0785">
        <w:t xml:space="preserve">. </w:t>
      </w:r>
      <w:r w:rsidR="00A70E8E">
        <w:t>S</w:t>
      </w:r>
      <w:r w:rsidR="00DB11B3">
        <w:t xml:space="preserve">taff were friendly and helpful, and the environment was </w:t>
      </w:r>
      <w:r w:rsidR="00592A4C">
        <w:t>pleasant</w:t>
      </w:r>
      <w:r w:rsidR="00A70E8E">
        <w:t xml:space="preserve">. </w:t>
      </w:r>
    </w:p>
    <w:p w14:paraId="16017CAA" w14:textId="77777777" w:rsidR="00422807" w:rsidRPr="00422807" w:rsidRDefault="00422807" w:rsidP="00422807">
      <w:pPr>
        <w:spacing w:after="160" w:line="259" w:lineRule="auto"/>
        <w:rPr>
          <w:rFonts w:cs="Poppins"/>
          <w:szCs w:val="24"/>
        </w:rPr>
      </w:pPr>
    </w:p>
    <w:p w14:paraId="52183B68" w14:textId="77D46C7F" w:rsidR="00422807" w:rsidRPr="00422807" w:rsidRDefault="00422807" w:rsidP="00422807">
      <w:pPr>
        <w:spacing w:after="160" w:line="259" w:lineRule="auto"/>
        <w:rPr>
          <w:rFonts w:cs="Poppins"/>
          <w:szCs w:val="24"/>
        </w:rPr>
      </w:pPr>
      <w:r w:rsidRPr="00422807">
        <w:rPr>
          <w:rFonts w:cs="Poppins"/>
          <w:szCs w:val="24"/>
        </w:rPr>
        <w:t xml:space="preserve">We have </w:t>
      </w:r>
      <w:r w:rsidR="00A70E8E">
        <w:rPr>
          <w:rFonts w:cs="Poppins"/>
          <w:szCs w:val="24"/>
        </w:rPr>
        <w:t>seven</w:t>
      </w:r>
      <w:r w:rsidR="0084367A">
        <w:rPr>
          <w:rFonts w:cs="Poppins"/>
          <w:szCs w:val="24"/>
        </w:rPr>
        <w:t xml:space="preserve"> </w:t>
      </w:r>
      <w:r w:rsidRPr="005B0BA0">
        <w:rPr>
          <w:rStyle w:val="Strong"/>
        </w:rPr>
        <w:t>recommendation</w:t>
      </w:r>
      <w:r w:rsidR="004B07C6">
        <w:rPr>
          <w:rStyle w:val="Strong"/>
        </w:rPr>
        <w:t>s</w:t>
      </w:r>
      <w:r w:rsidRPr="00422807">
        <w:rPr>
          <w:rFonts w:cs="Poppins"/>
          <w:szCs w:val="24"/>
        </w:rPr>
        <w:t xml:space="preserve"> based on our visit: </w:t>
      </w:r>
    </w:p>
    <w:p w14:paraId="749E9D21" w14:textId="167E5748" w:rsidR="00DA09E4" w:rsidRDefault="00422807" w:rsidP="0042485A">
      <w:pPr>
        <w:pStyle w:val="ListBullet-pink"/>
        <w:rPr>
          <w:rStyle w:val="IntenseEmphasis"/>
        </w:rPr>
      </w:pPr>
      <w:r w:rsidRPr="00621F0A">
        <w:rPr>
          <w:rStyle w:val="IntenseEmphasis"/>
        </w:rPr>
        <w:t>Ensure</w:t>
      </w:r>
      <w:r w:rsidR="0047148D">
        <w:rPr>
          <w:rStyle w:val="IntenseEmphasis"/>
        </w:rPr>
        <w:t xml:space="preserve"> the</w:t>
      </w:r>
      <w:r w:rsidRPr="00621F0A">
        <w:rPr>
          <w:rStyle w:val="IntenseEmphasis"/>
        </w:rPr>
        <w:t xml:space="preserve"> </w:t>
      </w:r>
      <w:r w:rsidR="007429EF">
        <w:rPr>
          <w:rStyle w:val="IntenseEmphasis"/>
        </w:rPr>
        <w:t xml:space="preserve">complaints procedure is visible </w:t>
      </w:r>
      <w:r w:rsidR="00C370EA">
        <w:rPr>
          <w:rStyle w:val="IntenseEmphasis"/>
        </w:rPr>
        <w:t xml:space="preserve">and accessible </w:t>
      </w:r>
      <w:r w:rsidR="007429EF">
        <w:rPr>
          <w:rStyle w:val="IntenseEmphasis"/>
        </w:rPr>
        <w:t>(</w:t>
      </w:r>
      <w:r w:rsidR="00CF0025">
        <w:rPr>
          <w:rStyle w:val="IntenseEmphasis"/>
        </w:rPr>
        <w:t xml:space="preserve">it is </w:t>
      </w:r>
      <w:r w:rsidR="007429EF">
        <w:rPr>
          <w:rStyle w:val="IntenseEmphasis"/>
        </w:rPr>
        <w:t xml:space="preserve">currently positioned </w:t>
      </w:r>
      <w:r w:rsidR="00DA09E4">
        <w:rPr>
          <w:rStyle w:val="IntenseEmphasis"/>
        </w:rPr>
        <w:t xml:space="preserve">very high up </w:t>
      </w:r>
      <w:r w:rsidR="003B0CB8">
        <w:rPr>
          <w:rStyle w:val="IntenseEmphasis"/>
        </w:rPr>
        <w:t>o</w:t>
      </w:r>
      <w:r w:rsidR="00DA09E4">
        <w:rPr>
          <w:rStyle w:val="IntenseEmphasis"/>
        </w:rPr>
        <w:t>n a display</w:t>
      </w:r>
      <w:r w:rsidR="003B0CB8">
        <w:rPr>
          <w:rStyle w:val="IntenseEmphasis"/>
        </w:rPr>
        <w:t xml:space="preserve"> board</w:t>
      </w:r>
      <w:r w:rsidR="00EB2E55">
        <w:rPr>
          <w:rStyle w:val="IntenseEmphasis"/>
        </w:rPr>
        <w:t>)</w:t>
      </w:r>
      <w:r w:rsidR="00592A4C">
        <w:rPr>
          <w:rStyle w:val="IntenseEmphasis"/>
        </w:rPr>
        <w:t>.</w:t>
      </w:r>
    </w:p>
    <w:p w14:paraId="6AF11CF1" w14:textId="4B927876" w:rsidR="00604440" w:rsidRDefault="00604440" w:rsidP="0042485A">
      <w:pPr>
        <w:pStyle w:val="ListBullet-pink"/>
        <w:rPr>
          <w:rStyle w:val="IntenseEmphasis"/>
        </w:rPr>
      </w:pPr>
      <w:r>
        <w:rPr>
          <w:rStyle w:val="IntenseEmphasis"/>
        </w:rPr>
        <w:t>Ensure up to date advocacy information is display</w:t>
      </w:r>
      <w:r w:rsidR="00CF0025">
        <w:rPr>
          <w:rStyle w:val="IntenseEmphasis"/>
        </w:rPr>
        <w:t>ed.</w:t>
      </w:r>
    </w:p>
    <w:p w14:paraId="3C79AD06" w14:textId="7CBB2FA9" w:rsidR="00DA09E4" w:rsidRDefault="009D1289" w:rsidP="009D1289">
      <w:pPr>
        <w:pStyle w:val="ListBullet-pink"/>
        <w:rPr>
          <w:rStyle w:val="IntenseEmphasis"/>
        </w:rPr>
      </w:pPr>
      <w:r>
        <w:rPr>
          <w:rStyle w:val="IntenseEmphasis"/>
        </w:rPr>
        <w:t xml:space="preserve">Provide stimulating activities which are inclusive to all, and display the activities plan so that residents can see it. </w:t>
      </w:r>
    </w:p>
    <w:p w14:paraId="47266789" w14:textId="68A8ACF0" w:rsidR="005548DE" w:rsidRDefault="00987892" w:rsidP="0042485A">
      <w:pPr>
        <w:pStyle w:val="ListBullet-pink"/>
        <w:rPr>
          <w:rStyle w:val="IntenseEmphasis"/>
        </w:rPr>
      </w:pPr>
      <w:r>
        <w:rPr>
          <w:rStyle w:val="IntenseEmphasis"/>
        </w:rPr>
        <w:t>Make</w:t>
      </w:r>
      <w:r w:rsidR="005548DE">
        <w:rPr>
          <w:rStyle w:val="IntenseEmphasis"/>
        </w:rPr>
        <w:t xml:space="preserve"> a private space available so that the visiting podiatrist can treat residents in private, ensuring their privacy and dignity. </w:t>
      </w:r>
    </w:p>
    <w:p w14:paraId="378AE82E" w14:textId="10794393" w:rsidR="00B05B8A" w:rsidRPr="00066AD3" w:rsidRDefault="00B05B8A" w:rsidP="00B05B8A">
      <w:pPr>
        <w:pStyle w:val="ListBullet-pink"/>
        <w:rPr>
          <w:rStyle w:val="IntenseEmphasis"/>
          <w:b w:val="0"/>
          <w:iCs/>
        </w:rPr>
      </w:pPr>
      <w:r w:rsidRPr="00B05B8A">
        <w:rPr>
          <w:rStyle w:val="IntenseEmphasis"/>
        </w:rPr>
        <w:t xml:space="preserve">Consider using more dementia friendly signage around the home. </w:t>
      </w:r>
    </w:p>
    <w:p w14:paraId="2C11E1EA" w14:textId="7DA18CCD" w:rsidR="00066AD3" w:rsidRPr="00987892" w:rsidRDefault="00066AD3" w:rsidP="00987892">
      <w:pPr>
        <w:pStyle w:val="ListBullet-pink"/>
        <w:rPr>
          <w:rStyle w:val="IntenseEmphasis"/>
          <w:b w:val="0"/>
          <w:bCs w:val="0"/>
          <w:iCs/>
        </w:rPr>
      </w:pPr>
      <w:r w:rsidRPr="00066AD3">
        <w:rPr>
          <w:rStyle w:val="IntenseEmphasis"/>
        </w:rPr>
        <w:t xml:space="preserve">Display the menu so that it is visible for residents and their family members. </w:t>
      </w:r>
    </w:p>
    <w:p w14:paraId="076D464C" w14:textId="77777777" w:rsidR="00FF7570" w:rsidRPr="009B47CB" w:rsidRDefault="00FF7570" w:rsidP="00FF7570">
      <w:pPr>
        <w:pStyle w:val="ListBullet-pink"/>
        <w:rPr>
          <w:rStyle w:val="IntenseEmphasis"/>
          <w:iCs/>
        </w:rPr>
      </w:pPr>
      <w:r>
        <w:rPr>
          <w:rStyle w:val="IntenseEmphasis"/>
        </w:rPr>
        <w:t xml:space="preserve">Consider ways to better assist residents in finding lost property such as glasses/dentures. </w:t>
      </w:r>
    </w:p>
    <w:p w14:paraId="28C5E271" w14:textId="77777777" w:rsidR="00EB6CF4" w:rsidRDefault="00EB6CF4" w:rsidP="00EB6CF4">
      <w:pPr>
        <w:pStyle w:val="ListBullet-pink"/>
        <w:numPr>
          <w:ilvl w:val="0"/>
          <w:numId w:val="0"/>
        </w:numPr>
        <w:ind w:left="360"/>
        <w:rPr>
          <w:rStyle w:val="IntenseEmphasis"/>
        </w:rPr>
      </w:pPr>
    </w:p>
    <w:p w14:paraId="32F7B69A" w14:textId="1111F1A9" w:rsidR="002D6870" w:rsidRPr="002D6870" w:rsidRDefault="002D6870" w:rsidP="00DA25A2">
      <w:pPr>
        <w:pStyle w:val="Heading2"/>
      </w:pPr>
      <w:bookmarkStart w:id="6" w:name="_Toc139048325"/>
      <w:r>
        <w:t>1</w:t>
      </w:r>
      <w:r w:rsidR="00422807" w:rsidRPr="00422807">
        <w:t>.</w:t>
      </w:r>
      <w:r w:rsidR="00BC46DF">
        <w:t>3</w:t>
      </w:r>
      <w:r w:rsidR="00422807" w:rsidRPr="00422807">
        <w:tab/>
        <w:t>Acknowledgements</w:t>
      </w:r>
      <w:bookmarkEnd w:id="6"/>
    </w:p>
    <w:p w14:paraId="6424FCF2" w14:textId="4825B53C" w:rsidR="002D6870" w:rsidRDefault="00422807" w:rsidP="00422807">
      <w:pPr>
        <w:spacing w:after="160" w:line="259" w:lineRule="auto"/>
        <w:rPr>
          <w:rFonts w:cs="Poppins"/>
          <w:szCs w:val="24"/>
        </w:rPr>
      </w:pPr>
      <w:r w:rsidRPr="00422807">
        <w:rPr>
          <w:rFonts w:cs="Poppins"/>
          <w:szCs w:val="24"/>
        </w:rPr>
        <w:t xml:space="preserve">Healthwatch Surrey would like to thank residents, their families, and the staff at </w:t>
      </w:r>
      <w:r w:rsidR="00C75571">
        <w:rPr>
          <w:rFonts w:cs="Poppins"/>
          <w:szCs w:val="24"/>
        </w:rPr>
        <w:t>Brownscombe Residences</w:t>
      </w:r>
      <w:r w:rsidRPr="00422807">
        <w:rPr>
          <w:rFonts w:cs="Poppins"/>
          <w:szCs w:val="24"/>
        </w:rPr>
        <w:t>, for their contribution to our Enter and View programme.</w:t>
      </w:r>
    </w:p>
    <w:p w14:paraId="7A08C94B" w14:textId="77777777" w:rsidR="00422807" w:rsidRPr="00422807" w:rsidRDefault="00422807" w:rsidP="00422807">
      <w:pPr>
        <w:spacing w:after="160" w:line="259" w:lineRule="auto"/>
        <w:rPr>
          <w:rFonts w:cs="Poppins"/>
          <w:szCs w:val="24"/>
        </w:rPr>
      </w:pPr>
      <w:r w:rsidRPr="00422807">
        <w:rPr>
          <w:rFonts w:cs="Poppins"/>
          <w:szCs w:val="24"/>
        </w:rPr>
        <w:t xml:space="preserve"> </w:t>
      </w:r>
    </w:p>
    <w:p w14:paraId="3E1F4C57" w14:textId="11198CDE" w:rsidR="00422807" w:rsidRPr="00422807" w:rsidRDefault="002D6870" w:rsidP="002D6870">
      <w:pPr>
        <w:pStyle w:val="Heading2"/>
      </w:pPr>
      <w:bookmarkStart w:id="7" w:name="_Toc139048326"/>
      <w:r>
        <w:t>1</w:t>
      </w:r>
      <w:r w:rsidR="00422807" w:rsidRPr="00422807">
        <w:t>.</w:t>
      </w:r>
      <w:r w:rsidR="00BC46DF">
        <w:t>4</w:t>
      </w:r>
      <w:r w:rsidR="00422807" w:rsidRPr="00422807">
        <w:tab/>
        <w:t>Disclaimer</w:t>
      </w:r>
      <w:bookmarkEnd w:id="7"/>
    </w:p>
    <w:p w14:paraId="51C07674" w14:textId="720BF86F" w:rsidR="00422807" w:rsidRPr="00422807" w:rsidRDefault="00422807" w:rsidP="00422807">
      <w:pPr>
        <w:spacing w:after="160" w:line="259" w:lineRule="auto"/>
        <w:rPr>
          <w:rFonts w:cs="Poppins"/>
          <w:szCs w:val="24"/>
        </w:rPr>
      </w:pPr>
      <w:r w:rsidRPr="00422807">
        <w:rPr>
          <w:rFonts w:cs="Poppins"/>
          <w:szCs w:val="24"/>
        </w:rPr>
        <w:t>This report relates to findings observed on the specific date set out on P</w:t>
      </w:r>
      <w:r w:rsidR="003B0CB8">
        <w:rPr>
          <w:rFonts w:cs="Poppins"/>
          <w:szCs w:val="24"/>
        </w:rPr>
        <w:t>age 4</w:t>
      </w:r>
      <w:r w:rsidRPr="00422807">
        <w:rPr>
          <w:rFonts w:cs="Poppins"/>
          <w:szCs w:val="24"/>
        </w:rPr>
        <w:t xml:space="preserve">. Our report is not a representative portrayal of the experiences of all residents, their </w:t>
      </w:r>
      <w:r w:rsidR="00283E46" w:rsidRPr="00422807">
        <w:rPr>
          <w:rFonts w:cs="Poppins"/>
          <w:szCs w:val="24"/>
        </w:rPr>
        <w:t>families,</w:t>
      </w:r>
      <w:r w:rsidRPr="00422807">
        <w:rPr>
          <w:rFonts w:cs="Poppins"/>
          <w:szCs w:val="24"/>
        </w:rPr>
        <w:t xml:space="preserve"> and staff, only an account of what was observed and contributed at the time. </w:t>
      </w:r>
    </w:p>
    <w:p w14:paraId="5F8D199A" w14:textId="77777777" w:rsidR="00422807" w:rsidRPr="00422807" w:rsidRDefault="00422807" w:rsidP="00422807">
      <w:pPr>
        <w:spacing w:after="160" w:line="259" w:lineRule="auto"/>
        <w:rPr>
          <w:rFonts w:cs="Poppins"/>
          <w:szCs w:val="24"/>
        </w:rPr>
      </w:pPr>
    </w:p>
    <w:p w14:paraId="431C2481" w14:textId="77777777" w:rsidR="00422807" w:rsidRPr="00422807" w:rsidRDefault="00422807" w:rsidP="002D6870">
      <w:pPr>
        <w:pStyle w:val="Heading1"/>
      </w:pPr>
      <w:bookmarkStart w:id="8" w:name="_Toc139048327"/>
      <w:r w:rsidRPr="00422807">
        <w:lastRenderedPageBreak/>
        <w:t>2.</w:t>
      </w:r>
      <w:r w:rsidRPr="00422807">
        <w:tab/>
        <w:t>What we found</w:t>
      </w:r>
      <w:bookmarkEnd w:id="8"/>
    </w:p>
    <w:p w14:paraId="29B1307F" w14:textId="77777777" w:rsidR="00422807" w:rsidRPr="00422807" w:rsidRDefault="00422807" w:rsidP="002D6870">
      <w:pPr>
        <w:pStyle w:val="Heading2"/>
      </w:pPr>
      <w:bookmarkStart w:id="9" w:name="_Toc139048328"/>
      <w:r w:rsidRPr="00422807">
        <w:t>2.1</w:t>
      </w:r>
      <w:r w:rsidRPr="00422807">
        <w:tab/>
        <w:t>Description of service</w:t>
      </w:r>
      <w:bookmarkEnd w:id="9"/>
      <w:r w:rsidRPr="00422807">
        <w:t xml:space="preserve"> </w:t>
      </w:r>
    </w:p>
    <w:p w14:paraId="0D9E447E" w14:textId="235C7F48" w:rsidR="00422807" w:rsidRPr="00830159" w:rsidRDefault="002D6870" w:rsidP="002D6870">
      <w:pPr>
        <w:spacing w:after="120"/>
      </w:pPr>
      <w:r>
        <w:t xml:space="preserve">Address: </w:t>
      </w:r>
      <w:r w:rsidR="00C75571">
        <w:t>Brownscombe</w:t>
      </w:r>
      <w:r w:rsidR="00830159">
        <w:t xml:space="preserve"> Care Residences </w:t>
      </w:r>
      <w:r w:rsidR="00830159" w:rsidRPr="00830159">
        <w:t>Hindhead Road, Haslemere, Surrey, GU27 3PL</w:t>
      </w:r>
    </w:p>
    <w:p w14:paraId="0BB64CC6" w14:textId="29B1EE11" w:rsidR="00422807" w:rsidRDefault="00422807" w:rsidP="002D6870">
      <w:pPr>
        <w:spacing w:after="120"/>
      </w:pPr>
      <w:r w:rsidRPr="00422807">
        <w:t xml:space="preserve">Website: </w:t>
      </w:r>
      <w:hyperlink r:id="rId16" w:history="1">
        <w:r w:rsidR="003D7CCE" w:rsidRPr="003D7CCE">
          <w:rPr>
            <w:color w:val="0000FF"/>
            <w:u w:val="single"/>
          </w:rPr>
          <w:t>CHD Living - Brownscombe Care Residences</w:t>
        </w:r>
      </w:hyperlink>
    </w:p>
    <w:p w14:paraId="6BAC07D7" w14:textId="41D54D73" w:rsidR="00422807" w:rsidRPr="00422807" w:rsidRDefault="00422807" w:rsidP="002D6870">
      <w:pPr>
        <w:spacing w:after="120"/>
      </w:pPr>
      <w:r w:rsidRPr="00422807">
        <w:t>Provided by:</w:t>
      </w:r>
      <w:r w:rsidR="00AF22BE">
        <w:t xml:space="preserve"> </w:t>
      </w:r>
      <w:r w:rsidR="008C6D67">
        <w:t>Mr L</w:t>
      </w:r>
      <w:r w:rsidR="005A4152">
        <w:t>iakatali</w:t>
      </w:r>
      <w:r w:rsidR="008C6D67">
        <w:t xml:space="preserve"> Hasham</w:t>
      </w:r>
      <w:r w:rsidR="00385845">
        <w:t xml:space="preserve">. Part of CHD Living group. </w:t>
      </w:r>
    </w:p>
    <w:p w14:paraId="41B5C0FC" w14:textId="2F08F9F0" w:rsidR="00422807" w:rsidRPr="00422807" w:rsidRDefault="00422807" w:rsidP="002D6870">
      <w:pPr>
        <w:spacing w:after="120"/>
      </w:pPr>
      <w:r w:rsidRPr="00422807">
        <w:t xml:space="preserve">Registered manager:  </w:t>
      </w:r>
      <w:r w:rsidR="00C75571">
        <w:t>Ali Packham</w:t>
      </w:r>
      <w:r w:rsidR="005A4152">
        <w:t>.</w:t>
      </w:r>
    </w:p>
    <w:p w14:paraId="4E3FCEA8" w14:textId="03AC8892" w:rsidR="00F43012" w:rsidRPr="00EB01E0" w:rsidRDefault="00422807" w:rsidP="002D6870">
      <w:r w:rsidRPr="00422807">
        <w:t xml:space="preserve">Capacity: </w:t>
      </w:r>
      <w:r w:rsidR="00830159">
        <w:t>Brownscombe Care Residences</w:t>
      </w:r>
      <w:r w:rsidR="00482FF7" w:rsidRPr="00EB01E0">
        <w:t xml:space="preserve"> </w:t>
      </w:r>
      <w:r w:rsidR="00F43012" w:rsidRPr="00EB01E0">
        <w:t xml:space="preserve">is a care home providing </w:t>
      </w:r>
      <w:r w:rsidR="002837B2" w:rsidRPr="00EB01E0">
        <w:t xml:space="preserve">residential, </w:t>
      </w:r>
      <w:r w:rsidR="00F43012" w:rsidRPr="00EB01E0">
        <w:t xml:space="preserve">nursing </w:t>
      </w:r>
      <w:r w:rsidR="00870643" w:rsidRPr="00EB01E0">
        <w:t xml:space="preserve">or </w:t>
      </w:r>
      <w:r w:rsidR="002837B2" w:rsidRPr="00EB01E0">
        <w:t>respite care</w:t>
      </w:r>
      <w:r w:rsidR="00F43012" w:rsidRPr="00EB01E0">
        <w:t xml:space="preserve"> for up to </w:t>
      </w:r>
      <w:r w:rsidR="002B36E0" w:rsidRPr="00EB01E0">
        <w:t>5</w:t>
      </w:r>
      <w:r w:rsidR="00AD5044" w:rsidRPr="00EB01E0">
        <w:t>5</w:t>
      </w:r>
      <w:r w:rsidR="00F43012" w:rsidRPr="00EB01E0">
        <w:t xml:space="preserve"> people including </w:t>
      </w:r>
      <w:r w:rsidR="002B36E0" w:rsidRPr="00EB01E0">
        <w:t xml:space="preserve">some </w:t>
      </w:r>
      <w:r w:rsidR="00F43012" w:rsidRPr="00EB01E0">
        <w:t>people living with dementia</w:t>
      </w:r>
      <w:r w:rsidR="00D949CF">
        <w:t xml:space="preserve">, including </w:t>
      </w:r>
      <w:r w:rsidR="00492136">
        <w:t>12 beds for Discharge to Assess commissioned by SCC</w:t>
      </w:r>
      <w:r w:rsidR="00F43012" w:rsidRPr="00EB01E0">
        <w:t>.</w:t>
      </w:r>
    </w:p>
    <w:p w14:paraId="74B96361" w14:textId="0D57FA10" w:rsidR="00422807" w:rsidRPr="00EB01E0" w:rsidRDefault="00F43012" w:rsidP="002D6870">
      <w:r w:rsidRPr="00EB01E0">
        <w:t xml:space="preserve">At the time of our visit in </w:t>
      </w:r>
      <w:r w:rsidR="00830159" w:rsidRPr="00EB01E0">
        <w:t>March</w:t>
      </w:r>
      <w:r w:rsidR="007D287D" w:rsidRPr="00EB01E0">
        <w:t xml:space="preserve"> 2023</w:t>
      </w:r>
      <w:r w:rsidRPr="00EB01E0">
        <w:t xml:space="preserve"> there </w:t>
      </w:r>
      <w:r w:rsidR="00DD1233" w:rsidRPr="00EB01E0">
        <w:t xml:space="preserve">were </w:t>
      </w:r>
      <w:r w:rsidR="00605E07" w:rsidRPr="00EB01E0">
        <w:t>forty-three</w:t>
      </w:r>
      <w:r w:rsidR="00422807" w:rsidRPr="00EB01E0">
        <w:t xml:space="preserve"> residents</w:t>
      </w:r>
      <w:r w:rsidR="001B4503" w:rsidRPr="00EB01E0">
        <w:t xml:space="preserve">, </w:t>
      </w:r>
      <w:r w:rsidR="00621DB0" w:rsidRPr="00EB01E0">
        <w:t>includ</w:t>
      </w:r>
      <w:r w:rsidR="00EC10B7">
        <w:t>ing</w:t>
      </w:r>
      <w:r w:rsidR="00621DB0" w:rsidRPr="00EB01E0">
        <w:t xml:space="preserve"> </w:t>
      </w:r>
      <w:r w:rsidR="00CC0F03">
        <w:t>six</w:t>
      </w:r>
      <w:r w:rsidR="00172299">
        <w:t xml:space="preserve"> using</w:t>
      </w:r>
      <w:r w:rsidR="00621DB0" w:rsidRPr="00EB01E0">
        <w:t xml:space="preserve"> </w:t>
      </w:r>
      <w:r w:rsidR="00422807" w:rsidRPr="00EB01E0">
        <w:t>Discharge to Assess</w:t>
      </w:r>
      <w:r w:rsidR="00492136">
        <w:t xml:space="preserve"> beds</w:t>
      </w:r>
      <w:r w:rsidR="00CC0F03">
        <w:t>.</w:t>
      </w:r>
    </w:p>
    <w:p w14:paraId="78EE024A" w14:textId="73B5119B" w:rsidR="005D03FA" w:rsidRPr="00EB01E0" w:rsidRDefault="00EC10B7" w:rsidP="002D6870">
      <w:r>
        <w:t xml:space="preserve">We were told that less than 50% of residents would have capacity to speak to us. </w:t>
      </w:r>
    </w:p>
    <w:p w14:paraId="14CA44D2" w14:textId="4B656EBD" w:rsidR="00A86283" w:rsidRDefault="00AD5044" w:rsidP="002D6870">
      <w:r w:rsidRPr="00EB01E0">
        <w:t>F</w:t>
      </w:r>
      <w:r w:rsidR="00A86283" w:rsidRPr="00EB01E0">
        <w:t>ifteen residents were funded by SCC</w:t>
      </w:r>
      <w:r w:rsidR="00172299">
        <w:t>, three residents were funded by other local authorities</w:t>
      </w:r>
      <w:r w:rsidR="00A86283" w:rsidRPr="00EB01E0">
        <w:t>.</w:t>
      </w:r>
    </w:p>
    <w:p w14:paraId="4C103892" w14:textId="77777777" w:rsidR="003B753F" w:rsidRDefault="003B753F" w:rsidP="003B753F">
      <w:r>
        <w:t>We were told that more nursing and dementia care is being provided rather than residential. Many residents come for short term convalescence.</w:t>
      </w:r>
    </w:p>
    <w:p w14:paraId="2D2052AB" w14:textId="77777777" w:rsidR="003B753F" w:rsidRPr="00EB01E0" w:rsidRDefault="003B753F" w:rsidP="002D6870"/>
    <w:p w14:paraId="0E282065" w14:textId="6B38DA01" w:rsidR="00CA0627" w:rsidRDefault="009A0493" w:rsidP="002D6870">
      <w:r w:rsidRPr="00EB01E0">
        <w:t>In 2022</w:t>
      </w:r>
      <w:r w:rsidR="00EB01E0" w:rsidRPr="00EB01E0">
        <w:t>,</w:t>
      </w:r>
      <w:r w:rsidRPr="00EB01E0">
        <w:t xml:space="preserve"> Brownscombe House and Lodge were amalgamated into </w:t>
      </w:r>
      <w:r w:rsidR="00EB01E0" w:rsidRPr="00EB01E0">
        <w:t>Brownscombe Residences. At the time of our visit substantial building work was taking place</w:t>
      </w:r>
      <w:r w:rsidR="00317562">
        <w:t xml:space="preserve">, when the building work is complete, </w:t>
      </w:r>
      <w:r w:rsidR="005A1DD6">
        <w:t xml:space="preserve">(refurbishing the lodge as well as the house) </w:t>
      </w:r>
      <w:r w:rsidR="00317562">
        <w:t>total occupancy will be 85.</w:t>
      </w:r>
      <w:r w:rsidR="0048484F">
        <w:t xml:space="preserve"> </w:t>
      </w:r>
    </w:p>
    <w:p w14:paraId="2542354A" w14:textId="08B49B02" w:rsidR="009A0493" w:rsidRPr="00EB01E0" w:rsidRDefault="002C2CD9" w:rsidP="002D6870">
      <w:r>
        <w:t>We were told that t</w:t>
      </w:r>
      <w:r w:rsidR="00975835">
        <w:t xml:space="preserve">he purpose of the building work is to ensure that the building is sustainable and </w:t>
      </w:r>
      <w:r w:rsidR="00896F9E">
        <w:t>suitable.</w:t>
      </w:r>
    </w:p>
    <w:p w14:paraId="10D80366" w14:textId="77777777" w:rsidR="00782CB2" w:rsidRDefault="00782CB2" w:rsidP="00DD21ED">
      <w:pPr>
        <w:pStyle w:val="Heading2"/>
      </w:pPr>
    </w:p>
    <w:p w14:paraId="6A63EE3C" w14:textId="6753B1C7" w:rsidR="00422807" w:rsidRPr="00422807" w:rsidRDefault="00422807" w:rsidP="00DD21ED">
      <w:pPr>
        <w:pStyle w:val="Heading2"/>
      </w:pPr>
      <w:bookmarkStart w:id="10" w:name="_Toc139048329"/>
      <w:r w:rsidRPr="00422807">
        <w:t>2.2</w:t>
      </w:r>
      <w:r w:rsidRPr="00422807">
        <w:tab/>
        <w:t>Environment</w:t>
      </w:r>
      <w:bookmarkEnd w:id="10"/>
    </w:p>
    <w:p w14:paraId="00F6E0B5" w14:textId="74DC657A" w:rsidR="00A46ED7" w:rsidRPr="00AE51F0" w:rsidRDefault="00B44A3F" w:rsidP="00B44A3F">
      <w:r>
        <w:t>Brownscombe is</w:t>
      </w:r>
      <w:r w:rsidR="00415CAB">
        <w:t xml:space="preserve"> a large </w:t>
      </w:r>
      <w:r w:rsidR="00FD2E7D">
        <w:t>Edwardian country home which has undergone considerable extension</w:t>
      </w:r>
      <w:r w:rsidR="00A230B6">
        <w:t>s</w:t>
      </w:r>
      <w:r w:rsidR="00FD2E7D">
        <w:t xml:space="preserve">. </w:t>
      </w:r>
      <w:r w:rsidR="001920D3">
        <w:t>It is set in extensive grounds on a steep hill, with views over the valley.</w:t>
      </w:r>
    </w:p>
    <w:p w14:paraId="44D49BDA" w14:textId="55C4BD1F" w:rsidR="004D54A3" w:rsidRDefault="004D54A3" w:rsidP="004D54A3">
      <w:r w:rsidRPr="00AE51F0">
        <w:t xml:space="preserve">We saw evidence that our visit was </w:t>
      </w:r>
      <w:r w:rsidR="00F03FA8">
        <w:t>advertised</w:t>
      </w:r>
      <w:r w:rsidRPr="00AE51F0">
        <w:t xml:space="preserve">, with our posters displayed </w:t>
      </w:r>
      <w:r w:rsidR="00496425">
        <w:t>in the reception area</w:t>
      </w:r>
      <w:r w:rsidR="002C0785">
        <w:t xml:space="preserve">. </w:t>
      </w:r>
    </w:p>
    <w:p w14:paraId="742B5EE0" w14:textId="77983775" w:rsidR="00836457" w:rsidRDefault="00836457" w:rsidP="004D54A3">
      <w:r>
        <w:t xml:space="preserve">The main house is split over four floors: lower ground, ground, mezzanine and first floor. The lodge is split over three floors, ground, </w:t>
      </w:r>
      <w:r w:rsidR="00E270AE">
        <w:t xml:space="preserve">first and second. </w:t>
      </w:r>
      <w:r w:rsidR="00034433">
        <w:lastRenderedPageBreak/>
        <w:t xml:space="preserve">On the day of our visit one of the lifts was out of action due to the building work and consequently some residents were </w:t>
      </w:r>
      <w:r w:rsidR="00220215">
        <w:t>restricted to</w:t>
      </w:r>
      <w:r w:rsidR="00034433">
        <w:t xml:space="preserve"> their room all day.</w:t>
      </w:r>
    </w:p>
    <w:p w14:paraId="2F7409D5" w14:textId="53FBC8CA" w:rsidR="007C47D5" w:rsidRDefault="007C47D5" w:rsidP="004D54A3"/>
    <w:p w14:paraId="6A97F40D" w14:textId="7CC57DB8" w:rsidR="007C47D5" w:rsidRDefault="007C47D5" w:rsidP="004D54A3">
      <w:r>
        <w:t>We arrived at the Lodge entrance wher</w:t>
      </w:r>
      <w:r w:rsidR="002B192E">
        <w:t xml:space="preserve">e we </w:t>
      </w:r>
      <w:r w:rsidR="00FE5FE8">
        <w:t xml:space="preserve">noticed a </w:t>
      </w:r>
      <w:r w:rsidR="002B192E">
        <w:t>urine smell</w:t>
      </w:r>
      <w:r w:rsidR="00FE5FE8">
        <w:t xml:space="preserve"> which was being cleaned up</w:t>
      </w:r>
      <w:r w:rsidR="002B192E">
        <w:t xml:space="preserve">. We were directed up to </w:t>
      </w:r>
      <w:r w:rsidR="00C50BF9">
        <w:t xml:space="preserve">the </w:t>
      </w:r>
      <w:r w:rsidR="002B192E">
        <w:t>House entrance</w:t>
      </w:r>
      <w:r w:rsidR="00FE5FE8">
        <w:t>.</w:t>
      </w:r>
    </w:p>
    <w:p w14:paraId="02E9A528" w14:textId="2DA1C515" w:rsidR="00FE5FE8" w:rsidRDefault="00FE5FE8" w:rsidP="004D54A3">
      <w:r>
        <w:t>The rest of the prem</w:t>
      </w:r>
      <w:r w:rsidR="00927BFE">
        <w:t xml:space="preserve">ises were very clean (despite the building work). </w:t>
      </w:r>
    </w:p>
    <w:p w14:paraId="58D9E580" w14:textId="77777777" w:rsidR="009E5AFB" w:rsidRDefault="009E5AFB" w:rsidP="004D54A3"/>
    <w:p w14:paraId="372BC113" w14:textId="74226A09" w:rsidR="009E5AFB" w:rsidRPr="00AE51F0" w:rsidRDefault="009E5AFB" w:rsidP="004D54A3">
      <w:r>
        <w:t xml:space="preserve">All the staff were very friendly and helpful. </w:t>
      </w:r>
    </w:p>
    <w:p w14:paraId="1B43AADB" w14:textId="77777777" w:rsidR="00422807" w:rsidRPr="00422807" w:rsidRDefault="00422807" w:rsidP="00422807">
      <w:pPr>
        <w:spacing w:after="160" w:line="259" w:lineRule="auto"/>
        <w:rPr>
          <w:rFonts w:cs="Poppins"/>
          <w:szCs w:val="24"/>
        </w:rPr>
      </w:pPr>
    </w:p>
    <w:p w14:paraId="6C1C2D31" w14:textId="00F6FCBC" w:rsidR="0037076D" w:rsidRPr="0037076D" w:rsidRDefault="00422807" w:rsidP="00A46ED7">
      <w:pPr>
        <w:pStyle w:val="Heading2"/>
      </w:pPr>
      <w:bookmarkStart w:id="11" w:name="_Toc139048330"/>
      <w:r w:rsidRPr="00422807">
        <w:t>2.3</w:t>
      </w:r>
      <w:r w:rsidRPr="00422807">
        <w:tab/>
        <w:t>Facilities</w:t>
      </w:r>
      <w:bookmarkEnd w:id="11"/>
    </w:p>
    <w:p w14:paraId="6EB8B8C9" w14:textId="55606ABA" w:rsidR="00422807" w:rsidRDefault="00422807" w:rsidP="00DD21ED">
      <w:r w:rsidRPr="003601A5">
        <w:rPr>
          <w:rStyle w:val="Strong"/>
          <w:b w:val="0"/>
          <w:bCs w:val="0"/>
        </w:rPr>
        <w:t>The</w:t>
      </w:r>
      <w:r w:rsidR="000F1CD7">
        <w:rPr>
          <w:rStyle w:val="Strong"/>
          <w:b w:val="0"/>
          <w:bCs w:val="0"/>
        </w:rPr>
        <w:t xml:space="preserve">re </w:t>
      </w:r>
      <w:r w:rsidR="00456F46">
        <w:rPr>
          <w:rStyle w:val="Strong"/>
          <w:b w:val="0"/>
          <w:bCs w:val="0"/>
        </w:rPr>
        <w:t>is a “</w:t>
      </w:r>
      <w:r w:rsidR="00456F46" w:rsidRPr="00456F46">
        <w:rPr>
          <w:rStyle w:val="Strong"/>
        </w:rPr>
        <w:t>main</w:t>
      </w:r>
      <w:r w:rsidR="00AE51F0" w:rsidRPr="003601A5">
        <w:rPr>
          <w:rStyle w:val="Strong"/>
          <w:b w:val="0"/>
          <w:bCs w:val="0"/>
        </w:rPr>
        <w:t xml:space="preserve"> </w:t>
      </w:r>
      <w:r w:rsidRPr="003601A5">
        <w:rPr>
          <w:rStyle w:val="Strong"/>
        </w:rPr>
        <w:t>lounge</w:t>
      </w:r>
      <w:r w:rsidR="00456F46">
        <w:rPr>
          <w:rStyle w:val="Strong"/>
        </w:rPr>
        <w:t>”</w:t>
      </w:r>
      <w:r w:rsidRPr="003601A5">
        <w:t xml:space="preserve"> </w:t>
      </w:r>
      <w:r w:rsidR="00456F46">
        <w:t xml:space="preserve">on each side of the home </w:t>
      </w:r>
      <w:r w:rsidR="000F1CD7">
        <w:t xml:space="preserve">with </w:t>
      </w:r>
      <w:r w:rsidR="00363C20" w:rsidRPr="003601A5">
        <w:t xml:space="preserve">plenty of </w:t>
      </w:r>
      <w:r w:rsidR="00DD1233" w:rsidRPr="003601A5">
        <w:t>armchairs</w:t>
      </w:r>
      <w:r w:rsidR="00A46ED7" w:rsidRPr="003601A5">
        <w:t>,</w:t>
      </w:r>
      <w:r w:rsidR="00AB090D" w:rsidRPr="003601A5">
        <w:t xml:space="preserve"> </w:t>
      </w:r>
      <w:r w:rsidR="00AE51F0" w:rsidRPr="003601A5">
        <w:t xml:space="preserve">and </w:t>
      </w:r>
      <w:r w:rsidR="00AB090D" w:rsidRPr="003601A5">
        <w:t xml:space="preserve">a </w:t>
      </w:r>
      <w:r w:rsidR="006A4144" w:rsidRPr="003601A5">
        <w:t xml:space="preserve">large </w:t>
      </w:r>
      <w:r w:rsidR="00AB090D" w:rsidRPr="003601A5">
        <w:t>TV</w:t>
      </w:r>
      <w:r w:rsidR="000F1CD7">
        <w:t xml:space="preserve"> and a fish tank</w:t>
      </w:r>
      <w:r w:rsidR="00AE51F0" w:rsidRPr="003601A5">
        <w:t>.</w:t>
      </w:r>
      <w:r w:rsidR="002A0C02" w:rsidRPr="003601A5">
        <w:t xml:space="preserve"> </w:t>
      </w:r>
      <w:r w:rsidR="00A46ED7" w:rsidRPr="003601A5">
        <w:t xml:space="preserve">At the time of our </w:t>
      </w:r>
      <w:r w:rsidR="2425F2A6" w:rsidRPr="003601A5">
        <w:t>visit,</w:t>
      </w:r>
      <w:r w:rsidR="00A46ED7" w:rsidRPr="003601A5">
        <w:t xml:space="preserve"> </w:t>
      </w:r>
      <w:r w:rsidR="00B2244B">
        <w:t>the lounge areas were</w:t>
      </w:r>
      <w:r w:rsidR="00AB090D" w:rsidRPr="003601A5">
        <w:t xml:space="preserve"> </w:t>
      </w:r>
      <w:r w:rsidRPr="003601A5">
        <w:t xml:space="preserve">being </w:t>
      </w:r>
      <w:r w:rsidR="00B869D2">
        <w:t>occupied</w:t>
      </w:r>
      <w:r w:rsidR="00B869D2" w:rsidRPr="003601A5">
        <w:t xml:space="preserve"> </w:t>
      </w:r>
      <w:r w:rsidRPr="003601A5">
        <w:t xml:space="preserve">by </w:t>
      </w:r>
      <w:r w:rsidR="00806028" w:rsidRPr="003601A5">
        <w:t>s</w:t>
      </w:r>
      <w:r w:rsidR="006A4144" w:rsidRPr="003601A5">
        <w:t>everal</w:t>
      </w:r>
      <w:r w:rsidR="00806028" w:rsidRPr="003601A5">
        <w:t xml:space="preserve"> residents</w:t>
      </w:r>
      <w:r w:rsidR="00AE51F0" w:rsidRPr="003601A5">
        <w:t xml:space="preserve">. </w:t>
      </w:r>
    </w:p>
    <w:p w14:paraId="6C0D98AA" w14:textId="4890CB00" w:rsidR="009B7FE6" w:rsidRDefault="009B7FE6" w:rsidP="00DD21ED">
      <w:r>
        <w:t xml:space="preserve">There is also a cinema room, a hair </w:t>
      </w:r>
      <w:r w:rsidR="007C1A54">
        <w:t>salon,</w:t>
      </w:r>
      <w:r>
        <w:t xml:space="preserve"> and a nail bar. </w:t>
      </w:r>
    </w:p>
    <w:p w14:paraId="1D86DFE6" w14:textId="77777777" w:rsidR="00406A0B" w:rsidRDefault="00406A0B" w:rsidP="00DD21ED"/>
    <w:p w14:paraId="1E76B671" w14:textId="77777777" w:rsidR="00406A0B" w:rsidRDefault="00406A0B" w:rsidP="00DD21ED"/>
    <w:p w14:paraId="37AE683F" w14:textId="56D06F39" w:rsidR="00406A0B" w:rsidRDefault="00700C1C" w:rsidP="00DD21ED">
      <w:r>
        <w:rPr>
          <w:noProof/>
        </w:rPr>
        <w:drawing>
          <wp:inline distT="0" distB="0" distL="0" distR="0" wp14:anchorId="4D2570A1" wp14:editId="76F5D185">
            <wp:extent cx="1724025" cy="2297808"/>
            <wp:effectExtent l="0" t="0" r="0" b="7620"/>
            <wp:docPr id="2033655271" name="Picture 2033655271" descr="A group of people sitting in chairs in a loun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55271" name="Picture 1" descr="A group of people sitting in chairs in a lounge.&#1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888" cy="2308288"/>
                    </a:xfrm>
                    <a:prstGeom prst="rect">
                      <a:avLst/>
                    </a:prstGeom>
                    <a:noFill/>
                    <a:ln>
                      <a:noFill/>
                    </a:ln>
                  </pic:spPr>
                </pic:pic>
              </a:graphicData>
            </a:graphic>
          </wp:inline>
        </w:drawing>
      </w:r>
      <w:r w:rsidR="00C61BD1" w:rsidRPr="00C61BD1">
        <w:t xml:space="preserve"> </w:t>
      </w:r>
      <w:r w:rsidR="00C61BD1">
        <w:rPr>
          <w:noProof/>
        </w:rPr>
        <w:drawing>
          <wp:inline distT="0" distB="0" distL="0" distR="0" wp14:anchorId="2BA5EA3B" wp14:editId="474625E4">
            <wp:extent cx="1704565" cy="2271872"/>
            <wp:effectExtent l="0" t="0" r="0" b="0"/>
            <wp:docPr id="1765707937" name="Picture 1765707937" descr="A lounge area with chairs and T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7937" name="Picture 2" descr="A lounge area with chairs and TV&#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940" cy="2296363"/>
                    </a:xfrm>
                    <a:prstGeom prst="rect">
                      <a:avLst/>
                    </a:prstGeom>
                    <a:noFill/>
                    <a:ln>
                      <a:noFill/>
                    </a:ln>
                  </pic:spPr>
                </pic:pic>
              </a:graphicData>
            </a:graphic>
          </wp:inline>
        </w:drawing>
      </w:r>
      <w:r w:rsidR="0007365E" w:rsidRPr="0007365E">
        <w:t xml:space="preserve"> </w:t>
      </w:r>
      <w:r w:rsidR="0007365E">
        <w:rPr>
          <w:noProof/>
        </w:rPr>
        <w:drawing>
          <wp:inline distT="0" distB="0" distL="0" distR="0" wp14:anchorId="1CE5DF4B" wp14:editId="33422DAB">
            <wp:extent cx="1714500" cy="2285115"/>
            <wp:effectExtent l="0" t="0" r="0" b="1270"/>
            <wp:docPr id="61163252" name="Picture 61163252" descr="A room with yellow chairs and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3252" name="Picture 9" descr="A room with yellow chairs and a wood floo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5802" cy="2300179"/>
                    </a:xfrm>
                    <a:prstGeom prst="rect">
                      <a:avLst/>
                    </a:prstGeom>
                    <a:noFill/>
                    <a:ln>
                      <a:noFill/>
                    </a:ln>
                  </pic:spPr>
                </pic:pic>
              </a:graphicData>
            </a:graphic>
          </wp:inline>
        </w:drawing>
      </w:r>
    </w:p>
    <w:p w14:paraId="31B5BCA9" w14:textId="77777777" w:rsidR="00406A0B" w:rsidRPr="003601A5" w:rsidRDefault="00406A0B" w:rsidP="00DD21ED"/>
    <w:p w14:paraId="075149CD" w14:textId="02F934DC" w:rsidR="00DD21ED" w:rsidRPr="00B44A3F" w:rsidRDefault="00DD21ED" w:rsidP="00DD21ED">
      <w:pPr>
        <w:rPr>
          <w:color w:val="FF0000"/>
        </w:rPr>
      </w:pPr>
    </w:p>
    <w:p w14:paraId="197FCA75" w14:textId="3333D7B1" w:rsidR="003566E2" w:rsidRPr="007C414F" w:rsidRDefault="0014269D" w:rsidP="00DD21ED">
      <w:r w:rsidRPr="007C414F">
        <w:rPr>
          <w:rStyle w:val="Strong"/>
          <w:b w:val="0"/>
          <w:bCs w:val="0"/>
        </w:rPr>
        <w:t xml:space="preserve">There </w:t>
      </w:r>
      <w:r w:rsidR="002C2CD9">
        <w:rPr>
          <w:rStyle w:val="Strong"/>
          <w:b w:val="0"/>
          <w:bCs w:val="0"/>
        </w:rPr>
        <w:t>a</w:t>
      </w:r>
      <w:r w:rsidRPr="007C414F">
        <w:rPr>
          <w:rStyle w:val="Strong"/>
          <w:b w:val="0"/>
          <w:bCs w:val="0"/>
        </w:rPr>
        <w:t xml:space="preserve">re </w:t>
      </w:r>
      <w:r w:rsidR="00B2244B" w:rsidRPr="007C414F">
        <w:rPr>
          <w:rStyle w:val="Strong"/>
          <w:b w:val="0"/>
          <w:bCs w:val="0"/>
        </w:rPr>
        <w:t>two</w:t>
      </w:r>
      <w:r w:rsidRPr="007C414F">
        <w:rPr>
          <w:rStyle w:val="Strong"/>
          <w:b w:val="0"/>
          <w:bCs w:val="0"/>
        </w:rPr>
        <w:t xml:space="preserve"> different </w:t>
      </w:r>
      <w:r w:rsidRPr="00922B54">
        <w:rPr>
          <w:rStyle w:val="Strong"/>
        </w:rPr>
        <w:t>dining areas</w:t>
      </w:r>
      <w:r w:rsidR="00D06292" w:rsidRPr="007C414F">
        <w:rPr>
          <w:rStyle w:val="Strong"/>
          <w:b w:val="0"/>
          <w:bCs w:val="0"/>
        </w:rPr>
        <w:t>,</w:t>
      </w:r>
      <w:r w:rsidR="00732402" w:rsidRPr="007C414F">
        <w:rPr>
          <w:rStyle w:val="Strong"/>
          <w:b w:val="0"/>
          <w:bCs w:val="0"/>
        </w:rPr>
        <w:t xml:space="preserve"> </w:t>
      </w:r>
      <w:r w:rsidR="005B69A8" w:rsidRPr="007C414F">
        <w:rPr>
          <w:rStyle w:val="Strong"/>
          <w:b w:val="0"/>
          <w:bCs w:val="0"/>
        </w:rPr>
        <w:t xml:space="preserve">one in a conservatory area, </w:t>
      </w:r>
      <w:r w:rsidR="00344623" w:rsidRPr="007C414F">
        <w:rPr>
          <w:rStyle w:val="Strong"/>
          <w:b w:val="0"/>
          <w:bCs w:val="0"/>
        </w:rPr>
        <w:t xml:space="preserve">with square tables, some with chairs and spaces for wheelchairs, </w:t>
      </w:r>
      <w:r w:rsidR="005B69A8" w:rsidRPr="007C414F">
        <w:rPr>
          <w:rStyle w:val="Strong"/>
          <w:b w:val="0"/>
          <w:bCs w:val="0"/>
        </w:rPr>
        <w:t>and one</w:t>
      </w:r>
      <w:r w:rsidR="00D06292" w:rsidRPr="007C414F">
        <w:rPr>
          <w:rStyle w:val="Strong"/>
          <w:b w:val="0"/>
          <w:bCs w:val="0"/>
        </w:rPr>
        <w:t xml:space="preserve"> which was designed for visiting families, with a kitchenette.</w:t>
      </w:r>
      <w:r w:rsidR="005B69A8" w:rsidRPr="007C414F">
        <w:rPr>
          <w:rStyle w:val="Strong"/>
          <w:b w:val="0"/>
          <w:bCs w:val="0"/>
        </w:rPr>
        <w:t xml:space="preserve"> </w:t>
      </w:r>
    </w:p>
    <w:p w14:paraId="4B51C3CE" w14:textId="77777777" w:rsidR="00096EE8" w:rsidRPr="00B44A3F" w:rsidRDefault="00096EE8" w:rsidP="00DD21ED">
      <w:pPr>
        <w:rPr>
          <w:color w:val="FF0000"/>
        </w:rPr>
      </w:pPr>
    </w:p>
    <w:p w14:paraId="1817165D" w14:textId="77777777" w:rsidR="00D663A6" w:rsidRDefault="00D663A6" w:rsidP="00DD21ED"/>
    <w:p w14:paraId="47CFF373" w14:textId="77777777" w:rsidR="00D663A6" w:rsidRDefault="00D663A6" w:rsidP="00DD21ED"/>
    <w:p w14:paraId="23FC32A1" w14:textId="77777777" w:rsidR="00D663A6" w:rsidRDefault="00D663A6" w:rsidP="00DD21ED"/>
    <w:p w14:paraId="32C2B103" w14:textId="77777777" w:rsidR="00D663A6" w:rsidRDefault="00D663A6" w:rsidP="00DD21ED"/>
    <w:p w14:paraId="0AB82099" w14:textId="23B05511" w:rsidR="00D663A6" w:rsidRDefault="00F16EFC" w:rsidP="00DD21ED">
      <w:r>
        <w:rPr>
          <w:noProof/>
        </w:rPr>
        <w:lastRenderedPageBreak/>
        <w:drawing>
          <wp:inline distT="0" distB="0" distL="0" distR="0" wp14:anchorId="114C2C49" wp14:editId="6D76CE2D">
            <wp:extent cx="1809750" cy="2412064"/>
            <wp:effectExtent l="0" t="0" r="0" b="7620"/>
            <wp:docPr id="340430936" name="Picture 340430936" descr="A table with a red tablecloth and a vase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30936" name="Picture 3" descr="A table with a red tablecloth and a vase of flower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654" cy="2419933"/>
                    </a:xfrm>
                    <a:prstGeom prst="rect">
                      <a:avLst/>
                    </a:prstGeom>
                    <a:noFill/>
                    <a:ln>
                      <a:noFill/>
                    </a:ln>
                  </pic:spPr>
                </pic:pic>
              </a:graphicData>
            </a:graphic>
          </wp:inline>
        </w:drawing>
      </w:r>
      <w:r w:rsidRPr="00F16EFC">
        <w:t xml:space="preserve"> </w:t>
      </w:r>
      <w:r>
        <w:rPr>
          <w:noProof/>
        </w:rPr>
        <w:drawing>
          <wp:inline distT="0" distB="0" distL="0" distR="0" wp14:anchorId="65D8A5E6" wp14:editId="012ABFF4">
            <wp:extent cx="1816676" cy="2421295"/>
            <wp:effectExtent l="0" t="0" r="0" b="0"/>
            <wp:docPr id="1847991009" name="Picture 1847991009" descr="A dining tab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91009" name="Picture 4" descr="A dining table in a roo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740" cy="2458699"/>
                    </a:xfrm>
                    <a:prstGeom prst="rect">
                      <a:avLst/>
                    </a:prstGeom>
                    <a:noFill/>
                    <a:ln>
                      <a:noFill/>
                    </a:ln>
                  </pic:spPr>
                </pic:pic>
              </a:graphicData>
            </a:graphic>
          </wp:inline>
        </w:drawing>
      </w:r>
    </w:p>
    <w:p w14:paraId="7D7912B3" w14:textId="77777777" w:rsidR="00D663A6" w:rsidRDefault="00D663A6" w:rsidP="00DD21ED"/>
    <w:p w14:paraId="2B3AF698" w14:textId="42CAE6E7" w:rsidR="00154EDE" w:rsidRDefault="00E270AE" w:rsidP="00DD21ED">
      <w:r>
        <w:t xml:space="preserve">Many of the </w:t>
      </w:r>
      <w:r w:rsidRPr="001E0040">
        <w:rPr>
          <w:b/>
          <w:bCs/>
        </w:rPr>
        <w:t>bedrooms</w:t>
      </w:r>
      <w:r>
        <w:t xml:space="preserve"> have external access onto the </w:t>
      </w:r>
      <w:r w:rsidR="001E0040">
        <w:t xml:space="preserve">accessible garden/ terrace. </w:t>
      </w:r>
      <w:r w:rsidR="00F5378A" w:rsidRPr="007C414F">
        <w:t>In the</w:t>
      </w:r>
      <w:r w:rsidR="00F5378A" w:rsidRPr="001E0040">
        <w:t xml:space="preserve"> bedrooms</w:t>
      </w:r>
      <w:r w:rsidR="00F5378A" w:rsidRPr="007C414F">
        <w:t xml:space="preserve">, we saw evidence of personal décor including </w:t>
      </w:r>
      <w:r w:rsidR="00096EE8" w:rsidRPr="007C414F">
        <w:t>plants, teddies,</w:t>
      </w:r>
      <w:r w:rsidR="00F5378A" w:rsidRPr="007C414F">
        <w:t xml:space="preserve"> photographs,</w:t>
      </w:r>
      <w:r w:rsidR="00096EE8" w:rsidRPr="007C414F">
        <w:t xml:space="preserve"> musical instruments</w:t>
      </w:r>
      <w:r w:rsidR="00F5378A" w:rsidRPr="007C414F">
        <w:t xml:space="preserve">, and soft furnishings. </w:t>
      </w:r>
    </w:p>
    <w:p w14:paraId="00B51CC2" w14:textId="77777777" w:rsidR="00F16EFC" w:rsidRDefault="00F16EFC" w:rsidP="00DD21ED"/>
    <w:p w14:paraId="566F18CF" w14:textId="086940C6" w:rsidR="00F16EFC" w:rsidRDefault="00315DD4" w:rsidP="00DD21ED">
      <w:r>
        <w:rPr>
          <w:noProof/>
        </w:rPr>
        <w:drawing>
          <wp:inline distT="0" distB="0" distL="0" distR="0" wp14:anchorId="2D7C4285" wp14:editId="6DC637C9">
            <wp:extent cx="1743075" cy="2323200"/>
            <wp:effectExtent l="0" t="0" r="0" b="1270"/>
            <wp:docPr id="1854839946" name="Picture 1854839946" descr="A guitar case and a desk in a bed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39946" name="Picture 5" descr="A guitar case and a desk in a bedroom&#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944" cy="2348349"/>
                    </a:xfrm>
                    <a:prstGeom prst="rect">
                      <a:avLst/>
                    </a:prstGeom>
                    <a:noFill/>
                    <a:ln>
                      <a:noFill/>
                    </a:ln>
                  </pic:spPr>
                </pic:pic>
              </a:graphicData>
            </a:graphic>
          </wp:inline>
        </w:drawing>
      </w:r>
      <w:r w:rsidR="00CB7920" w:rsidRPr="00CB7920">
        <w:t xml:space="preserve"> </w:t>
      </w:r>
      <w:r w:rsidR="00CB7920">
        <w:rPr>
          <w:noProof/>
        </w:rPr>
        <w:drawing>
          <wp:inline distT="0" distB="0" distL="0" distR="0" wp14:anchorId="37F7B7FE" wp14:editId="5C0DB081">
            <wp:extent cx="2462890" cy="1847850"/>
            <wp:effectExtent l="0" t="0" r="0" b="0"/>
            <wp:docPr id="1103189974" name="Picture 1103189974" descr="A room with a bed and chai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9974" name="Picture 6" descr="A room with a bed and chairs&#1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5861" cy="1850079"/>
                    </a:xfrm>
                    <a:prstGeom prst="rect">
                      <a:avLst/>
                    </a:prstGeom>
                    <a:noFill/>
                    <a:ln>
                      <a:noFill/>
                    </a:ln>
                  </pic:spPr>
                </pic:pic>
              </a:graphicData>
            </a:graphic>
          </wp:inline>
        </w:drawing>
      </w:r>
    </w:p>
    <w:p w14:paraId="510C27EE" w14:textId="77777777" w:rsidR="00F16EFC" w:rsidRPr="007C414F" w:rsidRDefault="00F16EFC" w:rsidP="00DD21ED"/>
    <w:p w14:paraId="4203C8D0" w14:textId="77777777" w:rsidR="00154EDE" w:rsidRPr="007C414F" w:rsidRDefault="00154EDE" w:rsidP="00DD21ED"/>
    <w:p w14:paraId="5D0C96FC" w14:textId="1012F313" w:rsidR="00422807" w:rsidRPr="007C414F" w:rsidRDefault="00422807" w:rsidP="00DD21ED">
      <w:r w:rsidRPr="007C414F">
        <w:t>N.B. when we entered any bedrooms, we did so in pairs, we asked permission of the resident and the door was left open.</w:t>
      </w:r>
    </w:p>
    <w:p w14:paraId="343B1162" w14:textId="77777777" w:rsidR="00760AFB" w:rsidRPr="00B44A3F" w:rsidRDefault="00760AFB" w:rsidP="00DD21ED">
      <w:pPr>
        <w:rPr>
          <w:color w:val="FF0000"/>
        </w:rPr>
      </w:pPr>
    </w:p>
    <w:p w14:paraId="5639CC0B" w14:textId="5ACC2685" w:rsidR="00760AFB" w:rsidRPr="00746DC1" w:rsidRDefault="00746DC1" w:rsidP="00DD21ED">
      <w:r w:rsidRPr="00746DC1">
        <w:t xml:space="preserve">Not all bedrooms have en suite shower facilities. </w:t>
      </w:r>
    </w:p>
    <w:p w14:paraId="0E528777" w14:textId="77777777" w:rsidR="00490B64" w:rsidRDefault="00490B64" w:rsidP="00DC0D6A">
      <w:pPr>
        <w:rPr>
          <w:rFonts w:cs="Poppins"/>
          <w:color w:val="004F6B" w:themeColor="text2"/>
          <w:szCs w:val="24"/>
        </w:rPr>
      </w:pPr>
    </w:p>
    <w:p w14:paraId="1340EBF0" w14:textId="77777777" w:rsidR="006C622A" w:rsidRDefault="006C622A" w:rsidP="00DC0D6A">
      <w:pPr>
        <w:rPr>
          <w:rFonts w:cs="Poppins"/>
          <w:szCs w:val="24"/>
        </w:rPr>
      </w:pPr>
    </w:p>
    <w:p w14:paraId="48208D98" w14:textId="0850BF8C" w:rsidR="006C622A" w:rsidRDefault="006C622A" w:rsidP="00DC0D6A">
      <w:pPr>
        <w:rPr>
          <w:rFonts w:cs="Poppins"/>
          <w:szCs w:val="24"/>
        </w:rPr>
      </w:pPr>
      <w:r>
        <w:rPr>
          <w:noProof/>
        </w:rPr>
        <w:lastRenderedPageBreak/>
        <w:drawing>
          <wp:inline distT="0" distB="0" distL="0" distR="0" wp14:anchorId="164A5ABE" wp14:editId="397310ED">
            <wp:extent cx="1866900" cy="2488235"/>
            <wp:effectExtent l="0" t="0" r="0" b="7620"/>
            <wp:docPr id="1856646400" name="Picture 1856646400" descr="A bathroom with a shower and toi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6400" name="Picture 13" descr="A bathroom with a shower and toile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3335" cy="2496811"/>
                    </a:xfrm>
                    <a:prstGeom prst="rect">
                      <a:avLst/>
                    </a:prstGeom>
                    <a:noFill/>
                    <a:ln>
                      <a:noFill/>
                    </a:ln>
                  </pic:spPr>
                </pic:pic>
              </a:graphicData>
            </a:graphic>
          </wp:inline>
        </w:drawing>
      </w:r>
    </w:p>
    <w:p w14:paraId="1EFB52B3" w14:textId="77777777" w:rsidR="006C622A" w:rsidRDefault="006C622A" w:rsidP="00DC0D6A">
      <w:pPr>
        <w:rPr>
          <w:rFonts w:cs="Poppins"/>
          <w:szCs w:val="24"/>
        </w:rPr>
      </w:pPr>
    </w:p>
    <w:p w14:paraId="6539FFA4" w14:textId="77777777" w:rsidR="006C622A" w:rsidRDefault="006C622A" w:rsidP="00DC0D6A">
      <w:pPr>
        <w:rPr>
          <w:rFonts w:cs="Poppins"/>
          <w:szCs w:val="24"/>
        </w:rPr>
      </w:pPr>
    </w:p>
    <w:p w14:paraId="5BBCBD4C" w14:textId="2AA05DC4" w:rsidR="00490B64" w:rsidRDefault="00490B64" w:rsidP="00DC0D6A">
      <w:pPr>
        <w:rPr>
          <w:rFonts w:cs="Poppins"/>
          <w:szCs w:val="24"/>
        </w:rPr>
      </w:pPr>
      <w:r w:rsidRPr="00490B64">
        <w:rPr>
          <w:rFonts w:cs="Poppins"/>
          <w:szCs w:val="24"/>
        </w:rPr>
        <w:t>There was a</w:t>
      </w:r>
      <w:r w:rsidR="00AA2E2B">
        <w:rPr>
          <w:rFonts w:cs="Poppins"/>
          <w:szCs w:val="24"/>
        </w:rPr>
        <w:t xml:space="preserve"> large </w:t>
      </w:r>
      <w:r w:rsidRPr="00490B64">
        <w:rPr>
          <w:rFonts w:cs="Poppins"/>
          <w:szCs w:val="24"/>
        </w:rPr>
        <w:t xml:space="preserve">attractive garden </w:t>
      </w:r>
      <w:r w:rsidR="00AA2E2B">
        <w:rPr>
          <w:rFonts w:cs="Poppins"/>
          <w:szCs w:val="24"/>
        </w:rPr>
        <w:t>terrace, which could be accessed via most bedrooms</w:t>
      </w:r>
      <w:r w:rsidR="007E00B8">
        <w:rPr>
          <w:rFonts w:cs="Poppins"/>
          <w:szCs w:val="24"/>
        </w:rPr>
        <w:t xml:space="preserve"> and the reception area. </w:t>
      </w:r>
    </w:p>
    <w:p w14:paraId="255D0EDC" w14:textId="77777777" w:rsidR="00545174" w:rsidRDefault="00545174" w:rsidP="00DC0D6A">
      <w:pPr>
        <w:rPr>
          <w:rFonts w:cs="Poppins"/>
          <w:szCs w:val="24"/>
        </w:rPr>
      </w:pPr>
    </w:p>
    <w:p w14:paraId="388D2F45" w14:textId="491D3D18" w:rsidR="00227565" w:rsidRDefault="00227565" w:rsidP="00DC0D6A">
      <w:pPr>
        <w:rPr>
          <w:rFonts w:cs="Poppins"/>
          <w:szCs w:val="24"/>
        </w:rPr>
      </w:pPr>
      <w:r>
        <w:rPr>
          <w:noProof/>
        </w:rPr>
        <w:drawing>
          <wp:inline distT="0" distB="0" distL="0" distR="0" wp14:anchorId="1F47F06D" wp14:editId="42B355B2">
            <wp:extent cx="1733550" cy="2310504"/>
            <wp:effectExtent l="0" t="0" r="0" b="0"/>
            <wp:docPr id="1139802100" name="Picture 1139802100" descr="The garden showing a large patio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02100" name="Picture 7" descr="The garden showing a large patio are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953" cy="2316373"/>
                    </a:xfrm>
                    <a:prstGeom prst="rect">
                      <a:avLst/>
                    </a:prstGeom>
                    <a:noFill/>
                    <a:ln>
                      <a:noFill/>
                    </a:ln>
                  </pic:spPr>
                </pic:pic>
              </a:graphicData>
            </a:graphic>
          </wp:inline>
        </w:drawing>
      </w:r>
      <w:r w:rsidR="007E00B8" w:rsidRPr="007E00B8">
        <w:t xml:space="preserve"> </w:t>
      </w:r>
      <w:r w:rsidR="007E00B8">
        <w:rPr>
          <w:noProof/>
        </w:rPr>
        <w:drawing>
          <wp:inline distT="0" distB="0" distL="0" distR="0" wp14:anchorId="30A9CBC0" wp14:editId="79EB166B">
            <wp:extent cx="1708971" cy="2277745"/>
            <wp:effectExtent l="0" t="0" r="5715" b="8255"/>
            <wp:docPr id="540348356" name="Picture 540348356" descr="A picture containing building, window, propert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8356" name="Picture 8" descr="A picture containing building, window, property, pla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6059" cy="2300520"/>
                    </a:xfrm>
                    <a:prstGeom prst="rect">
                      <a:avLst/>
                    </a:prstGeom>
                    <a:noFill/>
                    <a:ln>
                      <a:noFill/>
                    </a:ln>
                  </pic:spPr>
                </pic:pic>
              </a:graphicData>
            </a:graphic>
          </wp:inline>
        </w:drawing>
      </w:r>
    </w:p>
    <w:p w14:paraId="084476A4" w14:textId="77777777" w:rsidR="00227565" w:rsidRDefault="00227565" w:rsidP="00DC0D6A">
      <w:pPr>
        <w:rPr>
          <w:rFonts w:cs="Poppins"/>
          <w:szCs w:val="24"/>
        </w:rPr>
      </w:pPr>
    </w:p>
    <w:p w14:paraId="10FCF30A" w14:textId="77777777" w:rsidR="00227565" w:rsidRDefault="00227565" w:rsidP="00DC0D6A">
      <w:pPr>
        <w:rPr>
          <w:rFonts w:cs="Poppins"/>
          <w:szCs w:val="24"/>
        </w:rPr>
      </w:pPr>
    </w:p>
    <w:p w14:paraId="78125F26" w14:textId="7F8BA333" w:rsidR="00545174" w:rsidRPr="00490B64" w:rsidRDefault="00545174" w:rsidP="00DC0D6A">
      <w:pPr>
        <w:rPr>
          <w:rFonts w:cs="Poppins"/>
          <w:szCs w:val="24"/>
        </w:rPr>
      </w:pPr>
      <w:r>
        <w:rPr>
          <w:rFonts w:cs="Poppins"/>
          <w:szCs w:val="24"/>
        </w:rPr>
        <w:t>We were told about</w:t>
      </w:r>
      <w:r w:rsidR="00505F01">
        <w:rPr>
          <w:rFonts w:cs="Poppins"/>
          <w:szCs w:val="24"/>
        </w:rPr>
        <w:t xml:space="preserve"> the</w:t>
      </w:r>
      <w:r>
        <w:rPr>
          <w:rFonts w:cs="Poppins"/>
          <w:szCs w:val="24"/>
        </w:rPr>
        <w:t xml:space="preserve"> “feelgood Friday” </w:t>
      </w:r>
      <w:r w:rsidR="00505F01">
        <w:rPr>
          <w:rFonts w:cs="Poppins"/>
          <w:szCs w:val="24"/>
        </w:rPr>
        <w:t xml:space="preserve">gathering, </w:t>
      </w:r>
      <w:r>
        <w:rPr>
          <w:rFonts w:cs="Poppins"/>
          <w:szCs w:val="24"/>
        </w:rPr>
        <w:t xml:space="preserve">which a lot of residents attend, and there are sufficient wheelchairs </w:t>
      </w:r>
      <w:r w:rsidR="00C86FFB">
        <w:rPr>
          <w:rFonts w:cs="Poppins"/>
          <w:szCs w:val="24"/>
        </w:rPr>
        <w:t xml:space="preserve">and mobility aids </w:t>
      </w:r>
      <w:r>
        <w:rPr>
          <w:rFonts w:cs="Poppins"/>
          <w:szCs w:val="24"/>
        </w:rPr>
        <w:t xml:space="preserve">for all residents to attend if they wish. </w:t>
      </w:r>
    </w:p>
    <w:p w14:paraId="1D8E9588" w14:textId="77777777" w:rsidR="00490B64" w:rsidRPr="00B44A3F" w:rsidRDefault="00490B64" w:rsidP="0046524A">
      <w:pPr>
        <w:rPr>
          <w:color w:val="FF0000"/>
        </w:rPr>
      </w:pPr>
    </w:p>
    <w:p w14:paraId="039636F7" w14:textId="0B160A0D" w:rsidR="00FC1257" w:rsidRDefault="00583389" w:rsidP="0046524A">
      <w:r w:rsidRPr="00FD3C47">
        <w:t xml:space="preserve">We </w:t>
      </w:r>
      <w:r w:rsidR="008F4DFF" w:rsidRPr="00FD3C47">
        <w:t xml:space="preserve">did not notice </w:t>
      </w:r>
      <w:r w:rsidRPr="00FD3C47">
        <w:t>dementia friendly signage</w:t>
      </w:r>
      <w:r w:rsidR="008F4DFF" w:rsidRPr="00FD3C47">
        <w:t xml:space="preserve"> around</w:t>
      </w:r>
      <w:r w:rsidRPr="00FD3C47">
        <w:t xml:space="preserve"> the home</w:t>
      </w:r>
      <w:r w:rsidR="00FC1257" w:rsidRPr="00FD3C47">
        <w:t>,</w:t>
      </w:r>
      <w:r w:rsidR="00DD161A" w:rsidRPr="00FD3C47">
        <w:t xml:space="preserve"> </w:t>
      </w:r>
      <w:r w:rsidR="00FC1257" w:rsidRPr="00FD3C47">
        <w:t xml:space="preserve">which we have seen in other homes that we have visited. </w:t>
      </w:r>
      <w:r w:rsidR="009E6F3D">
        <w:t xml:space="preserve">For </w:t>
      </w:r>
      <w:r w:rsidR="00F0463B">
        <w:t>example,</w:t>
      </w:r>
      <w:r w:rsidR="009E6F3D">
        <w:t xml:space="preserve"> </w:t>
      </w:r>
      <w:r w:rsidR="00D5777D">
        <w:t xml:space="preserve">the name of the room, alongside a picture demonstrating the function of the room – </w:t>
      </w:r>
      <w:proofErr w:type="gramStart"/>
      <w:r w:rsidR="00D5777D">
        <w:t>i.e.</w:t>
      </w:r>
      <w:proofErr w:type="gramEnd"/>
      <w:r w:rsidR="00D5777D">
        <w:t xml:space="preserve"> “Shower room” with a picture of a shower head. </w:t>
      </w:r>
    </w:p>
    <w:p w14:paraId="3B51A800" w14:textId="77777777" w:rsidR="00140647" w:rsidRDefault="00140647" w:rsidP="0046524A"/>
    <w:p w14:paraId="08C5E2B7" w14:textId="77777777" w:rsidR="00140647" w:rsidRDefault="00140647" w:rsidP="0046524A"/>
    <w:p w14:paraId="07B0F101" w14:textId="77777777" w:rsidR="00140647" w:rsidRDefault="00140647" w:rsidP="0046524A"/>
    <w:p w14:paraId="548E7941" w14:textId="76F1B742" w:rsidR="00140647" w:rsidRDefault="00140647" w:rsidP="0046524A">
      <w:r>
        <w:rPr>
          <w:noProof/>
        </w:rPr>
        <w:drawing>
          <wp:inline distT="0" distB="0" distL="0" distR="0" wp14:anchorId="6ED091DF" wp14:editId="0D70FE9A">
            <wp:extent cx="1257300" cy="1343025"/>
            <wp:effectExtent l="0" t="0" r="0" b="9525"/>
            <wp:docPr id="634162505" name="Picture 1" descr="A sign on a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62505" name="Picture 1" descr="A sign on a door&#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17984" r="32559" b="48913"/>
                    <a:stretch/>
                  </pic:blipFill>
                  <pic:spPr bwMode="auto">
                    <a:xfrm>
                      <a:off x="0" y="0"/>
                      <a:ext cx="1269502" cy="1356059"/>
                    </a:xfrm>
                    <a:prstGeom prst="rect">
                      <a:avLst/>
                    </a:prstGeom>
                    <a:noFill/>
                    <a:ln>
                      <a:noFill/>
                    </a:ln>
                    <a:extLst>
                      <a:ext uri="{53640926-AAD7-44D8-BBD7-CCE9431645EC}">
                        <a14:shadowObscured xmlns:a14="http://schemas.microsoft.com/office/drawing/2010/main"/>
                      </a:ext>
                    </a:extLst>
                  </pic:spPr>
                </pic:pic>
              </a:graphicData>
            </a:graphic>
          </wp:inline>
        </w:drawing>
      </w:r>
    </w:p>
    <w:p w14:paraId="015AFD85" w14:textId="77777777" w:rsidR="00B067F3" w:rsidRDefault="00B067F3" w:rsidP="0046524A"/>
    <w:p w14:paraId="54A26466" w14:textId="77777777" w:rsidR="007877A5" w:rsidRDefault="007877A5" w:rsidP="0046524A"/>
    <w:p w14:paraId="0DAA0C2D" w14:textId="06228BA4" w:rsidR="00583389" w:rsidRDefault="00583389" w:rsidP="0046524A">
      <w:pPr>
        <w:rPr>
          <w:rFonts w:eastAsiaTheme="majorEastAsia" w:cstheme="majorBidi"/>
          <w:b/>
          <w:color w:val="004F6B" w:themeColor="text2"/>
          <w:sz w:val="32"/>
          <w:szCs w:val="26"/>
        </w:rPr>
      </w:pPr>
      <w:r w:rsidRPr="00FC1257">
        <w:rPr>
          <w:color w:val="FF0000"/>
        </w:rPr>
        <w:t xml:space="preserve"> </w:t>
      </w:r>
      <w:r w:rsidR="008F4DFF" w:rsidRPr="00FC1257">
        <w:rPr>
          <w:color w:val="FF0000"/>
        </w:rPr>
        <w:t xml:space="preserve"> </w:t>
      </w:r>
      <w:r w:rsidR="007246F9" w:rsidRPr="007246F9">
        <w:rPr>
          <w:rFonts w:eastAsiaTheme="majorEastAsia" w:cstheme="majorBidi"/>
          <w:b/>
          <w:color w:val="004F6B" w:themeColor="text2"/>
          <w:sz w:val="32"/>
          <w:szCs w:val="26"/>
        </w:rPr>
        <w:t>Recommendation</w:t>
      </w:r>
    </w:p>
    <w:p w14:paraId="343B7C1F" w14:textId="0B6F500E" w:rsidR="00583389" w:rsidRPr="00B067F3" w:rsidRDefault="007246F9" w:rsidP="0046524A">
      <w:pPr>
        <w:pStyle w:val="ListBullet-pink"/>
        <w:rPr>
          <w:b/>
          <w:iCs w:val="0"/>
          <w:color w:val="004F6B" w:themeColor="text2"/>
        </w:rPr>
      </w:pPr>
      <w:r w:rsidRPr="00B067F3">
        <w:rPr>
          <w:rStyle w:val="IntenseEmphasis"/>
          <w:bCs w:val="0"/>
        </w:rPr>
        <w:t xml:space="preserve">Consider using more dementia friendly signage around the home. </w:t>
      </w:r>
    </w:p>
    <w:p w14:paraId="6EE1C330" w14:textId="77777777" w:rsidR="00422807" w:rsidRPr="00422807" w:rsidRDefault="00422807" w:rsidP="00422807">
      <w:pPr>
        <w:spacing w:after="160" w:line="259" w:lineRule="auto"/>
        <w:rPr>
          <w:rFonts w:cs="Poppins"/>
          <w:szCs w:val="24"/>
        </w:rPr>
      </w:pPr>
    </w:p>
    <w:p w14:paraId="660A093D" w14:textId="77777777" w:rsidR="00422807" w:rsidRPr="00422807" w:rsidRDefault="00422807" w:rsidP="00DD21ED">
      <w:pPr>
        <w:pStyle w:val="Heading2"/>
      </w:pPr>
      <w:bookmarkStart w:id="12" w:name="_Toc139048331"/>
      <w:r w:rsidRPr="00422807">
        <w:t>2.4</w:t>
      </w:r>
      <w:r w:rsidRPr="00422807">
        <w:tab/>
        <w:t>Staff</w:t>
      </w:r>
      <w:bookmarkEnd w:id="12"/>
      <w:r w:rsidRPr="00422807">
        <w:t xml:space="preserve"> </w:t>
      </w:r>
    </w:p>
    <w:p w14:paraId="74A898A2" w14:textId="6EF6AAFE" w:rsidR="00422807" w:rsidRDefault="00E62610" w:rsidP="00422807">
      <w:pPr>
        <w:spacing w:after="160" w:line="259" w:lineRule="auto"/>
        <w:rPr>
          <w:rFonts w:cs="Poppins"/>
          <w:szCs w:val="24"/>
        </w:rPr>
      </w:pPr>
      <w:r w:rsidRPr="00E62610">
        <w:rPr>
          <w:rFonts w:cs="Poppins"/>
          <w:szCs w:val="24"/>
        </w:rPr>
        <w:t xml:space="preserve">The registered manager told us that </w:t>
      </w:r>
      <w:r>
        <w:rPr>
          <w:rFonts w:cs="Poppins"/>
          <w:szCs w:val="24"/>
        </w:rPr>
        <w:t xml:space="preserve">they currently use no agency staff, </w:t>
      </w:r>
      <w:r w:rsidR="005B2C32">
        <w:rPr>
          <w:rFonts w:cs="Poppins"/>
          <w:szCs w:val="24"/>
        </w:rPr>
        <w:t>a</w:t>
      </w:r>
      <w:r w:rsidR="005B02E2">
        <w:rPr>
          <w:rFonts w:cs="Poppins"/>
          <w:szCs w:val="24"/>
        </w:rPr>
        <w:t>nd</w:t>
      </w:r>
      <w:r w:rsidR="005B2C32">
        <w:rPr>
          <w:rFonts w:cs="Poppins"/>
          <w:szCs w:val="24"/>
        </w:rPr>
        <w:t xml:space="preserve"> </w:t>
      </w:r>
      <w:r w:rsidR="003105E5">
        <w:rPr>
          <w:rFonts w:cs="Poppins"/>
          <w:szCs w:val="24"/>
        </w:rPr>
        <w:t xml:space="preserve">they </w:t>
      </w:r>
      <w:r w:rsidR="00D86012">
        <w:rPr>
          <w:rFonts w:cs="Poppins"/>
          <w:szCs w:val="24"/>
        </w:rPr>
        <w:t>have no staff vacancies</w:t>
      </w:r>
      <w:r w:rsidR="003105E5">
        <w:rPr>
          <w:rFonts w:cs="Poppins"/>
          <w:szCs w:val="24"/>
        </w:rPr>
        <w:t xml:space="preserve">. They have recruited staff from overseas, who they accommodate on site. </w:t>
      </w:r>
    </w:p>
    <w:p w14:paraId="63861DC5" w14:textId="2E2E49A8" w:rsidR="00D90A97" w:rsidRDefault="00D90A97" w:rsidP="00422807">
      <w:pPr>
        <w:spacing w:after="160" w:line="259" w:lineRule="auto"/>
        <w:rPr>
          <w:rFonts w:cs="Poppins"/>
          <w:szCs w:val="24"/>
        </w:rPr>
      </w:pPr>
      <w:r>
        <w:rPr>
          <w:rFonts w:cs="Poppins"/>
          <w:szCs w:val="24"/>
        </w:rPr>
        <w:t>They work to a ratio of 1</w:t>
      </w:r>
      <w:r w:rsidR="00D86012">
        <w:rPr>
          <w:rFonts w:cs="Poppins"/>
          <w:szCs w:val="24"/>
        </w:rPr>
        <w:t xml:space="preserve"> staff member</w:t>
      </w:r>
      <w:r>
        <w:rPr>
          <w:rFonts w:cs="Poppins"/>
          <w:szCs w:val="24"/>
        </w:rPr>
        <w:t xml:space="preserve"> to 5</w:t>
      </w:r>
      <w:r w:rsidR="00D86012">
        <w:rPr>
          <w:rFonts w:cs="Poppins"/>
          <w:szCs w:val="24"/>
        </w:rPr>
        <w:t xml:space="preserve"> residents</w:t>
      </w:r>
      <w:r>
        <w:rPr>
          <w:rFonts w:cs="Poppins"/>
          <w:szCs w:val="24"/>
        </w:rPr>
        <w:t xml:space="preserve">. On shift </w:t>
      </w:r>
      <w:r w:rsidR="00015833">
        <w:rPr>
          <w:rFonts w:cs="Poppins"/>
          <w:szCs w:val="24"/>
        </w:rPr>
        <w:t>were</w:t>
      </w:r>
      <w:r>
        <w:rPr>
          <w:rFonts w:cs="Poppins"/>
          <w:szCs w:val="24"/>
        </w:rPr>
        <w:t xml:space="preserve"> </w:t>
      </w:r>
      <w:r w:rsidR="00DC3FBE">
        <w:rPr>
          <w:rFonts w:cs="Poppins"/>
          <w:szCs w:val="24"/>
        </w:rPr>
        <w:t>two nurses, one team leader and three healthcare assistants</w:t>
      </w:r>
      <w:r w:rsidR="00465EB1">
        <w:rPr>
          <w:rFonts w:cs="Poppins"/>
          <w:szCs w:val="24"/>
        </w:rPr>
        <w:t>.</w:t>
      </w:r>
      <w:r w:rsidR="008A3EA0">
        <w:rPr>
          <w:rFonts w:cs="Poppins"/>
          <w:szCs w:val="24"/>
        </w:rPr>
        <w:t xml:space="preserve"> There are no specific named carers for residents, they work on the basis that all care staff look after all residents. </w:t>
      </w:r>
    </w:p>
    <w:p w14:paraId="71DFA113" w14:textId="36804CED" w:rsidR="00DC3FBE" w:rsidRDefault="00DC3FBE" w:rsidP="00422807">
      <w:pPr>
        <w:spacing w:after="160" w:line="259" w:lineRule="auto"/>
        <w:rPr>
          <w:rFonts w:cs="Poppins"/>
          <w:szCs w:val="24"/>
        </w:rPr>
      </w:pPr>
      <w:r>
        <w:rPr>
          <w:rFonts w:cs="Poppins"/>
          <w:szCs w:val="24"/>
        </w:rPr>
        <w:t>There are</w:t>
      </w:r>
      <w:r w:rsidR="00A4480A">
        <w:rPr>
          <w:rFonts w:cs="Poppins"/>
          <w:szCs w:val="24"/>
        </w:rPr>
        <w:t xml:space="preserve"> two wellbeing coordinators,</w:t>
      </w:r>
      <w:r>
        <w:rPr>
          <w:rFonts w:cs="Poppins"/>
          <w:szCs w:val="24"/>
        </w:rPr>
        <w:t xml:space="preserve"> two in</w:t>
      </w:r>
      <w:r w:rsidR="00465EB1">
        <w:rPr>
          <w:rFonts w:cs="Poppins"/>
          <w:szCs w:val="24"/>
        </w:rPr>
        <w:t>-</w:t>
      </w:r>
      <w:r>
        <w:rPr>
          <w:rFonts w:cs="Poppins"/>
          <w:szCs w:val="24"/>
        </w:rPr>
        <w:t xml:space="preserve">house chefs and an </w:t>
      </w:r>
      <w:r w:rsidR="00605E07">
        <w:rPr>
          <w:rFonts w:cs="Poppins"/>
          <w:szCs w:val="24"/>
        </w:rPr>
        <w:t>in-house</w:t>
      </w:r>
      <w:r>
        <w:rPr>
          <w:rFonts w:cs="Poppins"/>
          <w:szCs w:val="24"/>
        </w:rPr>
        <w:t xml:space="preserve"> laundry.</w:t>
      </w:r>
    </w:p>
    <w:p w14:paraId="76D263D1" w14:textId="7A067F3B" w:rsidR="00422807" w:rsidRPr="000923CB" w:rsidRDefault="000E57FD" w:rsidP="000923CB">
      <w:pPr>
        <w:spacing w:after="160" w:line="259" w:lineRule="auto"/>
        <w:rPr>
          <w:rFonts w:cs="Poppins"/>
          <w:szCs w:val="24"/>
        </w:rPr>
      </w:pPr>
      <w:r>
        <w:rPr>
          <w:rFonts w:cs="Poppins"/>
          <w:szCs w:val="24"/>
        </w:rPr>
        <w:t>We were told that the owner and the regional manager visit weekl</w:t>
      </w:r>
      <w:r w:rsidR="000923CB">
        <w:rPr>
          <w:rFonts w:cs="Poppins"/>
          <w:szCs w:val="24"/>
        </w:rPr>
        <w:t>y</w:t>
      </w:r>
      <w:r w:rsidR="002C0785">
        <w:rPr>
          <w:rFonts w:cs="Poppins"/>
          <w:szCs w:val="24"/>
        </w:rPr>
        <w:t xml:space="preserve">. </w:t>
      </w:r>
      <w:r w:rsidR="000923CB" w:rsidRPr="00422807">
        <w:t xml:space="preserve"> </w:t>
      </w:r>
    </w:p>
    <w:p w14:paraId="41C14EC5" w14:textId="77777777" w:rsidR="00422807" w:rsidRPr="00422807" w:rsidRDefault="00422807" w:rsidP="00422807">
      <w:pPr>
        <w:spacing w:after="160" w:line="259" w:lineRule="auto"/>
        <w:rPr>
          <w:rFonts w:cs="Poppins"/>
          <w:szCs w:val="24"/>
        </w:rPr>
      </w:pPr>
    </w:p>
    <w:p w14:paraId="2FF7BAF0" w14:textId="77777777" w:rsidR="00422807" w:rsidRPr="00422807" w:rsidRDefault="00422807" w:rsidP="005B0BA0">
      <w:pPr>
        <w:pStyle w:val="Heading1"/>
      </w:pPr>
      <w:bookmarkStart w:id="13" w:name="_Toc139048332"/>
      <w:r w:rsidRPr="00422807">
        <w:t>3.</w:t>
      </w:r>
      <w:r w:rsidRPr="00422807">
        <w:tab/>
        <w:t>What we heard</w:t>
      </w:r>
      <w:bookmarkEnd w:id="13"/>
      <w:r w:rsidRPr="00422807">
        <w:t xml:space="preserve"> </w:t>
      </w:r>
    </w:p>
    <w:p w14:paraId="4DCB54F1" w14:textId="77777777" w:rsidR="00422807" w:rsidRPr="00422807" w:rsidRDefault="00422807" w:rsidP="005B0BA0">
      <w:pPr>
        <w:pStyle w:val="Heading2"/>
      </w:pPr>
      <w:bookmarkStart w:id="14" w:name="_Toc139048333"/>
      <w:r w:rsidRPr="00422807">
        <w:t>3.1</w:t>
      </w:r>
      <w:r w:rsidRPr="00422807">
        <w:tab/>
        <w:t>Who we heard from</w:t>
      </w:r>
      <w:bookmarkEnd w:id="14"/>
    </w:p>
    <w:p w14:paraId="0356EC0A" w14:textId="368634FE" w:rsidR="009919AD" w:rsidRDefault="003878B2" w:rsidP="00B668BE">
      <w:pPr>
        <w:rPr>
          <w:color w:val="FF0000"/>
        </w:rPr>
      </w:pPr>
      <w:r>
        <w:t>On the day of our visit, w</w:t>
      </w:r>
      <w:r w:rsidR="00422807">
        <w:t xml:space="preserve">e spoke to </w:t>
      </w:r>
      <w:r w:rsidR="007659B1">
        <w:rPr>
          <w:b/>
          <w:bCs/>
        </w:rPr>
        <w:t>si</w:t>
      </w:r>
      <w:r w:rsidR="00E81011">
        <w:rPr>
          <w:b/>
          <w:bCs/>
        </w:rPr>
        <w:t>x</w:t>
      </w:r>
      <w:r w:rsidR="00422807">
        <w:t xml:space="preserve"> residents</w:t>
      </w:r>
      <w:r w:rsidR="00830DAF">
        <w:t xml:space="preserve"> </w:t>
      </w:r>
      <w:r w:rsidR="007659B1">
        <w:t>who</w:t>
      </w:r>
      <w:r w:rsidR="00830DAF">
        <w:t xml:space="preserve"> had</w:t>
      </w:r>
      <w:r w:rsidR="00E81011">
        <w:t xml:space="preserve"> the</w:t>
      </w:r>
      <w:r w:rsidR="00830DAF">
        <w:t xml:space="preserve"> capacity</w:t>
      </w:r>
      <w:r w:rsidR="007659B1">
        <w:t xml:space="preserve"> to s</w:t>
      </w:r>
      <w:r w:rsidR="00E81011">
        <w:t>peak to us</w:t>
      </w:r>
      <w:r>
        <w:t xml:space="preserve">; </w:t>
      </w:r>
      <w:r w:rsidR="00177923" w:rsidRPr="00B668BE">
        <w:t>staff</w:t>
      </w:r>
      <w:r w:rsidR="588A8068" w:rsidRPr="00B668BE">
        <w:t xml:space="preserve"> advised which residents would have capacity to speak to</w:t>
      </w:r>
      <w:r w:rsidR="004D2005">
        <w:t xml:space="preserve"> </w:t>
      </w:r>
      <w:r w:rsidR="00B668BE" w:rsidRPr="00B668BE">
        <w:t>us</w:t>
      </w:r>
      <w:r w:rsidR="00465EB1">
        <w:t xml:space="preserve"> (although staff had directed us to speak to three</w:t>
      </w:r>
      <w:r w:rsidR="00E81011">
        <w:t xml:space="preserve"> further</w:t>
      </w:r>
      <w:r w:rsidR="00465EB1">
        <w:t xml:space="preserve"> residents who we deemed </w:t>
      </w:r>
      <w:r w:rsidR="008C7B0E">
        <w:t>to be un</w:t>
      </w:r>
      <w:r w:rsidR="00B570A1">
        <w:t>able to speak to us)</w:t>
      </w:r>
      <w:r w:rsidR="002C0785" w:rsidRPr="00B668BE">
        <w:t xml:space="preserve">. </w:t>
      </w:r>
      <w:r w:rsidR="00B668BE" w:rsidRPr="00B668BE">
        <w:t xml:space="preserve">We </w:t>
      </w:r>
      <w:r>
        <w:t xml:space="preserve">also </w:t>
      </w:r>
      <w:r w:rsidR="00B668BE" w:rsidRPr="00B668BE">
        <w:t xml:space="preserve">spoke to </w:t>
      </w:r>
      <w:r w:rsidR="00CD4426" w:rsidRPr="00CD4426">
        <w:rPr>
          <w:b/>
          <w:bCs/>
        </w:rPr>
        <w:t>eight</w:t>
      </w:r>
      <w:r w:rsidR="00830DAF">
        <w:t xml:space="preserve"> members of staff</w:t>
      </w:r>
      <w:r w:rsidR="00E81011">
        <w:t xml:space="preserve">. </w:t>
      </w:r>
      <w:r w:rsidR="00B668BE" w:rsidRPr="00B44A3F">
        <w:rPr>
          <w:color w:val="FF0000"/>
        </w:rPr>
        <w:t xml:space="preserve"> </w:t>
      </w:r>
    </w:p>
    <w:p w14:paraId="0829EC49" w14:textId="7BBDA9D4" w:rsidR="00B668BE" w:rsidRDefault="004C69E4" w:rsidP="00B668BE">
      <w:r>
        <w:lastRenderedPageBreak/>
        <w:t>We also spoke to a visiting member of</w:t>
      </w:r>
      <w:r w:rsidR="00CD4426" w:rsidRPr="004C69E4">
        <w:t xml:space="preserve"> </w:t>
      </w:r>
      <w:r w:rsidR="00FF0984" w:rsidRPr="004C69E4">
        <w:t>staff from the intensive support team S</w:t>
      </w:r>
      <w:r w:rsidR="007A38AD">
        <w:t xml:space="preserve">urrey and Borders </w:t>
      </w:r>
      <w:r w:rsidR="00FF0984" w:rsidRPr="004C69E4">
        <w:t>P</w:t>
      </w:r>
      <w:r w:rsidR="007A38AD">
        <w:t>artnership</w:t>
      </w:r>
      <w:r w:rsidR="00FF0984" w:rsidRPr="004C69E4">
        <w:t xml:space="preserve"> (part of </w:t>
      </w:r>
      <w:r w:rsidR="0070513F">
        <w:t xml:space="preserve">the </w:t>
      </w:r>
      <w:r w:rsidR="00FF0984" w:rsidRPr="004C69E4">
        <w:t xml:space="preserve">community mental health team). </w:t>
      </w:r>
    </w:p>
    <w:p w14:paraId="1C7E9FD1" w14:textId="77777777" w:rsidR="00EC7C37" w:rsidRPr="00B44A3F" w:rsidRDefault="00EC7C37" w:rsidP="00B668BE">
      <w:pPr>
        <w:rPr>
          <w:color w:val="FF0000"/>
        </w:rPr>
      </w:pPr>
    </w:p>
    <w:p w14:paraId="629D0ACB" w14:textId="7B194C68" w:rsidR="00C60F1A" w:rsidRPr="00B668BE" w:rsidRDefault="00422807" w:rsidP="00C93CE0">
      <w:r w:rsidRPr="00B668BE">
        <w:t>We received</w:t>
      </w:r>
      <w:r w:rsidR="000827EA" w:rsidRPr="00B668BE">
        <w:t xml:space="preserve"> </w:t>
      </w:r>
      <w:r w:rsidR="0093665D">
        <w:t xml:space="preserve">no </w:t>
      </w:r>
      <w:r w:rsidRPr="00B668BE">
        <w:t xml:space="preserve">completed family and </w:t>
      </w:r>
      <w:r w:rsidR="003878B2" w:rsidRPr="00B668BE">
        <w:t>friends’</w:t>
      </w:r>
      <w:r w:rsidRPr="00B668BE">
        <w:t xml:space="preserve"> questionnaire</w:t>
      </w:r>
      <w:r w:rsidR="00B668BE">
        <w:t>s</w:t>
      </w:r>
      <w:r w:rsidR="00EC7C37">
        <w:t xml:space="preserve"> either by post on via our online surve</w:t>
      </w:r>
      <w:r w:rsidR="0070513F">
        <w:t>y.</w:t>
      </w:r>
      <w:r w:rsidR="003F4880" w:rsidRPr="00B668BE">
        <w:t xml:space="preserve"> </w:t>
      </w:r>
    </w:p>
    <w:p w14:paraId="1C24B4EE" w14:textId="77777777" w:rsidR="00422807" w:rsidRPr="00B668BE" w:rsidRDefault="00422807" w:rsidP="00422807">
      <w:pPr>
        <w:spacing w:after="160" w:line="259" w:lineRule="auto"/>
        <w:rPr>
          <w:rFonts w:cs="Poppins"/>
          <w:szCs w:val="24"/>
        </w:rPr>
      </w:pPr>
    </w:p>
    <w:p w14:paraId="473DBC9E" w14:textId="77777777" w:rsidR="00422807" w:rsidRPr="00422807" w:rsidRDefault="00422807" w:rsidP="005B0BA0">
      <w:pPr>
        <w:pStyle w:val="Heading2"/>
      </w:pPr>
      <w:bookmarkStart w:id="15" w:name="_Toc139048334"/>
      <w:r w:rsidRPr="00422807">
        <w:t>3.2</w:t>
      </w:r>
      <w:r w:rsidRPr="00422807">
        <w:tab/>
        <w:t>Daily life</w:t>
      </w:r>
      <w:bookmarkEnd w:id="15"/>
    </w:p>
    <w:p w14:paraId="5BED8458" w14:textId="00D87548" w:rsidR="00EA026A" w:rsidRPr="00CF5768" w:rsidRDefault="00EA026A" w:rsidP="00EC7C37">
      <w:r w:rsidRPr="00FA2882">
        <w:t>We spoke to</w:t>
      </w:r>
      <w:r w:rsidR="009D17AC">
        <w:t xml:space="preserve"> six</w:t>
      </w:r>
      <w:r w:rsidRPr="00FA2882">
        <w:t xml:space="preserve"> </w:t>
      </w:r>
      <w:r w:rsidR="00BA0889" w:rsidRPr="00FA2882">
        <w:t>residents</w:t>
      </w:r>
      <w:r w:rsidR="00BA0889">
        <w:t>;</w:t>
      </w:r>
      <w:r w:rsidR="0038396E">
        <w:t xml:space="preserve"> </w:t>
      </w:r>
      <w:r w:rsidR="0070513F">
        <w:t>most</w:t>
      </w:r>
      <w:r w:rsidR="0038396E">
        <w:t xml:space="preserve"> gave</w:t>
      </w:r>
      <w:r w:rsidR="006F5F18">
        <w:t xml:space="preserve"> positive feedback</w:t>
      </w:r>
      <w:r w:rsidR="00DA0285">
        <w:t>.</w:t>
      </w:r>
      <w:r w:rsidR="006F5F18">
        <w:t xml:space="preserve"> </w:t>
      </w:r>
      <w:r w:rsidR="00DA0285">
        <w:t>O</w:t>
      </w:r>
      <w:r w:rsidR="00DA0285" w:rsidRPr="00FA2882">
        <w:t xml:space="preserve">ne </w:t>
      </w:r>
      <w:r w:rsidR="00CF5768">
        <w:t xml:space="preserve">resident </w:t>
      </w:r>
      <w:r w:rsidR="00066B18" w:rsidRPr="00FA2882">
        <w:t>told us</w:t>
      </w:r>
      <w:r w:rsidR="007C1A54">
        <w:t>:</w:t>
      </w:r>
    </w:p>
    <w:p w14:paraId="43228F3C" w14:textId="510C9A82" w:rsidR="00087B87" w:rsidRDefault="00087B87" w:rsidP="00087B87">
      <w:pPr>
        <w:rPr>
          <w:color w:val="004F6B" w:themeColor="text2"/>
        </w:rPr>
      </w:pPr>
      <w:r w:rsidRPr="006F5F18">
        <w:rPr>
          <w:color w:val="004F6B" w:themeColor="text2"/>
        </w:rPr>
        <w:t>“It’s a nice place to live</w:t>
      </w:r>
      <w:r w:rsidR="00252AB4">
        <w:rPr>
          <w:color w:val="004F6B" w:themeColor="text2"/>
        </w:rPr>
        <w:t>.</w:t>
      </w:r>
      <w:r w:rsidRPr="006F5F18">
        <w:rPr>
          <w:color w:val="004F6B" w:themeColor="text2"/>
        </w:rPr>
        <w:t>”</w:t>
      </w:r>
    </w:p>
    <w:p w14:paraId="11E5D427" w14:textId="77777777" w:rsidR="006F5F18" w:rsidRPr="006F5F18" w:rsidRDefault="006F5F18" w:rsidP="00087B87">
      <w:pPr>
        <w:rPr>
          <w:color w:val="004F6B" w:themeColor="text2"/>
        </w:rPr>
      </w:pPr>
    </w:p>
    <w:p w14:paraId="5C91C503" w14:textId="2CA54F5F" w:rsidR="00087B87" w:rsidRDefault="00087B87" w:rsidP="00087B87">
      <w:r>
        <w:t>Another told us</w:t>
      </w:r>
      <w:r w:rsidR="00817EF5">
        <w:t>:</w:t>
      </w:r>
    </w:p>
    <w:p w14:paraId="0C2987EB" w14:textId="77E2FADC" w:rsidR="006F5F18" w:rsidRDefault="006F5F18" w:rsidP="006F5F18">
      <w:pPr>
        <w:rPr>
          <w:color w:val="004F6B" w:themeColor="text2"/>
        </w:rPr>
      </w:pPr>
      <w:r w:rsidRPr="006F5F18">
        <w:rPr>
          <w:color w:val="004F6B" w:themeColor="text2"/>
        </w:rPr>
        <w:t>“It’s very nice, I like living here a lot</w:t>
      </w:r>
      <w:r w:rsidR="00252AB4">
        <w:rPr>
          <w:color w:val="004F6B" w:themeColor="text2"/>
        </w:rPr>
        <w:t>.</w:t>
      </w:r>
      <w:r w:rsidRPr="006F5F18">
        <w:rPr>
          <w:color w:val="004F6B" w:themeColor="text2"/>
        </w:rPr>
        <w:t>”</w:t>
      </w:r>
    </w:p>
    <w:p w14:paraId="4CC1D53B" w14:textId="77777777" w:rsidR="00DA0285" w:rsidRDefault="00DA0285" w:rsidP="006F5F18"/>
    <w:p w14:paraId="775B173F" w14:textId="3D9308B5" w:rsidR="00817EF5" w:rsidRDefault="004D7431" w:rsidP="006F5F18">
      <w:r w:rsidRPr="00817EF5">
        <w:t>Another said</w:t>
      </w:r>
      <w:r w:rsidR="00817EF5">
        <w:t>:</w:t>
      </w:r>
    </w:p>
    <w:p w14:paraId="71A20EBB" w14:textId="2B88112D" w:rsidR="004D7431" w:rsidRPr="006F5F18" w:rsidRDefault="004D7431" w:rsidP="006F5F18">
      <w:pPr>
        <w:rPr>
          <w:color w:val="004F6B" w:themeColor="text2"/>
        </w:rPr>
      </w:pPr>
      <w:r w:rsidRPr="00817EF5">
        <w:t xml:space="preserve"> </w:t>
      </w:r>
      <w:r w:rsidR="00817EF5">
        <w:rPr>
          <w:color w:val="004F6B" w:themeColor="text2"/>
        </w:rPr>
        <w:t>“Everything is fantastic</w:t>
      </w:r>
      <w:r w:rsidR="00252AB4">
        <w:rPr>
          <w:color w:val="004F6B" w:themeColor="text2"/>
        </w:rPr>
        <w:t>.</w:t>
      </w:r>
      <w:r w:rsidR="00817EF5">
        <w:rPr>
          <w:color w:val="004F6B" w:themeColor="text2"/>
        </w:rPr>
        <w:t>”</w:t>
      </w:r>
    </w:p>
    <w:p w14:paraId="74F35BEA" w14:textId="41FB0719" w:rsidR="000D05D2" w:rsidRPr="000827EA" w:rsidRDefault="000D05D2" w:rsidP="005B0BA0">
      <w:pPr>
        <w:rPr>
          <w:color w:val="FF0000"/>
        </w:rPr>
      </w:pPr>
    </w:p>
    <w:p w14:paraId="350833EA" w14:textId="1AAB90B1" w:rsidR="00D0326A" w:rsidRDefault="00DA0285" w:rsidP="00571218">
      <w:r>
        <w:t>However, o</w:t>
      </w:r>
      <w:r w:rsidR="00CF5768">
        <w:t xml:space="preserve">ne resident, who was there </w:t>
      </w:r>
      <w:r w:rsidR="00A24E89">
        <w:t xml:space="preserve">for respite </w:t>
      </w:r>
      <w:r w:rsidR="00CF5768">
        <w:t>after being discharged from hospital said</w:t>
      </w:r>
      <w:r w:rsidR="00E53725">
        <w:t>:</w:t>
      </w:r>
    </w:p>
    <w:p w14:paraId="4D87112C" w14:textId="3989AC5B" w:rsidR="005C7C69" w:rsidRDefault="005C7C69" w:rsidP="00571218">
      <w:pPr>
        <w:rPr>
          <w:color w:val="004F6B" w:themeColor="text2"/>
        </w:rPr>
      </w:pPr>
      <w:r w:rsidRPr="005C7C69">
        <w:rPr>
          <w:color w:val="004F6B" w:themeColor="text2"/>
        </w:rPr>
        <w:t>“It’s not great, I just want to get home</w:t>
      </w:r>
      <w:r w:rsidR="00252AB4">
        <w:rPr>
          <w:color w:val="004F6B" w:themeColor="text2"/>
        </w:rPr>
        <w:t>.</w:t>
      </w:r>
      <w:r w:rsidRPr="005C7C69">
        <w:rPr>
          <w:color w:val="004F6B" w:themeColor="text2"/>
        </w:rPr>
        <w:t>”</w:t>
      </w:r>
    </w:p>
    <w:p w14:paraId="4458EB66" w14:textId="77777777" w:rsidR="00682DF2" w:rsidRDefault="00682DF2" w:rsidP="00571218">
      <w:pPr>
        <w:rPr>
          <w:color w:val="004F6B" w:themeColor="text2"/>
        </w:rPr>
      </w:pPr>
    </w:p>
    <w:p w14:paraId="1B0D079D" w14:textId="2F23147E" w:rsidR="00682DF2" w:rsidRDefault="00682DF2" w:rsidP="00682DF2">
      <w:r w:rsidRPr="0004655A">
        <w:t xml:space="preserve">We were told by the staff about </w:t>
      </w:r>
      <w:r w:rsidR="0004655A">
        <w:t>“</w:t>
      </w:r>
      <w:r>
        <w:t>resident of the day</w:t>
      </w:r>
      <w:r w:rsidR="0004655A">
        <w:t>”</w:t>
      </w:r>
      <w:r>
        <w:t xml:space="preserve"> – </w:t>
      </w:r>
      <w:r w:rsidR="0004655A">
        <w:t xml:space="preserve">which happens once per month, </w:t>
      </w:r>
      <w:r w:rsidR="00EF6CF2">
        <w:t>whereby</w:t>
      </w:r>
      <w:r w:rsidR="006C05F4">
        <w:t xml:space="preserve"> a person is pampered and has special activities/ treats. Their family </w:t>
      </w:r>
      <w:r w:rsidR="007738FA">
        <w:t>is</w:t>
      </w:r>
      <w:r w:rsidR="006C05F4">
        <w:t xml:space="preserve"> given special updates on this day. </w:t>
      </w:r>
    </w:p>
    <w:p w14:paraId="45A64128" w14:textId="5DE9D6E5" w:rsidR="00682DF2" w:rsidRDefault="00682DF2" w:rsidP="00571218"/>
    <w:p w14:paraId="6C1B3B40" w14:textId="7E2F4D8C" w:rsidR="00DA207B" w:rsidRDefault="00DA207B" w:rsidP="00571218">
      <w:r>
        <w:t xml:space="preserve">Residents appeared to be well looked after, </w:t>
      </w:r>
      <w:r w:rsidR="00EF6CF2">
        <w:t xml:space="preserve">most were up and dressed and happy. </w:t>
      </w:r>
    </w:p>
    <w:p w14:paraId="56725A89" w14:textId="6C9CBD34" w:rsidR="00832D2C" w:rsidRDefault="00832D2C" w:rsidP="00571218"/>
    <w:p w14:paraId="08065DBB" w14:textId="3B816A23" w:rsidR="00832D2C" w:rsidRDefault="00F95A22" w:rsidP="00571218">
      <w:r>
        <w:t>Three</w:t>
      </w:r>
      <w:r w:rsidR="00832D2C">
        <w:t xml:space="preserve"> residents told us that they had lost their glasses</w:t>
      </w:r>
      <w:r w:rsidR="00781BED">
        <w:t xml:space="preserve"> or</w:t>
      </w:r>
      <w:r w:rsidR="00832D2C">
        <w:t xml:space="preserve"> dentures</w:t>
      </w:r>
      <w:r w:rsidR="00781BED">
        <w:t xml:space="preserve">. </w:t>
      </w:r>
    </w:p>
    <w:p w14:paraId="36D73789" w14:textId="47F1412F" w:rsidR="00C064B7" w:rsidRDefault="00C064B7" w:rsidP="00571218">
      <w:r>
        <w:t xml:space="preserve">One resident </w:t>
      </w:r>
      <w:r w:rsidR="007E6460">
        <w:t xml:space="preserve">(respite care) </w:t>
      </w:r>
      <w:r>
        <w:t xml:space="preserve">who </w:t>
      </w:r>
      <w:r w:rsidR="007E6460">
        <w:t>was struggling to read the newspaper in the lounge told us</w:t>
      </w:r>
      <w:r w:rsidR="00926A78">
        <w:t>:</w:t>
      </w:r>
    </w:p>
    <w:p w14:paraId="13F9A639" w14:textId="77777777" w:rsidR="00926A78" w:rsidRDefault="00926A78" w:rsidP="00571218"/>
    <w:p w14:paraId="632B4962" w14:textId="1E07A9B1" w:rsidR="007E6460" w:rsidRDefault="007E6460" w:rsidP="00571218">
      <w:pPr>
        <w:rPr>
          <w:color w:val="004F6B" w:themeColor="text2"/>
        </w:rPr>
      </w:pPr>
      <w:r w:rsidRPr="007E6460">
        <w:rPr>
          <w:color w:val="004F6B" w:themeColor="text2"/>
        </w:rPr>
        <w:t>“I lost my glasses on my first day, which was three weeks ago</w:t>
      </w:r>
      <w:r w:rsidR="00252AB4">
        <w:rPr>
          <w:color w:val="004F6B" w:themeColor="text2"/>
        </w:rPr>
        <w:t>.</w:t>
      </w:r>
      <w:r w:rsidRPr="007E6460">
        <w:rPr>
          <w:color w:val="004F6B" w:themeColor="text2"/>
        </w:rPr>
        <w:t>”</w:t>
      </w:r>
    </w:p>
    <w:p w14:paraId="756AAC62" w14:textId="77777777" w:rsidR="00926A78" w:rsidRDefault="00926A78" w:rsidP="00571218">
      <w:pPr>
        <w:rPr>
          <w:color w:val="004F6B" w:themeColor="text2"/>
        </w:rPr>
      </w:pPr>
    </w:p>
    <w:p w14:paraId="56A0F394" w14:textId="7F7F4A99" w:rsidR="007E6460" w:rsidRDefault="007E6460" w:rsidP="00571218">
      <w:r w:rsidRPr="007E6460">
        <w:t>Another said</w:t>
      </w:r>
      <w:r w:rsidR="00926A78">
        <w:t>:</w:t>
      </w:r>
    </w:p>
    <w:p w14:paraId="56C60603" w14:textId="77777777" w:rsidR="00926A78" w:rsidRPr="007E6460" w:rsidRDefault="00926A78" w:rsidP="00571218"/>
    <w:p w14:paraId="447FAD77" w14:textId="2705A393" w:rsidR="007E6460" w:rsidRDefault="007E6460" w:rsidP="00571218">
      <w:r>
        <w:rPr>
          <w:color w:val="004F6B" w:themeColor="text2"/>
        </w:rPr>
        <w:lastRenderedPageBreak/>
        <w:t>“I lost my glasses two days ago</w:t>
      </w:r>
      <w:r w:rsidR="00252AB4">
        <w:rPr>
          <w:color w:val="004F6B" w:themeColor="text2"/>
        </w:rPr>
        <w:t>.</w:t>
      </w:r>
      <w:r w:rsidRPr="007E6460">
        <w:t xml:space="preserve">” Healthwatch staff found them immediately. </w:t>
      </w:r>
    </w:p>
    <w:p w14:paraId="5E1448E6" w14:textId="77777777" w:rsidR="001221BB" w:rsidRDefault="001221BB" w:rsidP="00571218"/>
    <w:p w14:paraId="377A9F85" w14:textId="77777777" w:rsidR="00926A78" w:rsidRDefault="00926A78" w:rsidP="00571218"/>
    <w:p w14:paraId="0FCE9039" w14:textId="4242033A" w:rsidR="001221BB" w:rsidRDefault="001221BB" w:rsidP="00571218">
      <w:pPr>
        <w:rPr>
          <w:rFonts w:eastAsiaTheme="majorEastAsia" w:cstheme="majorBidi"/>
          <w:b/>
          <w:color w:val="004F6B" w:themeColor="text2"/>
          <w:sz w:val="28"/>
          <w:szCs w:val="24"/>
        </w:rPr>
      </w:pPr>
      <w:r w:rsidRPr="001221BB">
        <w:rPr>
          <w:rFonts w:eastAsiaTheme="majorEastAsia" w:cstheme="majorBidi"/>
          <w:b/>
          <w:color w:val="004F6B" w:themeColor="text2"/>
          <w:sz w:val="28"/>
          <w:szCs w:val="24"/>
        </w:rPr>
        <w:t>Recommendation</w:t>
      </w:r>
    </w:p>
    <w:p w14:paraId="5888EF8B" w14:textId="0772244D" w:rsidR="00C151B7" w:rsidRPr="009B47CB" w:rsidRDefault="004B1199" w:rsidP="009B47CB">
      <w:pPr>
        <w:pStyle w:val="ListParagraph"/>
        <w:numPr>
          <w:ilvl w:val="0"/>
          <w:numId w:val="48"/>
        </w:numPr>
        <w:rPr>
          <w:rStyle w:val="IntenseEmphasis"/>
          <w:iCs w:val="0"/>
        </w:rPr>
      </w:pPr>
      <w:r>
        <w:rPr>
          <w:rStyle w:val="IntenseEmphasis"/>
        </w:rPr>
        <w:t xml:space="preserve">Consider </w:t>
      </w:r>
      <w:r w:rsidR="002F1181">
        <w:rPr>
          <w:rStyle w:val="IntenseEmphasis"/>
        </w:rPr>
        <w:t>ways to better a</w:t>
      </w:r>
      <w:r w:rsidR="00C151B7">
        <w:rPr>
          <w:rStyle w:val="IntenseEmphasis"/>
        </w:rPr>
        <w:t xml:space="preserve">ssist residents in finding lost property such as glasses/dentures. </w:t>
      </w:r>
    </w:p>
    <w:p w14:paraId="6697619F" w14:textId="77777777" w:rsidR="00C151B7" w:rsidRPr="001221BB" w:rsidRDefault="00C151B7" w:rsidP="00571218">
      <w:pPr>
        <w:rPr>
          <w:rFonts w:eastAsiaTheme="majorEastAsia" w:cstheme="majorBidi"/>
          <w:b/>
          <w:color w:val="004F6B" w:themeColor="text2"/>
          <w:sz w:val="28"/>
          <w:szCs w:val="24"/>
        </w:rPr>
      </w:pPr>
    </w:p>
    <w:p w14:paraId="2D5CADB8" w14:textId="77777777" w:rsidR="005B0BA0" w:rsidRDefault="005B0BA0" w:rsidP="005B0BA0"/>
    <w:p w14:paraId="3F4FD5BF" w14:textId="1ADD3906" w:rsidR="00EA5A5C" w:rsidRDefault="00422807" w:rsidP="00EA5A5C">
      <w:pPr>
        <w:pStyle w:val="Heading3"/>
      </w:pPr>
      <w:r w:rsidRPr="00422807">
        <w:t>3.3</w:t>
      </w:r>
      <w:r w:rsidR="003F63BB">
        <w:t xml:space="preserve"> </w:t>
      </w:r>
      <w:r w:rsidRPr="00422807">
        <w:t xml:space="preserve">Food </w:t>
      </w:r>
    </w:p>
    <w:p w14:paraId="04FF9E03" w14:textId="067F3F88" w:rsidR="00EA5A5C" w:rsidRPr="00721ECA" w:rsidRDefault="00EA5A5C" w:rsidP="00EA5A5C">
      <w:r w:rsidRPr="00721ECA">
        <w:t>We were told by the registered manager that all food is prepared on site</w:t>
      </w:r>
      <w:r>
        <w:t xml:space="preserve"> </w:t>
      </w:r>
      <w:r w:rsidRPr="00721ECA">
        <w:t>by the chef.</w:t>
      </w:r>
      <w:r w:rsidR="0031695C">
        <w:t xml:space="preserve"> We also spoke to the chef. </w:t>
      </w:r>
    </w:p>
    <w:p w14:paraId="098205A3" w14:textId="77777777" w:rsidR="00EA5A5C" w:rsidRDefault="00EA5A5C" w:rsidP="005B0BA0"/>
    <w:p w14:paraId="540D06F7" w14:textId="5AE057C2" w:rsidR="00A70437" w:rsidRDefault="00E1253B" w:rsidP="00A70437">
      <w:r>
        <w:t xml:space="preserve">The manager told us that there </w:t>
      </w:r>
      <w:r w:rsidR="00D13BA6">
        <w:t xml:space="preserve">are two </w:t>
      </w:r>
      <w:r w:rsidR="00A70437">
        <w:t>choices</w:t>
      </w:r>
      <w:r w:rsidR="00D13BA6">
        <w:t xml:space="preserve"> per meal every day,</w:t>
      </w:r>
      <w:r w:rsidR="00517A48">
        <w:t xml:space="preserve"> and alternatives can be provided if residents </w:t>
      </w:r>
      <w:r w:rsidR="002F1181">
        <w:t xml:space="preserve">do not </w:t>
      </w:r>
      <w:r w:rsidR="00517A48">
        <w:t>want what is on the menu. There is a n</w:t>
      </w:r>
      <w:r w:rsidR="00A70437">
        <w:t>utrition folder for every resident</w:t>
      </w:r>
      <w:r w:rsidR="00517A48">
        <w:t xml:space="preserve">, detailing their dietary requirements and preferences. </w:t>
      </w:r>
    </w:p>
    <w:p w14:paraId="2F8ABD30" w14:textId="77777777" w:rsidR="00517A48" w:rsidRDefault="00517A48" w:rsidP="00A70437"/>
    <w:p w14:paraId="2F19FDBC" w14:textId="334B361F" w:rsidR="00517A48" w:rsidRDefault="00BA0889" w:rsidP="00A70437">
      <w:r>
        <w:t>Overall</w:t>
      </w:r>
      <w:r w:rsidR="0009396B">
        <w:t>,</w:t>
      </w:r>
      <w:r w:rsidR="00517A48">
        <w:t xml:space="preserve"> feedback about the food was positive</w:t>
      </w:r>
      <w:r w:rsidR="001B10FD">
        <w:t>:</w:t>
      </w:r>
      <w:r w:rsidR="00517A48">
        <w:t xml:space="preserve"> </w:t>
      </w:r>
    </w:p>
    <w:p w14:paraId="498318C7" w14:textId="77777777" w:rsidR="00E15FB0" w:rsidRDefault="00E15FB0" w:rsidP="005B0BA0"/>
    <w:p w14:paraId="28BDDBA2" w14:textId="357004FA" w:rsidR="005A6B3D" w:rsidRDefault="005A6B3D" w:rsidP="005A6B3D">
      <w:pPr>
        <w:rPr>
          <w:color w:val="004F6B" w:themeColor="text2"/>
        </w:rPr>
      </w:pPr>
      <w:r>
        <w:rPr>
          <w:color w:val="004F6B" w:themeColor="text2"/>
        </w:rPr>
        <w:t>“</w:t>
      </w:r>
      <w:r w:rsidRPr="005A6B3D">
        <w:rPr>
          <w:color w:val="004F6B" w:themeColor="text2"/>
        </w:rPr>
        <w:t>The food is very good. There is a nice chef, they bring the food up and I can ask for what I want even if it’s off the menu</w:t>
      </w:r>
      <w:r w:rsidR="00252AB4">
        <w:rPr>
          <w:color w:val="004F6B" w:themeColor="text2"/>
        </w:rPr>
        <w:t>.</w:t>
      </w:r>
      <w:r>
        <w:rPr>
          <w:color w:val="004F6B" w:themeColor="text2"/>
        </w:rPr>
        <w:t>”</w:t>
      </w:r>
    </w:p>
    <w:p w14:paraId="17557DCB" w14:textId="77777777" w:rsidR="00066AD3" w:rsidRDefault="00066AD3" w:rsidP="005A6B3D">
      <w:pPr>
        <w:rPr>
          <w:color w:val="004F6B" w:themeColor="text2"/>
        </w:rPr>
      </w:pPr>
    </w:p>
    <w:p w14:paraId="1611BE3B" w14:textId="1E6101B1" w:rsidR="00066AD3" w:rsidRPr="005A6B3D" w:rsidRDefault="00066AD3" w:rsidP="005A6B3D">
      <w:pPr>
        <w:rPr>
          <w:color w:val="004F6B" w:themeColor="text2"/>
        </w:rPr>
      </w:pPr>
      <w:r w:rsidRPr="00066AD3">
        <w:rPr>
          <w:color w:val="004F6B" w:themeColor="text2"/>
        </w:rPr>
        <w:t xml:space="preserve">“The food is </w:t>
      </w:r>
      <w:r w:rsidR="00605E07" w:rsidRPr="00066AD3">
        <w:rPr>
          <w:color w:val="004F6B" w:themeColor="text2"/>
        </w:rPr>
        <w:t>ok;</w:t>
      </w:r>
      <w:r w:rsidRPr="00066AD3">
        <w:rPr>
          <w:color w:val="004F6B" w:themeColor="text2"/>
        </w:rPr>
        <w:t xml:space="preserve"> you can see it being made fresh</w:t>
      </w:r>
      <w:r w:rsidR="002C0785" w:rsidRPr="00066AD3">
        <w:rPr>
          <w:color w:val="004F6B" w:themeColor="text2"/>
        </w:rPr>
        <w:t xml:space="preserve">. </w:t>
      </w:r>
      <w:r w:rsidRPr="00066AD3">
        <w:rPr>
          <w:color w:val="004F6B" w:themeColor="text2"/>
        </w:rPr>
        <w:t>It tastes nice, it’s basic good food</w:t>
      </w:r>
      <w:r w:rsidR="002526BA">
        <w:rPr>
          <w:color w:val="004F6B" w:themeColor="text2"/>
        </w:rPr>
        <w:t>.</w:t>
      </w:r>
      <w:r w:rsidRPr="00066AD3">
        <w:rPr>
          <w:color w:val="004F6B" w:themeColor="text2"/>
        </w:rPr>
        <w:t xml:space="preserve">” </w:t>
      </w:r>
    </w:p>
    <w:p w14:paraId="23CBE2F6" w14:textId="77777777" w:rsidR="005A6B3D" w:rsidRDefault="005A6B3D" w:rsidP="005B0BA0"/>
    <w:p w14:paraId="1A75BF89" w14:textId="537D9EA1" w:rsidR="00B55483" w:rsidRDefault="005A6B3D" w:rsidP="005B0BA0">
      <w:r w:rsidRPr="002E7FF2">
        <w:t>However</w:t>
      </w:r>
      <w:r w:rsidR="006F4FEB">
        <w:t>,</w:t>
      </w:r>
      <w:r w:rsidRPr="002E7FF2">
        <w:t xml:space="preserve"> there were </w:t>
      </w:r>
      <w:r w:rsidR="002E7FF2" w:rsidRPr="002E7FF2">
        <w:t>some comments that the food was perhaps a little bland</w:t>
      </w:r>
      <w:r w:rsidR="002526BA">
        <w:t>.</w:t>
      </w:r>
      <w:r w:rsidR="002E7FF2" w:rsidRPr="002E7FF2">
        <w:t xml:space="preserve"> </w:t>
      </w:r>
      <w:r w:rsidR="006975AE" w:rsidRPr="008F4277">
        <w:t>One resident told us</w:t>
      </w:r>
      <w:r w:rsidR="00B55483">
        <w:t>:</w:t>
      </w:r>
    </w:p>
    <w:p w14:paraId="6B59C710" w14:textId="77777777" w:rsidR="002526BA" w:rsidRDefault="002526BA" w:rsidP="006F4FEB">
      <w:pPr>
        <w:rPr>
          <w:color w:val="004F6B" w:themeColor="text2"/>
        </w:rPr>
      </w:pPr>
    </w:p>
    <w:p w14:paraId="60DCF3F3" w14:textId="0A8A9B20" w:rsidR="006F4FEB" w:rsidRPr="006F4FEB" w:rsidRDefault="006975AE" w:rsidP="006F4FEB">
      <w:pPr>
        <w:rPr>
          <w:color w:val="004F6B" w:themeColor="text2"/>
        </w:rPr>
      </w:pPr>
      <w:r w:rsidRPr="006975AE">
        <w:rPr>
          <w:color w:val="004F6B" w:themeColor="text2"/>
        </w:rPr>
        <w:t>“</w:t>
      </w:r>
      <w:r w:rsidR="006F4FEB" w:rsidRPr="006F4FEB">
        <w:rPr>
          <w:color w:val="004F6B" w:themeColor="text2"/>
        </w:rPr>
        <w:t>There is enough choice, it could be better - there are two choices, veg and main. It’s quite bland, but I appreciate they have lots of people to feed</w:t>
      </w:r>
      <w:r w:rsidR="00DD398D">
        <w:rPr>
          <w:color w:val="004F6B" w:themeColor="text2"/>
        </w:rPr>
        <w:t>.</w:t>
      </w:r>
      <w:r w:rsidR="006F4FEB" w:rsidRPr="006F4FEB">
        <w:rPr>
          <w:color w:val="004F6B" w:themeColor="text2"/>
        </w:rPr>
        <w:t xml:space="preserve">” </w:t>
      </w:r>
    </w:p>
    <w:p w14:paraId="308F26B8" w14:textId="4557C57F" w:rsidR="00C40F5B" w:rsidRPr="000F4EB7" w:rsidRDefault="00C40F5B" w:rsidP="005B0BA0">
      <w:pPr>
        <w:rPr>
          <w:color w:val="004F6B" w:themeColor="text2"/>
        </w:rPr>
      </w:pPr>
    </w:p>
    <w:p w14:paraId="7FD52515" w14:textId="41127BFC" w:rsidR="00422807" w:rsidRPr="000F4EB7" w:rsidRDefault="00066AD3" w:rsidP="005B0BA0">
      <w:r>
        <w:t xml:space="preserve">We didn’t see a </w:t>
      </w:r>
      <w:r w:rsidR="00E15FB0" w:rsidRPr="000F4EB7">
        <w:t xml:space="preserve">weekly meal plan displayed </w:t>
      </w:r>
      <w:r w:rsidR="00605E07" w:rsidRPr="000F4EB7">
        <w:t>anywhere;</w:t>
      </w:r>
      <w:r w:rsidR="00E15FB0" w:rsidRPr="000F4EB7">
        <w:t xml:space="preserve"> </w:t>
      </w:r>
      <w:r>
        <w:t xml:space="preserve">the day’s menu was displayed on a table in the dining room. </w:t>
      </w:r>
    </w:p>
    <w:p w14:paraId="0EA031BD" w14:textId="47F6C924" w:rsidR="00E15FB0" w:rsidRPr="000827EA" w:rsidRDefault="00E15FB0" w:rsidP="005B0BA0">
      <w:pPr>
        <w:rPr>
          <w:color w:val="FF0000"/>
        </w:rPr>
      </w:pPr>
      <w:r>
        <w:rPr>
          <w:color w:val="FF0000"/>
        </w:rPr>
        <w:t xml:space="preserve"> </w:t>
      </w:r>
    </w:p>
    <w:p w14:paraId="5D0DA24E" w14:textId="4BDE94BE" w:rsidR="007738FA" w:rsidRPr="007738FA" w:rsidRDefault="00135E4B" w:rsidP="007738FA">
      <w:pPr>
        <w:rPr>
          <w:color w:val="FF0000"/>
        </w:rPr>
      </w:pPr>
      <w:r>
        <w:rPr>
          <w:noProof/>
        </w:rPr>
        <w:lastRenderedPageBreak/>
        <w:drawing>
          <wp:inline distT="0" distB="0" distL="0" distR="0" wp14:anchorId="5EBDCA03" wp14:editId="7F5553C9">
            <wp:extent cx="4093210" cy="2301467"/>
            <wp:effectExtent l="0" t="0" r="2540" b="3810"/>
            <wp:docPr id="1644549764" name="Picture 1644549764" descr="A menu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49764" name="Picture 10" descr="A menu on a tabl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149" cy="2308180"/>
                    </a:xfrm>
                    <a:prstGeom prst="rect">
                      <a:avLst/>
                    </a:prstGeom>
                    <a:noFill/>
                    <a:ln>
                      <a:noFill/>
                    </a:ln>
                  </pic:spPr>
                </pic:pic>
              </a:graphicData>
            </a:graphic>
          </wp:inline>
        </w:drawing>
      </w:r>
    </w:p>
    <w:p w14:paraId="6B4C1A80" w14:textId="77777777" w:rsidR="007738FA" w:rsidRDefault="007738FA" w:rsidP="00DC449A">
      <w:pPr>
        <w:pStyle w:val="Heading2"/>
      </w:pPr>
    </w:p>
    <w:p w14:paraId="070128F6" w14:textId="34FD0F98" w:rsidR="00F0715E" w:rsidRPr="001E6639" w:rsidRDefault="00F0715E" w:rsidP="00DC449A">
      <w:pPr>
        <w:pStyle w:val="Heading2"/>
      </w:pPr>
      <w:bookmarkStart w:id="16" w:name="_Toc139048335"/>
      <w:r w:rsidRPr="001E6639">
        <w:t>Recommendation:</w:t>
      </w:r>
      <w:bookmarkEnd w:id="16"/>
    </w:p>
    <w:p w14:paraId="528D2A00" w14:textId="77777777" w:rsidR="00F0715E" w:rsidRPr="000827EA" w:rsidRDefault="00F0715E" w:rsidP="00F0715E">
      <w:pPr>
        <w:rPr>
          <w:color w:val="FF0000"/>
        </w:rPr>
      </w:pPr>
    </w:p>
    <w:p w14:paraId="615B0D00" w14:textId="158DC12A" w:rsidR="00AE527F" w:rsidRPr="00B067F3" w:rsidRDefault="000F4EB7" w:rsidP="005B0BA0">
      <w:pPr>
        <w:pStyle w:val="ListBullet-pink"/>
        <w:rPr>
          <w:b/>
          <w:bCs/>
          <w:iCs w:val="0"/>
          <w:color w:val="004F6B" w:themeColor="text2"/>
        </w:rPr>
      </w:pPr>
      <w:r w:rsidRPr="00B067F3">
        <w:rPr>
          <w:rStyle w:val="IntenseEmphasis"/>
        </w:rPr>
        <w:t xml:space="preserve">Display the menu so </w:t>
      </w:r>
      <w:r w:rsidR="001E6639" w:rsidRPr="00B067F3">
        <w:rPr>
          <w:rStyle w:val="IntenseEmphasis"/>
        </w:rPr>
        <w:t xml:space="preserve">that it is visible </w:t>
      </w:r>
      <w:r w:rsidR="00DD398D">
        <w:rPr>
          <w:rStyle w:val="IntenseEmphasis"/>
        </w:rPr>
        <w:t xml:space="preserve">and accessible </w:t>
      </w:r>
      <w:r w:rsidR="001E6639" w:rsidRPr="00B067F3">
        <w:rPr>
          <w:rStyle w:val="IntenseEmphasis"/>
        </w:rPr>
        <w:t xml:space="preserve">for </w:t>
      </w:r>
      <w:r w:rsidRPr="00B067F3">
        <w:rPr>
          <w:rStyle w:val="IntenseEmphasis"/>
        </w:rPr>
        <w:t>residents and their family members</w:t>
      </w:r>
      <w:r w:rsidR="001E6639" w:rsidRPr="00B067F3">
        <w:rPr>
          <w:rStyle w:val="IntenseEmphasis"/>
        </w:rPr>
        <w:t xml:space="preserve">. </w:t>
      </w:r>
    </w:p>
    <w:p w14:paraId="69EEE55E" w14:textId="77777777" w:rsidR="00E1253B" w:rsidRPr="009500EA" w:rsidRDefault="00E1253B" w:rsidP="009500EA"/>
    <w:p w14:paraId="4D7526E1" w14:textId="1B9872F7" w:rsidR="00422807" w:rsidRPr="00422807" w:rsidRDefault="00422807" w:rsidP="005B0BA0">
      <w:pPr>
        <w:pStyle w:val="Heading2"/>
      </w:pPr>
      <w:bookmarkStart w:id="17" w:name="_Toc139048336"/>
      <w:r w:rsidRPr="00422807">
        <w:t>3.</w:t>
      </w:r>
      <w:r w:rsidR="00D51F7E">
        <w:t>4</w:t>
      </w:r>
      <w:r w:rsidRPr="00422807">
        <w:tab/>
        <w:t>Activities</w:t>
      </w:r>
      <w:bookmarkEnd w:id="17"/>
    </w:p>
    <w:p w14:paraId="6F11DCDF" w14:textId="47103960" w:rsidR="00DA7D80" w:rsidRDefault="00FC46A3" w:rsidP="00DA7D80">
      <w:r>
        <w:t>We were told by the registered manager that</w:t>
      </w:r>
      <w:r w:rsidR="001E5237">
        <w:t xml:space="preserve"> t</w:t>
      </w:r>
      <w:r>
        <w:t>here are two wellbeing coordinators who run the activities</w:t>
      </w:r>
      <w:r w:rsidR="002C0785">
        <w:t xml:space="preserve">. </w:t>
      </w:r>
      <w:r w:rsidR="00DA7D80">
        <w:t>The manager told us about a visit to a farm</w:t>
      </w:r>
      <w:r w:rsidR="007B0D90">
        <w:t xml:space="preserve">, and everyday activities such as quizzes, bingo, </w:t>
      </w:r>
      <w:r w:rsidR="00DB6625">
        <w:t xml:space="preserve">and </w:t>
      </w:r>
      <w:r w:rsidR="007B0D90">
        <w:t xml:space="preserve">baking that happen on site. They also told us about larger events that happen such as </w:t>
      </w:r>
      <w:r w:rsidR="001E5237">
        <w:t>a Christ</w:t>
      </w:r>
      <w:r w:rsidR="00DA7D80">
        <w:t>mas family party</w:t>
      </w:r>
      <w:r w:rsidR="001E5237">
        <w:t xml:space="preserve">, </w:t>
      </w:r>
      <w:r w:rsidR="00DB6625">
        <w:t>s</w:t>
      </w:r>
      <w:r w:rsidR="00DA7D80">
        <w:t xml:space="preserve">ummer fetes, </w:t>
      </w:r>
      <w:r w:rsidR="001E5237">
        <w:t xml:space="preserve">and planned </w:t>
      </w:r>
      <w:r w:rsidR="00DA7D80">
        <w:t xml:space="preserve">coronation </w:t>
      </w:r>
      <w:r w:rsidR="001E5237">
        <w:t xml:space="preserve">activities. </w:t>
      </w:r>
    </w:p>
    <w:p w14:paraId="7756D953" w14:textId="590E991D" w:rsidR="00FC46A3" w:rsidRDefault="001E5237" w:rsidP="00DA25B0">
      <w:r>
        <w:t>They also hold quarterly parties for staff wellbeing, and culture days for sponsored overseas staff, celebrating their</w:t>
      </w:r>
      <w:r w:rsidR="00DA7D80">
        <w:t xml:space="preserve"> culture, and </w:t>
      </w:r>
      <w:r>
        <w:t xml:space="preserve">providing </w:t>
      </w:r>
      <w:r w:rsidR="00DA7D80">
        <w:t>traditional foods</w:t>
      </w:r>
      <w:r>
        <w:t xml:space="preserve">. </w:t>
      </w:r>
    </w:p>
    <w:p w14:paraId="47CB492B" w14:textId="77777777" w:rsidR="005152A6" w:rsidRDefault="005152A6" w:rsidP="00DA25B0"/>
    <w:p w14:paraId="7115D48C" w14:textId="13B443AD" w:rsidR="00FC46A3" w:rsidRDefault="0024069D" w:rsidP="00DA25B0">
      <w:r>
        <w:t xml:space="preserve">There were </w:t>
      </w:r>
      <w:r w:rsidR="00984ED9">
        <w:t>some</w:t>
      </w:r>
      <w:r>
        <w:t xml:space="preserve"> residents in the lounge when we visited, and no activities were happening</w:t>
      </w:r>
      <w:r w:rsidR="005E659C">
        <w:t>.</w:t>
      </w:r>
      <w:r>
        <w:t xml:space="preserve"> The TV was turned on part way through our visit</w:t>
      </w:r>
      <w:r w:rsidR="005E659C">
        <w:t xml:space="preserve">. </w:t>
      </w:r>
    </w:p>
    <w:p w14:paraId="4BBB1AE0" w14:textId="77777777" w:rsidR="00FC46A3" w:rsidRDefault="00FC46A3" w:rsidP="00DA25B0">
      <w:r>
        <w:t xml:space="preserve">We saw one notice board with photos of residents doing activities, however the activity planner notice board was empty. </w:t>
      </w:r>
    </w:p>
    <w:p w14:paraId="53E2BE1A" w14:textId="77777777" w:rsidR="000D0B20" w:rsidRDefault="000D0B20" w:rsidP="00DA25B0"/>
    <w:p w14:paraId="64499C7A" w14:textId="6D84D21D" w:rsidR="000D0B20" w:rsidRDefault="00594FFD" w:rsidP="00DA25B0">
      <w:r>
        <w:rPr>
          <w:noProof/>
        </w:rPr>
        <w:lastRenderedPageBreak/>
        <w:drawing>
          <wp:inline distT="0" distB="0" distL="0" distR="0" wp14:anchorId="1628DF1B" wp14:editId="17F80F95">
            <wp:extent cx="2920638" cy="1638289"/>
            <wp:effectExtent l="0" t="0" r="0" b="635"/>
            <wp:docPr id="1868312797" name="Picture 1868312797" descr="A close-up of a empty activities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12797" name="Picture 11" descr="A close-up of a empty activities board&#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470" cy="1649974"/>
                    </a:xfrm>
                    <a:prstGeom prst="rect">
                      <a:avLst/>
                    </a:prstGeom>
                    <a:noFill/>
                    <a:ln>
                      <a:noFill/>
                    </a:ln>
                  </pic:spPr>
                </pic:pic>
              </a:graphicData>
            </a:graphic>
          </wp:inline>
        </w:drawing>
      </w:r>
      <w:r w:rsidR="006C622A" w:rsidRPr="006C622A">
        <w:t xml:space="preserve"> </w:t>
      </w:r>
      <w:r w:rsidR="006C622A">
        <w:rPr>
          <w:noProof/>
        </w:rPr>
        <w:drawing>
          <wp:inline distT="0" distB="0" distL="0" distR="0" wp14:anchorId="18C77AE6" wp14:editId="4E51E129">
            <wp:extent cx="1730600" cy="2306572"/>
            <wp:effectExtent l="0" t="0" r="3175" b="0"/>
            <wp:docPr id="1108780699" name="Picture 1108780699" descr="A picture containing picture frame, indoor, wall,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80699" name="Picture 12" descr="A picture containing picture frame, indoor, wall, collec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5093" cy="2312560"/>
                    </a:xfrm>
                    <a:prstGeom prst="rect">
                      <a:avLst/>
                    </a:prstGeom>
                    <a:noFill/>
                    <a:ln>
                      <a:noFill/>
                    </a:ln>
                  </pic:spPr>
                </pic:pic>
              </a:graphicData>
            </a:graphic>
          </wp:inline>
        </w:drawing>
      </w:r>
    </w:p>
    <w:p w14:paraId="4653E262" w14:textId="77777777" w:rsidR="00135E4B" w:rsidRDefault="00135E4B" w:rsidP="00DA25B0"/>
    <w:p w14:paraId="2124F99F" w14:textId="77777777" w:rsidR="00135E4B" w:rsidRDefault="00135E4B" w:rsidP="00DA25B0"/>
    <w:p w14:paraId="479BE855" w14:textId="28A20470" w:rsidR="00887F0C" w:rsidRDefault="00FC46A3" w:rsidP="00DA25B0">
      <w:r>
        <w:t xml:space="preserve">Some residents told us that they join in with activities: </w:t>
      </w:r>
    </w:p>
    <w:p w14:paraId="18544B41" w14:textId="77777777" w:rsidR="004A071F" w:rsidRDefault="004A071F" w:rsidP="00DA25B0"/>
    <w:p w14:paraId="5B9F1C73" w14:textId="1E917A16" w:rsidR="00854E22" w:rsidRPr="00887F0C" w:rsidRDefault="00854E22" w:rsidP="00854E22">
      <w:pPr>
        <w:rPr>
          <w:color w:val="004F6B" w:themeColor="text2"/>
        </w:rPr>
      </w:pPr>
      <w:r w:rsidRPr="00887F0C">
        <w:rPr>
          <w:color w:val="004F6B" w:themeColor="text2"/>
        </w:rPr>
        <w:t xml:space="preserve">“There are a lot of activities like singing, cooking with the entertainment girls. There’s also </w:t>
      </w:r>
      <w:r w:rsidR="00887F0C" w:rsidRPr="00887F0C">
        <w:rPr>
          <w:color w:val="004F6B" w:themeColor="text2"/>
        </w:rPr>
        <w:t>drawing,</w:t>
      </w:r>
      <w:r w:rsidRPr="00887F0C">
        <w:rPr>
          <w:color w:val="004F6B" w:themeColor="text2"/>
        </w:rPr>
        <w:t xml:space="preserve"> colouring, I can put the TV on to hear the news in my room. There are people to talk to</w:t>
      </w:r>
      <w:r w:rsidR="002C0785" w:rsidRPr="00887F0C">
        <w:rPr>
          <w:color w:val="004F6B" w:themeColor="text2"/>
        </w:rPr>
        <w:t>.”</w:t>
      </w:r>
      <w:r w:rsidRPr="00887F0C">
        <w:rPr>
          <w:color w:val="004F6B" w:themeColor="text2"/>
        </w:rPr>
        <w:t xml:space="preserve"> </w:t>
      </w:r>
    </w:p>
    <w:p w14:paraId="34EB8089" w14:textId="77777777" w:rsidR="00DB6625" w:rsidRDefault="00DB6625" w:rsidP="00DA25B0"/>
    <w:p w14:paraId="07062D74" w14:textId="299FAF48" w:rsidR="005E659C" w:rsidRPr="00AD3A1E" w:rsidRDefault="00221B82" w:rsidP="005E659C">
      <w:pPr>
        <w:rPr>
          <w:color w:val="004F6B" w:themeColor="text2"/>
        </w:rPr>
      </w:pPr>
      <w:r>
        <w:rPr>
          <w:color w:val="004F6B" w:themeColor="text2"/>
        </w:rPr>
        <w:t>“</w:t>
      </w:r>
      <w:r w:rsidR="005E659C" w:rsidRPr="00221B82">
        <w:rPr>
          <w:color w:val="004F6B" w:themeColor="text2"/>
        </w:rPr>
        <w:t xml:space="preserve">I can do activities. I read a </w:t>
      </w:r>
      <w:r w:rsidR="005E211F" w:rsidRPr="00221B82">
        <w:rPr>
          <w:color w:val="004F6B" w:themeColor="text2"/>
        </w:rPr>
        <w:t>lot and</w:t>
      </w:r>
      <w:r w:rsidR="005E659C" w:rsidRPr="00221B82">
        <w:rPr>
          <w:color w:val="004F6B" w:themeColor="text2"/>
        </w:rPr>
        <w:t xml:space="preserve"> do my word search. I watch TV but find it very loud in the lounge because of my hearing aids</w:t>
      </w:r>
      <w:r w:rsidR="002C0785">
        <w:rPr>
          <w:color w:val="004F6B" w:themeColor="text2"/>
        </w:rPr>
        <w:t>.”</w:t>
      </w:r>
      <w:r w:rsidR="005E659C" w:rsidRPr="00221B82">
        <w:rPr>
          <w:color w:val="004F6B" w:themeColor="text2"/>
        </w:rPr>
        <w:t xml:space="preserve"> </w:t>
      </w:r>
    </w:p>
    <w:p w14:paraId="2B7B008D" w14:textId="77777777" w:rsidR="00FC46A3" w:rsidRDefault="00FC46A3" w:rsidP="00DA25B0"/>
    <w:p w14:paraId="60448B2F" w14:textId="77777777" w:rsidR="00B7073E" w:rsidRDefault="00FC46A3" w:rsidP="00DA25B0">
      <w:r>
        <w:t>Other told us that they were ha</w:t>
      </w:r>
      <w:r w:rsidR="00DB6625">
        <w:t>p</w:t>
      </w:r>
      <w:r>
        <w:t>py not to join in</w:t>
      </w:r>
      <w:r w:rsidR="00B7073E">
        <w:t>:</w:t>
      </w:r>
    </w:p>
    <w:p w14:paraId="70D84D8A" w14:textId="29FCD140" w:rsidR="00FC46A3" w:rsidRDefault="00FC46A3" w:rsidP="00DA25B0"/>
    <w:p w14:paraId="4CB3FF0C" w14:textId="33F88D4B" w:rsidR="00583254" w:rsidRDefault="00583254" w:rsidP="00583254">
      <w:r w:rsidRPr="00583254">
        <w:rPr>
          <w:color w:val="004F6B" w:themeColor="text2"/>
        </w:rPr>
        <w:t>“I just watch TV, I don’t do activities, I’m happy to sit and do that</w:t>
      </w:r>
      <w:r w:rsidR="002C0785" w:rsidRPr="00583254">
        <w:rPr>
          <w:color w:val="004F6B" w:themeColor="text2"/>
        </w:rPr>
        <w:t>.”</w:t>
      </w:r>
      <w:r w:rsidRPr="00583254">
        <w:rPr>
          <w:color w:val="004F6B" w:themeColor="text2"/>
        </w:rPr>
        <w:t xml:space="preserve"> </w:t>
      </w:r>
    </w:p>
    <w:p w14:paraId="060FB68D" w14:textId="77777777" w:rsidR="005E659C" w:rsidRDefault="005E659C" w:rsidP="00DA25B0"/>
    <w:p w14:paraId="476CA667" w14:textId="475A93BD" w:rsidR="00FC46A3" w:rsidRDefault="00FC46A3" w:rsidP="00DA25B0">
      <w:r>
        <w:t xml:space="preserve">Others told us that they wished more activities </w:t>
      </w:r>
      <w:r w:rsidR="00C13F39">
        <w:t xml:space="preserve">were </w:t>
      </w:r>
      <w:r>
        <w:t>provided</w:t>
      </w:r>
      <w:r w:rsidR="006D6098">
        <w:t>, and one person said that their participation was lim</w:t>
      </w:r>
      <w:r w:rsidR="00B7073E">
        <w:t>ited:</w:t>
      </w:r>
      <w:r>
        <w:t xml:space="preserve"> </w:t>
      </w:r>
    </w:p>
    <w:p w14:paraId="1E531959" w14:textId="77777777" w:rsidR="00B7073E" w:rsidRDefault="00B7073E" w:rsidP="00DA25B0">
      <w:pPr>
        <w:rPr>
          <w:color w:val="004F6B" w:themeColor="text2"/>
        </w:rPr>
      </w:pPr>
    </w:p>
    <w:p w14:paraId="0AB29659" w14:textId="4B8DF281" w:rsidR="003530FC" w:rsidRDefault="003530FC" w:rsidP="00DA25B0">
      <w:pPr>
        <w:rPr>
          <w:color w:val="004F6B" w:themeColor="text2"/>
        </w:rPr>
      </w:pPr>
      <w:r w:rsidRPr="00C13F39">
        <w:rPr>
          <w:color w:val="004F6B" w:themeColor="text2"/>
        </w:rPr>
        <w:t>“The care is good, but there could be more activities</w:t>
      </w:r>
      <w:r w:rsidR="002C0785" w:rsidRPr="00C13F39">
        <w:rPr>
          <w:color w:val="004F6B" w:themeColor="text2"/>
        </w:rPr>
        <w:t>.”</w:t>
      </w:r>
    </w:p>
    <w:p w14:paraId="66D48DFC" w14:textId="77777777" w:rsidR="00C13F39" w:rsidRPr="00C13F39" w:rsidRDefault="00C13F39" w:rsidP="00DA25B0">
      <w:pPr>
        <w:rPr>
          <w:color w:val="004F6B" w:themeColor="text2"/>
        </w:rPr>
      </w:pPr>
    </w:p>
    <w:p w14:paraId="584908BC" w14:textId="3A59D5D0" w:rsidR="0064273E" w:rsidRDefault="0064273E" w:rsidP="0064273E">
      <w:pPr>
        <w:rPr>
          <w:color w:val="004F6B" w:themeColor="text2"/>
        </w:rPr>
      </w:pPr>
      <w:r w:rsidRPr="0064273E">
        <w:rPr>
          <w:color w:val="004F6B" w:themeColor="text2"/>
        </w:rPr>
        <w:t>“There is nothing practical to do which I miss. The day is divided by meals, I could do with more activities. I don’t go for walks which I’d like to do as I miss my dog</w:t>
      </w:r>
      <w:r w:rsidR="00B7073E">
        <w:rPr>
          <w:color w:val="004F6B" w:themeColor="text2"/>
        </w:rPr>
        <w:t>.</w:t>
      </w:r>
      <w:r w:rsidRPr="0064273E">
        <w:rPr>
          <w:color w:val="004F6B" w:themeColor="text2"/>
        </w:rPr>
        <w:t xml:space="preserve">” </w:t>
      </w:r>
    </w:p>
    <w:p w14:paraId="19BAB105" w14:textId="77777777" w:rsidR="006D6098" w:rsidRDefault="006D6098" w:rsidP="0064273E">
      <w:pPr>
        <w:rPr>
          <w:color w:val="004F6B" w:themeColor="text2"/>
        </w:rPr>
      </w:pPr>
    </w:p>
    <w:p w14:paraId="2FA43B8C" w14:textId="0118C8D4" w:rsidR="006D6098" w:rsidRPr="006D6098" w:rsidRDefault="006D6098" w:rsidP="006D6098">
      <w:pPr>
        <w:rPr>
          <w:color w:val="004F6B" w:themeColor="text2"/>
        </w:rPr>
      </w:pPr>
      <w:r>
        <w:t>“</w:t>
      </w:r>
      <w:r w:rsidRPr="006D6098">
        <w:rPr>
          <w:color w:val="004F6B" w:themeColor="text2"/>
        </w:rPr>
        <w:t>I get involved with the quizzes</w:t>
      </w:r>
      <w:r w:rsidR="009D2CF1">
        <w:rPr>
          <w:color w:val="004F6B" w:themeColor="text2"/>
        </w:rPr>
        <w:t>.</w:t>
      </w:r>
      <w:r w:rsidRPr="006D6098">
        <w:rPr>
          <w:color w:val="004F6B" w:themeColor="text2"/>
        </w:rPr>
        <w:t xml:space="preserve"> Sometimes cooking is on offer, but </w:t>
      </w:r>
      <w:r>
        <w:rPr>
          <w:color w:val="004F6B" w:themeColor="text2"/>
        </w:rPr>
        <w:t xml:space="preserve">my </w:t>
      </w:r>
      <w:r w:rsidRPr="006D6098">
        <w:rPr>
          <w:color w:val="004F6B" w:themeColor="text2"/>
        </w:rPr>
        <w:t>disability restricts</w:t>
      </w:r>
      <w:r>
        <w:rPr>
          <w:color w:val="004F6B" w:themeColor="text2"/>
        </w:rPr>
        <w:t xml:space="preserve"> this.”</w:t>
      </w:r>
    </w:p>
    <w:p w14:paraId="16A40F8A" w14:textId="1C61C278" w:rsidR="005D273F" w:rsidRPr="005D273F" w:rsidRDefault="0065621F" w:rsidP="00DA25B0">
      <w:pPr>
        <w:rPr>
          <w:color w:val="004F6B" w:themeColor="text2"/>
        </w:rPr>
      </w:pPr>
      <w:r>
        <w:rPr>
          <w:color w:val="004F6B" w:themeColor="text2"/>
        </w:rPr>
        <w:t xml:space="preserve"> </w:t>
      </w:r>
    </w:p>
    <w:p w14:paraId="5FA3BF82" w14:textId="77777777" w:rsidR="00DE384A" w:rsidRPr="001E6639" w:rsidRDefault="00DE384A" w:rsidP="00DE384A">
      <w:pPr>
        <w:pStyle w:val="Heading3"/>
      </w:pPr>
      <w:r w:rsidRPr="001E6639">
        <w:lastRenderedPageBreak/>
        <w:t>Recommendation:</w:t>
      </w:r>
    </w:p>
    <w:p w14:paraId="3CE3CCD8" w14:textId="77777777" w:rsidR="00DE384A" w:rsidRDefault="00DE384A" w:rsidP="00DA25B0"/>
    <w:p w14:paraId="6F03CF95" w14:textId="0638DD96" w:rsidR="00CE04C5" w:rsidRDefault="00D85141" w:rsidP="00F136B0">
      <w:pPr>
        <w:pStyle w:val="ListBullet-pink"/>
        <w:rPr>
          <w:rStyle w:val="IntenseEmphasis"/>
        </w:rPr>
      </w:pPr>
      <w:r w:rsidRPr="00B067F3">
        <w:rPr>
          <w:rStyle w:val="IntenseEmphasis"/>
        </w:rPr>
        <w:t>Continue to p</w:t>
      </w:r>
      <w:r w:rsidR="00DE384A" w:rsidRPr="00B067F3">
        <w:rPr>
          <w:rStyle w:val="IntenseEmphasis"/>
        </w:rPr>
        <w:t>rovide stimulating activities</w:t>
      </w:r>
      <w:r w:rsidR="006D6098" w:rsidRPr="00B067F3">
        <w:rPr>
          <w:rStyle w:val="IntenseEmphasis"/>
        </w:rPr>
        <w:t xml:space="preserve"> which are </w:t>
      </w:r>
      <w:r w:rsidR="00FB5899" w:rsidRPr="00B067F3">
        <w:rPr>
          <w:rStyle w:val="IntenseEmphasis"/>
        </w:rPr>
        <w:t>inclusive to all</w:t>
      </w:r>
      <w:r w:rsidR="00DE384A" w:rsidRPr="00B067F3">
        <w:rPr>
          <w:rStyle w:val="IntenseEmphasis"/>
        </w:rPr>
        <w:t xml:space="preserve">, and display the activities plan so that residents can see it. </w:t>
      </w:r>
    </w:p>
    <w:p w14:paraId="0CA2D686" w14:textId="77777777" w:rsidR="00F136B0" w:rsidRPr="0005482F" w:rsidRDefault="00F136B0" w:rsidP="009D1F99">
      <w:pPr>
        <w:rPr>
          <w:color w:val="004F6B" w:themeColor="text2"/>
        </w:rPr>
      </w:pPr>
    </w:p>
    <w:p w14:paraId="2B9FDC54" w14:textId="5AD6B9B5" w:rsidR="00442F50" w:rsidRPr="007D0419" w:rsidRDefault="00A057CD" w:rsidP="00A057CD">
      <w:pPr>
        <w:pStyle w:val="Heading2"/>
        <w:rPr>
          <w:b w:val="0"/>
          <w:bCs/>
        </w:rPr>
      </w:pPr>
      <w:bookmarkStart w:id="18" w:name="_Toc139048337"/>
      <w:r w:rsidRPr="007D0419">
        <w:rPr>
          <w:rStyle w:val="Heading2Char"/>
          <w:b/>
          <w:bCs/>
        </w:rPr>
        <w:t>3.</w:t>
      </w:r>
      <w:r w:rsidR="00D51F7E">
        <w:rPr>
          <w:rStyle w:val="Heading2Char"/>
          <w:b/>
          <w:bCs/>
        </w:rPr>
        <w:t>5</w:t>
      </w:r>
      <w:r w:rsidRPr="007D0419">
        <w:rPr>
          <w:rStyle w:val="Heading2Char"/>
          <w:b/>
          <w:bCs/>
        </w:rPr>
        <w:t xml:space="preserve"> </w:t>
      </w:r>
      <w:r w:rsidR="00442F50" w:rsidRPr="007D0419">
        <w:rPr>
          <w:rStyle w:val="Heading2Char"/>
          <w:b/>
          <w:bCs/>
        </w:rPr>
        <w:t>Personalised care</w:t>
      </w:r>
      <w:bookmarkEnd w:id="18"/>
    </w:p>
    <w:p w14:paraId="0D6C6E2C" w14:textId="47948308" w:rsidR="00EC5AD0" w:rsidRDefault="005165B7" w:rsidP="009D1F99">
      <w:pPr>
        <w:rPr>
          <w:color w:val="FF0000"/>
        </w:rPr>
      </w:pPr>
      <w:r w:rsidRPr="005165B7">
        <w:t>All the residents that we spoke to said that the care they received was good</w:t>
      </w:r>
      <w:r>
        <w:rPr>
          <w:color w:val="FF0000"/>
        </w:rPr>
        <w:t xml:space="preserve">. </w:t>
      </w:r>
      <w:r w:rsidR="00D47A18" w:rsidRPr="00DA4812">
        <w:t xml:space="preserve">They were all very positive about </w:t>
      </w:r>
      <w:r w:rsidR="00605E07" w:rsidRPr="00DA4812">
        <w:t>daytime</w:t>
      </w:r>
      <w:r w:rsidR="00D47A18" w:rsidRPr="00DA4812">
        <w:t xml:space="preserve"> care, </w:t>
      </w:r>
      <w:r w:rsidR="0059353C" w:rsidRPr="00DA4812">
        <w:t>nighttime</w:t>
      </w:r>
      <w:r w:rsidR="00D47A18" w:rsidRPr="00DA4812">
        <w:t xml:space="preserve"> </w:t>
      </w:r>
      <w:proofErr w:type="gramStart"/>
      <w:r w:rsidR="00D47A18" w:rsidRPr="00DA4812">
        <w:t>care</w:t>
      </w:r>
      <w:proofErr w:type="gramEnd"/>
      <w:r w:rsidR="00DA4812" w:rsidRPr="00DA4812">
        <w:t xml:space="preserve"> and weekend care</w:t>
      </w:r>
      <w:r w:rsidR="00D47A18" w:rsidRPr="00DA4812">
        <w:t>.</w:t>
      </w:r>
    </w:p>
    <w:p w14:paraId="3D8E9A4E" w14:textId="77777777" w:rsidR="00C60ECA" w:rsidRDefault="00C60ECA" w:rsidP="009D1F99">
      <w:pPr>
        <w:rPr>
          <w:color w:val="004F6B" w:themeColor="text2"/>
        </w:rPr>
      </w:pPr>
    </w:p>
    <w:p w14:paraId="341CDE10" w14:textId="7A5F1D89" w:rsidR="00260520" w:rsidRPr="00DA4812" w:rsidRDefault="00260520" w:rsidP="009D1F99">
      <w:pPr>
        <w:rPr>
          <w:color w:val="004F6B" w:themeColor="text2"/>
        </w:rPr>
      </w:pPr>
      <w:r w:rsidRPr="00DA4812">
        <w:rPr>
          <w:color w:val="004F6B" w:themeColor="text2"/>
        </w:rPr>
        <w:t>“</w:t>
      </w:r>
      <w:r w:rsidR="00DA4812" w:rsidRPr="00DA4812">
        <w:rPr>
          <w:color w:val="004F6B" w:themeColor="text2"/>
        </w:rPr>
        <w:t>The c</w:t>
      </w:r>
      <w:r w:rsidRPr="00DA4812">
        <w:rPr>
          <w:color w:val="004F6B" w:themeColor="text2"/>
        </w:rPr>
        <w:t xml:space="preserve">are is </w:t>
      </w:r>
      <w:r w:rsidR="005D273F" w:rsidRPr="00DA4812">
        <w:rPr>
          <w:color w:val="004F6B" w:themeColor="text2"/>
        </w:rPr>
        <w:t>good;</w:t>
      </w:r>
      <w:r w:rsidRPr="00DA4812">
        <w:rPr>
          <w:color w:val="004F6B" w:themeColor="text2"/>
        </w:rPr>
        <w:t xml:space="preserve"> I have a call button around my neck which </w:t>
      </w:r>
      <w:r w:rsidR="00DA4812">
        <w:rPr>
          <w:color w:val="004F6B" w:themeColor="text2"/>
        </w:rPr>
        <w:t xml:space="preserve">I </w:t>
      </w:r>
      <w:r w:rsidRPr="00DA4812">
        <w:rPr>
          <w:color w:val="004F6B" w:themeColor="text2"/>
        </w:rPr>
        <w:t xml:space="preserve">can </w:t>
      </w:r>
      <w:r w:rsidR="00DA4812" w:rsidRPr="00DA4812">
        <w:rPr>
          <w:color w:val="004F6B" w:themeColor="text2"/>
        </w:rPr>
        <w:t>use if I need a nurse</w:t>
      </w:r>
      <w:r w:rsidR="002C0785" w:rsidRPr="00DA4812">
        <w:rPr>
          <w:color w:val="004F6B" w:themeColor="text2"/>
        </w:rPr>
        <w:t>.”</w:t>
      </w:r>
      <w:r w:rsidR="00DA4812" w:rsidRPr="00DA4812">
        <w:rPr>
          <w:color w:val="004F6B" w:themeColor="text2"/>
        </w:rPr>
        <w:t xml:space="preserve"> </w:t>
      </w:r>
    </w:p>
    <w:p w14:paraId="08FAC00F" w14:textId="77777777" w:rsidR="00C60ECA" w:rsidRDefault="00C60ECA" w:rsidP="009D1F99">
      <w:pPr>
        <w:rPr>
          <w:color w:val="004F6B" w:themeColor="text2"/>
        </w:rPr>
      </w:pPr>
    </w:p>
    <w:p w14:paraId="5227F6B7" w14:textId="455C822D" w:rsidR="00674A61" w:rsidRDefault="00674A61" w:rsidP="009D1F99">
      <w:pPr>
        <w:rPr>
          <w:color w:val="004F6B" w:themeColor="text2"/>
        </w:rPr>
      </w:pPr>
      <w:r w:rsidRPr="00DA4812">
        <w:rPr>
          <w:color w:val="004F6B" w:themeColor="text2"/>
        </w:rPr>
        <w:t>“They do check the rooms regularly at 2am.”</w:t>
      </w:r>
    </w:p>
    <w:p w14:paraId="508EC407" w14:textId="77777777" w:rsidR="00C60ECA" w:rsidRDefault="00C60ECA" w:rsidP="009D1F99">
      <w:pPr>
        <w:rPr>
          <w:color w:val="004F6B" w:themeColor="text2"/>
        </w:rPr>
      </w:pPr>
    </w:p>
    <w:p w14:paraId="1411EBA3" w14:textId="4A35E813" w:rsidR="00AA05C8" w:rsidRPr="00DA4812" w:rsidRDefault="00F86839" w:rsidP="009D1F99">
      <w:pPr>
        <w:rPr>
          <w:color w:val="004F6B" w:themeColor="text2"/>
        </w:rPr>
      </w:pPr>
      <w:r>
        <w:rPr>
          <w:color w:val="004F6B" w:themeColor="text2"/>
        </w:rPr>
        <w:t>“</w:t>
      </w:r>
      <w:r w:rsidR="00AA05C8">
        <w:rPr>
          <w:color w:val="004F6B" w:themeColor="text2"/>
        </w:rPr>
        <w:t xml:space="preserve">I press the buzzer and there’s no hesitation if I want to </w:t>
      </w:r>
      <w:r w:rsidR="00605E07">
        <w:rPr>
          <w:color w:val="004F6B" w:themeColor="text2"/>
        </w:rPr>
        <w:t>go</w:t>
      </w:r>
      <w:r w:rsidR="00AA05C8">
        <w:rPr>
          <w:color w:val="004F6B" w:themeColor="text2"/>
        </w:rPr>
        <w:t xml:space="preserve"> </w:t>
      </w:r>
      <w:r>
        <w:rPr>
          <w:color w:val="004F6B" w:themeColor="text2"/>
        </w:rPr>
        <w:t>to the toilet during the night.”</w:t>
      </w:r>
    </w:p>
    <w:p w14:paraId="498139F6" w14:textId="77777777" w:rsidR="00C60ECA" w:rsidRDefault="00C60ECA" w:rsidP="009D1F99">
      <w:pPr>
        <w:rPr>
          <w:color w:val="004F6B" w:themeColor="text2"/>
        </w:rPr>
      </w:pPr>
    </w:p>
    <w:p w14:paraId="3951A963" w14:textId="636C36DA" w:rsidR="006E023A" w:rsidRDefault="00EC5AD0" w:rsidP="009D1F99">
      <w:pPr>
        <w:rPr>
          <w:color w:val="004F6B" w:themeColor="text2"/>
        </w:rPr>
      </w:pPr>
      <w:r w:rsidRPr="00DA4812">
        <w:rPr>
          <w:color w:val="004F6B" w:themeColor="text2"/>
        </w:rPr>
        <w:t>“There is no real difference at the weekend.”</w:t>
      </w:r>
      <w:r w:rsidR="00D47A18" w:rsidRPr="00DA4812">
        <w:rPr>
          <w:color w:val="004F6B" w:themeColor="text2"/>
        </w:rPr>
        <w:t xml:space="preserve"> </w:t>
      </w:r>
    </w:p>
    <w:p w14:paraId="70355DFB" w14:textId="77777777" w:rsidR="00C60ECA" w:rsidRDefault="00C60ECA" w:rsidP="009D1F99">
      <w:pPr>
        <w:rPr>
          <w:color w:val="004F6B" w:themeColor="text2"/>
        </w:rPr>
      </w:pPr>
    </w:p>
    <w:p w14:paraId="47E152F3" w14:textId="47ADC397" w:rsidR="00F86839" w:rsidRDefault="00F86839" w:rsidP="009D1F99">
      <w:pPr>
        <w:rPr>
          <w:color w:val="004F6B" w:themeColor="text2"/>
        </w:rPr>
      </w:pPr>
      <w:r>
        <w:rPr>
          <w:color w:val="004F6B" w:themeColor="text2"/>
        </w:rPr>
        <w:t>“You might see different staff at the weekend, but there’s enough of them.”</w:t>
      </w:r>
    </w:p>
    <w:p w14:paraId="2A892C0F" w14:textId="77777777" w:rsidR="00F40A7F" w:rsidRDefault="00F40A7F" w:rsidP="009D1F99">
      <w:pPr>
        <w:rPr>
          <w:color w:val="004F6B" w:themeColor="text2"/>
        </w:rPr>
      </w:pPr>
    </w:p>
    <w:p w14:paraId="5D7AD94F" w14:textId="21501737" w:rsidR="0065621F" w:rsidRPr="00F40A7F" w:rsidRDefault="0065621F" w:rsidP="009D1F99">
      <w:r w:rsidRPr="00F40A7F">
        <w:t>However</w:t>
      </w:r>
      <w:r w:rsidR="00F40A7F">
        <w:t>,</w:t>
      </w:r>
      <w:r w:rsidRPr="00F40A7F">
        <w:t xml:space="preserve"> one resident told us</w:t>
      </w:r>
      <w:r w:rsidR="005D273F">
        <w:t>:</w:t>
      </w:r>
    </w:p>
    <w:p w14:paraId="72A38619" w14:textId="77777777" w:rsidR="00C60ECA" w:rsidRDefault="00C60ECA" w:rsidP="009D1F99">
      <w:pPr>
        <w:rPr>
          <w:color w:val="004F6B" w:themeColor="text2"/>
        </w:rPr>
      </w:pPr>
    </w:p>
    <w:p w14:paraId="449F79E2" w14:textId="23724A92" w:rsidR="0065621F" w:rsidRDefault="0065621F" w:rsidP="009D1F99">
      <w:pPr>
        <w:rPr>
          <w:color w:val="004F6B" w:themeColor="text2"/>
        </w:rPr>
      </w:pPr>
      <w:r>
        <w:rPr>
          <w:color w:val="004F6B" w:themeColor="text2"/>
        </w:rPr>
        <w:t xml:space="preserve">“The weekends are a </w:t>
      </w:r>
      <w:r w:rsidR="00F40A7F">
        <w:rPr>
          <w:color w:val="004F6B" w:themeColor="text2"/>
        </w:rPr>
        <w:t>b</w:t>
      </w:r>
      <w:r>
        <w:rPr>
          <w:color w:val="004F6B" w:themeColor="text2"/>
        </w:rPr>
        <w:t xml:space="preserve">it down as the </w:t>
      </w:r>
      <w:r w:rsidR="00F40A7F">
        <w:rPr>
          <w:color w:val="004F6B" w:themeColor="text2"/>
        </w:rPr>
        <w:t>manager</w:t>
      </w:r>
      <w:r>
        <w:rPr>
          <w:color w:val="004F6B" w:themeColor="text2"/>
        </w:rPr>
        <w:t xml:space="preserve"> and senior carers aren’t around. I get a bit bored.</w:t>
      </w:r>
      <w:r w:rsidR="00F40A7F">
        <w:rPr>
          <w:color w:val="004F6B" w:themeColor="text2"/>
        </w:rPr>
        <w:t>”</w:t>
      </w:r>
    </w:p>
    <w:p w14:paraId="5A0F20EA" w14:textId="77777777" w:rsidR="00F726F3" w:rsidRDefault="00F726F3" w:rsidP="009D1F99">
      <w:pPr>
        <w:rPr>
          <w:color w:val="004F6B" w:themeColor="text2"/>
        </w:rPr>
      </w:pPr>
    </w:p>
    <w:p w14:paraId="5A8944B7" w14:textId="493BFCA8" w:rsidR="00F726F3" w:rsidRDefault="00F726F3" w:rsidP="009D1F99">
      <w:r w:rsidRPr="00CD27A3">
        <w:t>We heard positive stories from residents</w:t>
      </w:r>
      <w:r w:rsidR="00DB1EA9">
        <w:t xml:space="preserve"> about individual </w:t>
      </w:r>
      <w:r w:rsidR="00E52C2E">
        <w:t>needs being met.</w:t>
      </w:r>
      <w:r w:rsidR="00194DF9" w:rsidRPr="00CD27A3">
        <w:t xml:space="preserve"> </w:t>
      </w:r>
      <w:r w:rsidR="00E52C2E">
        <w:t>F</w:t>
      </w:r>
      <w:r w:rsidR="00E52C2E" w:rsidRPr="00CD27A3">
        <w:t xml:space="preserve">or </w:t>
      </w:r>
      <w:r w:rsidR="003B5696" w:rsidRPr="00CD27A3">
        <w:t>example,</w:t>
      </w:r>
      <w:r w:rsidR="00194DF9" w:rsidRPr="00CD27A3">
        <w:t xml:space="preserve"> the team leader had arranged transport to take a resident to a wedding, and to get a tattoo. </w:t>
      </w:r>
    </w:p>
    <w:p w14:paraId="27BE03CA" w14:textId="77777777" w:rsidR="00CD27A3" w:rsidRDefault="00CD27A3" w:rsidP="009D1F99"/>
    <w:p w14:paraId="02B0426C" w14:textId="6303B6B3" w:rsidR="00DB42AF" w:rsidRDefault="00CD27A3" w:rsidP="001366D8">
      <w:r>
        <w:t xml:space="preserve">The team leader told us about </w:t>
      </w:r>
      <w:r w:rsidR="00157A44">
        <w:t xml:space="preserve">the progress that </w:t>
      </w:r>
      <w:r>
        <w:t>one resident</w:t>
      </w:r>
      <w:r w:rsidR="00157A44">
        <w:t xml:space="preserve"> had made, with the support of the staff: </w:t>
      </w:r>
      <w:r>
        <w:t xml:space="preserve"> </w:t>
      </w:r>
    </w:p>
    <w:p w14:paraId="29F8901F" w14:textId="77777777" w:rsidR="00E52C2E" w:rsidRDefault="00E52C2E" w:rsidP="009D1F99">
      <w:pPr>
        <w:rPr>
          <w:color w:val="004F6B" w:themeColor="text2"/>
        </w:rPr>
      </w:pPr>
    </w:p>
    <w:p w14:paraId="1787D3FD" w14:textId="3A9386CA" w:rsidR="00CD27A3" w:rsidRPr="00655F5C" w:rsidRDefault="00DB42AF" w:rsidP="009D1F99">
      <w:pPr>
        <w:rPr>
          <w:color w:val="004F6B" w:themeColor="text2"/>
        </w:rPr>
      </w:pPr>
      <w:r w:rsidRPr="00157A44">
        <w:rPr>
          <w:color w:val="004F6B" w:themeColor="text2"/>
        </w:rPr>
        <w:t xml:space="preserve">“He </w:t>
      </w:r>
      <w:r w:rsidR="00CD27A3" w:rsidRPr="00157A44">
        <w:rPr>
          <w:color w:val="004F6B" w:themeColor="text2"/>
        </w:rPr>
        <w:t>had been</w:t>
      </w:r>
      <w:r w:rsidR="001366D8" w:rsidRPr="00157A44">
        <w:rPr>
          <w:color w:val="004F6B" w:themeColor="text2"/>
        </w:rPr>
        <w:t xml:space="preserve"> bed bound </w:t>
      </w:r>
      <w:r w:rsidR="00AA7474" w:rsidRPr="00157A44">
        <w:rPr>
          <w:color w:val="004F6B" w:themeColor="text2"/>
        </w:rPr>
        <w:t xml:space="preserve">and was on a diet of </w:t>
      </w:r>
      <w:r w:rsidR="001366D8" w:rsidRPr="00157A44">
        <w:rPr>
          <w:color w:val="004F6B" w:themeColor="text2"/>
        </w:rPr>
        <w:t>pureed food</w:t>
      </w:r>
      <w:r w:rsidR="00655F5C">
        <w:rPr>
          <w:color w:val="004F6B" w:themeColor="text2"/>
        </w:rPr>
        <w:t>.</w:t>
      </w:r>
      <w:r w:rsidR="001366D8" w:rsidRPr="00157A44">
        <w:rPr>
          <w:color w:val="004F6B" w:themeColor="text2"/>
        </w:rPr>
        <w:t xml:space="preserve"> </w:t>
      </w:r>
      <w:r w:rsidR="00655F5C">
        <w:rPr>
          <w:color w:val="004F6B" w:themeColor="text2"/>
        </w:rPr>
        <w:t>W</w:t>
      </w:r>
      <w:r w:rsidR="00AA7474" w:rsidRPr="00157A44">
        <w:rPr>
          <w:color w:val="004F6B" w:themeColor="text2"/>
        </w:rPr>
        <w:t>ith the encouragement of the staff</w:t>
      </w:r>
      <w:r w:rsidRPr="00157A44">
        <w:rPr>
          <w:color w:val="004F6B" w:themeColor="text2"/>
        </w:rPr>
        <w:t>,</w:t>
      </w:r>
      <w:r w:rsidR="00AA7474" w:rsidRPr="00157A44">
        <w:rPr>
          <w:color w:val="004F6B" w:themeColor="text2"/>
        </w:rPr>
        <w:t xml:space="preserve"> the </w:t>
      </w:r>
      <w:r w:rsidR="001366D8" w:rsidRPr="00157A44">
        <w:rPr>
          <w:color w:val="004F6B" w:themeColor="text2"/>
        </w:rPr>
        <w:t xml:space="preserve">resident </w:t>
      </w:r>
      <w:r w:rsidR="00AA7474" w:rsidRPr="00157A44">
        <w:rPr>
          <w:color w:val="004F6B" w:themeColor="text2"/>
        </w:rPr>
        <w:t xml:space="preserve">had been able to </w:t>
      </w:r>
      <w:r w:rsidR="001366D8" w:rsidRPr="00157A44">
        <w:rPr>
          <w:color w:val="004F6B" w:themeColor="text2"/>
        </w:rPr>
        <w:t>fe</w:t>
      </w:r>
      <w:r w:rsidR="00AA7474" w:rsidRPr="00157A44">
        <w:rPr>
          <w:color w:val="004F6B" w:themeColor="text2"/>
        </w:rPr>
        <w:t>e</w:t>
      </w:r>
      <w:r w:rsidR="001366D8" w:rsidRPr="00157A44">
        <w:rPr>
          <w:color w:val="004F6B" w:themeColor="text2"/>
        </w:rPr>
        <w:t xml:space="preserve">d himself in </w:t>
      </w:r>
      <w:r w:rsidR="001366D8" w:rsidRPr="00157A44">
        <w:rPr>
          <w:color w:val="004F6B" w:themeColor="text2"/>
        </w:rPr>
        <w:lastRenderedPageBreak/>
        <w:t>fro</w:t>
      </w:r>
      <w:r w:rsidRPr="00157A44">
        <w:rPr>
          <w:color w:val="004F6B" w:themeColor="text2"/>
        </w:rPr>
        <w:t>nt</w:t>
      </w:r>
      <w:r w:rsidR="001366D8" w:rsidRPr="00157A44">
        <w:rPr>
          <w:color w:val="004F6B" w:themeColor="text2"/>
        </w:rPr>
        <w:t xml:space="preserve"> of </w:t>
      </w:r>
      <w:r w:rsidRPr="00157A44">
        <w:rPr>
          <w:color w:val="004F6B" w:themeColor="text2"/>
        </w:rPr>
        <w:t xml:space="preserve">his </w:t>
      </w:r>
      <w:r w:rsidR="001366D8" w:rsidRPr="00157A44">
        <w:rPr>
          <w:color w:val="004F6B" w:themeColor="text2"/>
        </w:rPr>
        <w:t xml:space="preserve">nephew, </w:t>
      </w:r>
      <w:r w:rsidRPr="00157A44">
        <w:rPr>
          <w:color w:val="004F6B" w:themeColor="text2"/>
        </w:rPr>
        <w:t xml:space="preserve">and the </w:t>
      </w:r>
      <w:r w:rsidR="001366D8" w:rsidRPr="00157A44">
        <w:rPr>
          <w:color w:val="004F6B" w:themeColor="text2"/>
        </w:rPr>
        <w:t>resident</w:t>
      </w:r>
      <w:r w:rsidRPr="00157A44">
        <w:rPr>
          <w:color w:val="004F6B" w:themeColor="text2"/>
        </w:rPr>
        <w:t xml:space="preserve">’s mobility was improving so much that he was able to start getting out </w:t>
      </w:r>
      <w:r w:rsidR="001366D8" w:rsidRPr="00157A44">
        <w:rPr>
          <w:color w:val="004F6B" w:themeColor="text2"/>
        </w:rPr>
        <w:t>of bed</w:t>
      </w:r>
      <w:r w:rsidR="002C0785" w:rsidRPr="00157A44">
        <w:rPr>
          <w:color w:val="004F6B" w:themeColor="text2"/>
        </w:rPr>
        <w:t>.”</w:t>
      </w:r>
      <w:r w:rsidR="001366D8" w:rsidRPr="00157A44">
        <w:rPr>
          <w:color w:val="004F6B" w:themeColor="text2"/>
        </w:rPr>
        <w:t xml:space="preserve"> </w:t>
      </w:r>
    </w:p>
    <w:p w14:paraId="200A616E" w14:textId="77777777" w:rsidR="00D47A18" w:rsidRDefault="00D47A18" w:rsidP="009D1F99">
      <w:pPr>
        <w:rPr>
          <w:color w:val="FF0000"/>
        </w:rPr>
      </w:pPr>
    </w:p>
    <w:p w14:paraId="7299AD26" w14:textId="7A88D621" w:rsidR="00455077" w:rsidRPr="006E023A" w:rsidRDefault="006E023A" w:rsidP="009939E6">
      <w:r w:rsidRPr="006E023A">
        <w:t xml:space="preserve">We were told that </w:t>
      </w:r>
      <w:r w:rsidR="006B4C8D">
        <w:t xml:space="preserve">there is a care plan for every resident which is displayed in their room. </w:t>
      </w:r>
      <w:r w:rsidR="00455077">
        <w:t>The nurses and car</w:t>
      </w:r>
      <w:r w:rsidR="00F44857">
        <w:t>e</w:t>
      </w:r>
      <w:r w:rsidR="00455077">
        <w:t xml:space="preserve"> team leader told us that they update care plans regularly as part of their daily work</w:t>
      </w:r>
      <w:r w:rsidR="002C0785">
        <w:t xml:space="preserve">. </w:t>
      </w:r>
      <w:r w:rsidR="007B2FFA">
        <w:t xml:space="preserve">The care assistant told us that she follows whatever is written on the care plan. </w:t>
      </w:r>
    </w:p>
    <w:p w14:paraId="74C9CCB2" w14:textId="77777777" w:rsidR="00F92BB5" w:rsidRPr="00FD0EE5" w:rsidRDefault="00F92BB5" w:rsidP="009D1F99">
      <w:pPr>
        <w:rPr>
          <w:color w:val="FF0000"/>
        </w:rPr>
      </w:pPr>
    </w:p>
    <w:p w14:paraId="6F2B8CE7" w14:textId="5F34EF2F" w:rsidR="00422807" w:rsidRPr="00422807" w:rsidRDefault="00422807" w:rsidP="009D1F99">
      <w:pPr>
        <w:pStyle w:val="Heading2"/>
      </w:pPr>
      <w:bookmarkStart w:id="19" w:name="_Toc139048338"/>
      <w:r w:rsidRPr="00422807">
        <w:t>3.</w:t>
      </w:r>
      <w:r w:rsidR="00D51F7E">
        <w:t>6</w:t>
      </w:r>
      <w:r w:rsidRPr="00422807">
        <w:tab/>
        <w:t>Staff</w:t>
      </w:r>
      <w:r w:rsidR="00E75C2D">
        <w:t xml:space="preserve"> fe</w:t>
      </w:r>
      <w:r w:rsidR="00E75C2D" w:rsidRPr="00357ADD">
        <w:t>edback</w:t>
      </w:r>
      <w:bookmarkEnd w:id="19"/>
    </w:p>
    <w:p w14:paraId="0CE281EB" w14:textId="77777777" w:rsidR="00AE690E" w:rsidRPr="00FD0632" w:rsidRDefault="00AE690E" w:rsidP="009D1F99">
      <w:pPr>
        <w:rPr>
          <w:color w:val="FF0000"/>
        </w:rPr>
      </w:pPr>
    </w:p>
    <w:p w14:paraId="44D81704" w14:textId="3251D2B5" w:rsidR="0043590A" w:rsidRDefault="00A921C1" w:rsidP="009939E6">
      <w:r>
        <w:t>We spoke to six members of staff</w:t>
      </w:r>
      <w:r w:rsidR="009361B5">
        <w:t xml:space="preserve">, </w:t>
      </w:r>
      <w:r w:rsidR="001C3518">
        <w:t xml:space="preserve">as well as the manager and regional manager. </w:t>
      </w:r>
    </w:p>
    <w:p w14:paraId="0042EBC2" w14:textId="0CE3D53A" w:rsidR="001C3518" w:rsidRDefault="001C3518" w:rsidP="009939E6">
      <w:r>
        <w:t xml:space="preserve">All the staff were very positive about the working environment. </w:t>
      </w:r>
    </w:p>
    <w:p w14:paraId="44C7AB4E" w14:textId="77777777" w:rsidR="00936E13" w:rsidRDefault="00936E13" w:rsidP="009939E6"/>
    <w:p w14:paraId="162D78A5" w14:textId="5B19C043" w:rsidR="00936E13" w:rsidRPr="00803C05" w:rsidRDefault="00936E13" w:rsidP="009939E6">
      <w:pPr>
        <w:rPr>
          <w:color w:val="004F6B" w:themeColor="text2"/>
        </w:rPr>
      </w:pPr>
      <w:r w:rsidRPr="00803C05">
        <w:rPr>
          <w:color w:val="004F6B" w:themeColor="text2"/>
        </w:rPr>
        <w:t>“This is my second home, I am so attached to the patients, I give all my heart and I am fully dedicated. I can’t imagine working elsewhere.”</w:t>
      </w:r>
    </w:p>
    <w:p w14:paraId="5E80BBEE" w14:textId="77777777" w:rsidR="0023680F" w:rsidRDefault="0023680F" w:rsidP="009939E6"/>
    <w:p w14:paraId="70156761" w14:textId="6331A1D7" w:rsidR="0023680F" w:rsidRDefault="0023680F" w:rsidP="0023680F">
      <w:r>
        <w:t>“</w:t>
      </w:r>
      <w:r w:rsidRPr="0023680F">
        <w:rPr>
          <w:color w:val="004F6B" w:themeColor="text2"/>
        </w:rPr>
        <w:t xml:space="preserve">It’s comfortable </w:t>
      </w:r>
      <w:r w:rsidR="00F92BB5" w:rsidRPr="0023680F">
        <w:rPr>
          <w:color w:val="004F6B" w:themeColor="text2"/>
        </w:rPr>
        <w:t>here,</w:t>
      </w:r>
      <w:r w:rsidRPr="0023680F">
        <w:rPr>
          <w:color w:val="004F6B" w:themeColor="text2"/>
        </w:rPr>
        <w:t xml:space="preserve"> I love the atmosphere, and the environment</w:t>
      </w:r>
      <w:r w:rsidR="002C0785" w:rsidRPr="0023680F">
        <w:rPr>
          <w:color w:val="004F6B" w:themeColor="text2"/>
        </w:rPr>
        <w:t>.”</w:t>
      </w:r>
      <w:r w:rsidRPr="0023680F">
        <w:rPr>
          <w:color w:val="004F6B" w:themeColor="text2"/>
        </w:rPr>
        <w:t xml:space="preserve"> </w:t>
      </w:r>
    </w:p>
    <w:p w14:paraId="5391A7FB" w14:textId="002BDBCB" w:rsidR="0023680F" w:rsidRDefault="0023680F" w:rsidP="009939E6"/>
    <w:p w14:paraId="5B370349" w14:textId="4043603A" w:rsidR="002E27A3" w:rsidRDefault="002E27A3" w:rsidP="002E27A3">
      <w:r>
        <w:t>We were told that management are approachable, and supportive of staff working towards qualifications</w:t>
      </w:r>
      <w:r w:rsidR="00003623">
        <w:t xml:space="preserve">. </w:t>
      </w:r>
    </w:p>
    <w:p w14:paraId="65E29100" w14:textId="77777777" w:rsidR="002E05CE" w:rsidRPr="00422807" w:rsidRDefault="002E05CE" w:rsidP="009D1F99"/>
    <w:p w14:paraId="0FBE73DB" w14:textId="319C2405" w:rsidR="00EC3A8A" w:rsidRDefault="00422807" w:rsidP="00D51F7E">
      <w:pPr>
        <w:pStyle w:val="Heading2"/>
        <w:numPr>
          <w:ilvl w:val="1"/>
          <w:numId w:val="47"/>
        </w:numPr>
      </w:pPr>
      <w:bookmarkStart w:id="20" w:name="_Toc139048339"/>
      <w:r w:rsidRPr="00422807">
        <w:t>Visiting health care professionals</w:t>
      </w:r>
      <w:bookmarkEnd w:id="20"/>
    </w:p>
    <w:p w14:paraId="5350C922" w14:textId="77777777" w:rsidR="002D5424" w:rsidRPr="002D5424" w:rsidRDefault="002D5424" w:rsidP="002D5424"/>
    <w:p w14:paraId="236D94DF" w14:textId="776D012F" w:rsidR="002E05CE" w:rsidRDefault="002D5424" w:rsidP="002E05CE">
      <w:r>
        <w:t xml:space="preserve">The registered manager told us </w:t>
      </w:r>
      <w:r w:rsidR="00233199">
        <w:t>that</w:t>
      </w:r>
      <w:r w:rsidR="00846E90">
        <w:t xml:space="preserve"> they have weekly visits from the GP. </w:t>
      </w:r>
    </w:p>
    <w:p w14:paraId="5D92D293" w14:textId="2AB41378" w:rsidR="000D0B5C" w:rsidRDefault="000048D2" w:rsidP="000D0B5C">
      <w:r>
        <w:t>They also have a</w:t>
      </w:r>
      <w:r w:rsidR="000D0B5C">
        <w:t xml:space="preserve">ccess to </w:t>
      </w:r>
      <w:r w:rsidR="00646D19">
        <w:t xml:space="preserve">the </w:t>
      </w:r>
      <w:r w:rsidR="000D0B5C">
        <w:t xml:space="preserve">community matron– </w:t>
      </w:r>
      <w:r w:rsidR="00257072">
        <w:t>who they can contact prior to contacting the GP. The</w:t>
      </w:r>
      <w:r w:rsidR="000D0B5C">
        <w:t xml:space="preserve"> </w:t>
      </w:r>
      <w:r w:rsidR="008B1FFD">
        <w:t>c</w:t>
      </w:r>
      <w:r w:rsidR="000D0B5C">
        <w:t>ommunity matron can prescribe</w:t>
      </w:r>
      <w:r w:rsidR="00257072">
        <w:t xml:space="preserve"> and is easily contactable via a direct number. This alleviates the problem of waiting to get through to the GP surgery. This service is provided by </w:t>
      </w:r>
      <w:r w:rsidR="000D0B5C">
        <w:t xml:space="preserve">NHS community in partnership with </w:t>
      </w:r>
      <w:r w:rsidR="00257072">
        <w:t xml:space="preserve">Milford </w:t>
      </w:r>
      <w:r w:rsidR="00984ED9">
        <w:t>Surgery</w:t>
      </w:r>
      <w:r w:rsidR="00B027DC">
        <w:t xml:space="preserve">. </w:t>
      </w:r>
      <w:r w:rsidR="00257072">
        <w:t>The community matron will also attend for residents needing end of life care.</w:t>
      </w:r>
    </w:p>
    <w:p w14:paraId="2F83C065" w14:textId="77777777" w:rsidR="00CC49CE" w:rsidRDefault="00CC49CE" w:rsidP="000D0B5C"/>
    <w:p w14:paraId="297772A4" w14:textId="0DDA3C55" w:rsidR="000D0B5C" w:rsidRDefault="00AB46E7" w:rsidP="000D0B5C">
      <w:r>
        <w:t>They also have visits from p</w:t>
      </w:r>
      <w:r w:rsidR="000D0B5C">
        <w:t>hysios</w:t>
      </w:r>
      <w:r>
        <w:t>, speech and language therapists</w:t>
      </w:r>
      <w:r w:rsidR="00F92BB5">
        <w:t>,</w:t>
      </w:r>
      <w:r w:rsidR="000D0B5C">
        <w:t xml:space="preserve"> opticians, dentists, </w:t>
      </w:r>
      <w:r>
        <w:t xml:space="preserve">and </w:t>
      </w:r>
      <w:r w:rsidR="000D0B5C">
        <w:t xml:space="preserve">chiropodists. </w:t>
      </w:r>
    </w:p>
    <w:p w14:paraId="6EE3E6A5" w14:textId="52F7EAB1" w:rsidR="0049559E" w:rsidRDefault="00C812ED" w:rsidP="000D0B5C">
      <w:r>
        <w:t>We were told that t</w:t>
      </w:r>
      <w:r w:rsidR="00AB46E7">
        <w:t xml:space="preserve">he dentist </w:t>
      </w:r>
      <w:r>
        <w:t>visits</w:t>
      </w:r>
      <w:r w:rsidR="00AB46E7">
        <w:t xml:space="preserve"> every three months</w:t>
      </w:r>
      <w:r>
        <w:t xml:space="preserve"> and that there</w:t>
      </w:r>
      <w:r w:rsidR="00AB46E7">
        <w:t xml:space="preserve"> is a</w:t>
      </w:r>
      <w:r>
        <w:t>n</w:t>
      </w:r>
      <w:r w:rsidR="00AB46E7">
        <w:t xml:space="preserve"> oral care plan in every </w:t>
      </w:r>
      <w:r w:rsidR="00F92BB5">
        <w:t>resident’s</w:t>
      </w:r>
      <w:r w:rsidR="00AB46E7">
        <w:t xml:space="preserve"> room</w:t>
      </w:r>
      <w:r>
        <w:t xml:space="preserve">. </w:t>
      </w:r>
      <w:r w:rsidR="00B93793">
        <w:t xml:space="preserve">If a resident needs further </w:t>
      </w:r>
      <w:r w:rsidR="00F92BB5">
        <w:t>treatment,</w:t>
      </w:r>
      <w:r w:rsidR="00B93793">
        <w:t xml:space="preserve"> they are referred to Buryfields community dentist. Either NHS Patient transport is arranged, or CHD dr</w:t>
      </w:r>
      <w:r w:rsidR="0049559E">
        <w:t xml:space="preserve">ivers are used. For some </w:t>
      </w:r>
      <w:r w:rsidR="0049559E">
        <w:lastRenderedPageBreak/>
        <w:t xml:space="preserve">community appointments such as diabetes clinics, the stroke club or chiropody appointments, the local Hoppa service is used. </w:t>
      </w:r>
    </w:p>
    <w:p w14:paraId="6C67FB75" w14:textId="77777777" w:rsidR="00AB46E7" w:rsidRDefault="00AB46E7" w:rsidP="000D0B5C"/>
    <w:p w14:paraId="1FF01FB7" w14:textId="0115B134" w:rsidR="00AB46E7" w:rsidRDefault="00AB46E7" w:rsidP="000D0B5C">
      <w:r>
        <w:t xml:space="preserve">The chiropodist was visiting during our visit. </w:t>
      </w:r>
      <w:r w:rsidR="00675FBE">
        <w:t xml:space="preserve">She was treating residents in the public lounge area. We would like to suggest that a more private area is made available so that residents can be treated in private. </w:t>
      </w:r>
    </w:p>
    <w:p w14:paraId="5600FB24" w14:textId="77777777" w:rsidR="00562E24" w:rsidRDefault="00562E24" w:rsidP="000D0B5C"/>
    <w:p w14:paraId="2D071744" w14:textId="3F44E97E" w:rsidR="00562E24" w:rsidRDefault="00562E24" w:rsidP="000D0B5C">
      <w:r>
        <w:rPr>
          <w:noProof/>
        </w:rPr>
        <w:drawing>
          <wp:inline distT="0" distB="0" distL="0" distR="0" wp14:anchorId="591807CC" wp14:editId="3008E4DD">
            <wp:extent cx="1893828" cy="2524125"/>
            <wp:effectExtent l="0" t="0" r="0" b="0"/>
            <wp:docPr id="1576373848" name="Picture 1576373848" descr="A person in a white c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73848" name="Picture 14" descr="A person in a white coat&#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2014" cy="2535036"/>
                    </a:xfrm>
                    <a:prstGeom prst="rect">
                      <a:avLst/>
                    </a:prstGeom>
                    <a:noFill/>
                    <a:ln>
                      <a:noFill/>
                    </a:ln>
                  </pic:spPr>
                </pic:pic>
              </a:graphicData>
            </a:graphic>
          </wp:inline>
        </w:drawing>
      </w:r>
    </w:p>
    <w:p w14:paraId="6CDC4B5F" w14:textId="5E01903B" w:rsidR="00562E24" w:rsidRDefault="00B067F3" w:rsidP="00B067F3">
      <w:pPr>
        <w:pStyle w:val="Heading3"/>
      </w:pPr>
      <w:r w:rsidRPr="001E6639">
        <w:t>Recommendation:</w:t>
      </w:r>
    </w:p>
    <w:p w14:paraId="6643C5DC" w14:textId="77777777" w:rsidR="00675FBE" w:rsidRDefault="00675FBE" w:rsidP="000D0B5C"/>
    <w:p w14:paraId="0D127F48" w14:textId="6C192623" w:rsidR="00675FBE" w:rsidRPr="0011399D" w:rsidRDefault="00675FBE" w:rsidP="000D0B5C">
      <w:pPr>
        <w:pStyle w:val="ListBullet-pink"/>
        <w:rPr>
          <w:b/>
          <w:bCs/>
          <w:iCs w:val="0"/>
          <w:color w:val="004F6B" w:themeColor="text2"/>
        </w:rPr>
      </w:pPr>
      <w:r w:rsidRPr="0011399D">
        <w:rPr>
          <w:rStyle w:val="IntenseEmphasis"/>
        </w:rPr>
        <w:t xml:space="preserve">Make a private space available so that the visiting podiatrist can treat residents in private, ensuring their privacy and dignity. </w:t>
      </w:r>
    </w:p>
    <w:p w14:paraId="481536CA" w14:textId="77777777" w:rsidR="000D0B5C" w:rsidRDefault="000D0B5C" w:rsidP="000D0B5C"/>
    <w:p w14:paraId="78F78C2E" w14:textId="77777777" w:rsidR="00422807" w:rsidRPr="00422807" w:rsidRDefault="00422807" w:rsidP="002E05CE">
      <w:pPr>
        <w:rPr>
          <w:rFonts w:cs="Poppins"/>
          <w:szCs w:val="24"/>
        </w:rPr>
      </w:pPr>
    </w:p>
    <w:p w14:paraId="4BC9B347" w14:textId="6C7A4047" w:rsidR="00422807" w:rsidRPr="00422807" w:rsidRDefault="00422807" w:rsidP="002E05CE">
      <w:pPr>
        <w:pStyle w:val="Heading2"/>
      </w:pPr>
      <w:bookmarkStart w:id="21" w:name="_Toc139048340"/>
      <w:r w:rsidRPr="00422807">
        <w:t>3.</w:t>
      </w:r>
      <w:r w:rsidR="00D51F7E">
        <w:t>8</w:t>
      </w:r>
      <w:r w:rsidRPr="00422807">
        <w:tab/>
        <w:t>Visiting</w:t>
      </w:r>
      <w:bookmarkEnd w:id="21"/>
      <w:r w:rsidRPr="00422807">
        <w:t xml:space="preserve"> </w:t>
      </w:r>
    </w:p>
    <w:p w14:paraId="31B827B6" w14:textId="77777777" w:rsidR="000C12C5" w:rsidRDefault="000C12C5" w:rsidP="002E05CE">
      <w:pPr>
        <w:rPr>
          <w:rFonts w:cs="Poppins"/>
          <w:color w:val="FF0000"/>
          <w:szCs w:val="24"/>
        </w:rPr>
      </w:pPr>
    </w:p>
    <w:p w14:paraId="0419B22E" w14:textId="439B8276" w:rsidR="000C12C5" w:rsidRPr="000C12C5" w:rsidRDefault="000C12C5" w:rsidP="002E05CE">
      <w:pPr>
        <w:rPr>
          <w:rFonts w:cs="Poppins"/>
          <w:szCs w:val="24"/>
        </w:rPr>
      </w:pPr>
      <w:r w:rsidRPr="000C12C5">
        <w:rPr>
          <w:rFonts w:cs="Poppins"/>
          <w:szCs w:val="24"/>
        </w:rPr>
        <w:t xml:space="preserve">The manager told us that </w:t>
      </w:r>
      <w:r w:rsidR="00301248">
        <w:rPr>
          <w:rFonts w:cs="Poppins"/>
          <w:szCs w:val="24"/>
        </w:rPr>
        <w:t>visiting</w:t>
      </w:r>
      <w:r w:rsidR="008F7328">
        <w:rPr>
          <w:rFonts w:cs="Poppins"/>
          <w:szCs w:val="24"/>
        </w:rPr>
        <w:t xml:space="preserve"> is unrestricted, although they prefer families to avoid mealtimes. Families can visit 24/7 if they wish. </w:t>
      </w:r>
    </w:p>
    <w:p w14:paraId="599AFA1F" w14:textId="77777777" w:rsidR="000C12C5" w:rsidRDefault="000C12C5" w:rsidP="002E05CE">
      <w:pPr>
        <w:rPr>
          <w:rFonts w:cs="Poppins"/>
          <w:color w:val="FF0000"/>
          <w:szCs w:val="24"/>
        </w:rPr>
      </w:pPr>
    </w:p>
    <w:p w14:paraId="31338D6F" w14:textId="0CD4FE9B" w:rsidR="0070356E" w:rsidRDefault="0070356E" w:rsidP="0070356E">
      <w:r w:rsidRPr="00865BBB">
        <w:rPr>
          <w:rFonts w:cs="Poppins"/>
          <w:szCs w:val="24"/>
        </w:rPr>
        <w:t>We were told that they are recruiting for weekend receptionist cover</w:t>
      </w:r>
      <w:r w:rsidR="007C2B37">
        <w:t>;</w:t>
      </w:r>
      <w:r w:rsidR="00865BBB">
        <w:t xml:space="preserve"> the health care assistant told us </w:t>
      </w:r>
      <w:r w:rsidR="001472ED">
        <w:t xml:space="preserve">that </w:t>
      </w:r>
      <w:r w:rsidR="00865BBB">
        <w:t>at weekends she escorts visitors from reception to their family in the absence of a receptionist</w:t>
      </w:r>
      <w:r>
        <w:t>. There is a bell for visitors to ring to get in an</w:t>
      </w:r>
      <w:r w:rsidR="00865BBB">
        <w:t>d</w:t>
      </w:r>
      <w:r>
        <w:t xml:space="preserve"> out of the building. </w:t>
      </w:r>
    </w:p>
    <w:p w14:paraId="613A02D1" w14:textId="21C5A2CF" w:rsidR="0070356E" w:rsidRDefault="0070356E" w:rsidP="002E05CE">
      <w:pPr>
        <w:rPr>
          <w:rFonts w:cs="Poppins"/>
          <w:color w:val="FF0000"/>
          <w:szCs w:val="24"/>
        </w:rPr>
      </w:pPr>
    </w:p>
    <w:p w14:paraId="7EB83527" w14:textId="6238392D" w:rsidR="002E05CE" w:rsidRPr="001F7783" w:rsidRDefault="00422807" w:rsidP="002E05CE">
      <w:pPr>
        <w:rPr>
          <w:rFonts w:cs="Poppins"/>
          <w:szCs w:val="24"/>
        </w:rPr>
      </w:pPr>
      <w:r w:rsidRPr="001F7783">
        <w:rPr>
          <w:rFonts w:cs="Poppins"/>
          <w:szCs w:val="24"/>
        </w:rPr>
        <w:t>One resident told us</w:t>
      </w:r>
      <w:r w:rsidR="007C2B37">
        <w:rPr>
          <w:rFonts w:cs="Poppins"/>
          <w:szCs w:val="24"/>
        </w:rPr>
        <w:t>:</w:t>
      </w:r>
      <w:r w:rsidRPr="001F7783">
        <w:rPr>
          <w:rFonts w:cs="Poppins"/>
          <w:szCs w:val="24"/>
        </w:rPr>
        <w:t xml:space="preserve"> </w:t>
      </w:r>
    </w:p>
    <w:p w14:paraId="4B89D3EE" w14:textId="77777777" w:rsidR="00C6047E" w:rsidRDefault="00C6047E" w:rsidP="009A55F1">
      <w:pPr>
        <w:pStyle w:val="Quote"/>
        <w:ind w:left="0"/>
      </w:pPr>
    </w:p>
    <w:p w14:paraId="7BDC26C7" w14:textId="15C54236" w:rsidR="00422807" w:rsidRDefault="00422807" w:rsidP="009A55F1">
      <w:pPr>
        <w:pStyle w:val="Quote"/>
        <w:ind w:left="0"/>
      </w:pPr>
      <w:r w:rsidRPr="001F7783">
        <w:lastRenderedPageBreak/>
        <w:t>“</w:t>
      </w:r>
      <w:r w:rsidR="001F7783" w:rsidRPr="001F7783">
        <w:t xml:space="preserve">My </w:t>
      </w:r>
      <w:r w:rsidR="00E50E1D">
        <w:t>wife visits twice per week</w:t>
      </w:r>
      <w:r w:rsidR="00F40B9E">
        <w:t>, my children and grandchildren come whenever they want</w:t>
      </w:r>
      <w:r w:rsidR="001F7783" w:rsidRPr="001F7783">
        <w:t>.”</w:t>
      </w:r>
      <w:r w:rsidRPr="001F7783">
        <w:t xml:space="preserve"> </w:t>
      </w:r>
    </w:p>
    <w:p w14:paraId="64FFFD25" w14:textId="77777777" w:rsidR="00F40B9E" w:rsidRPr="00F40B9E" w:rsidRDefault="00F40B9E" w:rsidP="00F40B9E"/>
    <w:p w14:paraId="47C8AC2F" w14:textId="21B26171" w:rsidR="002E05CE" w:rsidRPr="00F40B9E" w:rsidRDefault="00F40B9E" w:rsidP="002E05CE">
      <w:r w:rsidRPr="00F40B9E">
        <w:t xml:space="preserve">All the residents seemed to be content with the visiting arrangements. </w:t>
      </w:r>
    </w:p>
    <w:p w14:paraId="21DD6CB0" w14:textId="77777777" w:rsidR="00B46CFE" w:rsidRPr="007D4DAE" w:rsidRDefault="00B46CFE" w:rsidP="002E05CE">
      <w:pPr>
        <w:rPr>
          <w:rFonts w:cs="Poppins"/>
          <w:color w:val="004F6B" w:themeColor="text2"/>
          <w:szCs w:val="24"/>
        </w:rPr>
      </w:pPr>
    </w:p>
    <w:p w14:paraId="3D84BA67" w14:textId="77777777" w:rsidR="00422807" w:rsidRPr="00C6043B" w:rsidRDefault="00422807" w:rsidP="002E05CE">
      <w:pPr>
        <w:rPr>
          <w:rFonts w:cs="Poppins"/>
          <w:color w:val="FF0000"/>
          <w:szCs w:val="24"/>
        </w:rPr>
      </w:pPr>
    </w:p>
    <w:p w14:paraId="436BC47A" w14:textId="4FCF5017" w:rsidR="003F3BE7" w:rsidRPr="003F3BE7" w:rsidRDefault="00422807" w:rsidP="003F3BE7">
      <w:pPr>
        <w:pStyle w:val="Heading2"/>
      </w:pPr>
      <w:bookmarkStart w:id="22" w:name="_Toc139048341"/>
      <w:r w:rsidRPr="00834B76">
        <w:t>3.</w:t>
      </w:r>
      <w:r w:rsidR="00D51F7E">
        <w:t>9</w:t>
      </w:r>
      <w:r w:rsidRPr="00834B76">
        <w:tab/>
        <w:t xml:space="preserve">Staying in </w:t>
      </w:r>
      <w:r w:rsidR="0059353C" w:rsidRPr="00834B76">
        <w:t>touch.</w:t>
      </w:r>
      <w:bookmarkEnd w:id="22"/>
    </w:p>
    <w:p w14:paraId="460263C8" w14:textId="1AC6B198" w:rsidR="00F40B9E" w:rsidRDefault="000E510D" w:rsidP="002E05CE">
      <w:pPr>
        <w:rPr>
          <w:rFonts w:cs="Poppins"/>
          <w:szCs w:val="24"/>
        </w:rPr>
      </w:pPr>
      <w:r w:rsidRPr="0074338E">
        <w:rPr>
          <w:rFonts w:cs="Poppins"/>
          <w:szCs w:val="24"/>
        </w:rPr>
        <w:t>We heard from resident</w:t>
      </w:r>
      <w:r w:rsidR="00F40B9E">
        <w:rPr>
          <w:rFonts w:cs="Poppins"/>
          <w:szCs w:val="24"/>
        </w:rPr>
        <w:t>s that if they needed help with staying in touch with their family staff would help them to do so</w:t>
      </w:r>
      <w:r w:rsidR="004F08EB">
        <w:rPr>
          <w:rFonts w:cs="Poppins"/>
          <w:szCs w:val="24"/>
        </w:rPr>
        <w:t xml:space="preserve">, via </w:t>
      </w:r>
      <w:r w:rsidR="00C6047E">
        <w:rPr>
          <w:rFonts w:cs="Poppins"/>
          <w:szCs w:val="24"/>
        </w:rPr>
        <w:t>F</w:t>
      </w:r>
      <w:r w:rsidR="004F08EB">
        <w:rPr>
          <w:rFonts w:cs="Poppins"/>
          <w:szCs w:val="24"/>
        </w:rPr>
        <w:t xml:space="preserve">acetime, </w:t>
      </w:r>
      <w:r w:rsidR="002E0203">
        <w:rPr>
          <w:rFonts w:cs="Poppins"/>
          <w:szCs w:val="24"/>
        </w:rPr>
        <w:t>WhatsApp</w:t>
      </w:r>
      <w:r w:rsidR="004F08EB">
        <w:rPr>
          <w:rFonts w:cs="Poppins"/>
          <w:szCs w:val="24"/>
        </w:rPr>
        <w:t xml:space="preserve"> etc. </w:t>
      </w:r>
    </w:p>
    <w:p w14:paraId="6340905F" w14:textId="77777777" w:rsidR="00C6047E" w:rsidRDefault="00C6047E" w:rsidP="002E05CE">
      <w:pPr>
        <w:rPr>
          <w:rFonts w:cs="Poppins"/>
          <w:szCs w:val="24"/>
        </w:rPr>
      </w:pPr>
    </w:p>
    <w:p w14:paraId="031BD6B8" w14:textId="06894211" w:rsidR="00A76AFF" w:rsidRDefault="00F40B9E" w:rsidP="002E05CE">
      <w:pPr>
        <w:rPr>
          <w:rFonts w:cs="Poppins"/>
          <w:szCs w:val="24"/>
        </w:rPr>
      </w:pPr>
      <w:r>
        <w:rPr>
          <w:rFonts w:cs="Poppins"/>
          <w:szCs w:val="24"/>
        </w:rPr>
        <w:t xml:space="preserve">Staff told us about the “adopt a grandparent scheme” that they had joined during </w:t>
      </w:r>
      <w:r w:rsidR="00C6047E">
        <w:rPr>
          <w:rFonts w:cs="Poppins"/>
          <w:szCs w:val="24"/>
        </w:rPr>
        <w:t xml:space="preserve">the Covid-19 Pandemic </w:t>
      </w:r>
      <w:r w:rsidR="002E0203">
        <w:rPr>
          <w:rFonts w:cs="Poppins"/>
          <w:szCs w:val="24"/>
        </w:rPr>
        <w:t xml:space="preserve">to prevent isolation </w:t>
      </w:r>
      <w:r w:rsidR="00297255">
        <w:rPr>
          <w:rFonts w:cs="Poppins"/>
          <w:szCs w:val="24"/>
        </w:rPr>
        <w:t>which</w:t>
      </w:r>
      <w:r>
        <w:rPr>
          <w:rFonts w:cs="Poppins"/>
          <w:szCs w:val="24"/>
        </w:rPr>
        <w:t xml:space="preserve"> some residents still </w:t>
      </w:r>
      <w:r w:rsidR="004F08EB">
        <w:rPr>
          <w:rFonts w:cs="Poppins"/>
          <w:szCs w:val="24"/>
        </w:rPr>
        <w:t>enjoyed</w:t>
      </w:r>
      <w:r w:rsidR="002E0203">
        <w:rPr>
          <w:rFonts w:cs="Poppins"/>
          <w:szCs w:val="24"/>
        </w:rPr>
        <w:t xml:space="preserve">. </w:t>
      </w:r>
    </w:p>
    <w:p w14:paraId="4E8E3E7B" w14:textId="77777777" w:rsidR="00DB614A" w:rsidRPr="0074338E" w:rsidRDefault="00DB614A" w:rsidP="002E05CE">
      <w:pPr>
        <w:rPr>
          <w:rFonts w:cs="Poppins"/>
          <w:szCs w:val="24"/>
        </w:rPr>
      </w:pPr>
    </w:p>
    <w:p w14:paraId="3C42177E" w14:textId="76D9B094" w:rsidR="00422807" w:rsidRDefault="00422807" w:rsidP="00BB3E20">
      <w:pPr>
        <w:pStyle w:val="Heading2"/>
      </w:pPr>
      <w:bookmarkStart w:id="23" w:name="_Toc139048342"/>
      <w:r w:rsidRPr="00422807">
        <w:t>3.1</w:t>
      </w:r>
      <w:r w:rsidR="00D51F7E">
        <w:t>0</w:t>
      </w:r>
      <w:r w:rsidRPr="00422807">
        <w:tab/>
        <w:t xml:space="preserve"> Feedback mechanisms</w:t>
      </w:r>
      <w:bookmarkEnd w:id="23"/>
      <w:r w:rsidRPr="00422807">
        <w:t xml:space="preserve"> </w:t>
      </w:r>
    </w:p>
    <w:p w14:paraId="3B0F963E" w14:textId="6A5C6483" w:rsidR="00F31C65" w:rsidRDefault="007A168C" w:rsidP="002E05CE">
      <w:r>
        <w:t>I</w:t>
      </w:r>
      <w:r w:rsidR="00F66893">
        <w:t xml:space="preserve">nformation about complaints was difficult to see - it was positioned </w:t>
      </w:r>
      <w:r w:rsidR="007F7B2B">
        <w:t>in</w:t>
      </w:r>
      <w:r w:rsidR="00F66893">
        <w:t xml:space="preserve"> the top </w:t>
      </w:r>
      <w:r w:rsidR="00C8733F">
        <w:t xml:space="preserve">row of a display board </w:t>
      </w:r>
      <w:r w:rsidR="00444AC2">
        <w:t>close</w:t>
      </w:r>
      <w:r w:rsidR="00C8733F">
        <w:t xml:space="preserve"> to the ceiling. </w:t>
      </w:r>
    </w:p>
    <w:p w14:paraId="7386B640" w14:textId="71274B51" w:rsidR="00C8733F" w:rsidRDefault="00C8733F" w:rsidP="002E05CE">
      <w:r>
        <w:t xml:space="preserve">This display board also included out of date information about the Advocacy service available in Surrey. </w:t>
      </w:r>
    </w:p>
    <w:p w14:paraId="04145702" w14:textId="77777777" w:rsidR="00F31C65" w:rsidRDefault="00F31C65" w:rsidP="002E05CE"/>
    <w:p w14:paraId="27EA2D88" w14:textId="1C4500F3" w:rsidR="003070FF" w:rsidRDefault="000E025C" w:rsidP="002E05CE">
      <w:r>
        <w:t>Residents told us that</w:t>
      </w:r>
      <w:r w:rsidR="00B67619">
        <w:t xml:space="preserve"> if they had a </w:t>
      </w:r>
      <w:r w:rsidR="007F7B2B">
        <w:t>problem,</w:t>
      </w:r>
      <w:r w:rsidR="00B67619">
        <w:t xml:space="preserve"> they would </w:t>
      </w:r>
      <w:r>
        <w:t xml:space="preserve">either deal with it themselves by speaking to </w:t>
      </w:r>
      <w:r w:rsidR="003070FF">
        <w:t xml:space="preserve">the </w:t>
      </w:r>
      <w:r>
        <w:t xml:space="preserve">manager, or the nurse if it was </w:t>
      </w:r>
      <w:r w:rsidR="009F0E12">
        <w:t xml:space="preserve">a </w:t>
      </w:r>
      <w:r>
        <w:t>medical</w:t>
      </w:r>
      <w:r w:rsidR="009F0E12">
        <w:t xml:space="preserve"> issue,</w:t>
      </w:r>
      <w:r>
        <w:t xml:space="preserve"> or they would ask a family member to get </w:t>
      </w:r>
      <w:r w:rsidR="003B5696">
        <w:t>involved. One</w:t>
      </w:r>
      <w:r w:rsidR="003070FF">
        <w:t xml:space="preserve"> resident told us</w:t>
      </w:r>
      <w:r w:rsidR="00297255">
        <w:t>:</w:t>
      </w:r>
    </w:p>
    <w:p w14:paraId="52738EEF" w14:textId="77777777" w:rsidR="00444AC2" w:rsidRDefault="00444AC2" w:rsidP="002E05CE"/>
    <w:p w14:paraId="52D85E14" w14:textId="515BB949" w:rsidR="003070FF" w:rsidRDefault="003070FF" w:rsidP="002E05CE">
      <w:pPr>
        <w:rPr>
          <w:color w:val="004F6B" w:themeColor="text2"/>
        </w:rPr>
      </w:pPr>
      <w:r w:rsidRPr="00F31C65">
        <w:rPr>
          <w:color w:val="004F6B" w:themeColor="text2"/>
        </w:rPr>
        <w:t>“I would see the manager, Alison, who would sort it. I’d be happy to do this on my own</w:t>
      </w:r>
      <w:r w:rsidR="00F31C65" w:rsidRPr="00F31C65">
        <w:rPr>
          <w:color w:val="004F6B" w:themeColor="text2"/>
        </w:rPr>
        <w:t>.”</w:t>
      </w:r>
    </w:p>
    <w:p w14:paraId="313ACB9D" w14:textId="77777777" w:rsidR="00C8733F" w:rsidRDefault="00C8733F" w:rsidP="002E05CE">
      <w:pPr>
        <w:rPr>
          <w:color w:val="004F6B" w:themeColor="text2"/>
        </w:rPr>
      </w:pPr>
    </w:p>
    <w:p w14:paraId="188182C7" w14:textId="77777777" w:rsidR="00296603" w:rsidRDefault="00296603" w:rsidP="002E05CE">
      <w:pPr>
        <w:rPr>
          <w:color w:val="004F6B" w:themeColor="text2"/>
        </w:rPr>
      </w:pPr>
    </w:p>
    <w:p w14:paraId="227994F0" w14:textId="0357E132" w:rsidR="00296603" w:rsidRDefault="00D44428" w:rsidP="002E05CE">
      <w:pPr>
        <w:rPr>
          <w:color w:val="004F6B" w:themeColor="text2"/>
        </w:rPr>
      </w:pPr>
      <w:r>
        <w:rPr>
          <w:noProof/>
        </w:rPr>
        <w:lastRenderedPageBreak/>
        <w:drawing>
          <wp:inline distT="0" distB="0" distL="0" distR="0" wp14:anchorId="6C357856" wp14:editId="6FB31659">
            <wp:extent cx="1807319" cy="2409825"/>
            <wp:effectExtent l="0" t="0" r="2540" b="0"/>
            <wp:docPr id="666169027" name="Picture 666169027"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69027" name="Picture 15" descr="A sign on a wal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1834" cy="2415846"/>
                    </a:xfrm>
                    <a:prstGeom prst="rect">
                      <a:avLst/>
                    </a:prstGeom>
                    <a:noFill/>
                    <a:ln>
                      <a:noFill/>
                    </a:ln>
                  </pic:spPr>
                </pic:pic>
              </a:graphicData>
            </a:graphic>
          </wp:inline>
        </w:drawing>
      </w:r>
      <w:r w:rsidRPr="00D44428">
        <w:t xml:space="preserve"> </w:t>
      </w:r>
      <w:r>
        <w:rPr>
          <w:noProof/>
        </w:rPr>
        <w:drawing>
          <wp:inline distT="0" distB="0" distL="0" distR="0" wp14:anchorId="6F86BF45" wp14:editId="49DC3D61">
            <wp:extent cx="1752600" cy="2336800"/>
            <wp:effectExtent l="0" t="0" r="0" b="6350"/>
            <wp:docPr id="1832143481" name="Picture 183214348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43481" name="Picture 16" descr="A sign on a wall&#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inline>
        </w:drawing>
      </w:r>
    </w:p>
    <w:p w14:paraId="7824BAC2" w14:textId="77777777" w:rsidR="00296603" w:rsidRDefault="00296603" w:rsidP="002E05CE">
      <w:pPr>
        <w:rPr>
          <w:color w:val="004F6B" w:themeColor="text2"/>
        </w:rPr>
      </w:pPr>
    </w:p>
    <w:p w14:paraId="6F82E18C" w14:textId="77777777" w:rsidR="00296603" w:rsidRPr="00F31C65" w:rsidRDefault="00296603" w:rsidP="002E05CE">
      <w:pPr>
        <w:rPr>
          <w:color w:val="004F6B" w:themeColor="text2"/>
        </w:rPr>
      </w:pPr>
    </w:p>
    <w:p w14:paraId="2BEAA6B7" w14:textId="10405F3A" w:rsidR="000E025C" w:rsidRPr="00C8733F" w:rsidRDefault="00C8733F" w:rsidP="00C8733F">
      <w:pPr>
        <w:pStyle w:val="Heading3"/>
      </w:pPr>
      <w:r w:rsidRPr="00C8733F">
        <w:t>Recommendation</w:t>
      </w:r>
      <w:r w:rsidR="003050E1">
        <w:t>:</w:t>
      </w:r>
    </w:p>
    <w:p w14:paraId="6C82B425" w14:textId="37A21B4E" w:rsidR="00C8733F" w:rsidRDefault="00C8733F" w:rsidP="00C8733F">
      <w:pPr>
        <w:pStyle w:val="ListBullet-pink"/>
        <w:rPr>
          <w:rStyle w:val="IntenseEmphasis"/>
        </w:rPr>
      </w:pPr>
      <w:r w:rsidRPr="00621F0A">
        <w:rPr>
          <w:rStyle w:val="IntenseEmphasis"/>
        </w:rPr>
        <w:t xml:space="preserve">Ensure </w:t>
      </w:r>
      <w:r>
        <w:rPr>
          <w:rStyle w:val="IntenseEmphasis"/>
        </w:rPr>
        <w:t>complaints procedure is visible (currently positioned very high up in a display).</w:t>
      </w:r>
    </w:p>
    <w:p w14:paraId="6D45D20B" w14:textId="1CA30EA2" w:rsidR="00C8733F" w:rsidRDefault="00C8733F" w:rsidP="00C8733F">
      <w:pPr>
        <w:pStyle w:val="ListBullet-pink"/>
        <w:rPr>
          <w:rStyle w:val="IntenseEmphasis"/>
        </w:rPr>
      </w:pPr>
      <w:r>
        <w:rPr>
          <w:rStyle w:val="IntenseEmphasis"/>
        </w:rPr>
        <w:t>Ensure up to date advocacy information is displayed.</w:t>
      </w:r>
    </w:p>
    <w:p w14:paraId="69947C3C" w14:textId="77777777" w:rsidR="00C8733F" w:rsidRDefault="00C8733F" w:rsidP="002E05CE">
      <w:pPr>
        <w:rPr>
          <w:rFonts w:cs="Poppins"/>
          <w:szCs w:val="24"/>
        </w:rPr>
      </w:pPr>
    </w:p>
    <w:p w14:paraId="39F18C72" w14:textId="77777777" w:rsidR="00C8733F" w:rsidRPr="00422807" w:rsidRDefault="00C8733F" w:rsidP="002E05CE">
      <w:pPr>
        <w:rPr>
          <w:rFonts w:cs="Poppins"/>
          <w:szCs w:val="24"/>
        </w:rPr>
      </w:pPr>
    </w:p>
    <w:p w14:paraId="71FDA5F3" w14:textId="77777777" w:rsidR="00422807" w:rsidRPr="00422807" w:rsidRDefault="00422807" w:rsidP="00BB3E20">
      <w:pPr>
        <w:pStyle w:val="Heading2"/>
      </w:pPr>
      <w:r w:rsidRPr="00422807">
        <w:t xml:space="preserve"> </w:t>
      </w:r>
      <w:bookmarkStart w:id="24" w:name="_Toc139048343"/>
      <w:r w:rsidRPr="00422807">
        <w:t>4.</w:t>
      </w:r>
      <w:r w:rsidRPr="00422807">
        <w:tab/>
        <w:t>Next steps</w:t>
      </w:r>
      <w:bookmarkEnd w:id="24"/>
    </w:p>
    <w:p w14:paraId="509BCB2A" w14:textId="08750F47" w:rsidR="00BB3E20" w:rsidRDefault="00422807" w:rsidP="00BC45B8">
      <w:r w:rsidRPr="00422807">
        <w:t>This report and the response from the service provider will be shared with commissioners and regulators of the service and will be published on our website.</w:t>
      </w:r>
    </w:p>
    <w:p w14:paraId="70B22424" w14:textId="77777777" w:rsidR="00AB6750" w:rsidRDefault="00AB6750" w:rsidP="00024BD7">
      <w:pPr>
        <w:pStyle w:val="Heading1"/>
      </w:pPr>
    </w:p>
    <w:p w14:paraId="12861056" w14:textId="77777777" w:rsidR="00AB6750" w:rsidRDefault="00AB6750" w:rsidP="00AB6750"/>
    <w:p w14:paraId="12F37325" w14:textId="77777777" w:rsidR="00B067F3" w:rsidRPr="00AB6750" w:rsidRDefault="00B067F3" w:rsidP="00AB6750"/>
    <w:p w14:paraId="0FB1025B" w14:textId="56395657" w:rsidR="00422807" w:rsidRDefault="00422807" w:rsidP="00024BD7">
      <w:pPr>
        <w:pStyle w:val="Heading1"/>
      </w:pPr>
      <w:bookmarkStart w:id="25" w:name="_Toc139048344"/>
      <w:r w:rsidRPr="00422807">
        <w:t>5.</w:t>
      </w:r>
      <w:r w:rsidRPr="00422807">
        <w:tab/>
        <w:t>Service provider response</w:t>
      </w:r>
      <w:bookmarkEnd w:id="25"/>
    </w:p>
    <w:p w14:paraId="14B4206C" w14:textId="77777777" w:rsidR="00BB3E20" w:rsidRPr="00BB3E20" w:rsidRDefault="00BB3E20" w:rsidP="00BB3E20"/>
    <w:tbl>
      <w:tblPr>
        <w:tblStyle w:val="TableGrid"/>
        <w:tblW w:w="0" w:type="auto"/>
        <w:tblLook w:val="04A0" w:firstRow="1" w:lastRow="0" w:firstColumn="1" w:lastColumn="0" w:noHBand="0" w:noVBand="1"/>
      </w:tblPr>
      <w:tblGrid>
        <w:gridCol w:w="2830"/>
        <w:gridCol w:w="6186"/>
      </w:tblGrid>
      <w:tr w:rsidR="00280359" w:rsidRPr="00280359" w14:paraId="32BA0143" w14:textId="77777777" w:rsidTr="00E80620">
        <w:tc>
          <w:tcPr>
            <w:tcW w:w="2830" w:type="dxa"/>
          </w:tcPr>
          <w:p w14:paraId="5D4C8E06" w14:textId="77777777" w:rsidR="00BB3E20" w:rsidRPr="00280359" w:rsidRDefault="00BB3E20" w:rsidP="00E80620">
            <w:pPr>
              <w:rPr>
                <w:rFonts w:cs="Poppins"/>
                <w:b/>
                <w:color w:val="004F6B" w:themeColor="text2"/>
              </w:rPr>
            </w:pPr>
            <w:r w:rsidRPr="00280359">
              <w:rPr>
                <w:rFonts w:cs="Poppins"/>
                <w:b/>
                <w:color w:val="004F6B" w:themeColor="text2"/>
              </w:rPr>
              <w:t>Service Name:</w:t>
            </w:r>
          </w:p>
        </w:tc>
        <w:tc>
          <w:tcPr>
            <w:tcW w:w="6186" w:type="dxa"/>
          </w:tcPr>
          <w:p w14:paraId="5CF15E42" w14:textId="4B64FC3D" w:rsidR="00BB3E20" w:rsidRPr="00280359" w:rsidRDefault="009939E6" w:rsidP="00E80620">
            <w:pPr>
              <w:rPr>
                <w:rFonts w:cs="Poppins"/>
                <w:color w:val="004F6B" w:themeColor="text2"/>
              </w:rPr>
            </w:pPr>
            <w:r>
              <w:rPr>
                <w:rFonts w:cs="Poppins"/>
                <w:color w:val="004F6B" w:themeColor="text2"/>
              </w:rPr>
              <w:t>Brownscombe Residences</w:t>
            </w:r>
          </w:p>
        </w:tc>
      </w:tr>
      <w:tr w:rsidR="00280359" w:rsidRPr="00280359" w14:paraId="2F34165F" w14:textId="77777777" w:rsidTr="00E80620">
        <w:tc>
          <w:tcPr>
            <w:tcW w:w="2830" w:type="dxa"/>
          </w:tcPr>
          <w:p w14:paraId="24CF47C6" w14:textId="77777777" w:rsidR="00BB3E20" w:rsidRPr="00280359" w:rsidRDefault="00BB3E20" w:rsidP="00E80620">
            <w:pPr>
              <w:rPr>
                <w:rFonts w:cs="Poppins"/>
                <w:b/>
                <w:color w:val="004F6B" w:themeColor="text2"/>
              </w:rPr>
            </w:pPr>
            <w:r w:rsidRPr="00280359">
              <w:rPr>
                <w:rFonts w:cs="Poppins"/>
                <w:b/>
                <w:color w:val="004F6B" w:themeColor="text2"/>
              </w:rPr>
              <w:t>Service Manager:</w:t>
            </w:r>
          </w:p>
        </w:tc>
        <w:tc>
          <w:tcPr>
            <w:tcW w:w="6186" w:type="dxa"/>
          </w:tcPr>
          <w:p w14:paraId="3F014801" w14:textId="4661E0B5" w:rsidR="00BB3E20" w:rsidRPr="00280359" w:rsidRDefault="009939E6" w:rsidP="00E80620">
            <w:pPr>
              <w:rPr>
                <w:rFonts w:cs="Poppins"/>
                <w:color w:val="004F6B" w:themeColor="text2"/>
              </w:rPr>
            </w:pPr>
            <w:r>
              <w:rPr>
                <w:rFonts w:cs="Poppins"/>
                <w:color w:val="004F6B" w:themeColor="text2"/>
              </w:rPr>
              <w:t>Ali Packham</w:t>
            </w:r>
          </w:p>
        </w:tc>
      </w:tr>
      <w:tr w:rsidR="00280359" w:rsidRPr="00280359" w14:paraId="03841470" w14:textId="77777777" w:rsidTr="00E80620">
        <w:tc>
          <w:tcPr>
            <w:tcW w:w="2830" w:type="dxa"/>
            <w:tcBorders>
              <w:bottom w:val="single" w:sz="4" w:space="0" w:color="auto"/>
            </w:tcBorders>
          </w:tcPr>
          <w:p w14:paraId="7C4B0357" w14:textId="77777777" w:rsidR="00BB3E20" w:rsidRPr="00280359" w:rsidRDefault="00BB3E20" w:rsidP="00E80620">
            <w:pPr>
              <w:rPr>
                <w:rFonts w:cs="Poppins"/>
                <w:b/>
                <w:color w:val="004F6B" w:themeColor="text2"/>
              </w:rPr>
            </w:pPr>
            <w:r w:rsidRPr="00280359">
              <w:rPr>
                <w:rFonts w:cs="Poppins"/>
                <w:b/>
                <w:color w:val="004F6B" w:themeColor="text2"/>
              </w:rPr>
              <w:t>Visit date:</w:t>
            </w:r>
          </w:p>
        </w:tc>
        <w:tc>
          <w:tcPr>
            <w:tcW w:w="6186" w:type="dxa"/>
            <w:tcBorders>
              <w:bottom w:val="single" w:sz="4" w:space="0" w:color="auto"/>
            </w:tcBorders>
          </w:tcPr>
          <w:p w14:paraId="64CC0FB9" w14:textId="69BD2276" w:rsidR="00BB3E20" w:rsidRPr="00280359" w:rsidRDefault="00D10FEC" w:rsidP="00E80620">
            <w:pPr>
              <w:rPr>
                <w:rFonts w:cs="Poppins"/>
                <w:color w:val="004F6B" w:themeColor="text2"/>
              </w:rPr>
            </w:pPr>
            <w:r>
              <w:rPr>
                <w:rFonts w:cs="Poppins"/>
                <w:color w:val="004F6B" w:themeColor="text2"/>
              </w:rPr>
              <w:t>2</w:t>
            </w:r>
            <w:r w:rsidR="009939E6">
              <w:rPr>
                <w:rFonts w:cs="Poppins"/>
                <w:color w:val="004F6B" w:themeColor="text2"/>
              </w:rPr>
              <w:t>1</w:t>
            </w:r>
            <w:r>
              <w:rPr>
                <w:rFonts w:cs="Poppins"/>
                <w:color w:val="004F6B" w:themeColor="text2"/>
              </w:rPr>
              <w:t>.</w:t>
            </w:r>
            <w:r w:rsidR="009939E6">
              <w:rPr>
                <w:rFonts w:cs="Poppins"/>
                <w:color w:val="004F6B" w:themeColor="text2"/>
              </w:rPr>
              <w:t>3</w:t>
            </w:r>
            <w:r>
              <w:rPr>
                <w:rFonts w:cs="Poppins"/>
                <w:color w:val="004F6B" w:themeColor="text2"/>
              </w:rPr>
              <w:t>.23</w:t>
            </w:r>
          </w:p>
        </w:tc>
      </w:tr>
      <w:tr w:rsidR="00280359" w:rsidRPr="00280359" w14:paraId="119AE0D8" w14:textId="77777777" w:rsidTr="00E80620">
        <w:tc>
          <w:tcPr>
            <w:tcW w:w="2830" w:type="dxa"/>
            <w:tcBorders>
              <w:left w:val="nil"/>
              <w:right w:val="nil"/>
            </w:tcBorders>
            <w:shd w:val="clear" w:color="auto" w:fill="auto"/>
          </w:tcPr>
          <w:p w14:paraId="7D10B332"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04B7934F" w14:textId="77777777" w:rsidR="00BB3E20" w:rsidRPr="00280359" w:rsidRDefault="00BB3E20" w:rsidP="00E80620">
            <w:pPr>
              <w:rPr>
                <w:rFonts w:cs="Poppins"/>
                <w:color w:val="004F6B" w:themeColor="text2"/>
              </w:rPr>
            </w:pPr>
          </w:p>
        </w:tc>
      </w:tr>
      <w:tr w:rsidR="00280359" w:rsidRPr="00280359" w14:paraId="4FB9CD5A" w14:textId="77777777" w:rsidTr="00280359">
        <w:tc>
          <w:tcPr>
            <w:tcW w:w="2830" w:type="dxa"/>
            <w:shd w:val="clear" w:color="auto" w:fill="004F6B" w:themeFill="text2"/>
          </w:tcPr>
          <w:p w14:paraId="7DB07936" w14:textId="77777777" w:rsidR="00BB3E20" w:rsidRPr="00280359" w:rsidRDefault="00BB3E20" w:rsidP="00E80620">
            <w:pPr>
              <w:rPr>
                <w:rFonts w:cs="Poppins"/>
                <w:b/>
                <w:color w:val="FFFFFF" w:themeColor="background1"/>
              </w:rPr>
            </w:pPr>
            <w:r w:rsidRPr="00280359">
              <w:rPr>
                <w:rFonts w:cs="Poppins"/>
                <w:b/>
                <w:color w:val="FFFFFF" w:themeColor="background1"/>
              </w:rPr>
              <w:t>Factual accuracy</w:t>
            </w:r>
          </w:p>
        </w:tc>
        <w:tc>
          <w:tcPr>
            <w:tcW w:w="6186" w:type="dxa"/>
            <w:shd w:val="clear" w:color="auto" w:fill="004F6B" w:themeFill="text2"/>
          </w:tcPr>
          <w:p w14:paraId="7626F60A" w14:textId="77777777" w:rsidR="00BB3E20" w:rsidRPr="00280359" w:rsidRDefault="00BB3E20" w:rsidP="00E80620">
            <w:pPr>
              <w:rPr>
                <w:rFonts w:cs="Poppins"/>
                <w:b/>
                <w:color w:val="FFFFFF" w:themeColor="background1"/>
              </w:rPr>
            </w:pPr>
          </w:p>
        </w:tc>
      </w:tr>
      <w:tr w:rsidR="00280359" w:rsidRPr="00280359" w14:paraId="13B497D3" w14:textId="77777777" w:rsidTr="00E80620">
        <w:tc>
          <w:tcPr>
            <w:tcW w:w="9016" w:type="dxa"/>
            <w:gridSpan w:val="2"/>
          </w:tcPr>
          <w:p w14:paraId="2607C8F1" w14:textId="77777777" w:rsidR="00BB3E20" w:rsidRPr="00280359" w:rsidRDefault="00BB3E20" w:rsidP="00E80620">
            <w:pPr>
              <w:rPr>
                <w:rFonts w:cs="Poppins"/>
                <w:bCs/>
                <w:color w:val="004F6B" w:themeColor="text2"/>
              </w:rPr>
            </w:pPr>
            <w:r w:rsidRPr="00280359">
              <w:rPr>
                <w:rFonts w:cs="Poppins"/>
                <w:bCs/>
                <w:color w:val="FF0000"/>
              </w:rPr>
              <w:t xml:space="preserve">If you have any concerns about the </w:t>
            </w:r>
            <w:r w:rsidRPr="00280359">
              <w:rPr>
                <w:rFonts w:cs="Poppins"/>
                <w:b/>
                <w:iCs/>
                <w:color w:val="FF0000"/>
              </w:rPr>
              <w:t>factual accuracy</w:t>
            </w:r>
            <w:r w:rsidRPr="00280359">
              <w:rPr>
                <w:rFonts w:cs="Poppins"/>
                <w:bCs/>
                <w:color w:val="FF0000"/>
              </w:rPr>
              <w:t xml:space="preserve"> of the report, please clearly identify the sections, content and corrections that are required in the space below:</w:t>
            </w:r>
          </w:p>
        </w:tc>
      </w:tr>
      <w:tr w:rsidR="00280359" w:rsidRPr="00280359" w14:paraId="0626BF70" w14:textId="77777777" w:rsidTr="00E80620">
        <w:trPr>
          <w:trHeight w:val="1001"/>
        </w:trPr>
        <w:tc>
          <w:tcPr>
            <w:tcW w:w="9016" w:type="dxa"/>
            <w:gridSpan w:val="2"/>
          </w:tcPr>
          <w:p w14:paraId="12313E11" w14:textId="77777777" w:rsidR="00BB3E20" w:rsidRPr="00280359" w:rsidRDefault="00BB3E20" w:rsidP="00E80620">
            <w:pPr>
              <w:rPr>
                <w:rFonts w:cs="Poppins"/>
                <w:color w:val="004F6B" w:themeColor="text2"/>
              </w:rPr>
            </w:pPr>
            <w:r w:rsidRPr="00280359">
              <w:rPr>
                <w:rFonts w:cs="Poppins"/>
                <w:color w:val="004F6B" w:themeColor="text2"/>
              </w:rPr>
              <w:lastRenderedPageBreak/>
              <w:t xml:space="preserve">The amendments have been made within the body of the report. </w:t>
            </w:r>
          </w:p>
        </w:tc>
      </w:tr>
      <w:tr w:rsidR="00280359" w:rsidRPr="00280359" w14:paraId="6A408F08" w14:textId="77777777" w:rsidTr="00E80620">
        <w:tc>
          <w:tcPr>
            <w:tcW w:w="2830" w:type="dxa"/>
            <w:tcBorders>
              <w:left w:val="nil"/>
              <w:right w:val="nil"/>
            </w:tcBorders>
            <w:shd w:val="clear" w:color="auto" w:fill="auto"/>
          </w:tcPr>
          <w:p w14:paraId="178AD414"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43F6B312" w14:textId="77777777" w:rsidR="00BB3E20" w:rsidRPr="00280359" w:rsidRDefault="00BB3E20" w:rsidP="00E80620">
            <w:pPr>
              <w:rPr>
                <w:rFonts w:cs="Poppins"/>
                <w:color w:val="004F6B" w:themeColor="text2"/>
              </w:rPr>
            </w:pPr>
          </w:p>
        </w:tc>
      </w:tr>
      <w:tr w:rsidR="00280359" w:rsidRPr="00280359" w14:paraId="4DC1E360" w14:textId="77777777" w:rsidTr="00280359">
        <w:tc>
          <w:tcPr>
            <w:tcW w:w="9016" w:type="dxa"/>
            <w:gridSpan w:val="2"/>
            <w:shd w:val="clear" w:color="auto" w:fill="004F6B" w:themeFill="text2"/>
          </w:tcPr>
          <w:p w14:paraId="49BC0969" w14:textId="77777777" w:rsidR="00BB3E20" w:rsidRPr="00280359" w:rsidRDefault="00BB3E20" w:rsidP="00E80620">
            <w:pPr>
              <w:rPr>
                <w:rFonts w:cs="Poppins"/>
                <w:b/>
                <w:color w:val="FFFFFF" w:themeColor="background1"/>
              </w:rPr>
            </w:pPr>
            <w:r w:rsidRPr="00280359">
              <w:rPr>
                <w:rFonts w:cs="Poppins"/>
                <w:b/>
                <w:color w:val="FFFFFF" w:themeColor="background1"/>
              </w:rPr>
              <w:t>Organisation response to the report</w:t>
            </w:r>
          </w:p>
        </w:tc>
      </w:tr>
      <w:tr w:rsidR="00280359" w:rsidRPr="00280359" w14:paraId="0D22793C" w14:textId="77777777" w:rsidTr="00E80620">
        <w:tc>
          <w:tcPr>
            <w:tcW w:w="9016" w:type="dxa"/>
            <w:gridSpan w:val="2"/>
          </w:tcPr>
          <w:p w14:paraId="223CB8BD" w14:textId="77777777" w:rsidR="00BB3E20" w:rsidRPr="00280359" w:rsidRDefault="00BB3E20" w:rsidP="00E80620">
            <w:pPr>
              <w:rPr>
                <w:rFonts w:cs="Poppins"/>
                <w:color w:val="004F6B" w:themeColor="text2"/>
              </w:rPr>
            </w:pPr>
            <w:r w:rsidRPr="00280359">
              <w:rPr>
                <w:rFonts w:cs="Poppins"/>
                <w:color w:val="004F6B" w:themeColor="text2"/>
              </w:rPr>
              <w:t>Please provide your response here. This will be included in the final report.</w:t>
            </w:r>
          </w:p>
          <w:p w14:paraId="0E87DC7E" w14:textId="77777777" w:rsidR="00BB3E20" w:rsidRPr="00280359" w:rsidRDefault="00BB3E20" w:rsidP="00E80620">
            <w:pPr>
              <w:rPr>
                <w:rFonts w:cs="Poppins"/>
                <w:color w:val="004F6B" w:themeColor="text2"/>
              </w:rPr>
            </w:pPr>
            <w:r w:rsidRPr="00280359">
              <w:rPr>
                <w:rFonts w:cs="Poppins"/>
                <w:b/>
                <w:color w:val="004F6B" w:themeColor="text2"/>
              </w:rPr>
              <w:t>(This response will be published in full)</w:t>
            </w:r>
          </w:p>
        </w:tc>
      </w:tr>
      <w:tr w:rsidR="00280359" w:rsidRPr="00280359" w14:paraId="3E4C4F35" w14:textId="77777777" w:rsidTr="00E80620">
        <w:trPr>
          <w:trHeight w:val="1560"/>
        </w:trPr>
        <w:tc>
          <w:tcPr>
            <w:tcW w:w="9016" w:type="dxa"/>
            <w:gridSpan w:val="2"/>
          </w:tcPr>
          <w:p w14:paraId="7AC6B093" w14:textId="1268DE89" w:rsidR="00FD6D4C" w:rsidRDefault="00FD6D4C" w:rsidP="00E80620">
            <w:pPr>
              <w:rPr>
                <w:rFonts w:cs="Poppins"/>
                <w:color w:val="004F6B" w:themeColor="text2"/>
              </w:rPr>
            </w:pPr>
            <w:r w:rsidRPr="00FD6D4C">
              <w:rPr>
                <w:rFonts w:cs="Poppins"/>
                <w:color w:val="004F6B" w:themeColor="text2"/>
              </w:rPr>
              <w:t xml:space="preserve">. </w:t>
            </w:r>
          </w:p>
          <w:p w14:paraId="33AE3C4E" w14:textId="13F3606B" w:rsidR="00FD6D4C" w:rsidRPr="00280359" w:rsidRDefault="00FD6D4C" w:rsidP="00E80620">
            <w:pPr>
              <w:rPr>
                <w:rFonts w:cs="Poppins"/>
                <w:color w:val="004F6B" w:themeColor="text2"/>
              </w:rPr>
            </w:pPr>
          </w:p>
        </w:tc>
      </w:tr>
      <w:tr w:rsidR="00280359" w:rsidRPr="00280359" w14:paraId="215BEFA0" w14:textId="77777777" w:rsidTr="00E80620">
        <w:tc>
          <w:tcPr>
            <w:tcW w:w="2830" w:type="dxa"/>
          </w:tcPr>
          <w:p w14:paraId="10877A0D" w14:textId="77777777" w:rsidR="00BB3E20" w:rsidRPr="00280359" w:rsidRDefault="00BB3E20" w:rsidP="00E80620">
            <w:pPr>
              <w:rPr>
                <w:rFonts w:cs="Poppins"/>
                <w:color w:val="004F6B" w:themeColor="text2"/>
              </w:rPr>
            </w:pPr>
            <w:r w:rsidRPr="00280359">
              <w:rPr>
                <w:rFonts w:cs="Poppins"/>
                <w:color w:val="004F6B" w:themeColor="text2"/>
              </w:rPr>
              <w:t>Respondent Name:</w:t>
            </w:r>
          </w:p>
        </w:tc>
        <w:tc>
          <w:tcPr>
            <w:tcW w:w="6186" w:type="dxa"/>
          </w:tcPr>
          <w:p w14:paraId="3861F760" w14:textId="184E9509" w:rsidR="00BB3E20" w:rsidRPr="00280359" w:rsidRDefault="00914032" w:rsidP="00E80620">
            <w:pPr>
              <w:rPr>
                <w:rFonts w:cs="Poppins"/>
                <w:color w:val="004F6B" w:themeColor="text2"/>
              </w:rPr>
            </w:pPr>
            <w:r>
              <w:rPr>
                <w:rFonts w:cs="Poppins"/>
                <w:color w:val="004F6B" w:themeColor="text2"/>
              </w:rPr>
              <w:t>Ali</w:t>
            </w:r>
            <w:r w:rsidR="007215C7">
              <w:rPr>
                <w:rFonts w:cs="Poppins"/>
                <w:color w:val="004F6B" w:themeColor="text2"/>
              </w:rPr>
              <w:t xml:space="preserve"> Packham</w:t>
            </w:r>
          </w:p>
        </w:tc>
      </w:tr>
      <w:tr w:rsidR="00280359" w:rsidRPr="00280359" w14:paraId="32233447" w14:textId="77777777" w:rsidTr="00E80620">
        <w:tc>
          <w:tcPr>
            <w:tcW w:w="2830" w:type="dxa"/>
          </w:tcPr>
          <w:p w14:paraId="5F04871E" w14:textId="77777777" w:rsidR="00BB3E20" w:rsidRPr="00280359" w:rsidRDefault="00BB3E20" w:rsidP="00E80620">
            <w:pPr>
              <w:rPr>
                <w:rFonts w:cs="Poppins"/>
                <w:color w:val="004F6B" w:themeColor="text2"/>
              </w:rPr>
            </w:pPr>
            <w:r w:rsidRPr="00280359">
              <w:rPr>
                <w:rFonts w:cs="Poppins"/>
                <w:color w:val="004F6B" w:themeColor="text2"/>
              </w:rPr>
              <w:t>Respondent Job Title:</w:t>
            </w:r>
          </w:p>
        </w:tc>
        <w:tc>
          <w:tcPr>
            <w:tcW w:w="6186" w:type="dxa"/>
          </w:tcPr>
          <w:p w14:paraId="4BC07A5E" w14:textId="1DE7BC42" w:rsidR="00BB3E20" w:rsidRPr="00280359" w:rsidRDefault="00FA54E2" w:rsidP="00E80620">
            <w:pPr>
              <w:rPr>
                <w:rFonts w:cs="Poppins"/>
                <w:color w:val="004F6B" w:themeColor="text2"/>
              </w:rPr>
            </w:pPr>
            <w:r>
              <w:rPr>
                <w:rFonts w:cs="Poppins"/>
                <w:color w:val="004F6B" w:themeColor="text2"/>
              </w:rPr>
              <w:t>Registered manager</w:t>
            </w:r>
          </w:p>
        </w:tc>
      </w:tr>
      <w:tr w:rsidR="00280359" w:rsidRPr="00280359" w14:paraId="4064D870" w14:textId="77777777" w:rsidTr="00E80620">
        <w:tc>
          <w:tcPr>
            <w:tcW w:w="2830" w:type="dxa"/>
            <w:tcBorders>
              <w:left w:val="nil"/>
              <w:right w:val="nil"/>
            </w:tcBorders>
            <w:shd w:val="clear" w:color="auto" w:fill="auto"/>
          </w:tcPr>
          <w:p w14:paraId="0B995041"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13A87388" w14:textId="77777777" w:rsidR="00BB3E20" w:rsidRPr="00280359" w:rsidRDefault="00BB3E20" w:rsidP="00E80620">
            <w:pPr>
              <w:rPr>
                <w:rFonts w:cs="Poppins"/>
                <w:color w:val="004F6B" w:themeColor="text2"/>
              </w:rPr>
            </w:pPr>
          </w:p>
        </w:tc>
      </w:tr>
      <w:tr w:rsidR="00280359" w:rsidRPr="00280359" w14:paraId="0252045A" w14:textId="77777777" w:rsidTr="00280359">
        <w:tc>
          <w:tcPr>
            <w:tcW w:w="9016" w:type="dxa"/>
            <w:gridSpan w:val="2"/>
            <w:shd w:val="clear" w:color="auto" w:fill="004F6B" w:themeFill="text2"/>
          </w:tcPr>
          <w:p w14:paraId="77D004B8" w14:textId="77777777" w:rsidR="00BB3E20" w:rsidRPr="00280359" w:rsidRDefault="00BB3E20" w:rsidP="00E80620">
            <w:pPr>
              <w:rPr>
                <w:rFonts w:cs="Poppins"/>
                <w:b/>
                <w:color w:val="FFFFFF" w:themeColor="background1"/>
              </w:rPr>
            </w:pPr>
            <w:r w:rsidRPr="00280359">
              <w:rPr>
                <w:rFonts w:cs="Poppins"/>
                <w:b/>
                <w:color w:val="FFFFFF" w:themeColor="background1"/>
              </w:rPr>
              <w:t>Feedback on the visit</w:t>
            </w:r>
          </w:p>
        </w:tc>
      </w:tr>
      <w:tr w:rsidR="00280359" w:rsidRPr="00280359" w14:paraId="337FED1B" w14:textId="77777777" w:rsidTr="00E80620">
        <w:tc>
          <w:tcPr>
            <w:tcW w:w="9016" w:type="dxa"/>
            <w:gridSpan w:val="2"/>
          </w:tcPr>
          <w:p w14:paraId="1F7DADC4" w14:textId="77777777" w:rsidR="00BB3E20" w:rsidRPr="00280359" w:rsidRDefault="00BB3E20" w:rsidP="00E80620">
            <w:pPr>
              <w:rPr>
                <w:rFonts w:cs="Poppins"/>
                <w:color w:val="004F6B" w:themeColor="text2"/>
              </w:rPr>
            </w:pPr>
            <w:r w:rsidRPr="00280359">
              <w:rPr>
                <w:rFonts w:cs="Poppins"/>
                <w:b/>
                <w:color w:val="004F6B" w:themeColor="text2"/>
              </w:rPr>
              <w:t>If would like to provide some feedback to Healthwatch Surrey on the visit itself, please provide this in the space below:</w:t>
            </w:r>
          </w:p>
        </w:tc>
      </w:tr>
      <w:tr w:rsidR="00280359" w:rsidRPr="00280359" w14:paraId="2C9A2A99" w14:textId="77777777" w:rsidTr="00E80620">
        <w:trPr>
          <w:trHeight w:val="1560"/>
        </w:trPr>
        <w:tc>
          <w:tcPr>
            <w:tcW w:w="9016" w:type="dxa"/>
            <w:gridSpan w:val="2"/>
          </w:tcPr>
          <w:p w14:paraId="32CAE404" w14:textId="77777777" w:rsidR="00BB3E20" w:rsidRPr="00280359" w:rsidRDefault="00BB3E20" w:rsidP="00251FDC">
            <w:pPr>
              <w:rPr>
                <w:rFonts w:cs="Poppins"/>
                <w:color w:val="004F6B" w:themeColor="text2"/>
              </w:rPr>
            </w:pPr>
          </w:p>
        </w:tc>
      </w:tr>
    </w:tbl>
    <w:p w14:paraId="3160EB73" w14:textId="02C25A69" w:rsidR="00DE7840" w:rsidRPr="009C6345" w:rsidRDefault="00280359" w:rsidP="009C6345">
      <w:pPr>
        <w:rPr>
          <w:rStyle w:val="IntenseEmphasis"/>
        </w:rPr>
      </w:pPr>
      <w:bookmarkStart w:id="26" w:name="_Toc126685254"/>
      <w:r w:rsidRPr="009C6345">
        <w:rPr>
          <w:rStyle w:val="IntenseEmphasis"/>
        </w:rPr>
        <w:t xml:space="preserve">Responses must be provided within </w:t>
      </w:r>
      <w:r w:rsidR="006860E2" w:rsidRPr="009C6345">
        <w:rPr>
          <w:rStyle w:val="IntenseEmphasis"/>
        </w:rPr>
        <w:t>ten</w:t>
      </w:r>
      <w:r w:rsidRPr="009C6345">
        <w:rPr>
          <w:rStyle w:val="IntenseEmphasis"/>
        </w:rPr>
        <w:t xml:space="preserve"> working days of receipt of our report to ensure it is included in the final published report</w:t>
      </w:r>
      <w:bookmarkEnd w:id="0"/>
      <w:bookmarkEnd w:id="1"/>
      <w:bookmarkEnd w:id="26"/>
      <w:r w:rsidR="009C6345" w:rsidRPr="009C6345">
        <w:rPr>
          <w:rStyle w:val="IntenseEmphasis"/>
        </w:rPr>
        <w:t>.</w:t>
      </w:r>
    </w:p>
    <w:p w14:paraId="6E3579A2" w14:textId="77777777" w:rsidR="00DE7840" w:rsidRPr="00E05B92" w:rsidRDefault="00DE7840" w:rsidP="00DE7840">
      <w:pPr>
        <w:rPr>
          <w:rFonts w:cs="Poppins"/>
        </w:rPr>
      </w:pPr>
    </w:p>
    <w:p w14:paraId="14883A69" w14:textId="77777777" w:rsidR="00DE7840" w:rsidRPr="00E05B92" w:rsidRDefault="00280359" w:rsidP="00280359">
      <w:pPr>
        <w:pStyle w:val="Heading1"/>
      </w:pPr>
      <w:bookmarkStart w:id="27" w:name="_Toc872475"/>
      <w:bookmarkStart w:id="28" w:name="_Toc89869190"/>
      <w:bookmarkStart w:id="29" w:name="_Toc121816706"/>
      <w:bookmarkStart w:id="30" w:name="_Toc139048345"/>
      <w:r>
        <w:t xml:space="preserve">6. </w:t>
      </w:r>
      <w:r>
        <w:tab/>
      </w:r>
      <w:r w:rsidR="00DE7840" w:rsidRPr="00E05B92">
        <w:t>Appendix</w:t>
      </w:r>
      <w:bookmarkEnd w:id="27"/>
      <w:bookmarkEnd w:id="28"/>
      <w:bookmarkEnd w:id="29"/>
      <w:bookmarkEnd w:id="30"/>
    </w:p>
    <w:p w14:paraId="493579AD" w14:textId="77777777" w:rsidR="00DE7840" w:rsidRPr="00E05B92" w:rsidRDefault="00280359" w:rsidP="00280359">
      <w:pPr>
        <w:pStyle w:val="Heading2"/>
      </w:pPr>
      <w:bookmarkStart w:id="31" w:name="_Toc872476"/>
      <w:bookmarkStart w:id="32" w:name="_Toc89869191"/>
      <w:bookmarkStart w:id="33" w:name="_Toc121816707"/>
      <w:bookmarkStart w:id="34" w:name="_Toc139048346"/>
      <w:r>
        <w:t>6.2</w:t>
      </w:r>
      <w:r>
        <w:tab/>
      </w:r>
      <w:r w:rsidR="00DE7840" w:rsidRPr="00E05B92">
        <w:t>What is Enter &amp; View?</w:t>
      </w:r>
      <w:bookmarkEnd w:id="31"/>
      <w:bookmarkEnd w:id="32"/>
      <w:bookmarkEnd w:id="33"/>
      <w:bookmarkEnd w:id="34"/>
    </w:p>
    <w:p w14:paraId="2389D025" w14:textId="6DB5EBB4" w:rsidR="00DE7840" w:rsidRDefault="00DE7840" w:rsidP="00280359">
      <w:r w:rsidRPr="00E05B92">
        <w:t xml:space="preserve">Part of the local Healthwatch programme is to carry out Enter and View visits. Local Healthwatch representatives carry out these visits to health and social care services to find out how they are being run and make </w:t>
      </w:r>
      <w:bookmarkStart w:id="35" w:name="_Int_EmsqfYoL"/>
      <w:r w:rsidRPr="00E05B92">
        <w:t>recommendations</w:t>
      </w:r>
      <w:bookmarkEnd w:id="35"/>
      <w:r w:rsidRPr="00E05B92">
        <w:t xml:space="preserve"> where there are areas for improvement. The Health and Social Care Act allows local Healthwatch Authorised Representatives to observe service delivery and talk to service users, their </w:t>
      </w:r>
      <w:r w:rsidR="002C0785" w:rsidRPr="00E05B92">
        <w:t>families,</w:t>
      </w:r>
      <w:r w:rsidRPr="00E05B92">
        <w:t xml:space="preserve"> and carers on premises such as hospitals, residential homes, GP practices, dental surgeries, </w:t>
      </w:r>
      <w:r w:rsidR="00B027DC" w:rsidRPr="00E05B92">
        <w:t>optometrists,</w:t>
      </w:r>
      <w:r w:rsidRPr="00E05B92">
        <w:t xml:space="preserve"> and pharmacies. Enter and View visits can happen if people tell us there is a problem with a service but, equally, they can occur when services have a good reputation – so we can learn about and </w:t>
      </w:r>
      <w:r w:rsidRPr="00E05B92">
        <w:lastRenderedPageBreak/>
        <w:t>share examples of what they do well from the perspective of people who experience the service first</w:t>
      </w:r>
      <w:r w:rsidR="00E37CFB">
        <w:t xml:space="preserve"> </w:t>
      </w:r>
      <w:r w:rsidRPr="00E05B92">
        <w:t>hand.</w:t>
      </w:r>
      <w:r>
        <w:t xml:space="preserve"> All our Authorised Representatives have a current DBS check in place. </w:t>
      </w:r>
    </w:p>
    <w:p w14:paraId="7902DD4D" w14:textId="77777777" w:rsidR="00280359" w:rsidRPr="00E05B92" w:rsidRDefault="00280359" w:rsidP="00280359"/>
    <w:p w14:paraId="7DF0C635" w14:textId="45739DED" w:rsidR="00DE7840" w:rsidRPr="00E05B92" w:rsidRDefault="00DE7840" w:rsidP="00280359">
      <w:r w:rsidRPr="00E05B92">
        <w:t>Healthwatch Enter and View</w:t>
      </w:r>
      <w:r w:rsidR="00251FDC">
        <w:t xml:space="preserve"> visits</w:t>
      </w:r>
      <w:r w:rsidRPr="00E05B92">
        <w:t xml:space="preserve">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18F0ED8C" w14:textId="77777777" w:rsidR="00280359" w:rsidRDefault="00280359" w:rsidP="00280359"/>
    <w:p w14:paraId="6DD5C4EF" w14:textId="77777777" w:rsidR="00DE7840" w:rsidRPr="00E05B92" w:rsidRDefault="00DE7840" w:rsidP="00280359">
      <w:r w:rsidRPr="00E05B92">
        <w:t>In addition, if any member of staff wishes to raise a safeguarding issue about their employer, they will be directed to the CQC where they are protected by legislation if they raise a concern.</w:t>
      </w:r>
    </w:p>
    <w:p w14:paraId="3CF1040E" w14:textId="77777777" w:rsidR="00280359" w:rsidRDefault="00280359" w:rsidP="00280359">
      <w:bookmarkStart w:id="36" w:name="_Toc872477"/>
      <w:bookmarkStart w:id="37" w:name="_Toc89869192"/>
      <w:bookmarkStart w:id="38" w:name="_Toc121816708"/>
    </w:p>
    <w:p w14:paraId="0535510D" w14:textId="77777777" w:rsidR="00DE7840" w:rsidRPr="00E05B92" w:rsidRDefault="00280359" w:rsidP="00280359">
      <w:pPr>
        <w:pStyle w:val="Heading2"/>
        <w:rPr>
          <w:rStyle w:val="IntenseEmphasis"/>
          <w:rFonts w:cs="Poppins"/>
          <w:b/>
          <w:bCs w:val="0"/>
          <w:i/>
          <w:iCs w:val="0"/>
          <w:color w:val="004F6B"/>
        </w:rPr>
      </w:pPr>
      <w:bookmarkStart w:id="39" w:name="_Toc139048347"/>
      <w:r>
        <w:t>6.2</w:t>
      </w:r>
      <w:r>
        <w:tab/>
      </w:r>
      <w:r w:rsidR="00DE7840" w:rsidRPr="00E05B92">
        <w:t>Purpose of Visit</w:t>
      </w:r>
      <w:bookmarkEnd w:id="36"/>
      <w:bookmarkEnd w:id="37"/>
      <w:bookmarkEnd w:id="38"/>
      <w:bookmarkEnd w:id="39"/>
    </w:p>
    <w:p w14:paraId="69730988" w14:textId="77777777" w:rsidR="00DE7840" w:rsidRDefault="00DE7840" w:rsidP="00280359">
      <w:bookmarkStart w:id="40" w:name="_Hlk1032181"/>
      <w:r w:rsidRPr="00E05B92">
        <w:t xml:space="preserve">The purpose of the visit was to listen to the views and experiences of people who live and work within the home. </w:t>
      </w:r>
      <w:bookmarkEnd w:id="40"/>
    </w:p>
    <w:p w14:paraId="7D418DE1" w14:textId="77777777" w:rsidR="00280359" w:rsidRPr="00E05B92" w:rsidRDefault="00280359" w:rsidP="00280359"/>
    <w:p w14:paraId="56ECEB05" w14:textId="77777777" w:rsidR="00DE7840" w:rsidRPr="00E05B92" w:rsidRDefault="00280359" w:rsidP="00280359">
      <w:pPr>
        <w:pStyle w:val="Heading2"/>
        <w:rPr>
          <w:rStyle w:val="IntenseEmphasis"/>
          <w:rFonts w:cs="Poppins"/>
          <w:b/>
          <w:bCs w:val="0"/>
          <w:i/>
          <w:iCs w:val="0"/>
          <w:color w:val="004F6B"/>
        </w:rPr>
      </w:pPr>
      <w:bookmarkStart w:id="41" w:name="_Toc872103"/>
      <w:bookmarkStart w:id="42" w:name="_Toc872139"/>
      <w:bookmarkStart w:id="43" w:name="_Toc872186"/>
      <w:bookmarkStart w:id="44" w:name="_Toc872262"/>
      <w:bookmarkStart w:id="45" w:name="_Toc872303"/>
      <w:bookmarkStart w:id="46" w:name="_Toc872355"/>
      <w:bookmarkStart w:id="47" w:name="_Toc872397"/>
      <w:bookmarkStart w:id="48" w:name="_Toc872436"/>
      <w:bookmarkStart w:id="49" w:name="_Toc872478"/>
      <w:bookmarkStart w:id="50" w:name="_Toc872479"/>
      <w:bookmarkStart w:id="51" w:name="_Toc89869193"/>
      <w:bookmarkStart w:id="52" w:name="_Toc121816709"/>
      <w:bookmarkStart w:id="53" w:name="_Toc139048348"/>
      <w:bookmarkEnd w:id="41"/>
      <w:bookmarkEnd w:id="42"/>
      <w:bookmarkEnd w:id="43"/>
      <w:bookmarkEnd w:id="44"/>
      <w:bookmarkEnd w:id="45"/>
      <w:bookmarkEnd w:id="46"/>
      <w:bookmarkEnd w:id="47"/>
      <w:bookmarkEnd w:id="48"/>
      <w:bookmarkEnd w:id="49"/>
      <w:r>
        <w:t>6.3</w:t>
      </w:r>
      <w:r>
        <w:tab/>
      </w:r>
      <w:r w:rsidR="00DE7840" w:rsidRPr="00E05B92">
        <w:t>Strategic drivers</w:t>
      </w:r>
      <w:bookmarkEnd w:id="50"/>
      <w:bookmarkEnd w:id="51"/>
      <w:bookmarkEnd w:id="52"/>
      <w:bookmarkEnd w:id="53"/>
    </w:p>
    <w:p w14:paraId="5A010970" w14:textId="77777777" w:rsidR="00DE7840" w:rsidRPr="00E05B92" w:rsidRDefault="00DE7840" w:rsidP="00280359">
      <w:r w:rsidRPr="00E05B92">
        <w:t xml:space="preserve">Our Enter and View programme is one of our strategic priorities for 2022/2023, enabling us to hear the voices of seldom heard groups; on this occasion- care home residents. </w:t>
      </w:r>
    </w:p>
    <w:p w14:paraId="74D3F9BB" w14:textId="77777777" w:rsidR="00280359" w:rsidRDefault="00280359" w:rsidP="00280359">
      <w:bookmarkStart w:id="54" w:name="_Toc872480"/>
      <w:bookmarkStart w:id="55" w:name="_Toc89869194"/>
      <w:bookmarkStart w:id="56" w:name="_Toc121816710"/>
    </w:p>
    <w:p w14:paraId="0320784B" w14:textId="77777777" w:rsidR="00DE7840" w:rsidRPr="00E05B92" w:rsidRDefault="00280359" w:rsidP="00280359">
      <w:pPr>
        <w:pStyle w:val="Heading2"/>
      </w:pPr>
      <w:bookmarkStart w:id="57" w:name="_Toc139048349"/>
      <w:r>
        <w:t>6.4</w:t>
      </w:r>
      <w:r>
        <w:tab/>
      </w:r>
      <w:r w:rsidR="00DE7840" w:rsidRPr="00E05B92">
        <w:t>What we did</w:t>
      </w:r>
      <w:bookmarkEnd w:id="54"/>
      <w:bookmarkEnd w:id="55"/>
      <w:bookmarkEnd w:id="56"/>
      <w:bookmarkEnd w:id="57"/>
    </w:p>
    <w:p w14:paraId="0FB38461" w14:textId="5AB390A7" w:rsidR="00DE7840" w:rsidRPr="00E05B92" w:rsidRDefault="00DE7840" w:rsidP="00280359">
      <w:r w:rsidRPr="00E05B92">
        <w:t xml:space="preserve">The visit to </w:t>
      </w:r>
      <w:r w:rsidR="00D3385A">
        <w:t xml:space="preserve">Brownscombe </w:t>
      </w:r>
      <w:r w:rsidR="00EE341A">
        <w:t>R</w:t>
      </w:r>
      <w:r w:rsidR="00D3385A">
        <w:t>esidences</w:t>
      </w:r>
      <w:r w:rsidRPr="00E05B92">
        <w:t xml:space="preserve"> was an announced visit. Before the visit we gave the care home posters to display around the home to make staff, </w:t>
      </w:r>
      <w:r w:rsidR="002C0785" w:rsidRPr="00E05B92">
        <w:t>residents,</w:t>
      </w:r>
      <w:r w:rsidRPr="00E05B92">
        <w:t xml:space="preserve"> and their families aware of our visit. This poster included a QR code which links to our feedback form on our website. </w:t>
      </w:r>
      <w:r>
        <w:t xml:space="preserve">We saw the posters displayed when we visited. </w:t>
      </w:r>
      <w:r w:rsidR="004D355C">
        <w:t xml:space="preserve">We also sent </w:t>
      </w:r>
      <w:r w:rsidR="00034B0D">
        <w:t xml:space="preserve">the home some paper questionnaires and </w:t>
      </w:r>
      <w:r w:rsidR="0059353C">
        <w:t>pre-paid</w:t>
      </w:r>
      <w:r w:rsidR="00034B0D">
        <w:t xml:space="preserve"> envelopes to share with friends and family.</w:t>
      </w:r>
    </w:p>
    <w:p w14:paraId="74EA3A61" w14:textId="77777777" w:rsidR="00280359" w:rsidRDefault="00280359" w:rsidP="00280359"/>
    <w:p w14:paraId="58CE9479" w14:textId="270045F1" w:rsidR="00DE7840" w:rsidRPr="00E05B92" w:rsidRDefault="00DE7840" w:rsidP="00280359">
      <w:r w:rsidRPr="00E05B92">
        <w:t xml:space="preserve">We spoke to </w:t>
      </w:r>
      <w:r w:rsidR="005C4C7D">
        <w:t xml:space="preserve">six </w:t>
      </w:r>
      <w:r w:rsidRPr="00E05B92">
        <w:t>residents</w:t>
      </w:r>
      <w:r w:rsidR="008C4881">
        <w:t xml:space="preserve">, </w:t>
      </w:r>
      <w:r w:rsidR="005C4C7D">
        <w:t>and eight</w:t>
      </w:r>
      <w:r w:rsidRPr="00E05B92">
        <w:t xml:space="preserve"> members of staff</w:t>
      </w:r>
      <w:r>
        <w:t xml:space="preserve">, </w:t>
      </w:r>
      <w:r w:rsidR="005C4C7D">
        <w:t xml:space="preserve">we had no feedback from friends or family. </w:t>
      </w:r>
    </w:p>
    <w:p w14:paraId="0822BBE7" w14:textId="77777777" w:rsidR="00280359" w:rsidRDefault="00280359" w:rsidP="00280359"/>
    <w:p w14:paraId="378F4D82" w14:textId="50BA9430" w:rsidR="00DE7840" w:rsidRPr="00E05B92" w:rsidRDefault="00B51803" w:rsidP="00280359">
      <w:r>
        <w:t>F</w:t>
      </w:r>
      <w:r w:rsidR="00EE341A">
        <w:t>ive</w:t>
      </w:r>
      <w:r w:rsidR="00DE7840">
        <w:t xml:space="preserve"> </w:t>
      </w:r>
      <w:r w:rsidR="00DE7840" w:rsidRPr="00E05B92">
        <w:t xml:space="preserve">Authorised Representatives </w:t>
      </w:r>
      <w:r w:rsidR="00DE7840">
        <w:t xml:space="preserve">(ARs) </w:t>
      </w:r>
      <w:r w:rsidR="00DE7840" w:rsidRPr="00E05B92">
        <w:t xml:space="preserve">of Healthwatch Surrey conducted the visit. </w:t>
      </w:r>
    </w:p>
    <w:p w14:paraId="0F9D3DBC" w14:textId="77777777" w:rsidR="00280359" w:rsidRDefault="00280359" w:rsidP="00280359"/>
    <w:p w14:paraId="1E56100B" w14:textId="70783560" w:rsidR="00DE7840" w:rsidRPr="00E05B92" w:rsidRDefault="00DE7840" w:rsidP="00280359">
      <w:r w:rsidRPr="00E05B92">
        <w:t>On arrival we were greeted by the registered manager. We explained what we would like to do.</w:t>
      </w:r>
      <w:r>
        <w:t xml:space="preserve"> One</w:t>
      </w:r>
      <w:r w:rsidRPr="00E05B92">
        <w:t xml:space="preserve"> member</w:t>
      </w:r>
      <w:r>
        <w:t xml:space="preserve"> </w:t>
      </w:r>
      <w:r w:rsidRPr="00E05B92">
        <w:t xml:space="preserve">of </w:t>
      </w:r>
      <w:r>
        <w:t xml:space="preserve">our </w:t>
      </w:r>
      <w:r w:rsidRPr="00E05B92">
        <w:t xml:space="preserve">team </w:t>
      </w:r>
      <w:r w:rsidR="00E93192">
        <w:t xml:space="preserve">was </w:t>
      </w:r>
      <w:r w:rsidR="00B00AFF">
        <w:t xml:space="preserve">seated in the reception area and members of staff were brought to speak to them Afterwards the staff member was </w:t>
      </w:r>
      <w:r w:rsidR="00E93192">
        <w:t xml:space="preserve">given a tour by the registered </w:t>
      </w:r>
      <w:r w:rsidR="00EE6056">
        <w:t>manager</w:t>
      </w:r>
      <w:r w:rsidR="00B00AFF">
        <w:t>.</w:t>
      </w:r>
      <w:r w:rsidR="00EE6056">
        <w:t xml:space="preserve"> </w:t>
      </w:r>
      <w:r w:rsidRPr="00827431">
        <w:t>Two</w:t>
      </w:r>
      <w:r w:rsidR="00EE341A">
        <w:t xml:space="preserve"> pairs of</w:t>
      </w:r>
      <w:r w:rsidRPr="00827431">
        <w:t xml:space="preserve"> ARs were shown </w:t>
      </w:r>
      <w:r w:rsidR="00E93192" w:rsidRPr="00827431">
        <w:t>into the lounge</w:t>
      </w:r>
      <w:r w:rsidR="00827431">
        <w:t xml:space="preserve"> and around the ho</w:t>
      </w:r>
      <w:r w:rsidR="004A4B2C">
        <w:t>me</w:t>
      </w:r>
      <w:r w:rsidR="00E93192" w:rsidRPr="00827431">
        <w:t xml:space="preserve"> to speak to residents who were there.</w:t>
      </w:r>
      <w:r w:rsidRPr="00827431">
        <w:t xml:space="preserve"> </w:t>
      </w:r>
      <w:r w:rsidRPr="00E05B92">
        <w:t>We were allowed to take photographs. All the questions we asked were answered openly</w:t>
      </w:r>
      <w:r w:rsidR="002C0785" w:rsidRPr="00E05B92">
        <w:t xml:space="preserve">. </w:t>
      </w:r>
      <w:r w:rsidRPr="00E05B92">
        <w:t xml:space="preserve">We observed the surroundings to gain an understanding of how the </w:t>
      </w:r>
      <w:bookmarkStart w:id="58" w:name="_Int_X3SEHZcY"/>
      <w:r w:rsidRPr="00E05B92">
        <w:t>home works</w:t>
      </w:r>
      <w:bookmarkEnd w:id="58"/>
      <w:r w:rsidRPr="00E05B92">
        <w:t xml:space="preserve"> and how the residents engaged with staff members and the facilities, these findings were recorded on observation sheets</w:t>
      </w:r>
      <w:r>
        <w:t>.</w:t>
      </w:r>
      <w:r w:rsidRPr="00E05B92">
        <w:t xml:space="preserve"> We used a semi</w:t>
      </w:r>
      <w:r>
        <w:t>-</w:t>
      </w:r>
      <w:r w:rsidRPr="00E05B92">
        <w:t>structured questionnaire when talking to residents</w:t>
      </w:r>
      <w:r w:rsidR="003E7CE3">
        <w:t xml:space="preserve"> </w:t>
      </w:r>
      <w:r w:rsidRPr="00E05B92">
        <w:t xml:space="preserve">and staff. </w:t>
      </w:r>
    </w:p>
    <w:p w14:paraId="66B2390E" w14:textId="77777777" w:rsidR="00280359" w:rsidRDefault="00280359" w:rsidP="00280359"/>
    <w:p w14:paraId="5E43BDBA" w14:textId="1A46F711" w:rsidR="002F36C6" w:rsidRDefault="00DE7840" w:rsidP="00280359">
      <w:pPr>
        <w:rPr>
          <w:lang w:val="en-US"/>
        </w:rPr>
      </w:pPr>
      <w:r w:rsidRPr="00E05B92">
        <w:t>We explained to residents</w:t>
      </w:r>
      <w:r w:rsidR="003E7CE3">
        <w:t xml:space="preserve"> </w:t>
      </w:r>
      <w:r w:rsidRPr="00E05B92">
        <w:t>and staff that we were from Healthwatch Surrey and that we were gathering experiences of what it’s like to</w:t>
      </w:r>
      <w:r w:rsidRPr="00E05B92">
        <w:rPr>
          <w:color w:val="FF0000"/>
        </w:rPr>
        <w:t xml:space="preserve"> </w:t>
      </w:r>
      <w:r w:rsidRPr="00E05B92">
        <w:t>live a</w:t>
      </w:r>
      <w:r>
        <w:t xml:space="preserve">t </w:t>
      </w:r>
      <w:r w:rsidR="003E7CE3">
        <w:t>Brownscombe Care Residences</w:t>
      </w:r>
      <w:r w:rsidRPr="00E05B92">
        <w:t xml:space="preserve"> and particularly to find out whether they would know what to </w:t>
      </w:r>
      <w:r w:rsidR="00280359" w:rsidRPr="00E05B92">
        <w:rPr>
          <w:rFonts w:cs="Poppins"/>
        </w:rPr>
        <w:t>do if they wanted to give feedback about the service.</w:t>
      </w:r>
    </w:p>
    <w:p w14:paraId="67D27B22" w14:textId="77777777" w:rsidR="00280359" w:rsidRDefault="00280359">
      <w:pPr>
        <w:spacing w:after="160" w:line="259" w:lineRule="auto"/>
        <w:rPr>
          <w:rFonts w:eastAsiaTheme="majorEastAsia" w:cstheme="majorBidi"/>
          <w:b/>
          <w:color w:val="E73E97" w:themeColor="background2"/>
          <w:sz w:val="36"/>
          <w:szCs w:val="32"/>
          <w:lang w:val="en-US"/>
        </w:rPr>
      </w:pPr>
      <w:r>
        <w:rPr>
          <w:lang w:val="en-US"/>
        </w:rPr>
        <w:br w:type="page"/>
      </w:r>
    </w:p>
    <w:p w14:paraId="10CABD24" w14:textId="5DBF1C6B" w:rsidR="005A15FA" w:rsidRDefault="005A15FA" w:rsidP="00024BD7">
      <w:pPr>
        <w:pStyle w:val="Heading1"/>
      </w:pPr>
      <w:bookmarkStart w:id="59" w:name="_Toc118820184"/>
      <w:bookmarkStart w:id="60" w:name="_Toc120803703"/>
      <w:bookmarkStart w:id="61" w:name="_Toc139048350"/>
      <w:r>
        <w:lastRenderedPageBreak/>
        <w:t xml:space="preserve">Healthwatch Surrey – Contact </w:t>
      </w:r>
      <w:bookmarkEnd w:id="59"/>
      <w:bookmarkEnd w:id="60"/>
      <w:r w:rsidR="0059353C">
        <w:t>us.</w:t>
      </w:r>
      <w:bookmarkEnd w:id="61"/>
    </w:p>
    <w:p w14:paraId="4CC6D63C" w14:textId="77777777" w:rsidR="005A15FA" w:rsidRDefault="005A15FA" w:rsidP="005A15FA"/>
    <w:p w14:paraId="03159291" w14:textId="77777777" w:rsidR="005A15FA" w:rsidRPr="003D54C3" w:rsidRDefault="005A15FA" w:rsidP="005A15FA">
      <w:pPr>
        <w:spacing w:line="360" w:lineRule="auto"/>
        <w:rPr>
          <w:color w:val="004F6B"/>
          <w:szCs w:val="24"/>
        </w:rPr>
      </w:pPr>
      <w:r w:rsidRPr="003D54C3">
        <w:rPr>
          <w:noProof/>
          <w:color w:val="004F6B"/>
          <w:szCs w:val="24"/>
        </w:rPr>
        <w:t xml:space="preserve">Website: </w:t>
      </w:r>
      <w:r w:rsidRPr="003D54C3">
        <w:rPr>
          <w:color w:val="004F6B"/>
          <w:szCs w:val="24"/>
        </w:rPr>
        <w:t>www.healthwatchsurrey.co.uk</w:t>
      </w:r>
    </w:p>
    <w:p w14:paraId="6DA48530" w14:textId="77777777" w:rsidR="005A15FA" w:rsidRPr="003D54C3" w:rsidRDefault="005A15FA" w:rsidP="005A15FA">
      <w:pPr>
        <w:spacing w:line="360" w:lineRule="auto"/>
        <w:rPr>
          <w:color w:val="004F6B"/>
          <w:szCs w:val="24"/>
        </w:rPr>
      </w:pPr>
      <w:r w:rsidRPr="003D54C3">
        <w:rPr>
          <w:color w:val="004F6B"/>
          <w:szCs w:val="24"/>
        </w:rPr>
        <w:t>Phone: 0303 303 0023</w:t>
      </w:r>
    </w:p>
    <w:p w14:paraId="5B966B57" w14:textId="77777777" w:rsidR="005A15FA" w:rsidRPr="003D54C3" w:rsidRDefault="005A15FA" w:rsidP="005A15FA">
      <w:pPr>
        <w:spacing w:line="360" w:lineRule="auto"/>
        <w:rPr>
          <w:color w:val="004F6B"/>
          <w:szCs w:val="24"/>
        </w:rPr>
      </w:pPr>
      <w:r w:rsidRPr="003D54C3">
        <w:rPr>
          <w:color w:val="004F6B"/>
          <w:szCs w:val="24"/>
        </w:rPr>
        <w:t>Text/SMS: 07592 787533</w:t>
      </w:r>
    </w:p>
    <w:p w14:paraId="34A0BE8D" w14:textId="77777777" w:rsidR="005A15FA" w:rsidRPr="003D54C3" w:rsidRDefault="005A15FA" w:rsidP="005A15FA">
      <w:pPr>
        <w:spacing w:line="360" w:lineRule="auto"/>
        <w:rPr>
          <w:color w:val="004F6B"/>
          <w:szCs w:val="24"/>
        </w:rPr>
      </w:pPr>
      <w:r w:rsidRPr="003D54C3">
        <w:rPr>
          <w:noProof/>
          <w:color w:val="004F6B"/>
          <w:szCs w:val="24"/>
        </w:rPr>
        <w:t xml:space="preserve">Email: </w:t>
      </w:r>
      <w:hyperlink r:id="rId34" w:history="1">
        <w:r w:rsidRPr="003D54C3">
          <w:rPr>
            <w:rStyle w:val="Hyperlink"/>
            <w:szCs w:val="24"/>
          </w:rPr>
          <w:t>enquiries@healthwatchsurrey.co.uk</w:t>
        </w:r>
      </w:hyperlink>
    </w:p>
    <w:p w14:paraId="15BAE7D0" w14:textId="77777777" w:rsidR="005A15FA" w:rsidRPr="003D54C3" w:rsidRDefault="005A15FA" w:rsidP="005A15FA">
      <w:pPr>
        <w:rPr>
          <w:color w:val="004F6B"/>
          <w:szCs w:val="24"/>
        </w:rPr>
      </w:pPr>
      <w:r w:rsidRPr="003D54C3">
        <w:rPr>
          <w:color w:val="004F6B"/>
          <w:szCs w:val="24"/>
        </w:rPr>
        <w:t>Address: Freepost RSYX-ETRE-CXBY, Healthwatch Surrey, Astolat,</w:t>
      </w:r>
    </w:p>
    <w:p w14:paraId="3E5BE011" w14:textId="501B9D5C" w:rsidR="005A15FA" w:rsidRPr="003D54C3" w:rsidRDefault="005A15FA" w:rsidP="005A15FA">
      <w:pPr>
        <w:rPr>
          <w:color w:val="004F6B"/>
          <w:szCs w:val="24"/>
        </w:rPr>
      </w:pPr>
      <w:r w:rsidRPr="003D54C3">
        <w:rPr>
          <w:color w:val="004F6B"/>
          <w:szCs w:val="24"/>
        </w:rPr>
        <w:t>Coniers Way, Burpham, Guildford, Surrey,</w:t>
      </w:r>
      <w:r w:rsidR="00CA3368">
        <w:rPr>
          <w:color w:val="004F6B"/>
          <w:szCs w:val="24"/>
        </w:rPr>
        <w:t xml:space="preserve"> </w:t>
      </w:r>
      <w:r w:rsidRPr="003D54C3">
        <w:rPr>
          <w:color w:val="004F6B"/>
          <w:szCs w:val="24"/>
        </w:rPr>
        <w:t>GU4 7HL</w:t>
      </w:r>
    </w:p>
    <w:p w14:paraId="65AFCD48" w14:textId="77777777" w:rsidR="005A15FA" w:rsidRPr="003D54C3" w:rsidRDefault="005A15FA" w:rsidP="005A15FA">
      <w:pPr>
        <w:spacing w:line="360" w:lineRule="auto"/>
        <w:rPr>
          <w:color w:val="004F6B"/>
          <w:szCs w:val="24"/>
        </w:rPr>
      </w:pPr>
    </w:p>
    <w:p w14:paraId="24632C95"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5FB5A16E" wp14:editId="55FEEDB3">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@HW_Surrey</w:t>
      </w:r>
    </w:p>
    <w:p w14:paraId="0BB2196A"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2FF1C5B8" wp14:editId="693AE794">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@healthwatch_surrey</w:t>
      </w:r>
    </w:p>
    <w:p w14:paraId="4A859D59"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13D2FA66" wp14:editId="1FDCE88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/healthwatchsurrey</w:t>
      </w:r>
    </w:p>
    <w:p w14:paraId="02F22EC3" w14:textId="77777777" w:rsidR="005A15FA" w:rsidRDefault="005A15FA" w:rsidP="005A15FA">
      <w:pPr>
        <w:spacing w:line="360" w:lineRule="auto"/>
        <w:rPr>
          <w:color w:val="004F6B"/>
          <w:szCs w:val="24"/>
        </w:rPr>
      </w:pPr>
      <w:r w:rsidRPr="003D54C3">
        <w:rPr>
          <w:noProof/>
          <w:color w:val="004F6B"/>
          <w:szCs w:val="24"/>
        </w:rPr>
        <w:drawing>
          <wp:inline distT="0" distB="0" distL="0" distR="0" wp14:anchorId="78D17C33" wp14:editId="1796A5B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 Surrey</w:t>
      </w:r>
    </w:p>
    <w:p w14:paraId="1FF890A3" w14:textId="77777777" w:rsidR="005A15FA" w:rsidRDefault="005A15FA" w:rsidP="005A15FA"/>
    <w:p w14:paraId="1DD16DA0" w14:textId="24D4963C" w:rsidR="005A15FA" w:rsidRDefault="005A15FA" w:rsidP="003F192C"/>
    <w:sectPr w:rsidR="005A15FA" w:rsidSect="00715CCB">
      <w:headerReference w:type="default" r:id="rId39"/>
      <w:footerReference w:type="default" r:id="rId4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DE6B" w14:textId="77777777" w:rsidR="00BC6D26" w:rsidRDefault="00BC6D26" w:rsidP="00810BB9">
      <w:r>
        <w:separator/>
      </w:r>
    </w:p>
  </w:endnote>
  <w:endnote w:type="continuationSeparator" w:id="0">
    <w:p w14:paraId="5760511E" w14:textId="77777777" w:rsidR="00BC6D26" w:rsidRDefault="00BC6D26" w:rsidP="00810BB9">
      <w:r>
        <w:continuationSeparator/>
      </w:r>
    </w:p>
  </w:endnote>
  <w:endnote w:type="continuationNotice" w:id="1">
    <w:p w14:paraId="2B261BFC" w14:textId="77777777" w:rsidR="00BC6D26" w:rsidRDefault="00BC6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D089" w14:textId="5CC21673"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32F049B" wp14:editId="5DD072CB">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43F2E381" w:rsidR="00C46DF9" w:rsidRPr="006434C8" w:rsidRDefault="00D3385A" w:rsidP="00C46DF9">
                          <w:pPr>
                            <w:rPr>
                              <w:color w:val="FFFFFF" w:themeColor="background1"/>
                            </w:rPr>
                          </w:pPr>
                          <w:r>
                            <w:rPr>
                              <w:color w:val="FFFFFF" w:themeColor="background1"/>
                            </w:rPr>
                            <w:t>Brow</w:t>
                          </w:r>
                          <w:r w:rsidR="00C91BCE">
                            <w:rPr>
                              <w:color w:val="FFFFFF" w:themeColor="background1"/>
                            </w:rPr>
                            <w:t>nscombe Residences</w:t>
                          </w:r>
                          <w:r w:rsidR="00BC12B3">
                            <w:rPr>
                              <w:color w:val="FFFFFF" w:themeColor="background1"/>
                            </w:rPr>
                            <w:t xml:space="preserve"> Spring</w:t>
                          </w:r>
                          <w:r w:rsidR="00E55869">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2F049B"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43F2E381" w:rsidR="00C46DF9" w:rsidRPr="006434C8" w:rsidRDefault="00D3385A" w:rsidP="00C46DF9">
                    <w:pPr>
                      <w:rPr>
                        <w:color w:val="FFFFFF" w:themeColor="background1"/>
                      </w:rPr>
                    </w:pPr>
                    <w:r>
                      <w:rPr>
                        <w:color w:val="FFFFFF" w:themeColor="background1"/>
                      </w:rPr>
                      <w:t>Brow</w:t>
                    </w:r>
                    <w:r w:rsidR="00C91BCE">
                      <w:rPr>
                        <w:color w:val="FFFFFF" w:themeColor="background1"/>
                      </w:rPr>
                      <w:t>nscombe Residences</w:t>
                    </w:r>
                    <w:r w:rsidR="00BC12B3">
                      <w:rPr>
                        <w:color w:val="FFFFFF" w:themeColor="background1"/>
                      </w:rPr>
                      <w:t xml:space="preserve"> Spring</w:t>
                    </w:r>
                    <w:r w:rsidR="00E55869">
                      <w:rPr>
                        <w:color w:val="FFFFFF" w:themeColor="background1"/>
                      </w:rPr>
                      <w:t xml:space="preserve"> 2023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20D0B056" wp14:editId="01099DE0">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51D37"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68FA4A8D" wp14:editId="650AFB8F">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A4A8D"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7DCD" w14:textId="77777777" w:rsidR="00BC6D26" w:rsidRDefault="00BC6D26" w:rsidP="00810BB9">
      <w:r>
        <w:separator/>
      </w:r>
    </w:p>
  </w:footnote>
  <w:footnote w:type="continuationSeparator" w:id="0">
    <w:p w14:paraId="2A958ECF" w14:textId="77777777" w:rsidR="00BC6D26" w:rsidRDefault="00BC6D26" w:rsidP="00810BB9">
      <w:r>
        <w:continuationSeparator/>
      </w:r>
    </w:p>
  </w:footnote>
  <w:footnote w:type="continuationNotice" w:id="1">
    <w:p w14:paraId="43924966" w14:textId="77777777" w:rsidR="00BC6D26" w:rsidRDefault="00BC6D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7AC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66F0938C" wp14:editId="36594404">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2CD6BCE"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19932559" wp14:editId="3D0C7D4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UsP4OMChUrxMR" int2:id="kgLhp6xn">
      <int2:state int2:value="Rejected" int2:type="LegacyProofing"/>
    </int2:textHash>
    <int2:bookmark int2:bookmarkName="_Int_14dObm42" int2:invalidationBookmarkName="" int2:hashCode="ac2/GNmf9a3TGA" int2:id="7rcDxHl4">
      <int2:state int2:value="Rejected" int2:type="LegacyProofing"/>
    </int2:bookmark>
    <int2:bookmark int2:bookmarkName="_Int_X3SEHZcY" int2:invalidationBookmarkName="" int2:hashCode="YxPq/nmb++bESw" int2:id="rOIwlc0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D72BF"/>
    <w:multiLevelType w:val="multilevel"/>
    <w:tmpl w:val="C0703224"/>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5" w15:restartNumberingAfterBreak="0">
    <w:nsid w:val="128E145D"/>
    <w:multiLevelType w:val="multilevel"/>
    <w:tmpl w:val="B57858BC"/>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6"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91738"/>
    <w:multiLevelType w:val="hybridMultilevel"/>
    <w:tmpl w:val="EAE8780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9"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22A30E51"/>
    <w:multiLevelType w:val="hybridMultilevel"/>
    <w:tmpl w:val="1F0EC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220290"/>
    <w:multiLevelType w:val="multilevel"/>
    <w:tmpl w:val="F586CE54"/>
    <w:lvl w:ilvl="0">
      <w:start w:val="3"/>
      <w:numFmt w:val="decimal"/>
      <w:lvlText w:val="%1"/>
      <w:lvlJc w:val="left"/>
      <w:pPr>
        <w:ind w:left="480" w:hanging="48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5"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20"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6"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2707B"/>
    <w:multiLevelType w:val="multilevel"/>
    <w:tmpl w:val="E80257A2"/>
    <w:lvl w:ilvl="0">
      <w:start w:val="3"/>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0"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5A5661CC"/>
    <w:multiLevelType w:val="multilevel"/>
    <w:tmpl w:val="1EB4476C"/>
    <w:lvl w:ilvl="0">
      <w:start w:val="3"/>
      <w:numFmt w:val="decimal"/>
      <w:lvlText w:val="%1"/>
      <w:lvlJc w:val="left"/>
      <w:pPr>
        <w:ind w:left="495" w:hanging="49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2"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4C6E9B"/>
    <w:multiLevelType w:val="hybridMultilevel"/>
    <w:tmpl w:val="072C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5"/>
  </w:num>
  <w:num w:numId="2" w16cid:durableId="697319535">
    <w:abstractNumId w:val="9"/>
  </w:num>
  <w:num w:numId="3" w16cid:durableId="1783838624">
    <w:abstractNumId w:val="1"/>
  </w:num>
  <w:num w:numId="4" w16cid:durableId="2102337394">
    <w:abstractNumId w:val="10"/>
  </w:num>
  <w:num w:numId="5" w16cid:durableId="1365671041">
    <w:abstractNumId w:val="13"/>
  </w:num>
  <w:num w:numId="6" w16cid:durableId="557713186">
    <w:abstractNumId w:val="0"/>
  </w:num>
  <w:num w:numId="7" w16cid:durableId="1375808917">
    <w:abstractNumId w:val="40"/>
  </w:num>
  <w:num w:numId="8" w16cid:durableId="1472286092">
    <w:abstractNumId w:val="27"/>
  </w:num>
  <w:num w:numId="9" w16cid:durableId="1049839536">
    <w:abstractNumId w:val="33"/>
  </w:num>
  <w:num w:numId="10" w16cid:durableId="2131515041">
    <w:abstractNumId w:val="6"/>
  </w:num>
  <w:num w:numId="11" w16cid:durableId="660695392">
    <w:abstractNumId w:val="35"/>
  </w:num>
  <w:num w:numId="12" w16cid:durableId="1315797456">
    <w:abstractNumId w:val="8"/>
  </w:num>
  <w:num w:numId="13" w16cid:durableId="2047172709">
    <w:abstractNumId w:val="22"/>
  </w:num>
  <w:num w:numId="14" w16cid:durableId="1492335235">
    <w:abstractNumId w:val="41"/>
  </w:num>
  <w:num w:numId="15" w16cid:durableId="1769233503">
    <w:abstractNumId w:val="20"/>
  </w:num>
  <w:num w:numId="16" w16cid:durableId="1946499994">
    <w:abstractNumId w:val="17"/>
  </w:num>
  <w:num w:numId="17" w16cid:durableId="1248728162">
    <w:abstractNumId w:val="21"/>
  </w:num>
  <w:num w:numId="18" w16cid:durableId="364644792">
    <w:abstractNumId w:val="24"/>
  </w:num>
  <w:num w:numId="19" w16cid:durableId="186797566">
    <w:abstractNumId w:val="2"/>
  </w:num>
  <w:num w:numId="20" w16cid:durableId="1298339708">
    <w:abstractNumId w:val="18"/>
  </w:num>
  <w:num w:numId="21" w16cid:durableId="929045463">
    <w:abstractNumId w:val="38"/>
  </w:num>
  <w:num w:numId="22" w16cid:durableId="1142650924">
    <w:abstractNumId w:val="23"/>
  </w:num>
  <w:num w:numId="23" w16cid:durableId="24409066">
    <w:abstractNumId w:val="39"/>
  </w:num>
  <w:num w:numId="24" w16cid:durableId="500436937">
    <w:abstractNumId w:val="15"/>
  </w:num>
  <w:num w:numId="25" w16cid:durableId="1153985872">
    <w:abstractNumId w:val="32"/>
  </w:num>
  <w:num w:numId="26" w16cid:durableId="1631133154">
    <w:abstractNumId w:val="19"/>
  </w:num>
  <w:num w:numId="27" w16cid:durableId="522325111">
    <w:abstractNumId w:val="8"/>
    <w:lvlOverride w:ilvl="0">
      <w:startOverride w:val="3"/>
    </w:lvlOverride>
  </w:num>
  <w:num w:numId="28" w16cid:durableId="14478510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2"/>
  </w:num>
  <w:num w:numId="30" w16cid:durableId="1287004196">
    <w:abstractNumId w:val="8"/>
    <w:lvlOverride w:ilvl="0">
      <w:startOverride w:val="2"/>
    </w:lvlOverride>
    <w:lvlOverride w:ilvl="1">
      <w:startOverride w:val="2"/>
    </w:lvlOverride>
  </w:num>
  <w:num w:numId="31" w16cid:durableId="2099473859">
    <w:abstractNumId w:val="30"/>
  </w:num>
  <w:num w:numId="32" w16cid:durableId="606474169">
    <w:abstractNumId w:val="37"/>
  </w:num>
  <w:num w:numId="33" w16cid:durableId="1565338756">
    <w:abstractNumId w:val="11"/>
  </w:num>
  <w:num w:numId="34" w16cid:durableId="176621734">
    <w:abstractNumId w:val="26"/>
  </w:num>
  <w:num w:numId="35" w16cid:durableId="2119372743">
    <w:abstractNumId w:val="3"/>
  </w:num>
  <w:num w:numId="36" w16cid:durableId="1713459230">
    <w:abstractNumId w:val="36"/>
  </w:num>
  <w:num w:numId="37" w16cid:durableId="1524710622">
    <w:abstractNumId w:val="16"/>
  </w:num>
  <w:num w:numId="38" w16cid:durableId="1551965012">
    <w:abstractNumId w:val="28"/>
  </w:num>
  <w:num w:numId="39" w16cid:durableId="1504512302">
    <w:abstractNumId w:val="34"/>
  </w:num>
  <w:num w:numId="40" w16cid:durableId="665326433">
    <w:abstractNumId w:val="13"/>
  </w:num>
  <w:num w:numId="41" w16cid:durableId="423305155">
    <w:abstractNumId w:val="12"/>
  </w:num>
  <w:num w:numId="42" w16cid:durableId="779371620">
    <w:abstractNumId w:val="29"/>
  </w:num>
  <w:num w:numId="43" w16cid:durableId="237595713">
    <w:abstractNumId w:val="4"/>
  </w:num>
  <w:num w:numId="44" w16cid:durableId="1997223905">
    <w:abstractNumId w:val="13"/>
  </w:num>
  <w:num w:numId="45" w16cid:durableId="1154026389">
    <w:abstractNumId w:val="31"/>
  </w:num>
  <w:num w:numId="46" w16cid:durableId="161355899">
    <w:abstractNumId w:val="14"/>
  </w:num>
  <w:num w:numId="47" w16cid:durableId="1199581897">
    <w:abstractNumId w:val="5"/>
  </w:num>
  <w:num w:numId="48" w16cid:durableId="7197890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BB3"/>
    <w:rsid w:val="00002479"/>
    <w:rsid w:val="00003623"/>
    <w:rsid w:val="00003CC0"/>
    <w:rsid w:val="000048D2"/>
    <w:rsid w:val="00006F09"/>
    <w:rsid w:val="00006FD0"/>
    <w:rsid w:val="0001104D"/>
    <w:rsid w:val="00015833"/>
    <w:rsid w:val="00016B18"/>
    <w:rsid w:val="0002082F"/>
    <w:rsid w:val="00022EA1"/>
    <w:rsid w:val="000232DC"/>
    <w:rsid w:val="00024BD7"/>
    <w:rsid w:val="000270E3"/>
    <w:rsid w:val="00031C17"/>
    <w:rsid w:val="00034433"/>
    <w:rsid w:val="00034B0D"/>
    <w:rsid w:val="000402D5"/>
    <w:rsid w:val="0004455F"/>
    <w:rsid w:val="0004655A"/>
    <w:rsid w:val="00053592"/>
    <w:rsid w:val="0005482F"/>
    <w:rsid w:val="000570B9"/>
    <w:rsid w:val="000615A1"/>
    <w:rsid w:val="00062DC4"/>
    <w:rsid w:val="000631EC"/>
    <w:rsid w:val="00064B20"/>
    <w:rsid w:val="00064F2C"/>
    <w:rsid w:val="00065649"/>
    <w:rsid w:val="000659AF"/>
    <w:rsid w:val="00065B20"/>
    <w:rsid w:val="00065F8E"/>
    <w:rsid w:val="000663FF"/>
    <w:rsid w:val="00066AD3"/>
    <w:rsid w:val="00066B18"/>
    <w:rsid w:val="0006747F"/>
    <w:rsid w:val="0006776C"/>
    <w:rsid w:val="0007365E"/>
    <w:rsid w:val="00076C72"/>
    <w:rsid w:val="00082133"/>
    <w:rsid w:val="000827EA"/>
    <w:rsid w:val="000837CF"/>
    <w:rsid w:val="0008730F"/>
    <w:rsid w:val="00087669"/>
    <w:rsid w:val="00087B87"/>
    <w:rsid w:val="00091AA5"/>
    <w:rsid w:val="000923CB"/>
    <w:rsid w:val="0009396B"/>
    <w:rsid w:val="00095222"/>
    <w:rsid w:val="00096A6A"/>
    <w:rsid w:val="00096EE8"/>
    <w:rsid w:val="0009774D"/>
    <w:rsid w:val="000A1739"/>
    <w:rsid w:val="000A2FE3"/>
    <w:rsid w:val="000A533C"/>
    <w:rsid w:val="000A6BE5"/>
    <w:rsid w:val="000A74F4"/>
    <w:rsid w:val="000B0674"/>
    <w:rsid w:val="000B42B9"/>
    <w:rsid w:val="000B5B17"/>
    <w:rsid w:val="000B65C2"/>
    <w:rsid w:val="000B767D"/>
    <w:rsid w:val="000C040D"/>
    <w:rsid w:val="000C12C5"/>
    <w:rsid w:val="000C1B56"/>
    <w:rsid w:val="000C2691"/>
    <w:rsid w:val="000C3873"/>
    <w:rsid w:val="000C3DF5"/>
    <w:rsid w:val="000C6EB2"/>
    <w:rsid w:val="000D05D2"/>
    <w:rsid w:val="000D0B20"/>
    <w:rsid w:val="000D0B5C"/>
    <w:rsid w:val="000D253F"/>
    <w:rsid w:val="000D3CC7"/>
    <w:rsid w:val="000E025C"/>
    <w:rsid w:val="000E2080"/>
    <w:rsid w:val="000E31A3"/>
    <w:rsid w:val="000E510D"/>
    <w:rsid w:val="000E5264"/>
    <w:rsid w:val="000E57FD"/>
    <w:rsid w:val="000E7AD4"/>
    <w:rsid w:val="000F161B"/>
    <w:rsid w:val="000F1CD7"/>
    <w:rsid w:val="000F2B69"/>
    <w:rsid w:val="000F4EB7"/>
    <w:rsid w:val="000F6867"/>
    <w:rsid w:val="00100172"/>
    <w:rsid w:val="001015D5"/>
    <w:rsid w:val="001025E5"/>
    <w:rsid w:val="0010552B"/>
    <w:rsid w:val="00105808"/>
    <w:rsid w:val="00106E8D"/>
    <w:rsid w:val="001121E7"/>
    <w:rsid w:val="00112A47"/>
    <w:rsid w:val="0011399D"/>
    <w:rsid w:val="00113F48"/>
    <w:rsid w:val="00114264"/>
    <w:rsid w:val="001157A5"/>
    <w:rsid w:val="001221BB"/>
    <w:rsid w:val="001223C8"/>
    <w:rsid w:val="00122CF7"/>
    <w:rsid w:val="0012563D"/>
    <w:rsid w:val="00125AEC"/>
    <w:rsid w:val="00126CC3"/>
    <w:rsid w:val="001272D2"/>
    <w:rsid w:val="00127445"/>
    <w:rsid w:val="00130EC6"/>
    <w:rsid w:val="00135726"/>
    <w:rsid w:val="00135E4B"/>
    <w:rsid w:val="001363EA"/>
    <w:rsid w:val="001366D8"/>
    <w:rsid w:val="00136C33"/>
    <w:rsid w:val="00140647"/>
    <w:rsid w:val="0014269D"/>
    <w:rsid w:val="001472ED"/>
    <w:rsid w:val="001515D4"/>
    <w:rsid w:val="00153CE9"/>
    <w:rsid w:val="00153EF7"/>
    <w:rsid w:val="00154EDE"/>
    <w:rsid w:val="001570F3"/>
    <w:rsid w:val="00157A44"/>
    <w:rsid w:val="00157D17"/>
    <w:rsid w:val="00160489"/>
    <w:rsid w:val="00162419"/>
    <w:rsid w:val="00166E9D"/>
    <w:rsid w:val="00172299"/>
    <w:rsid w:val="00177923"/>
    <w:rsid w:val="00181EBF"/>
    <w:rsid w:val="00186D09"/>
    <w:rsid w:val="00192028"/>
    <w:rsid w:val="001920D3"/>
    <w:rsid w:val="00192FBA"/>
    <w:rsid w:val="00194DF9"/>
    <w:rsid w:val="00196493"/>
    <w:rsid w:val="00197AA9"/>
    <w:rsid w:val="001A3029"/>
    <w:rsid w:val="001A35A7"/>
    <w:rsid w:val="001A40C1"/>
    <w:rsid w:val="001A5422"/>
    <w:rsid w:val="001A55BB"/>
    <w:rsid w:val="001A7AD0"/>
    <w:rsid w:val="001B06DF"/>
    <w:rsid w:val="001B10FD"/>
    <w:rsid w:val="001B18E1"/>
    <w:rsid w:val="001B2640"/>
    <w:rsid w:val="001B2EBB"/>
    <w:rsid w:val="001B418D"/>
    <w:rsid w:val="001B4503"/>
    <w:rsid w:val="001C1E3E"/>
    <w:rsid w:val="001C34BE"/>
    <w:rsid w:val="001C3518"/>
    <w:rsid w:val="001C7591"/>
    <w:rsid w:val="001D0575"/>
    <w:rsid w:val="001D3E14"/>
    <w:rsid w:val="001D451F"/>
    <w:rsid w:val="001D4848"/>
    <w:rsid w:val="001D552E"/>
    <w:rsid w:val="001D5F78"/>
    <w:rsid w:val="001D6C49"/>
    <w:rsid w:val="001D7C44"/>
    <w:rsid w:val="001E0040"/>
    <w:rsid w:val="001E0213"/>
    <w:rsid w:val="001E0F18"/>
    <w:rsid w:val="001E229A"/>
    <w:rsid w:val="001E2BA8"/>
    <w:rsid w:val="001E2F9D"/>
    <w:rsid w:val="001E371C"/>
    <w:rsid w:val="001E4528"/>
    <w:rsid w:val="001E5237"/>
    <w:rsid w:val="001E6639"/>
    <w:rsid w:val="001E7F5C"/>
    <w:rsid w:val="001F1A7B"/>
    <w:rsid w:val="001F1A9B"/>
    <w:rsid w:val="001F1BA7"/>
    <w:rsid w:val="001F5CD2"/>
    <w:rsid w:val="001F6942"/>
    <w:rsid w:val="001F7783"/>
    <w:rsid w:val="00201EB6"/>
    <w:rsid w:val="0020377A"/>
    <w:rsid w:val="00207B26"/>
    <w:rsid w:val="002113FA"/>
    <w:rsid w:val="00213466"/>
    <w:rsid w:val="00213622"/>
    <w:rsid w:val="00215B32"/>
    <w:rsid w:val="00220215"/>
    <w:rsid w:val="00220F24"/>
    <w:rsid w:val="00221B82"/>
    <w:rsid w:val="00223B97"/>
    <w:rsid w:val="00223D58"/>
    <w:rsid w:val="00224A2F"/>
    <w:rsid w:val="00226FB8"/>
    <w:rsid w:val="00227565"/>
    <w:rsid w:val="00230D48"/>
    <w:rsid w:val="00230F05"/>
    <w:rsid w:val="002315A1"/>
    <w:rsid w:val="00232370"/>
    <w:rsid w:val="00233199"/>
    <w:rsid w:val="00233FD1"/>
    <w:rsid w:val="00236625"/>
    <w:rsid w:val="0023680F"/>
    <w:rsid w:val="0024069D"/>
    <w:rsid w:val="002412AB"/>
    <w:rsid w:val="00244E9E"/>
    <w:rsid w:val="00245000"/>
    <w:rsid w:val="00246EAA"/>
    <w:rsid w:val="00250946"/>
    <w:rsid w:val="00250ED9"/>
    <w:rsid w:val="00251FDC"/>
    <w:rsid w:val="002526BA"/>
    <w:rsid w:val="00252A8D"/>
    <w:rsid w:val="00252AB4"/>
    <w:rsid w:val="0025352F"/>
    <w:rsid w:val="00253B35"/>
    <w:rsid w:val="00254CB6"/>
    <w:rsid w:val="00255784"/>
    <w:rsid w:val="00256ED7"/>
    <w:rsid w:val="00257072"/>
    <w:rsid w:val="00260520"/>
    <w:rsid w:val="00260A26"/>
    <w:rsid w:val="002610D3"/>
    <w:rsid w:val="00261ED1"/>
    <w:rsid w:val="00263547"/>
    <w:rsid w:val="00267775"/>
    <w:rsid w:val="00273001"/>
    <w:rsid w:val="002749DD"/>
    <w:rsid w:val="002779F5"/>
    <w:rsid w:val="00280359"/>
    <w:rsid w:val="0028111A"/>
    <w:rsid w:val="002823CE"/>
    <w:rsid w:val="002837B2"/>
    <w:rsid w:val="00283E46"/>
    <w:rsid w:val="00284A67"/>
    <w:rsid w:val="00284DF9"/>
    <w:rsid w:val="002860BD"/>
    <w:rsid w:val="002917E5"/>
    <w:rsid w:val="00291FDC"/>
    <w:rsid w:val="00292CD9"/>
    <w:rsid w:val="00292DAB"/>
    <w:rsid w:val="00293920"/>
    <w:rsid w:val="002940FE"/>
    <w:rsid w:val="00295D71"/>
    <w:rsid w:val="00296603"/>
    <w:rsid w:val="00297255"/>
    <w:rsid w:val="002A0C02"/>
    <w:rsid w:val="002B192E"/>
    <w:rsid w:val="002B203B"/>
    <w:rsid w:val="002B36E0"/>
    <w:rsid w:val="002B7F7B"/>
    <w:rsid w:val="002C0679"/>
    <w:rsid w:val="002C0742"/>
    <w:rsid w:val="002C0785"/>
    <w:rsid w:val="002C2CD9"/>
    <w:rsid w:val="002C36F3"/>
    <w:rsid w:val="002C6B17"/>
    <w:rsid w:val="002C79A5"/>
    <w:rsid w:val="002D0102"/>
    <w:rsid w:val="002D1DBC"/>
    <w:rsid w:val="002D2185"/>
    <w:rsid w:val="002D4DF9"/>
    <w:rsid w:val="002D5424"/>
    <w:rsid w:val="002D588D"/>
    <w:rsid w:val="002D6870"/>
    <w:rsid w:val="002D69DA"/>
    <w:rsid w:val="002D732D"/>
    <w:rsid w:val="002E00CE"/>
    <w:rsid w:val="002E0203"/>
    <w:rsid w:val="002E05CE"/>
    <w:rsid w:val="002E0B51"/>
    <w:rsid w:val="002E1487"/>
    <w:rsid w:val="002E27A3"/>
    <w:rsid w:val="002E7FF2"/>
    <w:rsid w:val="002F1181"/>
    <w:rsid w:val="002F36C6"/>
    <w:rsid w:val="002F43BB"/>
    <w:rsid w:val="002F643A"/>
    <w:rsid w:val="002F761F"/>
    <w:rsid w:val="00301248"/>
    <w:rsid w:val="00301EF8"/>
    <w:rsid w:val="003050E1"/>
    <w:rsid w:val="003070FF"/>
    <w:rsid w:val="003105E5"/>
    <w:rsid w:val="003117BC"/>
    <w:rsid w:val="00311C45"/>
    <w:rsid w:val="003129A1"/>
    <w:rsid w:val="003144A9"/>
    <w:rsid w:val="00315C97"/>
    <w:rsid w:val="00315DD4"/>
    <w:rsid w:val="0031695C"/>
    <w:rsid w:val="00317562"/>
    <w:rsid w:val="00320318"/>
    <w:rsid w:val="00322B2F"/>
    <w:rsid w:val="00323C42"/>
    <w:rsid w:val="003301FC"/>
    <w:rsid w:val="00330A5F"/>
    <w:rsid w:val="003313AB"/>
    <w:rsid w:val="0033353A"/>
    <w:rsid w:val="003336FB"/>
    <w:rsid w:val="003339F2"/>
    <w:rsid w:val="00340126"/>
    <w:rsid w:val="00340C43"/>
    <w:rsid w:val="00341292"/>
    <w:rsid w:val="003424F7"/>
    <w:rsid w:val="003429F6"/>
    <w:rsid w:val="00344623"/>
    <w:rsid w:val="00344F40"/>
    <w:rsid w:val="00347FEB"/>
    <w:rsid w:val="0035049B"/>
    <w:rsid w:val="00350794"/>
    <w:rsid w:val="00351DD3"/>
    <w:rsid w:val="003530FC"/>
    <w:rsid w:val="003560C0"/>
    <w:rsid w:val="003566E2"/>
    <w:rsid w:val="0035681C"/>
    <w:rsid w:val="00357AB6"/>
    <w:rsid w:val="00357ADD"/>
    <w:rsid w:val="003601A5"/>
    <w:rsid w:val="00361B1E"/>
    <w:rsid w:val="00361F51"/>
    <w:rsid w:val="003623B2"/>
    <w:rsid w:val="00363C20"/>
    <w:rsid w:val="00365795"/>
    <w:rsid w:val="003700EE"/>
    <w:rsid w:val="0037076D"/>
    <w:rsid w:val="00372AD6"/>
    <w:rsid w:val="0037390E"/>
    <w:rsid w:val="00373E21"/>
    <w:rsid w:val="00374A1A"/>
    <w:rsid w:val="00374B91"/>
    <w:rsid w:val="00376410"/>
    <w:rsid w:val="00376EA8"/>
    <w:rsid w:val="003774A3"/>
    <w:rsid w:val="003815E8"/>
    <w:rsid w:val="00381A84"/>
    <w:rsid w:val="00382184"/>
    <w:rsid w:val="003825BB"/>
    <w:rsid w:val="0038396E"/>
    <w:rsid w:val="003840AD"/>
    <w:rsid w:val="00384901"/>
    <w:rsid w:val="00385845"/>
    <w:rsid w:val="003866D1"/>
    <w:rsid w:val="00386F41"/>
    <w:rsid w:val="003878B2"/>
    <w:rsid w:val="00397ECA"/>
    <w:rsid w:val="003A638E"/>
    <w:rsid w:val="003B0CB8"/>
    <w:rsid w:val="003B14CE"/>
    <w:rsid w:val="003B375F"/>
    <w:rsid w:val="003B5696"/>
    <w:rsid w:val="003B59D2"/>
    <w:rsid w:val="003B753F"/>
    <w:rsid w:val="003B7C6D"/>
    <w:rsid w:val="003C008C"/>
    <w:rsid w:val="003C02B9"/>
    <w:rsid w:val="003C2F25"/>
    <w:rsid w:val="003C57B7"/>
    <w:rsid w:val="003D1049"/>
    <w:rsid w:val="003D1139"/>
    <w:rsid w:val="003D17CC"/>
    <w:rsid w:val="003D1FEC"/>
    <w:rsid w:val="003D4325"/>
    <w:rsid w:val="003D7571"/>
    <w:rsid w:val="003D7CCE"/>
    <w:rsid w:val="003D7DED"/>
    <w:rsid w:val="003E0ED3"/>
    <w:rsid w:val="003E1A12"/>
    <w:rsid w:val="003E2D0D"/>
    <w:rsid w:val="003E36EC"/>
    <w:rsid w:val="003E7323"/>
    <w:rsid w:val="003E7337"/>
    <w:rsid w:val="003E7CE3"/>
    <w:rsid w:val="003F112E"/>
    <w:rsid w:val="003F172E"/>
    <w:rsid w:val="003F192C"/>
    <w:rsid w:val="003F1F33"/>
    <w:rsid w:val="003F3BE7"/>
    <w:rsid w:val="003F439F"/>
    <w:rsid w:val="003F4880"/>
    <w:rsid w:val="003F63BB"/>
    <w:rsid w:val="003F76FA"/>
    <w:rsid w:val="003F7D43"/>
    <w:rsid w:val="00400359"/>
    <w:rsid w:val="00401D70"/>
    <w:rsid w:val="00402283"/>
    <w:rsid w:val="00406A0B"/>
    <w:rsid w:val="004104EE"/>
    <w:rsid w:val="00410716"/>
    <w:rsid w:val="00413D57"/>
    <w:rsid w:val="00415CAB"/>
    <w:rsid w:val="00417E33"/>
    <w:rsid w:val="00421443"/>
    <w:rsid w:val="00422807"/>
    <w:rsid w:val="00422B22"/>
    <w:rsid w:val="0042485A"/>
    <w:rsid w:val="004264E6"/>
    <w:rsid w:val="00427CCE"/>
    <w:rsid w:val="00432B52"/>
    <w:rsid w:val="0043590A"/>
    <w:rsid w:val="00436EE3"/>
    <w:rsid w:val="00441E0A"/>
    <w:rsid w:val="00442BAB"/>
    <w:rsid w:val="00442F50"/>
    <w:rsid w:val="00444AC2"/>
    <w:rsid w:val="00455077"/>
    <w:rsid w:val="00456D71"/>
    <w:rsid w:val="00456F46"/>
    <w:rsid w:val="004577E1"/>
    <w:rsid w:val="00461FAC"/>
    <w:rsid w:val="00462A5C"/>
    <w:rsid w:val="004636ED"/>
    <w:rsid w:val="004636F8"/>
    <w:rsid w:val="00463C86"/>
    <w:rsid w:val="00464626"/>
    <w:rsid w:val="0046524A"/>
    <w:rsid w:val="00465EB1"/>
    <w:rsid w:val="00470317"/>
    <w:rsid w:val="00470911"/>
    <w:rsid w:val="00470C1E"/>
    <w:rsid w:val="0047148D"/>
    <w:rsid w:val="004723D8"/>
    <w:rsid w:val="004749F9"/>
    <w:rsid w:val="00476386"/>
    <w:rsid w:val="00481C11"/>
    <w:rsid w:val="00482FF7"/>
    <w:rsid w:val="004833CD"/>
    <w:rsid w:val="004835A3"/>
    <w:rsid w:val="004844F3"/>
    <w:rsid w:val="0048484F"/>
    <w:rsid w:val="00486C09"/>
    <w:rsid w:val="00487F3E"/>
    <w:rsid w:val="00490B64"/>
    <w:rsid w:val="0049171E"/>
    <w:rsid w:val="00492136"/>
    <w:rsid w:val="00492B55"/>
    <w:rsid w:val="0049559E"/>
    <w:rsid w:val="00496425"/>
    <w:rsid w:val="004A071F"/>
    <w:rsid w:val="004A4B2C"/>
    <w:rsid w:val="004A4C43"/>
    <w:rsid w:val="004B07C6"/>
    <w:rsid w:val="004B0B8C"/>
    <w:rsid w:val="004B1199"/>
    <w:rsid w:val="004B28C8"/>
    <w:rsid w:val="004B33BC"/>
    <w:rsid w:val="004B371F"/>
    <w:rsid w:val="004B6725"/>
    <w:rsid w:val="004B6B9A"/>
    <w:rsid w:val="004C1522"/>
    <w:rsid w:val="004C2AC5"/>
    <w:rsid w:val="004C3043"/>
    <w:rsid w:val="004C4A50"/>
    <w:rsid w:val="004C5A63"/>
    <w:rsid w:val="004C680A"/>
    <w:rsid w:val="004C69E4"/>
    <w:rsid w:val="004D0E83"/>
    <w:rsid w:val="004D2005"/>
    <w:rsid w:val="004D266E"/>
    <w:rsid w:val="004D26F6"/>
    <w:rsid w:val="004D355C"/>
    <w:rsid w:val="004D3FFF"/>
    <w:rsid w:val="004D4551"/>
    <w:rsid w:val="004D4876"/>
    <w:rsid w:val="004D54A3"/>
    <w:rsid w:val="004D5FDB"/>
    <w:rsid w:val="004D7431"/>
    <w:rsid w:val="004D7798"/>
    <w:rsid w:val="004D7B54"/>
    <w:rsid w:val="004D7F5B"/>
    <w:rsid w:val="004E2F00"/>
    <w:rsid w:val="004E3BC2"/>
    <w:rsid w:val="004E4278"/>
    <w:rsid w:val="004E6EA4"/>
    <w:rsid w:val="004F08EB"/>
    <w:rsid w:val="004F2402"/>
    <w:rsid w:val="004F45A6"/>
    <w:rsid w:val="004F63CC"/>
    <w:rsid w:val="00500B8D"/>
    <w:rsid w:val="00502874"/>
    <w:rsid w:val="00503591"/>
    <w:rsid w:val="00504E43"/>
    <w:rsid w:val="00505F01"/>
    <w:rsid w:val="00510792"/>
    <w:rsid w:val="005152A6"/>
    <w:rsid w:val="005152A9"/>
    <w:rsid w:val="005165B7"/>
    <w:rsid w:val="00516E97"/>
    <w:rsid w:val="00517856"/>
    <w:rsid w:val="00517A48"/>
    <w:rsid w:val="00521693"/>
    <w:rsid w:val="00522869"/>
    <w:rsid w:val="005228ED"/>
    <w:rsid w:val="005258D8"/>
    <w:rsid w:val="00526F94"/>
    <w:rsid w:val="0052729D"/>
    <w:rsid w:val="0053056C"/>
    <w:rsid w:val="00534700"/>
    <w:rsid w:val="00536738"/>
    <w:rsid w:val="005405EB"/>
    <w:rsid w:val="005424D7"/>
    <w:rsid w:val="00542DD0"/>
    <w:rsid w:val="005430F3"/>
    <w:rsid w:val="0054336D"/>
    <w:rsid w:val="00545174"/>
    <w:rsid w:val="00545C1E"/>
    <w:rsid w:val="0055109F"/>
    <w:rsid w:val="00553D0B"/>
    <w:rsid w:val="005548DE"/>
    <w:rsid w:val="00554FD5"/>
    <w:rsid w:val="00557A06"/>
    <w:rsid w:val="00561BFB"/>
    <w:rsid w:val="00562E24"/>
    <w:rsid w:val="00566099"/>
    <w:rsid w:val="005662DF"/>
    <w:rsid w:val="00570AD6"/>
    <w:rsid w:val="00571218"/>
    <w:rsid w:val="0057146A"/>
    <w:rsid w:val="0057766C"/>
    <w:rsid w:val="00577E92"/>
    <w:rsid w:val="005818DE"/>
    <w:rsid w:val="00583254"/>
    <w:rsid w:val="00583389"/>
    <w:rsid w:val="0058411C"/>
    <w:rsid w:val="005914EC"/>
    <w:rsid w:val="00591885"/>
    <w:rsid w:val="00592497"/>
    <w:rsid w:val="0059250D"/>
    <w:rsid w:val="00592A4C"/>
    <w:rsid w:val="0059353C"/>
    <w:rsid w:val="00594166"/>
    <w:rsid w:val="00594FFD"/>
    <w:rsid w:val="00595D2E"/>
    <w:rsid w:val="00596F1A"/>
    <w:rsid w:val="00597F58"/>
    <w:rsid w:val="005A15FA"/>
    <w:rsid w:val="005A1DD6"/>
    <w:rsid w:val="005A2B6E"/>
    <w:rsid w:val="005A4152"/>
    <w:rsid w:val="005A6120"/>
    <w:rsid w:val="005A6B3D"/>
    <w:rsid w:val="005A7C85"/>
    <w:rsid w:val="005B02E2"/>
    <w:rsid w:val="005B0802"/>
    <w:rsid w:val="005B09EE"/>
    <w:rsid w:val="005B0BA0"/>
    <w:rsid w:val="005B2C32"/>
    <w:rsid w:val="005B2E28"/>
    <w:rsid w:val="005B69A8"/>
    <w:rsid w:val="005C0ABA"/>
    <w:rsid w:val="005C4C7D"/>
    <w:rsid w:val="005C707A"/>
    <w:rsid w:val="005C7C69"/>
    <w:rsid w:val="005D03FA"/>
    <w:rsid w:val="005D080E"/>
    <w:rsid w:val="005D273F"/>
    <w:rsid w:val="005D36FD"/>
    <w:rsid w:val="005D4072"/>
    <w:rsid w:val="005D554C"/>
    <w:rsid w:val="005D7706"/>
    <w:rsid w:val="005E03B2"/>
    <w:rsid w:val="005E1647"/>
    <w:rsid w:val="005E211F"/>
    <w:rsid w:val="005E5873"/>
    <w:rsid w:val="005E659C"/>
    <w:rsid w:val="005E6AF6"/>
    <w:rsid w:val="005E79FF"/>
    <w:rsid w:val="005F2E2A"/>
    <w:rsid w:val="006005AF"/>
    <w:rsid w:val="00604440"/>
    <w:rsid w:val="00604F0E"/>
    <w:rsid w:val="00604F48"/>
    <w:rsid w:val="00605408"/>
    <w:rsid w:val="00605E07"/>
    <w:rsid w:val="00607C63"/>
    <w:rsid w:val="006108BE"/>
    <w:rsid w:val="00614553"/>
    <w:rsid w:val="00616B08"/>
    <w:rsid w:val="006210F5"/>
    <w:rsid w:val="00621DB0"/>
    <w:rsid w:val="00621F0A"/>
    <w:rsid w:val="00625931"/>
    <w:rsid w:val="00631E54"/>
    <w:rsid w:val="00633E71"/>
    <w:rsid w:val="006347FC"/>
    <w:rsid w:val="00635BA9"/>
    <w:rsid w:val="0064055C"/>
    <w:rsid w:val="00641109"/>
    <w:rsid w:val="0064273E"/>
    <w:rsid w:val="00642B55"/>
    <w:rsid w:val="0064318B"/>
    <w:rsid w:val="006443E6"/>
    <w:rsid w:val="00644A68"/>
    <w:rsid w:val="00646A59"/>
    <w:rsid w:val="00646D19"/>
    <w:rsid w:val="00646E2C"/>
    <w:rsid w:val="0065053B"/>
    <w:rsid w:val="00651F79"/>
    <w:rsid w:val="00652246"/>
    <w:rsid w:val="006547BF"/>
    <w:rsid w:val="00655F5C"/>
    <w:rsid w:val="0065621F"/>
    <w:rsid w:val="00657A5E"/>
    <w:rsid w:val="00660A03"/>
    <w:rsid w:val="006651FB"/>
    <w:rsid w:val="006663C5"/>
    <w:rsid w:val="00673FCE"/>
    <w:rsid w:val="00674A61"/>
    <w:rsid w:val="00675FBE"/>
    <w:rsid w:val="0067775A"/>
    <w:rsid w:val="00680679"/>
    <w:rsid w:val="00680FD5"/>
    <w:rsid w:val="006816E8"/>
    <w:rsid w:val="00682DF2"/>
    <w:rsid w:val="0068523F"/>
    <w:rsid w:val="006860E2"/>
    <w:rsid w:val="006879E7"/>
    <w:rsid w:val="00694E2A"/>
    <w:rsid w:val="0069523B"/>
    <w:rsid w:val="006975AE"/>
    <w:rsid w:val="006A0CFA"/>
    <w:rsid w:val="006A1540"/>
    <w:rsid w:val="006A1865"/>
    <w:rsid w:val="006A4144"/>
    <w:rsid w:val="006A67E5"/>
    <w:rsid w:val="006A68FA"/>
    <w:rsid w:val="006A6D8E"/>
    <w:rsid w:val="006B129D"/>
    <w:rsid w:val="006B20DD"/>
    <w:rsid w:val="006B3809"/>
    <w:rsid w:val="006B4898"/>
    <w:rsid w:val="006B4C8D"/>
    <w:rsid w:val="006B51B5"/>
    <w:rsid w:val="006B7B21"/>
    <w:rsid w:val="006C05F4"/>
    <w:rsid w:val="006C0622"/>
    <w:rsid w:val="006C1D75"/>
    <w:rsid w:val="006C2813"/>
    <w:rsid w:val="006C2D8C"/>
    <w:rsid w:val="006C2DAA"/>
    <w:rsid w:val="006C3F45"/>
    <w:rsid w:val="006C4ECA"/>
    <w:rsid w:val="006C5BE5"/>
    <w:rsid w:val="006C622A"/>
    <w:rsid w:val="006C7594"/>
    <w:rsid w:val="006C7C47"/>
    <w:rsid w:val="006D161E"/>
    <w:rsid w:val="006D274A"/>
    <w:rsid w:val="006D4C85"/>
    <w:rsid w:val="006D4F2C"/>
    <w:rsid w:val="006D52CF"/>
    <w:rsid w:val="006D6098"/>
    <w:rsid w:val="006E023A"/>
    <w:rsid w:val="006E06AA"/>
    <w:rsid w:val="006E166A"/>
    <w:rsid w:val="006E441F"/>
    <w:rsid w:val="006E461C"/>
    <w:rsid w:val="006E6CA2"/>
    <w:rsid w:val="006E6FAA"/>
    <w:rsid w:val="006E7760"/>
    <w:rsid w:val="006F09B8"/>
    <w:rsid w:val="006F30FB"/>
    <w:rsid w:val="006F4FEB"/>
    <w:rsid w:val="006F5F18"/>
    <w:rsid w:val="00700C1C"/>
    <w:rsid w:val="00700DAC"/>
    <w:rsid w:val="007031EF"/>
    <w:rsid w:val="0070356E"/>
    <w:rsid w:val="00703842"/>
    <w:rsid w:val="00704595"/>
    <w:rsid w:val="00704C2A"/>
    <w:rsid w:val="0070513F"/>
    <w:rsid w:val="00705249"/>
    <w:rsid w:val="0070576E"/>
    <w:rsid w:val="00705EB9"/>
    <w:rsid w:val="007072C3"/>
    <w:rsid w:val="00713801"/>
    <w:rsid w:val="00715C76"/>
    <w:rsid w:val="00715CCB"/>
    <w:rsid w:val="0071746C"/>
    <w:rsid w:val="007215C7"/>
    <w:rsid w:val="00721ECA"/>
    <w:rsid w:val="007226CC"/>
    <w:rsid w:val="007241E4"/>
    <w:rsid w:val="007246F9"/>
    <w:rsid w:val="00730752"/>
    <w:rsid w:val="00731B92"/>
    <w:rsid w:val="00732402"/>
    <w:rsid w:val="00732C64"/>
    <w:rsid w:val="00736938"/>
    <w:rsid w:val="007429EF"/>
    <w:rsid w:val="0074338E"/>
    <w:rsid w:val="00746DC1"/>
    <w:rsid w:val="00747C0E"/>
    <w:rsid w:val="00750720"/>
    <w:rsid w:val="00750804"/>
    <w:rsid w:val="0075092E"/>
    <w:rsid w:val="0075582C"/>
    <w:rsid w:val="00756CCB"/>
    <w:rsid w:val="00757823"/>
    <w:rsid w:val="00757EAF"/>
    <w:rsid w:val="00760AFB"/>
    <w:rsid w:val="007639F9"/>
    <w:rsid w:val="007656C7"/>
    <w:rsid w:val="007659B1"/>
    <w:rsid w:val="00765C23"/>
    <w:rsid w:val="00766D29"/>
    <w:rsid w:val="0077011D"/>
    <w:rsid w:val="007738FA"/>
    <w:rsid w:val="0078008F"/>
    <w:rsid w:val="00780548"/>
    <w:rsid w:val="00781BED"/>
    <w:rsid w:val="00782CB2"/>
    <w:rsid w:val="00785BD9"/>
    <w:rsid w:val="007877A5"/>
    <w:rsid w:val="00787FCE"/>
    <w:rsid w:val="00790AD6"/>
    <w:rsid w:val="007915D0"/>
    <w:rsid w:val="00795B6B"/>
    <w:rsid w:val="00795F45"/>
    <w:rsid w:val="007A0A60"/>
    <w:rsid w:val="007A168C"/>
    <w:rsid w:val="007A2EF9"/>
    <w:rsid w:val="007A38AD"/>
    <w:rsid w:val="007A4B8B"/>
    <w:rsid w:val="007A70C8"/>
    <w:rsid w:val="007B0D90"/>
    <w:rsid w:val="007B15D2"/>
    <w:rsid w:val="007B2FFA"/>
    <w:rsid w:val="007B3750"/>
    <w:rsid w:val="007B4858"/>
    <w:rsid w:val="007B4E49"/>
    <w:rsid w:val="007C1A54"/>
    <w:rsid w:val="007C2B37"/>
    <w:rsid w:val="007C414F"/>
    <w:rsid w:val="007C47D5"/>
    <w:rsid w:val="007D0419"/>
    <w:rsid w:val="007D1C9A"/>
    <w:rsid w:val="007D287D"/>
    <w:rsid w:val="007D4DAE"/>
    <w:rsid w:val="007E00B8"/>
    <w:rsid w:val="007E0596"/>
    <w:rsid w:val="007E191E"/>
    <w:rsid w:val="007E4624"/>
    <w:rsid w:val="007E51B8"/>
    <w:rsid w:val="007E53BC"/>
    <w:rsid w:val="007E632D"/>
    <w:rsid w:val="007E6460"/>
    <w:rsid w:val="007E78C6"/>
    <w:rsid w:val="007F096D"/>
    <w:rsid w:val="007F1BEB"/>
    <w:rsid w:val="007F2F08"/>
    <w:rsid w:val="007F7B2B"/>
    <w:rsid w:val="00801D27"/>
    <w:rsid w:val="00803C05"/>
    <w:rsid w:val="0080525A"/>
    <w:rsid w:val="00806028"/>
    <w:rsid w:val="008102E4"/>
    <w:rsid w:val="00810BB9"/>
    <w:rsid w:val="00812248"/>
    <w:rsid w:val="008128F3"/>
    <w:rsid w:val="00812B72"/>
    <w:rsid w:val="00813E4A"/>
    <w:rsid w:val="00815437"/>
    <w:rsid w:val="0081645E"/>
    <w:rsid w:val="00816B15"/>
    <w:rsid w:val="00817EF5"/>
    <w:rsid w:val="00820D7C"/>
    <w:rsid w:val="008210FA"/>
    <w:rsid w:val="00825B98"/>
    <w:rsid w:val="00827431"/>
    <w:rsid w:val="00830081"/>
    <w:rsid w:val="008300A6"/>
    <w:rsid w:val="00830159"/>
    <w:rsid w:val="00830DAF"/>
    <w:rsid w:val="00832D2C"/>
    <w:rsid w:val="00834B76"/>
    <w:rsid w:val="00835F30"/>
    <w:rsid w:val="0083631D"/>
    <w:rsid w:val="00836457"/>
    <w:rsid w:val="00836BA6"/>
    <w:rsid w:val="008422F9"/>
    <w:rsid w:val="0084367A"/>
    <w:rsid w:val="00843A2D"/>
    <w:rsid w:val="00844D8F"/>
    <w:rsid w:val="00846E90"/>
    <w:rsid w:val="00853BEB"/>
    <w:rsid w:val="00853E0C"/>
    <w:rsid w:val="0085438B"/>
    <w:rsid w:val="00854E22"/>
    <w:rsid w:val="00857074"/>
    <w:rsid w:val="00857F0C"/>
    <w:rsid w:val="00860A1A"/>
    <w:rsid w:val="00860DA4"/>
    <w:rsid w:val="00861A85"/>
    <w:rsid w:val="0086405F"/>
    <w:rsid w:val="00865BBB"/>
    <w:rsid w:val="00867144"/>
    <w:rsid w:val="008676C1"/>
    <w:rsid w:val="00867D95"/>
    <w:rsid w:val="00870643"/>
    <w:rsid w:val="00870B69"/>
    <w:rsid w:val="008729AB"/>
    <w:rsid w:val="00881C9F"/>
    <w:rsid w:val="00882841"/>
    <w:rsid w:val="00883CF5"/>
    <w:rsid w:val="00884D89"/>
    <w:rsid w:val="00887036"/>
    <w:rsid w:val="0088728D"/>
    <w:rsid w:val="00887F0C"/>
    <w:rsid w:val="008923C1"/>
    <w:rsid w:val="00896F9E"/>
    <w:rsid w:val="0089724A"/>
    <w:rsid w:val="008A0AE2"/>
    <w:rsid w:val="008A0DE4"/>
    <w:rsid w:val="008A3EA0"/>
    <w:rsid w:val="008A4BE4"/>
    <w:rsid w:val="008A7001"/>
    <w:rsid w:val="008A7EA0"/>
    <w:rsid w:val="008B0104"/>
    <w:rsid w:val="008B1FFD"/>
    <w:rsid w:val="008B5552"/>
    <w:rsid w:val="008B5F9F"/>
    <w:rsid w:val="008B60E6"/>
    <w:rsid w:val="008B682A"/>
    <w:rsid w:val="008B702F"/>
    <w:rsid w:val="008B7698"/>
    <w:rsid w:val="008C1440"/>
    <w:rsid w:val="008C23A6"/>
    <w:rsid w:val="008C38B0"/>
    <w:rsid w:val="008C4881"/>
    <w:rsid w:val="008C6806"/>
    <w:rsid w:val="008C6D67"/>
    <w:rsid w:val="008C6EF2"/>
    <w:rsid w:val="008C7B0E"/>
    <w:rsid w:val="008D10F7"/>
    <w:rsid w:val="008D1B4B"/>
    <w:rsid w:val="008D3F44"/>
    <w:rsid w:val="008D43F7"/>
    <w:rsid w:val="008D60D1"/>
    <w:rsid w:val="008D74A9"/>
    <w:rsid w:val="008E0653"/>
    <w:rsid w:val="008E4E73"/>
    <w:rsid w:val="008E6AA1"/>
    <w:rsid w:val="008E7930"/>
    <w:rsid w:val="008F10F5"/>
    <w:rsid w:val="008F34F7"/>
    <w:rsid w:val="008F355A"/>
    <w:rsid w:val="008F4277"/>
    <w:rsid w:val="008F4DFF"/>
    <w:rsid w:val="008F5806"/>
    <w:rsid w:val="008F598A"/>
    <w:rsid w:val="008F7328"/>
    <w:rsid w:val="008F7E23"/>
    <w:rsid w:val="00901F5A"/>
    <w:rsid w:val="00904CCB"/>
    <w:rsid w:val="00907929"/>
    <w:rsid w:val="0091058E"/>
    <w:rsid w:val="00911A42"/>
    <w:rsid w:val="00913890"/>
    <w:rsid w:val="00914032"/>
    <w:rsid w:val="00914B50"/>
    <w:rsid w:val="00914C9B"/>
    <w:rsid w:val="00915C80"/>
    <w:rsid w:val="00917CD1"/>
    <w:rsid w:val="00920FD6"/>
    <w:rsid w:val="00922B54"/>
    <w:rsid w:val="0092407B"/>
    <w:rsid w:val="0092437B"/>
    <w:rsid w:val="00926A78"/>
    <w:rsid w:val="00927BFE"/>
    <w:rsid w:val="0093018E"/>
    <w:rsid w:val="00930A3B"/>
    <w:rsid w:val="00930ACE"/>
    <w:rsid w:val="00934845"/>
    <w:rsid w:val="00936089"/>
    <w:rsid w:val="009361B5"/>
    <w:rsid w:val="0093665D"/>
    <w:rsid w:val="00936E13"/>
    <w:rsid w:val="0094124E"/>
    <w:rsid w:val="00945DCD"/>
    <w:rsid w:val="009500EA"/>
    <w:rsid w:val="00950263"/>
    <w:rsid w:val="009542D3"/>
    <w:rsid w:val="009554FA"/>
    <w:rsid w:val="00963948"/>
    <w:rsid w:val="009644A9"/>
    <w:rsid w:val="00964E13"/>
    <w:rsid w:val="00965686"/>
    <w:rsid w:val="0096738A"/>
    <w:rsid w:val="00967D73"/>
    <w:rsid w:val="00972C0C"/>
    <w:rsid w:val="009741C8"/>
    <w:rsid w:val="0097577C"/>
    <w:rsid w:val="00975835"/>
    <w:rsid w:val="0097657D"/>
    <w:rsid w:val="00983109"/>
    <w:rsid w:val="00984ED9"/>
    <w:rsid w:val="00986532"/>
    <w:rsid w:val="00987892"/>
    <w:rsid w:val="00990137"/>
    <w:rsid w:val="0099099B"/>
    <w:rsid w:val="00990C48"/>
    <w:rsid w:val="009919AD"/>
    <w:rsid w:val="009939E6"/>
    <w:rsid w:val="0099431C"/>
    <w:rsid w:val="0099507E"/>
    <w:rsid w:val="0099588B"/>
    <w:rsid w:val="00995E9F"/>
    <w:rsid w:val="00995F33"/>
    <w:rsid w:val="0099662A"/>
    <w:rsid w:val="009A0493"/>
    <w:rsid w:val="009A44C9"/>
    <w:rsid w:val="009A50DC"/>
    <w:rsid w:val="009A55F1"/>
    <w:rsid w:val="009A5A83"/>
    <w:rsid w:val="009A5E30"/>
    <w:rsid w:val="009B01A8"/>
    <w:rsid w:val="009B1510"/>
    <w:rsid w:val="009B1837"/>
    <w:rsid w:val="009B2B55"/>
    <w:rsid w:val="009B361F"/>
    <w:rsid w:val="009B3FCE"/>
    <w:rsid w:val="009B47CB"/>
    <w:rsid w:val="009B7FE6"/>
    <w:rsid w:val="009C041E"/>
    <w:rsid w:val="009C0AC8"/>
    <w:rsid w:val="009C6345"/>
    <w:rsid w:val="009D0B4C"/>
    <w:rsid w:val="009D1289"/>
    <w:rsid w:val="009D17AC"/>
    <w:rsid w:val="009D1F99"/>
    <w:rsid w:val="009D27DE"/>
    <w:rsid w:val="009D2AF0"/>
    <w:rsid w:val="009D2CF1"/>
    <w:rsid w:val="009D4FA3"/>
    <w:rsid w:val="009D627D"/>
    <w:rsid w:val="009D719D"/>
    <w:rsid w:val="009E1935"/>
    <w:rsid w:val="009E5AFB"/>
    <w:rsid w:val="009E6F3D"/>
    <w:rsid w:val="009F0E12"/>
    <w:rsid w:val="009F379E"/>
    <w:rsid w:val="009F455B"/>
    <w:rsid w:val="009F57D9"/>
    <w:rsid w:val="00A00534"/>
    <w:rsid w:val="00A013A3"/>
    <w:rsid w:val="00A04206"/>
    <w:rsid w:val="00A048B9"/>
    <w:rsid w:val="00A057CD"/>
    <w:rsid w:val="00A12A7D"/>
    <w:rsid w:val="00A13723"/>
    <w:rsid w:val="00A139E8"/>
    <w:rsid w:val="00A13A5C"/>
    <w:rsid w:val="00A13B4E"/>
    <w:rsid w:val="00A13BB3"/>
    <w:rsid w:val="00A2218E"/>
    <w:rsid w:val="00A228D5"/>
    <w:rsid w:val="00A230B6"/>
    <w:rsid w:val="00A2381E"/>
    <w:rsid w:val="00A24E89"/>
    <w:rsid w:val="00A308AC"/>
    <w:rsid w:val="00A31CE5"/>
    <w:rsid w:val="00A32740"/>
    <w:rsid w:val="00A33329"/>
    <w:rsid w:val="00A35B43"/>
    <w:rsid w:val="00A4187E"/>
    <w:rsid w:val="00A4480A"/>
    <w:rsid w:val="00A44970"/>
    <w:rsid w:val="00A45CEE"/>
    <w:rsid w:val="00A46ED7"/>
    <w:rsid w:val="00A5010F"/>
    <w:rsid w:val="00A5122A"/>
    <w:rsid w:val="00A518C9"/>
    <w:rsid w:val="00A525C6"/>
    <w:rsid w:val="00A53ACA"/>
    <w:rsid w:val="00A60545"/>
    <w:rsid w:val="00A60AE5"/>
    <w:rsid w:val="00A640DE"/>
    <w:rsid w:val="00A70019"/>
    <w:rsid w:val="00A70437"/>
    <w:rsid w:val="00A70E8E"/>
    <w:rsid w:val="00A7341B"/>
    <w:rsid w:val="00A75E70"/>
    <w:rsid w:val="00A76AFF"/>
    <w:rsid w:val="00A8118E"/>
    <w:rsid w:val="00A81577"/>
    <w:rsid w:val="00A81B7C"/>
    <w:rsid w:val="00A85D34"/>
    <w:rsid w:val="00A86283"/>
    <w:rsid w:val="00A874E4"/>
    <w:rsid w:val="00A91321"/>
    <w:rsid w:val="00A91E4F"/>
    <w:rsid w:val="00A921C1"/>
    <w:rsid w:val="00A926AE"/>
    <w:rsid w:val="00A95DD8"/>
    <w:rsid w:val="00A966D4"/>
    <w:rsid w:val="00AA0346"/>
    <w:rsid w:val="00AA05C8"/>
    <w:rsid w:val="00AA25C2"/>
    <w:rsid w:val="00AA2CF3"/>
    <w:rsid w:val="00AA2E2B"/>
    <w:rsid w:val="00AA3838"/>
    <w:rsid w:val="00AA5E27"/>
    <w:rsid w:val="00AA7474"/>
    <w:rsid w:val="00AA748E"/>
    <w:rsid w:val="00AA77B7"/>
    <w:rsid w:val="00AA7FF4"/>
    <w:rsid w:val="00AB090D"/>
    <w:rsid w:val="00AB0E5E"/>
    <w:rsid w:val="00AB46E7"/>
    <w:rsid w:val="00AB6750"/>
    <w:rsid w:val="00AB7CF5"/>
    <w:rsid w:val="00AC44A0"/>
    <w:rsid w:val="00AC5514"/>
    <w:rsid w:val="00AC672E"/>
    <w:rsid w:val="00AD018A"/>
    <w:rsid w:val="00AD0688"/>
    <w:rsid w:val="00AD1D8C"/>
    <w:rsid w:val="00AD22DE"/>
    <w:rsid w:val="00AD26D0"/>
    <w:rsid w:val="00AD3A1E"/>
    <w:rsid w:val="00AD3AC3"/>
    <w:rsid w:val="00AD5044"/>
    <w:rsid w:val="00AE0659"/>
    <w:rsid w:val="00AE0B11"/>
    <w:rsid w:val="00AE363E"/>
    <w:rsid w:val="00AE40A0"/>
    <w:rsid w:val="00AE4DD5"/>
    <w:rsid w:val="00AE51F0"/>
    <w:rsid w:val="00AE527F"/>
    <w:rsid w:val="00AE64D8"/>
    <w:rsid w:val="00AE690E"/>
    <w:rsid w:val="00AF1D44"/>
    <w:rsid w:val="00AF20C8"/>
    <w:rsid w:val="00AF22BE"/>
    <w:rsid w:val="00AF3198"/>
    <w:rsid w:val="00AF4C64"/>
    <w:rsid w:val="00AF4D6D"/>
    <w:rsid w:val="00AF68E2"/>
    <w:rsid w:val="00AF7C9A"/>
    <w:rsid w:val="00B00AFF"/>
    <w:rsid w:val="00B027DC"/>
    <w:rsid w:val="00B03147"/>
    <w:rsid w:val="00B05B8A"/>
    <w:rsid w:val="00B06198"/>
    <w:rsid w:val="00B067F3"/>
    <w:rsid w:val="00B1402C"/>
    <w:rsid w:val="00B15E24"/>
    <w:rsid w:val="00B20D3F"/>
    <w:rsid w:val="00B20D90"/>
    <w:rsid w:val="00B22309"/>
    <w:rsid w:val="00B2244B"/>
    <w:rsid w:val="00B244F9"/>
    <w:rsid w:val="00B31C2B"/>
    <w:rsid w:val="00B3271A"/>
    <w:rsid w:val="00B336D5"/>
    <w:rsid w:val="00B3517D"/>
    <w:rsid w:val="00B36250"/>
    <w:rsid w:val="00B36C43"/>
    <w:rsid w:val="00B36CD0"/>
    <w:rsid w:val="00B40D88"/>
    <w:rsid w:val="00B40F14"/>
    <w:rsid w:val="00B41564"/>
    <w:rsid w:val="00B421E6"/>
    <w:rsid w:val="00B42952"/>
    <w:rsid w:val="00B44A3F"/>
    <w:rsid w:val="00B46CFE"/>
    <w:rsid w:val="00B46D4A"/>
    <w:rsid w:val="00B507AF"/>
    <w:rsid w:val="00B51803"/>
    <w:rsid w:val="00B51BF7"/>
    <w:rsid w:val="00B525BE"/>
    <w:rsid w:val="00B53216"/>
    <w:rsid w:val="00B537F9"/>
    <w:rsid w:val="00B55464"/>
    <w:rsid w:val="00B55483"/>
    <w:rsid w:val="00B570A1"/>
    <w:rsid w:val="00B6087F"/>
    <w:rsid w:val="00B61B40"/>
    <w:rsid w:val="00B65FD0"/>
    <w:rsid w:val="00B66248"/>
    <w:rsid w:val="00B668BE"/>
    <w:rsid w:val="00B67619"/>
    <w:rsid w:val="00B70198"/>
    <w:rsid w:val="00B7070E"/>
    <w:rsid w:val="00B7073E"/>
    <w:rsid w:val="00B75E4E"/>
    <w:rsid w:val="00B86728"/>
    <w:rsid w:val="00B869D2"/>
    <w:rsid w:val="00B86C92"/>
    <w:rsid w:val="00B872AC"/>
    <w:rsid w:val="00B9119B"/>
    <w:rsid w:val="00B93793"/>
    <w:rsid w:val="00B94188"/>
    <w:rsid w:val="00B95765"/>
    <w:rsid w:val="00B96265"/>
    <w:rsid w:val="00BA0889"/>
    <w:rsid w:val="00BA0BB7"/>
    <w:rsid w:val="00BA14C5"/>
    <w:rsid w:val="00BA4669"/>
    <w:rsid w:val="00BA4D86"/>
    <w:rsid w:val="00BA519D"/>
    <w:rsid w:val="00BA6DAD"/>
    <w:rsid w:val="00BA6E22"/>
    <w:rsid w:val="00BB3E20"/>
    <w:rsid w:val="00BC0B86"/>
    <w:rsid w:val="00BC12B3"/>
    <w:rsid w:val="00BC335E"/>
    <w:rsid w:val="00BC45B8"/>
    <w:rsid w:val="00BC46DF"/>
    <w:rsid w:val="00BC4AC9"/>
    <w:rsid w:val="00BC4AE7"/>
    <w:rsid w:val="00BC4D3B"/>
    <w:rsid w:val="00BC5483"/>
    <w:rsid w:val="00BC6D26"/>
    <w:rsid w:val="00BD24C6"/>
    <w:rsid w:val="00BE42A5"/>
    <w:rsid w:val="00BE542D"/>
    <w:rsid w:val="00BE7701"/>
    <w:rsid w:val="00BF4ED7"/>
    <w:rsid w:val="00BF5A6D"/>
    <w:rsid w:val="00BF5F81"/>
    <w:rsid w:val="00C009BE"/>
    <w:rsid w:val="00C01E0F"/>
    <w:rsid w:val="00C024C3"/>
    <w:rsid w:val="00C03AEC"/>
    <w:rsid w:val="00C049BA"/>
    <w:rsid w:val="00C064B7"/>
    <w:rsid w:val="00C07ECC"/>
    <w:rsid w:val="00C13F39"/>
    <w:rsid w:val="00C151B7"/>
    <w:rsid w:val="00C169A9"/>
    <w:rsid w:val="00C24293"/>
    <w:rsid w:val="00C269AD"/>
    <w:rsid w:val="00C2701A"/>
    <w:rsid w:val="00C31097"/>
    <w:rsid w:val="00C31145"/>
    <w:rsid w:val="00C32330"/>
    <w:rsid w:val="00C35510"/>
    <w:rsid w:val="00C370EA"/>
    <w:rsid w:val="00C40300"/>
    <w:rsid w:val="00C40F5B"/>
    <w:rsid w:val="00C45A4D"/>
    <w:rsid w:val="00C46818"/>
    <w:rsid w:val="00C46DF9"/>
    <w:rsid w:val="00C478D3"/>
    <w:rsid w:val="00C50BF9"/>
    <w:rsid w:val="00C51104"/>
    <w:rsid w:val="00C5189C"/>
    <w:rsid w:val="00C52F53"/>
    <w:rsid w:val="00C54D7C"/>
    <w:rsid w:val="00C5565F"/>
    <w:rsid w:val="00C57169"/>
    <w:rsid w:val="00C6043B"/>
    <w:rsid w:val="00C6047E"/>
    <w:rsid w:val="00C60ECA"/>
    <w:rsid w:val="00C60F1A"/>
    <w:rsid w:val="00C61495"/>
    <w:rsid w:val="00C61BD1"/>
    <w:rsid w:val="00C654D8"/>
    <w:rsid w:val="00C744F5"/>
    <w:rsid w:val="00C75571"/>
    <w:rsid w:val="00C765FF"/>
    <w:rsid w:val="00C80A4C"/>
    <w:rsid w:val="00C812ED"/>
    <w:rsid w:val="00C81703"/>
    <w:rsid w:val="00C81B53"/>
    <w:rsid w:val="00C81CCD"/>
    <w:rsid w:val="00C82B9D"/>
    <w:rsid w:val="00C848A8"/>
    <w:rsid w:val="00C8510B"/>
    <w:rsid w:val="00C85507"/>
    <w:rsid w:val="00C86A1F"/>
    <w:rsid w:val="00C86FFB"/>
    <w:rsid w:val="00C8733F"/>
    <w:rsid w:val="00C91BCE"/>
    <w:rsid w:val="00C93CE0"/>
    <w:rsid w:val="00C956CB"/>
    <w:rsid w:val="00C95EC9"/>
    <w:rsid w:val="00CA0627"/>
    <w:rsid w:val="00CA3368"/>
    <w:rsid w:val="00CA3AFD"/>
    <w:rsid w:val="00CA4387"/>
    <w:rsid w:val="00CA55D9"/>
    <w:rsid w:val="00CA5C8F"/>
    <w:rsid w:val="00CB2A2B"/>
    <w:rsid w:val="00CB2B73"/>
    <w:rsid w:val="00CB4A04"/>
    <w:rsid w:val="00CB66D9"/>
    <w:rsid w:val="00CB7920"/>
    <w:rsid w:val="00CC0F03"/>
    <w:rsid w:val="00CC11A5"/>
    <w:rsid w:val="00CC27B2"/>
    <w:rsid w:val="00CC2D65"/>
    <w:rsid w:val="00CC49CE"/>
    <w:rsid w:val="00CC7824"/>
    <w:rsid w:val="00CC7AE8"/>
    <w:rsid w:val="00CD27A3"/>
    <w:rsid w:val="00CD27F9"/>
    <w:rsid w:val="00CD4426"/>
    <w:rsid w:val="00CD5FBA"/>
    <w:rsid w:val="00CD6E9D"/>
    <w:rsid w:val="00CD7DC5"/>
    <w:rsid w:val="00CE04C5"/>
    <w:rsid w:val="00CE2A0A"/>
    <w:rsid w:val="00CE405B"/>
    <w:rsid w:val="00CE5F7E"/>
    <w:rsid w:val="00CF0025"/>
    <w:rsid w:val="00CF5768"/>
    <w:rsid w:val="00CF5BA3"/>
    <w:rsid w:val="00CF63E3"/>
    <w:rsid w:val="00CF6B36"/>
    <w:rsid w:val="00CF714D"/>
    <w:rsid w:val="00D001C3"/>
    <w:rsid w:val="00D0326A"/>
    <w:rsid w:val="00D04FA4"/>
    <w:rsid w:val="00D0519A"/>
    <w:rsid w:val="00D06292"/>
    <w:rsid w:val="00D06F89"/>
    <w:rsid w:val="00D10FEC"/>
    <w:rsid w:val="00D13749"/>
    <w:rsid w:val="00D13BA6"/>
    <w:rsid w:val="00D15318"/>
    <w:rsid w:val="00D16C4C"/>
    <w:rsid w:val="00D17595"/>
    <w:rsid w:val="00D211B9"/>
    <w:rsid w:val="00D23892"/>
    <w:rsid w:val="00D26B79"/>
    <w:rsid w:val="00D275AB"/>
    <w:rsid w:val="00D328EF"/>
    <w:rsid w:val="00D3385A"/>
    <w:rsid w:val="00D349C4"/>
    <w:rsid w:val="00D36D7A"/>
    <w:rsid w:val="00D40C9A"/>
    <w:rsid w:val="00D43C4A"/>
    <w:rsid w:val="00D44428"/>
    <w:rsid w:val="00D47A18"/>
    <w:rsid w:val="00D50218"/>
    <w:rsid w:val="00D51A8D"/>
    <w:rsid w:val="00D51D90"/>
    <w:rsid w:val="00D51F7E"/>
    <w:rsid w:val="00D53C9E"/>
    <w:rsid w:val="00D5766B"/>
    <w:rsid w:val="00D5777D"/>
    <w:rsid w:val="00D57B86"/>
    <w:rsid w:val="00D610CA"/>
    <w:rsid w:val="00D65EF1"/>
    <w:rsid w:val="00D663A6"/>
    <w:rsid w:val="00D676A0"/>
    <w:rsid w:val="00D7162A"/>
    <w:rsid w:val="00D74714"/>
    <w:rsid w:val="00D75798"/>
    <w:rsid w:val="00D75B06"/>
    <w:rsid w:val="00D76A98"/>
    <w:rsid w:val="00D772B9"/>
    <w:rsid w:val="00D80B62"/>
    <w:rsid w:val="00D82729"/>
    <w:rsid w:val="00D82C81"/>
    <w:rsid w:val="00D85141"/>
    <w:rsid w:val="00D85540"/>
    <w:rsid w:val="00D86012"/>
    <w:rsid w:val="00D90A97"/>
    <w:rsid w:val="00D92EEC"/>
    <w:rsid w:val="00D949CF"/>
    <w:rsid w:val="00D97942"/>
    <w:rsid w:val="00DA0285"/>
    <w:rsid w:val="00DA056B"/>
    <w:rsid w:val="00DA09E4"/>
    <w:rsid w:val="00DA207B"/>
    <w:rsid w:val="00DA25A2"/>
    <w:rsid w:val="00DA25B0"/>
    <w:rsid w:val="00DA2926"/>
    <w:rsid w:val="00DA47F1"/>
    <w:rsid w:val="00DA4812"/>
    <w:rsid w:val="00DA6AE4"/>
    <w:rsid w:val="00DA7A44"/>
    <w:rsid w:val="00DA7D80"/>
    <w:rsid w:val="00DB11B3"/>
    <w:rsid w:val="00DB1EA9"/>
    <w:rsid w:val="00DB42AF"/>
    <w:rsid w:val="00DB4AB0"/>
    <w:rsid w:val="00DB614A"/>
    <w:rsid w:val="00DB6625"/>
    <w:rsid w:val="00DC0D6A"/>
    <w:rsid w:val="00DC2FC3"/>
    <w:rsid w:val="00DC3FBE"/>
    <w:rsid w:val="00DC449A"/>
    <w:rsid w:val="00DD062D"/>
    <w:rsid w:val="00DD1233"/>
    <w:rsid w:val="00DD1447"/>
    <w:rsid w:val="00DD161A"/>
    <w:rsid w:val="00DD1772"/>
    <w:rsid w:val="00DD21ED"/>
    <w:rsid w:val="00DD2405"/>
    <w:rsid w:val="00DD398D"/>
    <w:rsid w:val="00DD7A56"/>
    <w:rsid w:val="00DD7F81"/>
    <w:rsid w:val="00DE0010"/>
    <w:rsid w:val="00DE0F84"/>
    <w:rsid w:val="00DE2B8B"/>
    <w:rsid w:val="00DE384A"/>
    <w:rsid w:val="00DE3EE4"/>
    <w:rsid w:val="00DE7840"/>
    <w:rsid w:val="00DF151C"/>
    <w:rsid w:val="00DF4128"/>
    <w:rsid w:val="00DF6DC1"/>
    <w:rsid w:val="00E00F9C"/>
    <w:rsid w:val="00E051B0"/>
    <w:rsid w:val="00E0527A"/>
    <w:rsid w:val="00E071A2"/>
    <w:rsid w:val="00E101FC"/>
    <w:rsid w:val="00E1253B"/>
    <w:rsid w:val="00E143F2"/>
    <w:rsid w:val="00E14B5B"/>
    <w:rsid w:val="00E15FB0"/>
    <w:rsid w:val="00E25BA1"/>
    <w:rsid w:val="00E270AE"/>
    <w:rsid w:val="00E27508"/>
    <w:rsid w:val="00E3237F"/>
    <w:rsid w:val="00E339D9"/>
    <w:rsid w:val="00E37CFB"/>
    <w:rsid w:val="00E42E53"/>
    <w:rsid w:val="00E450CF"/>
    <w:rsid w:val="00E47615"/>
    <w:rsid w:val="00E50E1D"/>
    <w:rsid w:val="00E52C2E"/>
    <w:rsid w:val="00E53725"/>
    <w:rsid w:val="00E540C0"/>
    <w:rsid w:val="00E54A1F"/>
    <w:rsid w:val="00E54F4A"/>
    <w:rsid w:val="00E55105"/>
    <w:rsid w:val="00E556DF"/>
    <w:rsid w:val="00E55869"/>
    <w:rsid w:val="00E55932"/>
    <w:rsid w:val="00E559A8"/>
    <w:rsid w:val="00E57A2A"/>
    <w:rsid w:val="00E61967"/>
    <w:rsid w:val="00E62610"/>
    <w:rsid w:val="00E62DD5"/>
    <w:rsid w:val="00E637B9"/>
    <w:rsid w:val="00E6474C"/>
    <w:rsid w:val="00E64899"/>
    <w:rsid w:val="00E65B08"/>
    <w:rsid w:val="00E67345"/>
    <w:rsid w:val="00E67432"/>
    <w:rsid w:val="00E706B6"/>
    <w:rsid w:val="00E71207"/>
    <w:rsid w:val="00E72C6F"/>
    <w:rsid w:val="00E7337F"/>
    <w:rsid w:val="00E75A90"/>
    <w:rsid w:val="00E75C2D"/>
    <w:rsid w:val="00E773E5"/>
    <w:rsid w:val="00E80205"/>
    <w:rsid w:val="00E80620"/>
    <w:rsid w:val="00E81011"/>
    <w:rsid w:val="00E823ED"/>
    <w:rsid w:val="00E827A2"/>
    <w:rsid w:val="00E82C20"/>
    <w:rsid w:val="00E8403C"/>
    <w:rsid w:val="00E8577F"/>
    <w:rsid w:val="00E87C1E"/>
    <w:rsid w:val="00E93155"/>
    <w:rsid w:val="00E93192"/>
    <w:rsid w:val="00EA026A"/>
    <w:rsid w:val="00EA56E4"/>
    <w:rsid w:val="00EA5A5C"/>
    <w:rsid w:val="00EB01E0"/>
    <w:rsid w:val="00EB2E55"/>
    <w:rsid w:val="00EB53AF"/>
    <w:rsid w:val="00EB57D5"/>
    <w:rsid w:val="00EB6762"/>
    <w:rsid w:val="00EB6CF4"/>
    <w:rsid w:val="00EC10B7"/>
    <w:rsid w:val="00EC3A8A"/>
    <w:rsid w:val="00EC5AD0"/>
    <w:rsid w:val="00EC7782"/>
    <w:rsid w:val="00EC7C37"/>
    <w:rsid w:val="00EC7EF6"/>
    <w:rsid w:val="00ED01A4"/>
    <w:rsid w:val="00ED1135"/>
    <w:rsid w:val="00ED201B"/>
    <w:rsid w:val="00ED33E4"/>
    <w:rsid w:val="00ED5A44"/>
    <w:rsid w:val="00EE341A"/>
    <w:rsid w:val="00EE6056"/>
    <w:rsid w:val="00EF3966"/>
    <w:rsid w:val="00EF582F"/>
    <w:rsid w:val="00EF6CF2"/>
    <w:rsid w:val="00F0044D"/>
    <w:rsid w:val="00F02D73"/>
    <w:rsid w:val="00F02E5F"/>
    <w:rsid w:val="00F03FA8"/>
    <w:rsid w:val="00F0463B"/>
    <w:rsid w:val="00F0715E"/>
    <w:rsid w:val="00F10460"/>
    <w:rsid w:val="00F12577"/>
    <w:rsid w:val="00F133DE"/>
    <w:rsid w:val="00F136B0"/>
    <w:rsid w:val="00F136BB"/>
    <w:rsid w:val="00F16EFC"/>
    <w:rsid w:val="00F17B99"/>
    <w:rsid w:val="00F21113"/>
    <w:rsid w:val="00F2205D"/>
    <w:rsid w:val="00F31C65"/>
    <w:rsid w:val="00F32ECE"/>
    <w:rsid w:val="00F334ED"/>
    <w:rsid w:val="00F342EB"/>
    <w:rsid w:val="00F40A7F"/>
    <w:rsid w:val="00F40B9E"/>
    <w:rsid w:val="00F40DB5"/>
    <w:rsid w:val="00F43012"/>
    <w:rsid w:val="00F44857"/>
    <w:rsid w:val="00F4717F"/>
    <w:rsid w:val="00F52059"/>
    <w:rsid w:val="00F5378A"/>
    <w:rsid w:val="00F53A12"/>
    <w:rsid w:val="00F549A4"/>
    <w:rsid w:val="00F54AD4"/>
    <w:rsid w:val="00F554DA"/>
    <w:rsid w:val="00F62A0D"/>
    <w:rsid w:val="00F631BB"/>
    <w:rsid w:val="00F63C91"/>
    <w:rsid w:val="00F64241"/>
    <w:rsid w:val="00F6496E"/>
    <w:rsid w:val="00F66893"/>
    <w:rsid w:val="00F67CEC"/>
    <w:rsid w:val="00F726F3"/>
    <w:rsid w:val="00F72F46"/>
    <w:rsid w:val="00F7364F"/>
    <w:rsid w:val="00F73BC3"/>
    <w:rsid w:val="00F757BD"/>
    <w:rsid w:val="00F800D5"/>
    <w:rsid w:val="00F80A10"/>
    <w:rsid w:val="00F8121B"/>
    <w:rsid w:val="00F86839"/>
    <w:rsid w:val="00F86C7B"/>
    <w:rsid w:val="00F87371"/>
    <w:rsid w:val="00F87D44"/>
    <w:rsid w:val="00F90142"/>
    <w:rsid w:val="00F90C14"/>
    <w:rsid w:val="00F91CBE"/>
    <w:rsid w:val="00F92BB5"/>
    <w:rsid w:val="00F94BC4"/>
    <w:rsid w:val="00F95A22"/>
    <w:rsid w:val="00FA0110"/>
    <w:rsid w:val="00FA1DAF"/>
    <w:rsid w:val="00FA1DDD"/>
    <w:rsid w:val="00FA206B"/>
    <w:rsid w:val="00FA232D"/>
    <w:rsid w:val="00FA2882"/>
    <w:rsid w:val="00FA3950"/>
    <w:rsid w:val="00FA47EE"/>
    <w:rsid w:val="00FA4DBA"/>
    <w:rsid w:val="00FA54E2"/>
    <w:rsid w:val="00FA6E15"/>
    <w:rsid w:val="00FB0F39"/>
    <w:rsid w:val="00FB1940"/>
    <w:rsid w:val="00FB19A2"/>
    <w:rsid w:val="00FB4925"/>
    <w:rsid w:val="00FB5899"/>
    <w:rsid w:val="00FB593C"/>
    <w:rsid w:val="00FB7768"/>
    <w:rsid w:val="00FC1257"/>
    <w:rsid w:val="00FC37CF"/>
    <w:rsid w:val="00FC46A3"/>
    <w:rsid w:val="00FD0310"/>
    <w:rsid w:val="00FD0474"/>
    <w:rsid w:val="00FD0632"/>
    <w:rsid w:val="00FD0A76"/>
    <w:rsid w:val="00FD0C72"/>
    <w:rsid w:val="00FD0EE5"/>
    <w:rsid w:val="00FD2E7D"/>
    <w:rsid w:val="00FD32B2"/>
    <w:rsid w:val="00FD3C47"/>
    <w:rsid w:val="00FD4568"/>
    <w:rsid w:val="00FD6541"/>
    <w:rsid w:val="00FD6D4C"/>
    <w:rsid w:val="00FD7494"/>
    <w:rsid w:val="00FE07CC"/>
    <w:rsid w:val="00FE2DFB"/>
    <w:rsid w:val="00FE36E2"/>
    <w:rsid w:val="00FE4542"/>
    <w:rsid w:val="00FE5FE8"/>
    <w:rsid w:val="00FF0308"/>
    <w:rsid w:val="00FF0984"/>
    <w:rsid w:val="00FF4DC5"/>
    <w:rsid w:val="00FF5B46"/>
    <w:rsid w:val="00FF7140"/>
    <w:rsid w:val="00FF7570"/>
    <w:rsid w:val="01B55EC3"/>
    <w:rsid w:val="0227EAAC"/>
    <w:rsid w:val="07C519D6"/>
    <w:rsid w:val="0AA4598A"/>
    <w:rsid w:val="0C4FE931"/>
    <w:rsid w:val="0C5A6654"/>
    <w:rsid w:val="0D0AB82D"/>
    <w:rsid w:val="0D0C8FCC"/>
    <w:rsid w:val="0DA99C79"/>
    <w:rsid w:val="0DEC3047"/>
    <w:rsid w:val="0FFCCA88"/>
    <w:rsid w:val="114E419B"/>
    <w:rsid w:val="122AB270"/>
    <w:rsid w:val="125ACD40"/>
    <w:rsid w:val="134C2BF4"/>
    <w:rsid w:val="136AD929"/>
    <w:rsid w:val="13A31397"/>
    <w:rsid w:val="13D49FEC"/>
    <w:rsid w:val="14A87B1E"/>
    <w:rsid w:val="1597011C"/>
    <w:rsid w:val="1769E706"/>
    <w:rsid w:val="176B4FCD"/>
    <w:rsid w:val="18662DFC"/>
    <w:rsid w:val="18DC7EF7"/>
    <w:rsid w:val="1DE90874"/>
    <w:rsid w:val="1FECB304"/>
    <w:rsid w:val="236031C6"/>
    <w:rsid w:val="2425F2A6"/>
    <w:rsid w:val="26E70D2A"/>
    <w:rsid w:val="283DCBD1"/>
    <w:rsid w:val="28542901"/>
    <w:rsid w:val="2AC7B874"/>
    <w:rsid w:val="2BCA84AD"/>
    <w:rsid w:val="2C1568A9"/>
    <w:rsid w:val="2FC8BE91"/>
    <w:rsid w:val="322123FB"/>
    <w:rsid w:val="35D10574"/>
    <w:rsid w:val="37045431"/>
    <w:rsid w:val="386ACA72"/>
    <w:rsid w:val="38E478AE"/>
    <w:rsid w:val="3B0A4248"/>
    <w:rsid w:val="3B6BC530"/>
    <w:rsid w:val="3BF4841E"/>
    <w:rsid w:val="3C5A2B4E"/>
    <w:rsid w:val="3C775E32"/>
    <w:rsid w:val="3CEA5755"/>
    <w:rsid w:val="3E44C9A8"/>
    <w:rsid w:val="3EF1DDFE"/>
    <w:rsid w:val="3F0746BA"/>
    <w:rsid w:val="3F2D53D0"/>
    <w:rsid w:val="4162EC20"/>
    <w:rsid w:val="43D1E63E"/>
    <w:rsid w:val="44A89E2C"/>
    <w:rsid w:val="45250880"/>
    <w:rsid w:val="4535702B"/>
    <w:rsid w:val="4558B271"/>
    <w:rsid w:val="457EF7D2"/>
    <w:rsid w:val="4635AB00"/>
    <w:rsid w:val="471F1CBF"/>
    <w:rsid w:val="47859406"/>
    <w:rsid w:val="47C976D0"/>
    <w:rsid w:val="47F21694"/>
    <w:rsid w:val="482DEF10"/>
    <w:rsid w:val="48E442F8"/>
    <w:rsid w:val="4A993EF4"/>
    <w:rsid w:val="4C48E13C"/>
    <w:rsid w:val="4DF458DD"/>
    <w:rsid w:val="4E282C00"/>
    <w:rsid w:val="4F02980F"/>
    <w:rsid w:val="4F9AA9B8"/>
    <w:rsid w:val="4FF91CED"/>
    <w:rsid w:val="526FF647"/>
    <w:rsid w:val="56A49ADE"/>
    <w:rsid w:val="57C0B0C1"/>
    <w:rsid w:val="583286BA"/>
    <w:rsid w:val="584E99B3"/>
    <w:rsid w:val="588A8068"/>
    <w:rsid w:val="58ECDEC1"/>
    <w:rsid w:val="5A09EB65"/>
    <w:rsid w:val="5B099685"/>
    <w:rsid w:val="5DF42EBE"/>
    <w:rsid w:val="5E0836CD"/>
    <w:rsid w:val="5E9EF15E"/>
    <w:rsid w:val="5F73802B"/>
    <w:rsid w:val="60AFAB88"/>
    <w:rsid w:val="6487D348"/>
    <w:rsid w:val="6582AD06"/>
    <w:rsid w:val="674E1536"/>
    <w:rsid w:val="691E6EF0"/>
    <w:rsid w:val="6AE13A80"/>
    <w:rsid w:val="6B63892F"/>
    <w:rsid w:val="6BE7497B"/>
    <w:rsid w:val="6CAA74FB"/>
    <w:rsid w:val="705A69E4"/>
    <w:rsid w:val="733C3A49"/>
    <w:rsid w:val="7432C301"/>
    <w:rsid w:val="74CCEF97"/>
    <w:rsid w:val="74FA666F"/>
    <w:rsid w:val="76A17005"/>
    <w:rsid w:val="77499579"/>
    <w:rsid w:val="795503AB"/>
    <w:rsid w:val="7C2A4FFC"/>
    <w:rsid w:val="7D88FEEE"/>
    <w:rsid w:val="7EC55C92"/>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B3F6B"/>
  <w15:chartTrackingRefBased/>
  <w15:docId w15:val="{B9ED06E2-3BBE-43DD-8F0E-52C72A6B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DE7840"/>
    <w:pPr>
      <w:numPr>
        <w:ilvl w:val="1"/>
      </w:numPr>
      <w:jc w:val="center"/>
    </w:pPr>
    <w:rPr>
      <w:rFonts w:eastAsiaTheme="minorEastAsia"/>
      <w:b/>
      <w:color w:val="E73E97" w:themeColor="background2"/>
      <w:sz w:val="36"/>
    </w:rPr>
  </w:style>
  <w:style w:type="character" w:customStyle="1" w:styleId="SubtitleChar">
    <w:name w:val="Subtitle Char"/>
    <w:basedOn w:val="DefaultParagraphFont"/>
    <w:link w:val="Subtitle"/>
    <w:rsid w:val="00DE7840"/>
    <w:rPr>
      <w:rFonts w:ascii="Poppins" w:eastAsiaTheme="minorEastAsia" w:hAnsi="Poppins"/>
      <w:b/>
      <w:color w:val="E73E97" w:themeColor="background2"/>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healthwatchsurrey.co.uk"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1.xml"/><Relationship Id="rId21" Type="http://schemas.openxmlformats.org/officeDocument/2006/relationships/image" Target="media/image7.jpeg"/><Relationship Id="rId34" Type="http://schemas.openxmlformats.org/officeDocument/2006/relationships/hyperlink" Target="mailto:enquiries@healthwatchsurrey.co.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dliving.co.uk/care/brownscombe-care-residences/"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sms:07592%20787533"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allto:0303%20303%20002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Template>
  <TotalTime>3403</TotalTime>
  <Pages>23</Pages>
  <Words>3739</Words>
  <Characters>21317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Katharine Newman</cp:lastModifiedBy>
  <cp:revision>341</cp:revision>
  <cp:lastPrinted>2023-06-30T19:21:00Z</cp:lastPrinted>
  <dcterms:created xsi:type="dcterms:W3CDTF">2023-05-23T16:25:00Z</dcterms:created>
  <dcterms:modified xsi:type="dcterms:W3CDTF">2023-06-30T19:21:00Z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