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52A0" w14:textId="77777777" w:rsidR="00715CCB" w:rsidRDefault="00715CCB" w:rsidP="00715CCB">
      <w:pPr>
        <w:pStyle w:val="Title"/>
        <w:jc w:val="right"/>
        <w:rPr>
          <w:lang w:val="en-US"/>
        </w:rPr>
      </w:pPr>
      <w:r>
        <w:rPr>
          <w:noProof/>
          <w:lang w:val="en-US"/>
        </w:rPr>
        <w:drawing>
          <wp:inline distT="0" distB="0" distL="0" distR="0" wp14:anchorId="06674448" wp14:editId="42B337A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42746BB0" w14:textId="77777777" w:rsidR="00715CCB" w:rsidRPr="00715CCB" w:rsidRDefault="00715CCB" w:rsidP="00C5565F">
      <w:pPr>
        <w:pStyle w:val="Title"/>
        <w:rPr>
          <w:sz w:val="96"/>
          <w:szCs w:val="96"/>
          <w:lang w:val="en-US"/>
        </w:rPr>
      </w:pPr>
    </w:p>
    <w:p w14:paraId="0754152F" w14:textId="77777777" w:rsidR="00DE7840" w:rsidRDefault="00DE7840" w:rsidP="00DE7840">
      <w:pPr>
        <w:pStyle w:val="Title"/>
        <w:pBdr>
          <w:top w:val="single" w:sz="12" w:space="1" w:color="84BD00" w:themeColor="accent1"/>
          <w:bottom w:val="single" w:sz="12" w:space="1" w:color="84BD00" w:themeColor="accent1"/>
        </w:pBdr>
        <w:rPr>
          <w:lang w:val="en-US"/>
        </w:rPr>
      </w:pPr>
      <w:r>
        <w:rPr>
          <w:lang w:val="en-US"/>
        </w:rPr>
        <w:t xml:space="preserve">Enter and View </w:t>
      </w:r>
      <w:proofErr w:type="spellStart"/>
      <w:r>
        <w:rPr>
          <w:lang w:val="en-US"/>
        </w:rPr>
        <w:t>Programme</w:t>
      </w:r>
      <w:proofErr w:type="spellEnd"/>
    </w:p>
    <w:p w14:paraId="3FBD622C" w14:textId="5DA0AFC5" w:rsidR="0035049B" w:rsidRDefault="00492B55" w:rsidP="00DE7840">
      <w:pPr>
        <w:pStyle w:val="Title"/>
        <w:pBdr>
          <w:top w:val="single" w:sz="12" w:space="1" w:color="84BD00" w:themeColor="accent1"/>
          <w:bottom w:val="single" w:sz="12" w:space="1" w:color="84BD00" w:themeColor="accent1"/>
        </w:pBdr>
        <w:rPr>
          <w:lang w:val="en-US"/>
        </w:rPr>
      </w:pPr>
      <w:r>
        <w:rPr>
          <w:lang w:val="en-US"/>
        </w:rPr>
        <w:t>Beaumont Lodge Nursing Home</w:t>
      </w:r>
    </w:p>
    <w:p w14:paraId="5F6C115E" w14:textId="77777777" w:rsidR="00DE7840" w:rsidRDefault="00DE7840" w:rsidP="00DE7840">
      <w:pPr>
        <w:rPr>
          <w:lang w:val="en-US"/>
        </w:rPr>
      </w:pPr>
    </w:p>
    <w:p w14:paraId="4FE325C1" w14:textId="2B216706" w:rsidR="00E55869" w:rsidRDefault="00126CC3" w:rsidP="00E55869">
      <w:pPr>
        <w:pStyle w:val="Subtitle"/>
        <w:rPr>
          <w:rFonts w:eastAsiaTheme="minorHAnsi"/>
          <w:b w:val="0"/>
          <w:color w:val="auto"/>
          <w:sz w:val="22"/>
        </w:rPr>
      </w:pPr>
      <w:r>
        <w:rPr>
          <w:lang w:val="en-US"/>
        </w:rPr>
        <w:t>February</w:t>
      </w:r>
      <w:r w:rsidR="00DE7840">
        <w:rPr>
          <w:lang w:val="en-US"/>
        </w:rPr>
        <w:t xml:space="preserve"> 2023</w:t>
      </w:r>
      <w:r w:rsidR="00E55869">
        <w:rPr>
          <w:noProof/>
          <w:lang w:val="en-US"/>
        </w:rPr>
        <w:drawing>
          <wp:inline distT="0" distB="0" distL="0" distR="0" wp14:anchorId="7069DB2D" wp14:editId="280A3653">
            <wp:extent cx="5731510" cy="5731510"/>
            <wp:effectExtent l="0" t="0" r="2540" b="2540"/>
            <wp:docPr id="39" name="Picture 39" descr="Different Healthwatch Surrey colour quote marks, layer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fferent Healthwatch Surrey colour quote marks, layered together"/>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bookmarkStart w:id="0" w:name="_Toc89869189"/>
      <w:bookmarkStart w:id="1" w:name="_Toc121816705"/>
    </w:p>
    <w:p w14:paraId="582C3873" w14:textId="77777777" w:rsidR="00E55869" w:rsidRPr="00280359" w:rsidRDefault="00E55869" w:rsidP="00280359">
      <w:pPr>
        <w:rPr>
          <w:rFonts w:cstheme="majorBidi"/>
          <w:bCs/>
          <w:noProof/>
          <w:szCs w:val="32"/>
        </w:rPr>
      </w:pPr>
      <w:r>
        <w:lastRenderedPageBreak/>
        <w:t>If you would like a paper copy of this document or require it in an alternative format, please get in touch with us.</w:t>
      </w:r>
    </w:p>
    <w:p w14:paraId="337E7DBA" w14:textId="77777777" w:rsidR="00E55869" w:rsidRDefault="00E55869" w:rsidP="00E55869">
      <w:pPr>
        <w:spacing w:after="160" w:line="259" w:lineRule="auto"/>
        <w:rPr>
          <w:lang w:val="en-US"/>
        </w:rPr>
      </w:pPr>
    </w:p>
    <w:sdt>
      <w:sdtPr>
        <w:rPr>
          <w:rFonts w:eastAsiaTheme="minorHAnsi" w:cstheme="minorBidi"/>
          <w:b w:val="0"/>
          <w:color w:val="auto"/>
          <w:sz w:val="22"/>
          <w:szCs w:val="22"/>
          <w:lang w:val="en-GB"/>
        </w:rPr>
        <w:id w:val="-1151132262"/>
        <w:docPartObj>
          <w:docPartGallery w:val="Table of Contents"/>
          <w:docPartUnique/>
        </w:docPartObj>
      </w:sdtPr>
      <w:sdtEndPr>
        <w:rPr>
          <w:bCs/>
          <w:noProof/>
          <w:sz w:val="24"/>
        </w:rPr>
      </w:sdtEndPr>
      <w:sdtContent>
        <w:p w14:paraId="16AA1C45" w14:textId="77777777" w:rsidR="00E55869" w:rsidRPr="008D1B4B" w:rsidRDefault="00E55869" w:rsidP="00E55869">
          <w:pPr>
            <w:pStyle w:val="TOCHeading"/>
            <w:rPr>
              <w:rFonts w:cs="Poppins"/>
            </w:rPr>
          </w:pPr>
          <w:r w:rsidRPr="008D1B4B">
            <w:rPr>
              <w:rFonts w:cs="Poppins"/>
            </w:rPr>
            <w:t>Contents</w:t>
          </w:r>
        </w:p>
        <w:p w14:paraId="55A9ECD5" w14:textId="01987CCB" w:rsidR="009A55F1" w:rsidRDefault="00E55869">
          <w:pPr>
            <w:pStyle w:val="TOC1"/>
            <w:tabs>
              <w:tab w:val="left" w:pos="440"/>
              <w:tab w:val="right" w:leader="dot" w:pos="9016"/>
            </w:tabs>
            <w:rPr>
              <w:rFonts w:asciiTheme="minorHAnsi" w:eastAsiaTheme="minorEastAsia" w:hAnsiTheme="minorHAnsi"/>
              <w:noProof/>
              <w:color w:val="auto"/>
              <w:sz w:val="22"/>
              <w:lang w:eastAsia="en-GB"/>
            </w:rPr>
          </w:pPr>
          <w:r>
            <w:fldChar w:fldCharType="begin"/>
          </w:r>
          <w:r>
            <w:instrText xml:space="preserve"> TOC \o "1-2" \h \z \u </w:instrText>
          </w:r>
          <w:r>
            <w:fldChar w:fldCharType="separate"/>
          </w:r>
          <w:hyperlink w:anchor="_Toc126685230" w:history="1">
            <w:r w:rsidR="009A55F1" w:rsidRPr="00232230">
              <w:rPr>
                <w:rStyle w:val="Hyperlink"/>
                <w:noProof/>
              </w:rPr>
              <w:t>1.</w:t>
            </w:r>
            <w:r w:rsidR="009A55F1">
              <w:rPr>
                <w:rFonts w:asciiTheme="minorHAnsi" w:eastAsiaTheme="minorEastAsia" w:hAnsiTheme="minorHAnsi"/>
                <w:noProof/>
                <w:color w:val="auto"/>
                <w:sz w:val="22"/>
                <w:lang w:eastAsia="en-GB"/>
              </w:rPr>
              <w:tab/>
            </w:r>
            <w:r w:rsidR="009A55F1" w:rsidRPr="00232230">
              <w:rPr>
                <w:rStyle w:val="Hyperlink"/>
                <w:noProof/>
              </w:rPr>
              <w:t>Summary</w:t>
            </w:r>
            <w:r w:rsidR="009A55F1">
              <w:rPr>
                <w:noProof/>
                <w:webHidden/>
              </w:rPr>
              <w:tab/>
            </w:r>
            <w:r w:rsidR="009A55F1">
              <w:rPr>
                <w:noProof/>
                <w:webHidden/>
              </w:rPr>
              <w:fldChar w:fldCharType="begin"/>
            </w:r>
            <w:r w:rsidR="009A55F1">
              <w:rPr>
                <w:noProof/>
                <w:webHidden/>
              </w:rPr>
              <w:instrText xml:space="preserve"> PAGEREF _Toc126685230 \h </w:instrText>
            </w:r>
            <w:r w:rsidR="009A55F1">
              <w:rPr>
                <w:noProof/>
                <w:webHidden/>
              </w:rPr>
            </w:r>
            <w:r w:rsidR="009A55F1">
              <w:rPr>
                <w:noProof/>
                <w:webHidden/>
              </w:rPr>
              <w:fldChar w:fldCharType="separate"/>
            </w:r>
            <w:r w:rsidR="00003CC0">
              <w:rPr>
                <w:noProof/>
                <w:webHidden/>
              </w:rPr>
              <w:t>4</w:t>
            </w:r>
            <w:r w:rsidR="009A55F1">
              <w:rPr>
                <w:noProof/>
                <w:webHidden/>
              </w:rPr>
              <w:fldChar w:fldCharType="end"/>
            </w:r>
          </w:hyperlink>
        </w:p>
        <w:p w14:paraId="72EF82DD" w14:textId="3A6976C1"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1" w:history="1">
            <w:r w:rsidR="009A55F1" w:rsidRPr="00232230">
              <w:rPr>
                <w:rStyle w:val="Hyperlink"/>
                <w:noProof/>
              </w:rPr>
              <w:t>1.2</w:t>
            </w:r>
            <w:r w:rsidR="009A55F1">
              <w:rPr>
                <w:rFonts w:asciiTheme="minorHAnsi" w:eastAsiaTheme="minorEastAsia" w:hAnsiTheme="minorHAnsi"/>
                <w:noProof/>
                <w:sz w:val="22"/>
                <w:lang w:eastAsia="en-GB"/>
              </w:rPr>
              <w:tab/>
            </w:r>
            <w:r w:rsidR="009A55F1" w:rsidRPr="00232230">
              <w:rPr>
                <w:rStyle w:val="Hyperlink"/>
                <w:noProof/>
              </w:rPr>
              <w:t>Why we visited</w:t>
            </w:r>
            <w:r w:rsidR="009A55F1">
              <w:rPr>
                <w:noProof/>
                <w:webHidden/>
              </w:rPr>
              <w:tab/>
            </w:r>
            <w:r w:rsidR="009A55F1">
              <w:rPr>
                <w:noProof/>
                <w:webHidden/>
              </w:rPr>
              <w:fldChar w:fldCharType="begin"/>
            </w:r>
            <w:r w:rsidR="009A55F1">
              <w:rPr>
                <w:noProof/>
                <w:webHidden/>
              </w:rPr>
              <w:instrText xml:space="preserve"> PAGEREF _Toc126685231 \h </w:instrText>
            </w:r>
            <w:r w:rsidR="009A55F1">
              <w:rPr>
                <w:noProof/>
                <w:webHidden/>
              </w:rPr>
            </w:r>
            <w:r w:rsidR="009A55F1">
              <w:rPr>
                <w:noProof/>
                <w:webHidden/>
              </w:rPr>
              <w:fldChar w:fldCharType="separate"/>
            </w:r>
            <w:r w:rsidR="00003CC0">
              <w:rPr>
                <w:noProof/>
                <w:webHidden/>
              </w:rPr>
              <w:t>4</w:t>
            </w:r>
            <w:r w:rsidR="009A55F1">
              <w:rPr>
                <w:noProof/>
                <w:webHidden/>
              </w:rPr>
              <w:fldChar w:fldCharType="end"/>
            </w:r>
          </w:hyperlink>
        </w:p>
        <w:p w14:paraId="697C502B" w14:textId="6D8AD033"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2" w:history="1">
            <w:r w:rsidR="009A55F1" w:rsidRPr="00232230">
              <w:rPr>
                <w:rStyle w:val="Hyperlink"/>
                <w:noProof/>
              </w:rPr>
              <w:t>1.3</w:t>
            </w:r>
            <w:r w:rsidR="009A55F1">
              <w:rPr>
                <w:rFonts w:asciiTheme="minorHAnsi" w:eastAsiaTheme="minorEastAsia" w:hAnsiTheme="minorHAnsi"/>
                <w:noProof/>
                <w:sz w:val="22"/>
                <w:lang w:eastAsia="en-GB"/>
              </w:rPr>
              <w:tab/>
            </w:r>
            <w:r w:rsidR="009A55F1" w:rsidRPr="00232230">
              <w:rPr>
                <w:rStyle w:val="Hyperlink"/>
                <w:noProof/>
              </w:rPr>
              <w:t>Summary of key findings</w:t>
            </w:r>
            <w:r w:rsidR="009A55F1">
              <w:rPr>
                <w:noProof/>
                <w:webHidden/>
              </w:rPr>
              <w:tab/>
            </w:r>
            <w:r w:rsidR="009A55F1">
              <w:rPr>
                <w:noProof/>
                <w:webHidden/>
              </w:rPr>
              <w:fldChar w:fldCharType="begin"/>
            </w:r>
            <w:r w:rsidR="009A55F1">
              <w:rPr>
                <w:noProof/>
                <w:webHidden/>
              </w:rPr>
              <w:instrText xml:space="preserve"> PAGEREF _Toc126685232 \h </w:instrText>
            </w:r>
            <w:r w:rsidR="009A55F1">
              <w:rPr>
                <w:noProof/>
                <w:webHidden/>
              </w:rPr>
            </w:r>
            <w:r w:rsidR="009A55F1">
              <w:rPr>
                <w:noProof/>
                <w:webHidden/>
              </w:rPr>
              <w:fldChar w:fldCharType="separate"/>
            </w:r>
            <w:r w:rsidR="00003CC0">
              <w:rPr>
                <w:noProof/>
                <w:webHidden/>
              </w:rPr>
              <w:t>5</w:t>
            </w:r>
            <w:r w:rsidR="009A55F1">
              <w:rPr>
                <w:noProof/>
                <w:webHidden/>
              </w:rPr>
              <w:fldChar w:fldCharType="end"/>
            </w:r>
          </w:hyperlink>
        </w:p>
        <w:p w14:paraId="611C736F" w14:textId="2F937B6C"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3" w:history="1">
            <w:r w:rsidR="009A55F1" w:rsidRPr="00232230">
              <w:rPr>
                <w:rStyle w:val="Hyperlink"/>
                <w:noProof/>
              </w:rPr>
              <w:t>1.4</w:t>
            </w:r>
            <w:r w:rsidR="009A55F1">
              <w:rPr>
                <w:rFonts w:asciiTheme="minorHAnsi" w:eastAsiaTheme="minorEastAsia" w:hAnsiTheme="minorHAnsi"/>
                <w:noProof/>
                <w:sz w:val="22"/>
                <w:lang w:eastAsia="en-GB"/>
              </w:rPr>
              <w:tab/>
            </w:r>
            <w:r w:rsidR="009A55F1" w:rsidRPr="00232230">
              <w:rPr>
                <w:rStyle w:val="Hyperlink"/>
                <w:noProof/>
              </w:rPr>
              <w:t>Acknowledgements</w:t>
            </w:r>
            <w:r w:rsidR="009A55F1">
              <w:rPr>
                <w:noProof/>
                <w:webHidden/>
              </w:rPr>
              <w:tab/>
            </w:r>
            <w:r w:rsidR="009A55F1">
              <w:rPr>
                <w:noProof/>
                <w:webHidden/>
              </w:rPr>
              <w:fldChar w:fldCharType="begin"/>
            </w:r>
            <w:r w:rsidR="009A55F1">
              <w:rPr>
                <w:noProof/>
                <w:webHidden/>
              </w:rPr>
              <w:instrText xml:space="preserve"> PAGEREF _Toc126685233 \h </w:instrText>
            </w:r>
            <w:r w:rsidR="009A55F1">
              <w:rPr>
                <w:noProof/>
                <w:webHidden/>
              </w:rPr>
            </w:r>
            <w:r w:rsidR="009A55F1">
              <w:rPr>
                <w:noProof/>
                <w:webHidden/>
              </w:rPr>
              <w:fldChar w:fldCharType="separate"/>
            </w:r>
            <w:r w:rsidR="00003CC0">
              <w:rPr>
                <w:noProof/>
                <w:webHidden/>
              </w:rPr>
              <w:t>5</w:t>
            </w:r>
            <w:r w:rsidR="009A55F1">
              <w:rPr>
                <w:noProof/>
                <w:webHidden/>
              </w:rPr>
              <w:fldChar w:fldCharType="end"/>
            </w:r>
          </w:hyperlink>
        </w:p>
        <w:p w14:paraId="1B856628" w14:textId="454A710D"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4" w:history="1">
            <w:r w:rsidR="009A55F1" w:rsidRPr="00232230">
              <w:rPr>
                <w:rStyle w:val="Hyperlink"/>
                <w:noProof/>
              </w:rPr>
              <w:t>1.5</w:t>
            </w:r>
            <w:r w:rsidR="009A55F1">
              <w:rPr>
                <w:rFonts w:asciiTheme="minorHAnsi" w:eastAsiaTheme="minorEastAsia" w:hAnsiTheme="minorHAnsi"/>
                <w:noProof/>
                <w:sz w:val="22"/>
                <w:lang w:eastAsia="en-GB"/>
              </w:rPr>
              <w:tab/>
            </w:r>
            <w:r w:rsidR="009A55F1" w:rsidRPr="00232230">
              <w:rPr>
                <w:rStyle w:val="Hyperlink"/>
                <w:noProof/>
              </w:rPr>
              <w:t>Disclaimer</w:t>
            </w:r>
            <w:r w:rsidR="009A55F1">
              <w:rPr>
                <w:noProof/>
                <w:webHidden/>
              </w:rPr>
              <w:tab/>
            </w:r>
            <w:r w:rsidR="009A55F1">
              <w:rPr>
                <w:noProof/>
                <w:webHidden/>
              </w:rPr>
              <w:fldChar w:fldCharType="begin"/>
            </w:r>
            <w:r w:rsidR="009A55F1">
              <w:rPr>
                <w:noProof/>
                <w:webHidden/>
              </w:rPr>
              <w:instrText xml:space="preserve"> PAGEREF _Toc126685234 \h </w:instrText>
            </w:r>
            <w:r w:rsidR="009A55F1">
              <w:rPr>
                <w:noProof/>
                <w:webHidden/>
              </w:rPr>
            </w:r>
            <w:r w:rsidR="009A55F1">
              <w:rPr>
                <w:noProof/>
                <w:webHidden/>
              </w:rPr>
              <w:fldChar w:fldCharType="separate"/>
            </w:r>
            <w:r w:rsidR="00003CC0">
              <w:rPr>
                <w:noProof/>
                <w:webHidden/>
              </w:rPr>
              <w:t>5</w:t>
            </w:r>
            <w:r w:rsidR="009A55F1">
              <w:rPr>
                <w:noProof/>
                <w:webHidden/>
              </w:rPr>
              <w:fldChar w:fldCharType="end"/>
            </w:r>
          </w:hyperlink>
        </w:p>
        <w:p w14:paraId="67ACD788" w14:textId="4CC16576" w:rsidR="009A55F1" w:rsidRDefault="002D732D">
          <w:pPr>
            <w:pStyle w:val="TOC1"/>
            <w:tabs>
              <w:tab w:val="left" w:pos="440"/>
              <w:tab w:val="right" w:leader="dot" w:pos="9016"/>
            </w:tabs>
            <w:rPr>
              <w:rFonts w:asciiTheme="minorHAnsi" w:eastAsiaTheme="minorEastAsia" w:hAnsiTheme="minorHAnsi"/>
              <w:noProof/>
              <w:color w:val="auto"/>
              <w:sz w:val="22"/>
              <w:lang w:eastAsia="en-GB"/>
            </w:rPr>
          </w:pPr>
          <w:hyperlink w:anchor="_Toc126685235" w:history="1">
            <w:r w:rsidR="009A55F1" w:rsidRPr="00232230">
              <w:rPr>
                <w:rStyle w:val="Hyperlink"/>
                <w:noProof/>
              </w:rPr>
              <w:t>2.</w:t>
            </w:r>
            <w:r w:rsidR="009A55F1">
              <w:rPr>
                <w:rFonts w:asciiTheme="minorHAnsi" w:eastAsiaTheme="minorEastAsia" w:hAnsiTheme="minorHAnsi"/>
                <w:noProof/>
                <w:color w:val="auto"/>
                <w:sz w:val="22"/>
                <w:lang w:eastAsia="en-GB"/>
              </w:rPr>
              <w:tab/>
            </w:r>
            <w:r w:rsidR="009A55F1" w:rsidRPr="00232230">
              <w:rPr>
                <w:rStyle w:val="Hyperlink"/>
                <w:noProof/>
              </w:rPr>
              <w:t>What we found</w:t>
            </w:r>
            <w:r w:rsidR="009A55F1">
              <w:rPr>
                <w:noProof/>
                <w:webHidden/>
              </w:rPr>
              <w:tab/>
            </w:r>
            <w:r w:rsidR="009A55F1">
              <w:rPr>
                <w:noProof/>
                <w:webHidden/>
              </w:rPr>
              <w:fldChar w:fldCharType="begin"/>
            </w:r>
            <w:r w:rsidR="009A55F1">
              <w:rPr>
                <w:noProof/>
                <w:webHidden/>
              </w:rPr>
              <w:instrText xml:space="preserve"> PAGEREF _Toc126685235 \h </w:instrText>
            </w:r>
            <w:r w:rsidR="009A55F1">
              <w:rPr>
                <w:noProof/>
                <w:webHidden/>
              </w:rPr>
            </w:r>
            <w:r w:rsidR="009A55F1">
              <w:rPr>
                <w:noProof/>
                <w:webHidden/>
              </w:rPr>
              <w:fldChar w:fldCharType="separate"/>
            </w:r>
            <w:r w:rsidR="00003CC0">
              <w:rPr>
                <w:noProof/>
                <w:webHidden/>
              </w:rPr>
              <w:t>5</w:t>
            </w:r>
            <w:r w:rsidR="009A55F1">
              <w:rPr>
                <w:noProof/>
                <w:webHidden/>
              </w:rPr>
              <w:fldChar w:fldCharType="end"/>
            </w:r>
          </w:hyperlink>
        </w:p>
        <w:p w14:paraId="6CD575CA" w14:textId="620F9AFD"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6" w:history="1">
            <w:r w:rsidR="009A55F1" w:rsidRPr="00232230">
              <w:rPr>
                <w:rStyle w:val="Hyperlink"/>
                <w:noProof/>
              </w:rPr>
              <w:t>2.1</w:t>
            </w:r>
            <w:r w:rsidR="009A55F1">
              <w:rPr>
                <w:rFonts w:asciiTheme="minorHAnsi" w:eastAsiaTheme="minorEastAsia" w:hAnsiTheme="minorHAnsi"/>
                <w:noProof/>
                <w:sz w:val="22"/>
                <w:lang w:eastAsia="en-GB"/>
              </w:rPr>
              <w:tab/>
            </w:r>
            <w:r w:rsidR="009A55F1" w:rsidRPr="00232230">
              <w:rPr>
                <w:rStyle w:val="Hyperlink"/>
                <w:noProof/>
              </w:rPr>
              <w:t>Description of service</w:t>
            </w:r>
            <w:r w:rsidR="009A55F1">
              <w:rPr>
                <w:noProof/>
                <w:webHidden/>
              </w:rPr>
              <w:tab/>
            </w:r>
            <w:r w:rsidR="009A55F1">
              <w:rPr>
                <w:noProof/>
                <w:webHidden/>
              </w:rPr>
              <w:fldChar w:fldCharType="begin"/>
            </w:r>
            <w:r w:rsidR="009A55F1">
              <w:rPr>
                <w:noProof/>
                <w:webHidden/>
              </w:rPr>
              <w:instrText xml:space="preserve"> PAGEREF _Toc126685236 \h </w:instrText>
            </w:r>
            <w:r w:rsidR="009A55F1">
              <w:rPr>
                <w:noProof/>
                <w:webHidden/>
              </w:rPr>
            </w:r>
            <w:r w:rsidR="009A55F1">
              <w:rPr>
                <w:noProof/>
                <w:webHidden/>
              </w:rPr>
              <w:fldChar w:fldCharType="separate"/>
            </w:r>
            <w:r w:rsidR="00003CC0">
              <w:rPr>
                <w:noProof/>
                <w:webHidden/>
              </w:rPr>
              <w:t>5</w:t>
            </w:r>
            <w:r w:rsidR="009A55F1">
              <w:rPr>
                <w:noProof/>
                <w:webHidden/>
              </w:rPr>
              <w:fldChar w:fldCharType="end"/>
            </w:r>
          </w:hyperlink>
        </w:p>
        <w:p w14:paraId="5414AA1D" w14:textId="6EE2F3E5"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7" w:history="1">
            <w:r w:rsidR="009A55F1" w:rsidRPr="00232230">
              <w:rPr>
                <w:rStyle w:val="Hyperlink"/>
                <w:noProof/>
              </w:rPr>
              <w:t>2.2</w:t>
            </w:r>
            <w:r w:rsidR="009A55F1">
              <w:rPr>
                <w:rFonts w:asciiTheme="minorHAnsi" w:eastAsiaTheme="minorEastAsia" w:hAnsiTheme="minorHAnsi"/>
                <w:noProof/>
                <w:sz w:val="22"/>
                <w:lang w:eastAsia="en-GB"/>
              </w:rPr>
              <w:tab/>
            </w:r>
            <w:r w:rsidR="009A55F1" w:rsidRPr="00232230">
              <w:rPr>
                <w:rStyle w:val="Hyperlink"/>
                <w:noProof/>
              </w:rPr>
              <w:t>Environment</w:t>
            </w:r>
            <w:r w:rsidR="009A55F1">
              <w:rPr>
                <w:noProof/>
                <w:webHidden/>
              </w:rPr>
              <w:tab/>
            </w:r>
            <w:r w:rsidR="009A55F1">
              <w:rPr>
                <w:noProof/>
                <w:webHidden/>
              </w:rPr>
              <w:fldChar w:fldCharType="begin"/>
            </w:r>
            <w:r w:rsidR="009A55F1">
              <w:rPr>
                <w:noProof/>
                <w:webHidden/>
              </w:rPr>
              <w:instrText xml:space="preserve"> PAGEREF _Toc126685237 \h </w:instrText>
            </w:r>
            <w:r w:rsidR="009A55F1">
              <w:rPr>
                <w:noProof/>
                <w:webHidden/>
              </w:rPr>
            </w:r>
            <w:r w:rsidR="009A55F1">
              <w:rPr>
                <w:noProof/>
                <w:webHidden/>
              </w:rPr>
              <w:fldChar w:fldCharType="separate"/>
            </w:r>
            <w:r w:rsidR="00003CC0">
              <w:rPr>
                <w:noProof/>
                <w:webHidden/>
              </w:rPr>
              <w:t>6</w:t>
            </w:r>
            <w:r w:rsidR="009A55F1">
              <w:rPr>
                <w:noProof/>
                <w:webHidden/>
              </w:rPr>
              <w:fldChar w:fldCharType="end"/>
            </w:r>
          </w:hyperlink>
        </w:p>
        <w:p w14:paraId="37CEEB62" w14:textId="677ABF72"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8" w:history="1">
            <w:r w:rsidR="009A55F1" w:rsidRPr="00232230">
              <w:rPr>
                <w:rStyle w:val="Hyperlink"/>
                <w:noProof/>
              </w:rPr>
              <w:t>2.3</w:t>
            </w:r>
            <w:r w:rsidR="009A55F1">
              <w:rPr>
                <w:rFonts w:asciiTheme="minorHAnsi" w:eastAsiaTheme="minorEastAsia" w:hAnsiTheme="minorHAnsi"/>
                <w:noProof/>
                <w:sz w:val="22"/>
                <w:lang w:eastAsia="en-GB"/>
              </w:rPr>
              <w:tab/>
            </w:r>
            <w:r w:rsidR="009A55F1" w:rsidRPr="00232230">
              <w:rPr>
                <w:rStyle w:val="Hyperlink"/>
                <w:noProof/>
              </w:rPr>
              <w:t>Facilities</w:t>
            </w:r>
            <w:r w:rsidR="009A55F1">
              <w:rPr>
                <w:noProof/>
                <w:webHidden/>
              </w:rPr>
              <w:tab/>
            </w:r>
            <w:r w:rsidR="009A55F1">
              <w:rPr>
                <w:noProof/>
                <w:webHidden/>
              </w:rPr>
              <w:fldChar w:fldCharType="begin"/>
            </w:r>
            <w:r w:rsidR="009A55F1">
              <w:rPr>
                <w:noProof/>
                <w:webHidden/>
              </w:rPr>
              <w:instrText xml:space="preserve"> PAGEREF _Toc126685238 \h </w:instrText>
            </w:r>
            <w:r w:rsidR="009A55F1">
              <w:rPr>
                <w:noProof/>
                <w:webHidden/>
              </w:rPr>
            </w:r>
            <w:r w:rsidR="009A55F1">
              <w:rPr>
                <w:noProof/>
                <w:webHidden/>
              </w:rPr>
              <w:fldChar w:fldCharType="separate"/>
            </w:r>
            <w:r w:rsidR="00003CC0">
              <w:rPr>
                <w:noProof/>
                <w:webHidden/>
              </w:rPr>
              <w:t>6</w:t>
            </w:r>
            <w:r w:rsidR="009A55F1">
              <w:rPr>
                <w:noProof/>
                <w:webHidden/>
              </w:rPr>
              <w:fldChar w:fldCharType="end"/>
            </w:r>
          </w:hyperlink>
        </w:p>
        <w:p w14:paraId="1828E812" w14:textId="483D5D7B"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39" w:history="1">
            <w:r w:rsidR="009A55F1" w:rsidRPr="00232230">
              <w:rPr>
                <w:rStyle w:val="Hyperlink"/>
                <w:noProof/>
              </w:rPr>
              <w:t>2.4</w:t>
            </w:r>
            <w:r w:rsidR="009A55F1">
              <w:rPr>
                <w:rFonts w:asciiTheme="minorHAnsi" w:eastAsiaTheme="minorEastAsia" w:hAnsiTheme="minorHAnsi"/>
                <w:noProof/>
                <w:sz w:val="22"/>
                <w:lang w:eastAsia="en-GB"/>
              </w:rPr>
              <w:tab/>
            </w:r>
            <w:r w:rsidR="009A55F1" w:rsidRPr="00232230">
              <w:rPr>
                <w:rStyle w:val="Hyperlink"/>
                <w:noProof/>
              </w:rPr>
              <w:t>Staff</w:t>
            </w:r>
            <w:r w:rsidR="009A55F1">
              <w:rPr>
                <w:noProof/>
                <w:webHidden/>
              </w:rPr>
              <w:tab/>
            </w:r>
            <w:r w:rsidR="009A55F1">
              <w:rPr>
                <w:noProof/>
                <w:webHidden/>
              </w:rPr>
              <w:fldChar w:fldCharType="begin"/>
            </w:r>
            <w:r w:rsidR="009A55F1">
              <w:rPr>
                <w:noProof/>
                <w:webHidden/>
              </w:rPr>
              <w:instrText xml:space="preserve"> PAGEREF _Toc126685239 \h </w:instrText>
            </w:r>
            <w:r w:rsidR="009A55F1">
              <w:rPr>
                <w:noProof/>
                <w:webHidden/>
              </w:rPr>
            </w:r>
            <w:r w:rsidR="009A55F1">
              <w:rPr>
                <w:noProof/>
                <w:webHidden/>
              </w:rPr>
              <w:fldChar w:fldCharType="separate"/>
            </w:r>
            <w:r w:rsidR="00003CC0">
              <w:rPr>
                <w:noProof/>
                <w:webHidden/>
              </w:rPr>
              <w:t>9</w:t>
            </w:r>
            <w:r w:rsidR="009A55F1">
              <w:rPr>
                <w:noProof/>
                <w:webHidden/>
              </w:rPr>
              <w:fldChar w:fldCharType="end"/>
            </w:r>
          </w:hyperlink>
        </w:p>
        <w:p w14:paraId="745BA95E" w14:textId="0269DA57"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0" w:history="1">
            <w:r w:rsidR="009A55F1" w:rsidRPr="00232230">
              <w:rPr>
                <w:rStyle w:val="Hyperlink"/>
                <w:noProof/>
              </w:rPr>
              <w:t>2.5</w:t>
            </w:r>
            <w:r w:rsidR="009A55F1">
              <w:rPr>
                <w:rFonts w:asciiTheme="minorHAnsi" w:eastAsiaTheme="minorEastAsia" w:hAnsiTheme="minorHAnsi"/>
                <w:noProof/>
                <w:sz w:val="22"/>
                <w:lang w:eastAsia="en-GB"/>
              </w:rPr>
              <w:tab/>
            </w:r>
            <w:r w:rsidR="009A55F1" w:rsidRPr="00232230">
              <w:rPr>
                <w:rStyle w:val="Hyperlink"/>
                <w:noProof/>
              </w:rPr>
              <w:t>Covid measures</w:t>
            </w:r>
            <w:r w:rsidR="009A55F1">
              <w:rPr>
                <w:noProof/>
                <w:webHidden/>
              </w:rPr>
              <w:tab/>
            </w:r>
            <w:r w:rsidR="009A55F1">
              <w:rPr>
                <w:noProof/>
                <w:webHidden/>
              </w:rPr>
              <w:fldChar w:fldCharType="begin"/>
            </w:r>
            <w:r w:rsidR="009A55F1">
              <w:rPr>
                <w:noProof/>
                <w:webHidden/>
              </w:rPr>
              <w:instrText xml:space="preserve"> PAGEREF _Toc126685240 \h </w:instrText>
            </w:r>
            <w:r w:rsidR="009A55F1">
              <w:rPr>
                <w:noProof/>
                <w:webHidden/>
              </w:rPr>
            </w:r>
            <w:r w:rsidR="009A55F1">
              <w:rPr>
                <w:noProof/>
                <w:webHidden/>
              </w:rPr>
              <w:fldChar w:fldCharType="separate"/>
            </w:r>
            <w:r w:rsidR="00003CC0">
              <w:rPr>
                <w:noProof/>
                <w:webHidden/>
              </w:rPr>
              <w:t>10</w:t>
            </w:r>
            <w:r w:rsidR="009A55F1">
              <w:rPr>
                <w:noProof/>
                <w:webHidden/>
              </w:rPr>
              <w:fldChar w:fldCharType="end"/>
            </w:r>
          </w:hyperlink>
        </w:p>
        <w:p w14:paraId="7B7D6924" w14:textId="754F5844" w:rsidR="009A55F1" w:rsidRDefault="002D732D">
          <w:pPr>
            <w:pStyle w:val="TOC1"/>
            <w:tabs>
              <w:tab w:val="left" w:pos="440"/>
              <w:tab w:val="right" w:leader="dot" w:pos="9016"/>
            </w:tabs>
            <w:rPr>
              <w:rFonts w:asciiTheme="minorHAnsi" w:eastAsiaTheme="minorEastAsia" w:hAnsiTheme="minorHAnsi"/>
              <w:noProof/>
              <w:color w:val="auto"/>
              <w:sz w:val="22"/>
              <w:lang w:eastAsia="en-GB"/>
            </w:rPr>
          </w:pPr>
          <w:hyperlink w:anchor="_Toc126685241" w:history="1">
            <w:r w:rsidR="009A55F1" w:rsidRPr="00232230">
              <w:rPr>
                <w:rStyle w:val="Hyperlink"/>
                <w:noProof/>
              </w:rPr>
              <w:t>3.</w:t>
            </w:r>
            <w:r w:rsidR="009A55F1">
              <w:rPr>
                <w:rFonts w:asciiTheme="minorHAnsi" w:eastAsiaTheme="minorEastAsia" w:hAnsiTheme="minorHAnsi"/>
                <w:noProof/>
                <w:color w:val="auto"/>
                <w:sz w:val="22"/>
                <w:lang w:eastAsia="en-GB"/>
              </w:rPr>
              <w:tab/>
            </w:r>
            <w:r w:rsidR="009A55F1" w:rsidRPr="00232230">
              <w:rPr>
                <w:rStyle w:val="Hyperlink"/>
                <w:noProof/>
              </w:rPr>
              <w:t>What we heard</w:t>
            </w:r>
            <w:r w:rsidR="009A55F1">
              <w:rPr>
                <w:noProof/>
                <w:webHidden/>
              </w:rPr>
              <w:tab/>
            </w:r>
            <w:r w:rsidR="009A55F1">
              <w:rPr>
                <w:noProof/>
                <w:webHidden/>
              </w:rPr>
              <w:fldChar w:fldCharType="begin"/>
            </w:r>
            <w:r w:rsidR="009A55F1">
              <w:rPr>
                <w:noProof/>
                <w:webHidden/>
              </w:rPr>
              <w:instrText xml:space="preserve"> PAGEREF _Toc126685241 \h </w:instrText>
            </w:r>
            <w:r w:rsidR="009A55F1">
              <w:rPr>
                <w:noProof/>
                <w:webHidden/>
              </w:rPr>
            </w:r>
            <w:r w:rsidR="009A55F1">
              <w:rPr>
                <w:noProof/>
                <w:webHidden/>
              </w:rPr>
              <w:fldChar w:fldCharType="separate"/>
            </w:r>
            <w:r w:rsidR="00003CC0">
              <w:rPr>
                <w:noProof/>
                <w:webHidden/>
              </w:rPr>
              <w:t>10</w:t>
            </w:r>
            <w:r w:rsidR="009A55F1">
              <w:rPr>
                <w:noProof/>
                <w:webHidden/>
              </w:rPr>
              <w:fldChar w:fldCharType="end"/>
            </w:r>
          </w:hyperlink>
        </w:p>
        <w:p w14:paraId="15377CCC" w14:textId="3C16F169"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2" w:history="1">
            <w:r w:rsidR="009A55F1" w:rsidRPr="00232230">
              <w:rPr>
                <w:rStyle w:val="Hyperlink"/>
                <w:noProof/>
              </w:rPr>
              <w:t>3.1</w:t>
            </w:r>
            <w:r w:rsidR="009A55F1">
              <w:rPr>
                <w:rFonts w:asciiTheme="minorHAnsi" w:eastAsiaTheme="minorEastAsia" w:hAnsiTheme="minorHAnsi"/>
                <w:noProof/>
                <w:sz w:val="22"/>
                <w:lang w:eastAsia="en-GB"/>
              </w:rPr>
              <w:tab/>
            </w:r>
            <w:r w:rsidR="009A55F1" w:rsidRPr="00232230">
              <w:rPr>
                <w:rStyle w:val="Hyperlink"/>
                <w:noProof/>
              </w:rPr>
              <w:t>Who we heard from</w:t>
            </w:r>
            <w:r w:rsidR="009A55F1">
              <w:rPr>
                <w:noProof/>
                <w:webHidden/>
              </w:rPr>
              <w:tab/>
            </w:r>
            <w:r w:rsidR="009A55F1">
              <w:rPr>
                <w:noProof/>
                <w:webHidden/>
              </w:rPr>
              <w:fldChar w:fldCharType="begin"/>
            </w:r>
            <w:r w:rsidR="009A55F1">
              <w:rPr>
                <w:noProof/>
                <w:webHidden/>
              </w:rPr>
              <w:instrText xml:space="preserve"> PAGEREF _Toc126685242 \h </w:instrText>
            </w:r>
            <w:r w:rsidR="009A55F1">
              <w:rPr>
                <w:noProof/>
                <w:webHidden/>
              </w:rPr>
            </w:r>
            <w:r w:rsidR="009A55F1">
              <w:rPr>
                <w:noProof/>
                <w:webHidden/>
              </w:rPr>
              <w:fldChar w:fldCharType="separate"/>
            </w:r>
            <w:r w:rsidR="00003CC0">
              <w:rPr>
                <w:noProof/>
                <w:webHidden/>
              </w:rPr>
              <w:t>10</w:t>
            </w:r>
            <w:r w:rsidR="009A55F1">
              <w:rPr>
                <w:noProof/>
                <w:webHidden/>
              </w:rPr>
              <w:fldChar w:fldCharType="end"/>
            </w:r>
          </w:hyperlink>
        </w:p>
        <w:p w14:paraId="0CBB552F" w14:textId="1D2A8BAC"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3" w:history="1">
            <w:r w:rsidR="009A55F1" w:rsidRPr="00232230">
              <w:rPr>
                <w:rStyle w:val="Hyperlink"/>
                <w:noProof/>
              </w:rPr>
              <w:t>3.2</w:t>
            </w:r>
            <w:r w:rsidR="009A55F1">
              <w:rPr>
                <w:rFonts w:asciiTheme="minorHAnsi" w:eastAsiaTheme="minorEastAsia" w:hAnsiTheme="minorHAnsi"/>
                <w:noProof/>
                <w:sz w:val="22"/>
                <w:lang w:eastAsia="en-GB"/>
              </w:rPr>
              <w:tab/>
            </w:r>
            <w:r w:rsidR="009A55F1" w:rsidRPr="00232230">
              <w:rPr>
                <w:rStyle w:val="Hyperlink"/>
                <w:noProof/>
              </w:rPr>
              <w:t>Daily life</w:t>
            </w:r>
            <w:r w:rsidR="009A55F1">
              <w:rPr>
                <w:noProof/>
                <w:webHidden/>
              </w:rPr>
              <w:tab/>
            </w:r>
            <w:r w:rsidR="009A55F1">
              <w:rPr>
                <w:noProof/>
                <w:webHidden/>
              </w:rPr>
              <w:fldChar w:fldCharType="begin"/>
            </w:r>
            <w:r w:rsidR="009A55F1">
              <w:rPr>
                <w:noProof/>
                <w:webHidden/>
              </w:rPr>
              <w:instrText xml:space="preserve"> PAGEREF _Toc126685243 \h </w:instrText>
            </w:r>
            <w:r w:rsidR="009A55F1">
              <w:rPr>
                <w:noProof/>
                <w:webHidden/>
              </w:rPr>
            </w:r>
            <w:r w:rsidR="009A55F1">
              <w:rPr>
                <w:noProof/>
                <w:webHidden/>
              </w:rPr>
              <w:fldChar w:fldCharType="separate"/>
            </w:r>
            <w:r w:rsidR="00003CC0">
              <w:rPr>
                <w:noProof/>
                <w:webHidden/>
              </w:rPr>
              <w:t>10</w:t>
            </w:r>
            <w:r w:rsidR="009A55F1">
              <w:rPr>
                <w:noProof/>
                <w:webHidden/>
              </w:rPr>
              <w:fldChar w:fldCharType="end"/>
            </w:r>
          </w:hyperlink>
        </w:p>
        <w:p w14:paraId="09BFB2F6" w14:textId="35B9DDEA"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4" w:history="1">
            <w:r w:rsidR="009A55F1" w:rsidRPr="00232230">
              <w:rPr>
                <w:rStyle w:val="Hyperlink"/>
                <w:noProof/>
              </w:rPr>
              <w:t>3.4</w:t>
            </w:r>
            <w:r w:rsidR="009A55F1">
              <w:rPr>
                <w:rFonts w:asciiTheme="minorHAnsi" w:eastAsiaTheme="minorEastAsia" w:hAnsiTheme="minorHAnsi"/>
                <w:noProof/>
                <w:sz w:val="22"/>
                <w:lang w:eastAsia="en-GB"/>
              </w:rPr>
              <w:tab/>
            </w:r>
            <w:r w:rsidR="009A55F1" w:rsidRPr="00232230">
              <w:rPr>
                <w:rStyle w:val="Hyperlink"/>
                <w:noProof/>
              </w:rPr>
              <w:t>Activities</w:t>
            </w:r>
            <w:r w:rsidR="009A55F1">
              <w:rPr>
                <w:noProof/>
                <w:webHidden/>
              </w:rPr>
              <w:tab/>
            </w:r>
            <w:r w:rsidR="009A55F1">
              <w:rPr>
                <w:noProof/>
                <w:webHidden/>
              </w:rPr>
              <w:fldChar w:fldCharType="begin"/>
            </w:r>
            <w:r w:rsidR="009A55F1">
              <w:rPr>
                <w:noProof/>
                <w:webHidden/>
              </w:rPr>
              <w:instrText xml:space="preserve"> PAGEREF _Toc126685244 \h </w:instrText>
            </w:r>
            <w:r w:rsidR="009A55F1">
              <w:rPr>
                <w:noProof/>
                <w:webHidden/>
              </w:rPr>
            </w:r>
            <w:r w:rsidR="009A55F1">
              <w:rPr>
                <w:noProof/>
                <w:webHidden/>
              </w:rPr>
              <w:fldChar w:fldCharType="separate"/>
            </w:r>
            <w:r w:rsidR="00003CC0">
              <w:rPr>
                <w:noProof/>
                <w:webHidden/>
              </w:rPr>
              <w:t>13</w:t>
            </w:r>
            <w:r w:rsidR="009A55F1">
              <w:rPr>
                <w:noProof/>
                <w:webHidden/>
              </w:rPr>
              <w:fldChar w:fldCharType="end"/>
            </w:r>
          </w:hyperlink>
        </w:p>
        <w:p w14:paraId="1A413467" w14:textId="616BE8E2"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5" w:history="1">
            <w:r w:rsidR="009A55F1" w:rsidRPr="00232230">
              <w:rPr>
                <w:rStyle w:val="Hyperlink"/>
                <w:noProof/>
              </w:rPr>
              <w:t>3.5</w:t>
            </w:r>
            <w:r w:rsidR="009A55F1">
              <w:rPr>
                <w:rFonts w:asciiTheme="minorHAnsi" w:eastAsiaTheme="minorEastAsia" w:hAnsiTheme="minorHAnsi"/>
                <w:noProof/>
                <w:sz w:val="22"/>
                <w:lang w:eastAsia="en-GB"/>
              </w:rPr>
              <w:tab/>
            </w:r>
            <w:r w:rsidR="009A55F1" w:rsidRPr="00232230">
              <w:rPr>
                <w:rStyle w:val="Hyperlink"/>
                <w:noProof/>
              </w:rPr>
              <w:t>Care</w:t>
            </w:r>
            <w:r w:rsidR="009A55F1">
              <w:rPr>
                <w:noProof/>
                <w:webHidden/>
              </w:rPr>
              <w:tab/>
            </w:r>
            <w:r w:rsidR="009A55F1">
              <w:rPr>
                <w:noProof/>
                <w:webHidden/>
              </w:rPr>
              <w:fldChar w:fldCharType="begin"/>
            </w:r>
            <w:r w:rsidR="009A55F1">
              <w:rPr>
                <w:noProof/>
                <w:webHidden/>
              </w:rPr>
              <w:instrText xml:space="preserve"> PAGEREF _Toc126685245 \h </w:instrText>
            </w:r>
            <w:r w:rsidR="009A55F1">
              <w:rPr>
                <w:noProof/>
                <w:webHidden/>
              </w:rPr>
            </w:r>
            <w:r w:rsidR="009A55F1">
              <w:rPr>
                <w:noProof/>
                <w:webHidden/>
              </w:rPr>
              <w:fldChar w:fldCharType="separate"/>
            </w:r>
            <w:r w:rsidR="00003CC0">
              <w:rPr>
                <w:noProof/>
                <w:webHidden/>
              </w:rPr>
              <w:t>14</w:t>
            </w:r>
            <w:r w:rsidR="009A55F1">
              <w:rPr>
                <w:noProof/>
                <w:webHidden/>
              </w:rPr>
              <w:fldChar w:fldCharType="end"/>
            </w:r>
          </w:hyperlink>
        </w:p>
        <w:p w14:paraId="52840D43" w14:textId="2CDE34FF" w:rsidR="009A55F1" w:rsidRDefault="002D732D">
          <w:pPr>
            <w:pStyle w:val="TOC2"/>
            <w:tabs>
              <w:tab w:val="right" w:leader="dot" w:pos="9016"/>
            </w:tabs>
            <w:rPr>
              <w:rFonts w:asciiTheme="minorHAnsi" w:eastAsiaTheme="minorEastAsia" w:hAnsiTheme="minorHAnsi"/>
              <w:noProof/>
              <w:sz w:val="22"/>
              <w:lang w:eastAsia="en-GB"/>
            </w:rPr>
          </w:pPr>
          <w:hyperlink w:anchor="_Toc126685246" w:history="1">
            <w:r w:rsidR="009A55F1" w:rsidRPr="00232230">
              <w:rPr>
                <w:rStyle w:val="Hyperlink"/>
                <w:noProof/>
              </w:rPr>
              <w:t>Personalised care plans</w:t>
            </w:r>
            <w:r w:rsidR="009A55F1">
              <w:rPr>
                <w:noProof/>
                <w:webHidden/>
              </w:rPr>
              <w:tab/>
            </w:r>
            <w:r w:rsidR="009A55F1">
              <w:rPr>
                <w:noProof/>
                <w:webHidden/>
              </w:rPr>
              <w:fldChar w:fldCharType="begin"/>
            </w:r>
            <w:r w:rsidR="009A55F1">
              <w:rPr>
                <w:noProof/>
                <w:webHidden/>
              </w:rPr>
              <w:instrText xml:space="preserve"> PAGEREF _Toc126685246 \h </w:instrText>
            </w:r>
            <w:r w:rsidR="009A55F1">
              <w:rPr>
                <w:noProof/>
                <w:webHidden/>
              </w:rPr>
            </w:r>
            <w:r w:rsidR="009A55F1">
              <w:rPr>
                <w:noProof/>
                <w:webHidden/>
              </w:rPr>
              <w:fldChar w:fldCharType="separate"/>
            </w:r>
            <w:r w:rsidR="00003CC0">
              <w:rPr>
                <w:noProof/>
                <w:webHidden/>
              </w:rPr>
              <w:t>15</w:t>
            </w:r>
            <w:r w:rsidR="009A55F1">
              <w:rPr>
                <w:noProof/>
                <w:webHidden/>
              </w:rPr>
              <w:fldChar w:fldCharType="end"/>
            </w:r>
          </w:hyperlink>
        </w:p>
        <w:p w14:paraId="2EFDA5DF" w14:textId="223D5122"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7" w:history="1">
            <w:r w:rsidR="009A55F1" w:rsidRPr="00232230">
              <w:rPr>
                <w:rStyle w:val="Hyperlink"/>
                <w:noProof/>
              </w:rPr>
              <w:t>3.6</w:t>
            </w:r>
            <w:r w:rsidR="009A55F1">
              <w:rPr>
                <w:rFonts w:asciiTheme="minorHAnsi" w:eastAsiaTheme="minorEastAsia" w:hAnsiTheme="minorHAnsi"/>
                <w:noProof/>
                <w:sz w:val="22"/>
                <w:lang w:eastAsia="en-GB"/>
              </w:rPr>
              <w:tab/>
            </w:r>
            <w:r w:rsidR="009A55F1" w:rsidRPr="00232230">
              <w:rPr>
                <w:rStyle w:val="Hyperlink"/>
                <w:noProof/>
              </w:rPr>
              <w:t>Staff feedback</w:t>
            </w:r>
            <w:r w:rsidR="009A55F1">
              <w:rPr>
                <w:noProof/>
                <w:webHidden/>
              </w:rPr>
              <w:tab/>
            </w:r>
            <w:r w:rsidR="009A55F1">
              <w:rPr>
                <w:noProof/>
                <w:webHidden/>
              </w:rPr>
              <w:fldChar w:fldCharType="begin"/>
            </w:r>
            <w:r w:rsidR="009A55F1">
              <w:rPr>
                <w:noProof/>
                <w:webHidden/>
              </w:rPr>
              <w:instrText xml:space="preserve"> PAGEREF _Toc126685247 \h </w:instrText>
            </w:r>
            <w:r w:rsidR="009A55F1">
              <w:rPr>
                <w:noProof/>
                <w:webHidden/>
              </w:rPr>
            </w:r>
            <w:r w:rsidR="009A55F1">
              <w:rPr>
                <w:noProof/>
                <w:webHidden/>
              </w:rPr>
              <w:fldChar w:fldCharType="separate"/>
            </w:r>
            <w:r w:rsidR="00003CC0">
              <w:rPr>
                <w:noProof/>
                <w:webHidden/>
              </w:rPr>
              <w:t>16</w:t>
            </w:r>
            <w:r w:rsidR="009A55F1">
              <w:rPr>
                <w:noProof/>
                <w:webHidden/>
              </w:rPr>
              <w:fldChar w:fldCharType="end"/>
            </w:r>
          </w:hyperlink>
        </w:p>
        <w:p w14:paraId="53D13061" w14:textId="2FCFF3FA"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8" w:history="1">
            <w:r w:rsidR="009A55F1" w:rsidRPr="00232230">
              <w:rPr>
                <w:rStyle w:val="Hyperlink"/>
                <w:noProof/>
              </w:rPr>
              <w:t>3.7</w:t>
            </w:r>
            <w:r w:rsidR="009A55F1">
              <w:rPr>
                <w:rFonts w:asciiTheme="minorHAnsi" w:eastAsiaTheme="minorEastAsia" w:hAnsiTheme="minorHAnsi"/>
                <w:noProof/>
                <w:sz w:val="22"/>
                <w:lang w:eastAsia="en-GB"/>
              </w:rPr>
              <w:tab/>
            </w:r>
            <w:r w:rsidR="009A55F1" w:rsidRPr="00232230">
              <w:rPr>
                <w:rStyle w:val="Hyperlink"/>
                <w:noProof/>
              </w:rPr>
              <w:t>Visiting health care professionals</w:t>
            </w:r>
            <w:r w:rsidR="009A55F1">
              <w:rPr>
                <w:noProof/>
                <w:webHidden/>
              </w:rPr>
              <w:tab/>
            </w:r>
            <w:r w:rsidR="009A55F1">
              <w:rPr>
                <w:noProof/>
                <w:webHidden/>
              </w:rPr>
              <w:fldChar w:fldCharType="begin"/>
            </w:r>
            <w:r w:rsidR="009A55F1">
              <w:rPr>
                <w:noProof/>
                <w:webHidden/>
              </w:rPr>
              <w:instrText xml:space="preserve"> PAGEREF _Toc126685248 \h </w:instrText>
            </w:r>
            <w:r w:rsidR="009A55F1">
              <w:rPr>
                <w:noProof/>
                <w:webHidden/>
              </w:rPr>
            </w:r>
            <w:r w:rsidR="009A55F1">
              <w:rPr>
                <w:noProof/>
                <w:webHidden/>
              </w:rPr>
              <w:fldChar w:fldCharType="separate"/>
            </w:r>
            <w:r w:rsidR="00003CC0">
              <w:rPr>
                <w:noProof/>
                <w:webHidden/>
              </w:rPr>
              <w:t>17</w:t>
            </w:r>
            <w:r w:rsidR="009A55F1">
              <w:rPr>
                <w:noProof/>
                <w:webHidden/>
              </w:rPr>
              <w:fldChar w:fldCharType="end"/>
            </w:r>
          </w:hyperlink>
        </w:p>
        <w:p w14:paraId="1B39E74F" w14:textId="4D7C33CC"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49" w:history="1">
            <w:r w:rsidR="009A55F1" w:rsidRPr="00232230">
              <w:rPr>
                <w:rStyle w:val="Hyperlink"/>
                <w:noProof/>
              </w:rPr>
              <w:t>3.8</w:t>
            </w:r>
            <w:r w:rsidR="009A55F1">
              <w:rPr>
                <w:rFonts w:asciiTheme="minorHAnsi" w:eastAsiaTheme="minorEastAsia" w:hAnsiTheme="minorHAnsi"/>
                <w:noProof/>
                <w:sz w:val="22"/>
                <w:lang w:eastAsia="en-GB"/>
              </w:rPr>
              <w:tab/>
            </w:r>
            <w:r w:rsidR="009A55F1" w:rsidRPr="00232230">
              <w:rPr>
                <w:rStyle w:val="Hyperlink"/>
                <w:noProof/>
              </w:rPr>
              <w:t>Visiting</w:t>
            </w:r>
            <w:r w:rsidR="009A55F1">
              <w:rPr>
                <w:noProof/>
                <w:webHidden/>
              </w:rPr>
              <w:tab/>
            </w:r>
            <w:r w:rsidR="009A55F1">
              <w:rPr>
                <w:noProof/>
                <w:webHidden/>
              </w:rPr>
              <w:fldChar w:fldCharType="begin"/>
            </w:r>
            <w:r w:rsidR="009A55F1">
              <w:rPr>
                <w:noProof/>
                <w:webHidden/>
              </w:rPr>
              <w:instrText xml:space="preserve"> PAGEREF _Toc126685249 \h </w:instrText>
            </w:r>
            <w:r w:rsidR="009A55F1">
              <w:rPr>
                <w:noProof/>
                <w:webHidden/>
              </w:rPr>
            </w:r>
            <w:r w:rsidR="009A55F1">
              <w:rPr>
                <w:noProof/>
                <w:webHidden/>
              </w:rPr>
              <w:fldChar w:fldCharType="separate"/>
            </w:r>
            <w:r w:rsidR="00003CC0">
              <w:rPr>
                <w:noProof/>
                <w:webHidden/>
              </w:rPr>
              <w:t>17</w:t>
            </w:r>
            <w:r w:rsidR="009A55F1">
              <w:rPr>
                <w:noProof/>
                <w:webHidden/>
              </w:rPr>
              <w:fldChar w:fldCharType="end"/>
            </w:r>
          </w:hyperlink>
        </w:p>
        <w:p w14:paraId="176B9506" w14:textId="00C4E8CC"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50" w:history="1">
            <w:r w:rsidR="009A55F1" w:rsidRPr="00232230">
              <w:rPr>
                <w:rStyle w:val="Hyperlink"/>
                <w:noProof/>
              </w:rPr>
              <w:t>3.9</w:t>
            </w:r>
            <w:r w:rsidR="009A55F1">
              <w:rPr>
                <w:rFonts w:asciiTheme="minorHAnsi" w:eastAsiaTheme="minorEastAsia" w:hAnsiTheme="minorHAnsi"/>
                <w:noProof/>
                <w:sz w:val="22"/>
                <w:lang w:eastAsia="en-GB"/>
              </w:rPr>
              <w:tab/>
            </w:r>
            <w:r w:rsidR="009A55F1" w:rsidRPr="00232230">
              <w:rPr>
                <w:rStyle w:val="Hyperlink"/>
                <w:noProof/>
              </w:rPr>
              <w:t>Staying in touch</w:t>
            </w:r>
            <w:r w:rsidR="009A55F1">
              <w:rPr>
                <w:noProof/>
                <w:webHidden/>
              </w:rPr>
              <w:tab/>
            </w:r>
            <w:r w:rsidR="009A55F1">
              <w:rPr>
                <w:noProof/>
                <w:webHidden/>
              </w:rPr>
              <w:fldChar w:fldCharType="begin"/>
            </w:r>
            <w:r w:rsidR="009A55F1">
              <w:rPr>
                <w:noProof/>
                <w:webHidden/>
              </w:rPr>
              <w:instrText xml:space="preserve"> PAGEREF _Toc126685250 \h </w:instrText>
            </w:r>
            <w:r w:rsidR="009A55F1">
              <w:rPr>
                <w:noProof/>
                <w:webHidden/>
              </w:rPr>
            </w:r>
            <w:r w:rsidR="009A55F1">
              <w:rPr>
                <w:noProof/>
                <w:webHidden/>
              </w:rPr>
              <w:fldChar w:fldCharType="separate"/>
            </w:r>
            <w:r w:rsidR="00003CC0">
              <w:rPr>
                <w:noProof/>
                <w:webHidden/>
              </w:rPr>
              <w:t>18</w:t>
            </w:r>
            <w:r w:rsidR="009A55F1">
              <w:rPr>
                <w:noProof/>
                <w:webHidden/>
              </w:rPr>
              <w:fldChar w:fldCharType="end"/>
            </w:r>
          </w:hyperlink>
        </w:p>
        <w:p w14:paraId="1540BA0F" w14:textId="7A00EDE2"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51" w:history="1">
            <w:r w:rsidR="009A55F1" w:rsidRPr="00232230">
              <w:rPr>
                <w:rStyle w:val="Hyperlink"/>
                <w:noProof/>
              </w:rPr>
              <w:t>3.10</w:t>
            </w:r>
            <w:r w:rsidR="009A55F1">
              <w:rPr>
                <w:rFonts w:asciiTheme="minorHAnsi" w:eastAsiaTheme="minorEastAsia" w:hAnsiTheme="minorHAnsi"/>
                <w:noProof/>
                <w:sz w:val="22"/>
                <w:lang w:eastAsia="en-GB"/>
              </w:rPr>
              <w:tab/>
            </w:r>
            <w:r w:rsidR="009A55F1" w:rsidRPr="00232230">
              <w:rPr>
                <w:rStyle w:val="Hyperlink"/>
                <w:noProof/>
              </w:rPr>
              <w:t xml:space="preserve"> Feedback mechanisms</w:t>
            </w:r>
            <w:r w:rsidR="009A55F1">
              <w:rPr>
                <w:noProof/>
                <w:webHidden/>
              </w:rPr>
              <w:tab/>
            </w:r>
            <w:r w:rsidR="009A55F1">
              <w:rPr>
                <w:noProof/>
                <w:webHidden/>
              </w:rPr>
              <w:fldChar w:fldCharType="begin"/>
            </w:r>
            <w:r w:rsidR="009A55F1">
              <w:rPr>
                <w:noProof/>
                <w:webHidden/>
              </w:rPr>
              <w:instrText xml:space="preserve"> PAGEREF _Toc126685251 \h </w:instrText>
            </w:r>
            <w:r w:rsidR="009A55F1">
              <w:rPr>
                <w:noProof/>
                <w:webHidden/>
              </w:rPr>
            </w:r>
            <w:r w:rsidR="009A55F1">
              <w:rPr>
                <w:noProof/>
                <w:webHidden/>
              </w:rPr>
              <w:fldChar w:fldCharType="separate"/>
            </w:r>
            <w:r w:rsidR="00003CC0">
              <w:rPr>
                <w:noProof/>
                <w:webHidden/>
              </w:rPr>
              <w:t>18</w:t>
            </w:r>
            <w:r w:rsidR="009A55F1">
              <w:rPr>
                <w:noProof/>
                <w:webHidden/>
              </w:rPr>
              <w:fldChar w:fldCharType="end"/>
            </w:r>
          </w:hyperlink>
        </w:p>
        <w:p w14:paraId="6F2E91BC" w14:textId="3C7FD04A" w:rsidR="009A55F1" w:rsidRDefault="002D732D">
          <w:pPr>
            <w:pStyle w:val="TOC2"/>
            <w:tabs>
              <w:tab w:val="left" w:pos="660"/>
              <w:tab w:val="right" w:leader="dot" w:pos="9016"/>
            </w:tabs>
            <w:rPr>
              <w:rFonts w:asciiTheme="minorHAnsi" w:eastAsiaTheme="minorEastAsia" w:hAnsiTheme="minorHAnsi"/>
              <w:noProof/>
              <w:sz w:val="22"/>
              <w:lang w:eastAsia="en-GB"/>
            </w:rPr>
          </w:pPr>
          <w:hyperlink w:anchor="_Toc126685252" w:history="1">
            <w:r w:rsidR="009A55F1" w:rsidRPr="00232230">
              <w:rPr>
                <w:rStyle w:val="Hyperlink"/>
                <w:noProof/>
              </w:rPr>
              <w:t>4.</w:t>
            </w:r>
            <w:r w:rsidR="009A55F1">
              <w:rPr>
                <w:rFonts w:asciiTheme="minorHAnsi" w:eastAsiaTheme="minorEastAsia" w:hAnsiTheme="minorHAnsi"/>
                <w:noProof/>
                <w:sz w:val="22"/>
                <w:lang w:eastAsia="en-GB"/>
              </w:rPr>
              <w:tab/>
            </w:r>
            <w:r w:rsidR="009A55F1" w:rsidRPr="00232230">
              <w:rPr>
                <w:rStyle w:val="Hyperlink"/>
                <w:noProof/>
              </w:rPr>
              <w:t>Next steps</w:t>
            </w:r>
            <w:r w:rsidR="009A55F1">
              <w:rPr>
                <w:noProof/>
                <w:webHidden/>
              </w:rPr>
              <w:tab/>
            </w:r>
            <w:r w:rsidR="009A55F1">
              <w:rPr>
                <w:noProof/>
                <w:webHidden/>
              </w:rPr>
              <w:fldChar w:fldCharType="begin"/>
            </w:r>
            <w:r w:rsidR="009A55F1">
              <w:rPr>
                <w:noProof/>
                <w:webHidden/>
              </w:rPr>
              <w:instrText xml:space="preserve"> PAGEREF _Toc126685252 \h </w:instrText>
            </w:r>
            <w:r w:rsidR="009A55F1">
              <w:rPr>
                <w:noProof/>
                <w:webHidden/>
              </w:rPr>
            </w:r>
            <w:r w:rsidR="009A55F1">
              <w:rPr>
                <w:noProof/>
                <w:webHidden/>
              </w:rPr>
              <w:fldChar w:fldCharType="separate"/>
            </w:r>
            <w:r w:rsidR="00003CC0">
              <w:rPr>
                <w:noProof/>
                <w:webHidden/>
              </w:rPr>
              <w:t>20</w:t>
            </w:r>
            <w:r w:rsidR="009A55F1">
              <w:rPr>
                <w:noProof/>
                <w:webHidden/>
              </w:rPr>
              <w:fldChar w:fldCharType="end"/>
            </w:r>
          </w:hyperlink>
        </w:p>
        <w:p w14:paraId="6899D3A7" w14:textId="0CC6F1FF" w:rsidR="009A55F1" w:rsidRDefault="002D732D">
          <w:pPr>
            <w:pStyle w:val="TOC1"/>
            <w:tabs>
              <w:tab w:val="left" w:pos="440"/>
              <w:tab w:val="right" w:leader="dot" w:pos="9016"/>
            </w:tabs>
            <w:rPr>
              <w:rFonts w:asciiTheme="minorHAnsi" w:eastAsiaTheme="minorEastAsia" w:hAnsiTheme="minorHAnsi"/>
              <w:noProof/>
              <w:color w:val="auto"/>
              <w:sz w:val="22"/>
              <w:lang w:eastAsia="en-GB"/>
            </w:rPr>
          </w:pPr>
          <w:hyperlink w:anchor="_Toc126685253" w:history="1">
            <w:r w:rsidR="009A55F1" w:rsidRPr="00232230">
              <w:rPr>
                <w:rStyle w:val="Hyperlink"/>
                <w:noProof/>
              </w:rPr>
              <w:t>5.</w:t>
            </w:r>
            <w:r w:rsidR="009A55F1">
              <w:rPr>
                <w:rFonts w:asciiTheme="minorHAnsi" w:eastAsiaTheme="minorEastAsia" w:hAnsiTheme="minorHAnsi"/>
                <w:noProof/>
                <w:color w:val="auto"/>
                <w:sz w:val="22"/>
                <w:lang w:eastAsia="en-GB"/>
              </w:rPr>
              <w:tab/>
            </w:r>
            <w:r w:rsidR="009A55F1" w:rsidRPr="00232230">
              <w:rPr>
                <w:rStyle w:val="Hyperlink"/>
                <w:noProof/>
              </w:rPr>
              <w:t>Service provider response</w:t>
            </w:r>
            <w:r w:rsidR="009A55F1">
              <w:rPr>
                <w:noProof/>
                <w:webHidden/>
              </w:rPr>
              <w:tab/>
            </w:r>
            <w:r w:rsidR="009A55F1">
              <w:rPr>
                <w:noProof/>
                <w:webHidden/>
              </w:rPr>
              <w:fldChar w:fldCharType="begin"/>
            </w:r>
            <w:r w:rsidR="009A55F1">
              <w:rPr>
                <w:noProof/>
                <w:webHidden/>
              </w:rPr>
              <w:instrText xml:space="preserve"> PAGEREF _Toc126685253 \h </w:instrText>
            </w:r>
            <w:r w:rsidR="009A55F1">
              <w:rPr>
                <w:noProof/>
                <w:webHidden/>
              </w:rPr>
            </w:r>
            <w:r w:rsidR="009A55F1">
              <w:rPr>
                <w:noProof/>
                <w:webHidden/>
              </w:rPr>
              <w:fldChar w:fldCharType="separate"/>
            </w:r>
            <w:r w:rsidR="00003CC0">
              <w:rPr>
                <w:noProof/>
                <w:webHidden/>
              </w:rPr>
              <w:t>21</w:t>
            </w:r>
            <w:r w:rsidR="009A55F1">
              <w:rPr>
                <w:noProof/>
                <w:webHidden/>
              </w:rPr>
              <w:fldChar w:fldCharType="end"/>
            </w:r>
          </w:hyperlink>
        </w:p>
        <w:p w14:paraId="39426EC6" w14:textId="41D40C10" w:rsidR="009A55F1" w:rsidRDefault="00CF5BA3">
          <w:pPr>
            <w:pStyle w:val="TOC1"/>
            <w:tabs>
              <w:tab w:val="left" w:pos="660"/>
              <w:tab w:val="right" w:leader="dot" w:pos="9016"/>
            </w:tabs>
            <w:rPr>
              <w:rFonts w:asciiTheme="minorHAnsi" w:eastAsiaTheme="minorEastAsia" w:hAnsiTheme="minorHAnsi"/>
              <w:noProof/>
              <w:color w:val="auto"/>
              <w:sz w:val="22"/>
              <w:lang w:eastAsia="en-GB"/>
            </w:rPr>
          </w:pPr>
          <w:hyperlink w:anchor="_Toc126685255" w:history="1">
            <w:r w:rsidR="009A55F1" w:rsidRPr="00232230">
              <w:rPr>
                <w:rStyle w:val="Hyperlink"/>
                <w:noProof/>
              </w:rPr>
              <w:t xml:space="preserve">6. </w:t>
            </w:r>
            <w:r w:rsidR="009A55F1">
              <w:rPr>
                <w:rFonts w:asciiTheme="minorHAnsi" w:eastAsiaTheme="minorEastAsia" w:hAnsiTheme="minorHAnsi"/>
                <w:noProof/>
                <w:color w:val="auto"/>
                <w:sz w:val="22"/>
                <w:lang w:eastAsia="en-GB"/>
              </w:rPr>
              <w:tab/>
            </w:r>
            <w:r w:rsidR="009A55F1" w:rsidRPr="00232230">
              <w:rPr>
                <w:rStyle w:val="Hyperlink"/>
                <w:noProof/>
              </w:rPr>
              <w:t>Appendix</w:t>
            </w:r>
            <w:r w:rsidR="009A55F1">
              <w:rPr>
                <w:noProof/>
                <w:webHidden/>
              </w:rPr>
              <w:tab/>
            </w:r>
            <w:r w:rsidR="009A55F1">
              <w:rPr>
                <w:noProof/>
                <w:webHidden/>
              </w:rPr>
              <w:fldChar w:fldCharType="begin"/>
            </w:r>
            <w:r w:rsidR="009A55F1">
              <w:rPr>
                <w:noProof/>
                <w:webHidden/>
              </w:rPr>
              <w:instrText xml:space="preserve"> PAGEREF _Toc126685255 \h </w:instrText>
            </w:r>
            <w:r w:rsidR="009A55F1">
              <w:rPr>
                <w:noProof/>
                <w:webHidden/>
              </w:rPr>
            </w:r>
            <w:r w:rsidR="009A55F1">
              <w:rPr>
                <w:noProof/>
                <w:webHidden/>
              </w:rPr>
              <w:fldChar w:fldCharType="separate"/>
            </w:r>
            <w:r w:rsidR="00003CC0">
              <w:rPr>
                <w:noProof/>
                <w:webHidden/>
              </w:rPr>
              <w:t>22</w:t>
            </w:r>
            <w:r w:rsidR="009A55F1">
              <w:rPr>
                <w:noProof/>
                <w:webHidden/>
              </w:rPr>
              <w:fldChar w:fldCharType="end"/>
            </w:r>
          </w:hyperlink>
        </w:p>
        <w:p w14:paraId="44A0752D" w14:textId="618E9C6B"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56" w:history="1">
            <w:r w:rsidR="009A55F1" w:rsidRPr="00232230">
              <w:rPr>
                <w:rStyle w:val="Hyperlink"/>
                <w:noProof/>
              </w:rPr>
              <w:t>6.2</w:t>
            </w:r>
            <w:r w:rsidR="009A55F1">
              <w:rPr>
                <w:rFonts w:asciiTheme="minorHAnsi" w:eastAsiaTheme="minorEastAsia" w:hAnsiTheme="minorHAnsi"/>
                <w:noProof/>
                <w:sz w:val="22"/>
                <w:lang w:eastAsia="en-GB"/>
              </w:rPr>
              <w:tab/>
            </w:r>
            <w:r w:rsidR="009A55F1" w:rsidRPr="00232230">
              <w:rPr>
                <w:rStyle w:val="Hyperlink"/>
                <w:noProof/>
              </w:rPr>
              <w:t>What is Enter &amp; View?</w:t>
            </w:r>
            <w:r w:rsidR="009A55F1">
              <w:rPr>
                <w:noProof/>
                <w:webHidden/>
              </w:rPr>
              <w:tab/>
            </w:r>
            <w:r w:rsidR="009A55F1">
              <w:rPr>
                <w:noProof/>
                <w:webHidden/>
              </w:rPr>
              <w:fldChar w:fldCharType="begin"/>
            </w:r>
            <w:r w:rsidR="009A55F1">
              <w:rPr>
                <w:noProof/>
                <w:webHidden/>
              </w:rPr>
              <w:instrText xml:space="preserve"> PAGEREF _Toc126685256 \h </w:instrText>
            </w:r>
            <w:r w:rsidR="009A55F1">
              <w:rPr>
                <w:noProof/>
                <w:webHidden/>
              </w:rPr>
            </w:r>
            <w:r w:rsidR="009A55F1">
              <w:rPr>
                <w:noProof/>
                <w:webHidden/>
              </w:rPr>
              <w:fldChar w:fldCharType="separate"/>
            </w:r>
            <w:r w:rsidR="00003CC0">
              <w:rPr>
                <w:noProof/>
                <w:webHidden/>
              </w:rPr>
              <w:t>22</w:t>
            </w:r>
            <w:r w:rsidR="009A55F1">
              <w:rPr>
                <w:noProof/>
                <w:webHidden/>
              </w:rPr>
              <w:fldChar w:fldCharType="end"/>
            </w:r>
          </w:hyperlink>
        </w:p>
        <w:p w14:paraId="5ABC119E" w14:textId="07368CAF"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57" w:history="1">
            <w:r w:rsidR="009A55F1" w:rsidRPr="00232230">
              <w:rPr>
                <w:rStyle w:val="Hyperlink"/>
                <w:noProof/>
              </w:rPr>
              <w:t>6.2</w:t>
            </w:r>
            <w:r w:rsidR="009A55F1">
              <w:rPr>
                <w:rFonts w:asciiTheme="minorHAnsi" w:eastAsiaTheme="minorEastAsia" w:hAnsiTheme="minorHAnsi"/>
                <w:noProof/>
                <w:sz w:val="22"/>
                <w:lang w:eastAsia="en-GB"/>
              </w:rPr>
              <w:tab/>
            </w:r>
            <w:r w:rsidR="009A55F1" w:rsidRPr="00232230">
              <w:rPr>
                <w:rStyle w:val="Hyperlink"/>
                <w:noProof/>
              </w:rPr>
              <w:t>Purpose of Visit</w:t>
            </w:r>
            <w:r w:rsidR="009A55F1">
              <w:rPr>
                <w:noProof/>
                <w:webHidden/>
              </w:rPr>
              <w:tab/>
            </w:r>
            <w:r w:rsidR="009A55F1">
              <w:rPr>
                <w:noProof/>
                <w:webHidden/>
              </w:rPr>
              <w:fldChar w:fldCharType="begin"/>
            </w:r>
            <w:r w:rsidR="009A55F1">
              <w:rPr>
                <w:noProof/>
                <w:webHidden/>
              </w:rPr>
              <w:instrText xml:space="preserve"> PAGEREF _Toc126685257 \h </w:instrText>
            </w:r>
            <w:r w:rsidR="009A55F1">
              <w:rPr>
                <w:noProof/>
                <w:webHidden/>
              </w:rPr>
            </w:r>
            <w:r w:rsidR="009A55F1">
              <w:rPr>
                <w:noProof/>
                <w:webHidden/>
              </w:rPr>
              <w:fldChar w:fldCharType="separate"/>
            </w:r>
            <w:r w:rsidR="00003CC0">
              <w:rPr>
                <w:noProof/>
                <w:webHidden/>
              </w:rPr>
              <w:t>22</w:t>
            </w:r>
            <w:r w:rsidR="009A55F1">
              <w:rPr>
                <w:noProof/>
                <w:webHidden/>
              </w:rPr>
              <w:fldChar w:fldCharType="end"/>
            </w:r>
          </w:hyperlink>
        </w:p>
        <w:p w14:paraId="7BFCC52B" w14:textId="255F6911"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58" w:history="1">
            <w:r w:rsidR="009A55F1" w:rsidRPr="00232230">
              <w:rPr>
                <w:rStyle w:val="Hyperlink"/>
                <w:noProof/>
              </w:rPr>
              <w:t>6.3</w:t>
            </w:r>
            <w:r w:rsidR="009A55F1">
              <w:rPr>
                <w:rFonts w:asciiTheme="minorHAnsi" w:eastAsiaTheme="minorEastAsia" w:hAnsiTheme="minorHAnsi"/>
                <w:noProof/>
                <w:sz w:val="22"/>
                <w:lang w:eastAsia="en-GB"/>
              </w:rPr>
              <w:tab/>
            </w:r>
            <w:r w:rsidR="009A55F1" w:rsidRPr="00232230">
              <w:rPr>
                <w:rStyle w:val="Hyperlink"/>
                <w:noProof/>
              </w:rPr>
              <w:t>Strategic drivers</w:t>
            </w:r>
            <w:r w:rsidR="009A55F1">
              <w:rPr>
                <w:noProof/>
                <w:webHidden/>
              </w:rPr>
              <w:tab/>
            </w:r>
            <w:r w:rsidR="009A55F1">
              <w:rPr>
                <w:noProof/>
                <w:webHidden/>
              </w:rPr>
              <w:fldChar w:fldCharType="begin"/>
            </w:r>
            <w:r w:rsidR="009A55F1">
              <w:rPr>
                <w:noProof/>
                <w:webHidden/>
              </w:rPr>
              <w:instrText xml:space="preserve"> PAGEREF _Toc126685258 \h </w:instrText>
            </w:r>
            <w:r w:rsidR="009A55F1">
              <w:rPr>
                <w:noProof/>
                <w:webHidden/>
              </w:rPr>
            </w:r>
            <w:r w:rsidR="009A55F1">
              <w:rPr>
                <w:noProof/>
                <w:webHidden/>
              </w:rPr>
              <w:fldChar w:fldCharType="separate"/>
            </w:r>
            <w:r w:rsidR="00003CC0">
              <w:rPr>
                <w:noProof/>
                <w:webHidden/>
              </w:rPr>
              <w:t>22</w:t>
            </w:r>
            <w:r w:rsidR="009A55F1">
              <w:rPr>
                <w:noProof/>
                <w:webHidden/>
              </w:rPr>
              <w:fldChar w:fldCharType="end"/>
            </w:r>
          </w:hyperlink>
        </w:p>
        <w:p w14:paraId="2B24FC9B" w14:textId="533BA38B" w:rsidR="009A55F1" w:rsidRDefault="002D732D">
          <w:pPr>
            <w:pStyle w:val="TOC2"/>
            <w:tabs>
              <w:tab w:val="left" w:pos="880"/>
              <w:tab w:val="right" w:leader="dot" w:pos="9016"/>
            </w:tabs>
            <w:rPr>
              <w:rFonts w:asciiTheme="minorHAnsi" w:eastAsiaTheme="minorEastAsia" w:hAnsiTheme="minorHAnsi"/>
              <w:noProof/>
              <w:sz w:val="22"/>
              <w:lang w:eastAsia="en-GB"/>
            </w:rPr>
          </w:pPr>
          <w:hyperlink w:anchor="_Toc126685259" w:history="1">
            <w:r w:rsidR="009A55F1" w:rsidRPr="00232230">
              <w:rPr>
                <w:rStyle w:val="Hyperlink"/>
                <w:noProof/>
              </w:rPr>
              <w:t>6.4</w:t>
            </w:r>
            <w:r w:rsidR="009A55F1">
              <w:rPr>
                <w:rFonts w:asciiTheme="minorHAnsi" w:eastAsiaTheme="minorEastAsia" w:hAnsiTheme="minorHAnsi"/>
                <w:noProof/>
                <w:sz w:val="22"/>
                <w:lang w:eastAsia="en-GB"/>
              </w:rPr>
              <w:tab/>
            </w:r>
            <w:r w:rsidR="009A55F1" w:rsidRPr="00232230">
              <w:rPr>
                <w:rStyle w:val="Hyperlink"/>
                <w:noProof/>
              </w:rPr>
              <w:t>What we did</w:t>
            </w:r>
            <w:r w:rsidR="009A55F1">
              <w:rPr>
                <w:noProof/>
                <w:webHidden/>
              </w:rPr>
              <w:tab/>
            </w:r>
            <w:r w:rsidR="009A55F1">
              <w:rPr>
                <w:noProof/>
                <w:webHidden/>
              </w:rPr>
              <w:fldChar w:fldCharType="begin"/>
            </w:r>
            <w:r w:rsidR="009A55F1">
              <w:rPr>
                <w:noProof/>
                <w:webHidden/>
              </w:rPr>
              <w:instrText xml:space="preserve"> PAGEREF _Toc126685259 \h </w:instrText>
            </w:r>
            <w:r w:rsidR="009A55F1">
              <w:rPr>
                <w:noProof/>
                <w:webHidden/>
              </w:rPr>
            </w:r>
            <w:r w:rsidR="009A55F1">
              <w:rPr>
                <w:noProof/>
                <w:webHidden/>
              </w:rPr>
              <w:fldChar w:fldCharType="separate"/>
            </w:r>
            <w:r w:rsidR="00003CC0">
              <w:rPr>
                <w:noProof/>
                <w:webHidden/>
              </w:rPr>
              <w:t>23</w:t>
            </w:r>
            <w:r w:rsidR="009A55F1">
              <w:rPr>
                <w:noProof/>
                <w:webHidden/>
              </w:rPr>
              <w:fldChar w:fldCharType="end"/>
            </w:r>
          </w:hyperlink>
        </w:p>
        <w:p w14:paraId="44FB950F" w14:textId="7841F8A6" w:rsidR="009A55F1" w:rsidRDefault="002D732D">
          <w:pPr>
            <w:pStyle w:val="TOC1"/>
            <w:tabs>
              <w:tab w:val="right" w:leader="dot" w:pos="9016"/>
            </w:tabs>
            <w:rPr>
              <w:rFonts w:asciiTheme="minorHAnsi" w:eastAsiaTheme="minorEastAsia" w:hAnsiTheme="minorHAnsi"/>
              <w:noProof/>
              <w:color w:val="auto"/>
              <w:sz w:val="22"/>
              <w:lang w:eastAsia="en-GB"/>
            </w:rPr>
          </w:pPr>
          <w:hyperlink w:anchor="_Toc126685260" w:history="1">
            <w:r w:rsidR="009A55F1" w:rsidRPr="00232230">
              <w:rPr>
                <w:rStyle w:val="Hyperlink"/>
                <w:noProof/>
              </w:rPr>
              <w:t>Healthwatch Surrey – Contact us</w:t>
            </w:r>
            <w:r w:rsidR="009A55F1">
              <w:rPr>
                <w:noProof/>
                <w:webHidden/>
              </w:rPr>
              <w:tab/>
            </w:r>
            <w:r w:rsidR="009A55F1">
              <w:rPr>
                <w:noProof/>
                <w:webHidden/>
              </w:rPr>
              <w:fldChar w:fldCharType="begin"/>
            </w:r>
            <w:r w:rsidR="009A55F1">
              <w:rPr>
                <w:noProof/>
                <w:webHidden/>
              </w:rPr>
              <w:instrText xml:space="preserve"> PAGEREF _Toc126685260 \h </w:instrText>
            </w:r>
            <w:r w:rsidR="009A55F1">
              <w:rPr>
                <w:noProof/>
                <w:webHidden/>
              </w:rPr>
            </w:r>
            <w:r w:rsidR="009A55F1">
              <w:rPr>
                <w:noProof/>
                <w:webHidden/>
              </w:rPr>
              <w:fldChar w:fldCharType="separate"/>
            </w:r>
            <w:r w:rsidR="00003CC0">
              <w:rPr>
                <w:noProof/>
                <w:webHidden/>
              </w:rPr>
              <w:t>24</w:t>
            </w:r>
            <w:r w:rsidR="009A55F1">
              <w:rPr>
                <w:noProof/>
                <w:webHidden/>
              </w:rPr>
              <w:fldChar w:fldCharType="end"/>
            </w:r>
          </w:hyperlink>
        </w:p>
        <w:p w14:paraId="5E60D34E" w14:textId="0292369F" w:rsidR="00E55869" w:rsidRDefault="00E55869" w:rsidP="00E55869">
          <w:pPr>
            <w:spacing w:after="160" w:line="259" w:lineRule="auto"/>
            <w:rPr>
              <w:bCs/>
              <w:noProof/>
            </w:rPr>
          </w:pPr>
          <w:r>
            <w:rPr>
              <w:color w:val="004F6B" w:themeColor="text2"/>
            </w:rPr>
            <w:fldChar w:fldCharType="end"/>
          </w:r>
        </w:p>
      </w:sdtContent>
    </w:sdt>
    <w:p w14:paraId="43973BAA" w14:textId="77777777" w:rsidR="00E55869" w:rsidRDefault="00E55869">
      <w:pPr>
        <w:spacing w:after="160" w:line="259" w:lineRule="auto"/>
        <w:rPr>
          <w:rFonts w:cs="Poppins"/>
          <w:szCs w:val="24"/>
        </w:rPr>
      </w:pPr>
      <w:r>
        <w:rPr>
          <w:rFonts w:cs="Poppins"/>
          <w:szCs w:val="24"/>
        </w:rPr>
        <w:br w:type="page"/>
      </w:r>
    </w:p>
    <w:p w14:paraId="32B9B852" w14:textId="77777777" w:rsidR="00422807" w:rsidRPr="00422807" w:rsidRDefault="00422807" w:rsidP="00E55869">
      <w:pPr>
        <w:pStyle w:val="Heading1"/>
      </w:pPr>
      <w:bookmarkStart w:id="2" w:name="_Toc126685230"/>
      <w:r w:rsidRPr="00422807">
        <w:lastRenderedPageBreak/>
        <w:t>1.</w:t>
      </w:r>
      <w:r w:rsidRPr="00422807">
        <w:tab/>
        <w:t>Summary</w:t>
      </w:r>
      <w:bookmarkEnd w:id="2"/>
    </w:p>
    <w:p w14:paraId="680AF6AF" w14:textId="51EF5181" w:rsidR="00E55869" w:rsidRPr="00E55869" w:rsidRDefault="002D6870" w:rsidP="001157A5">
      <w:pPr>
        <w:pStyle w:val="Heading2"/>
      </w:pPr>
      <w:bookmarkStart w:id="3" w:name="_Toc126685231"/>
      <w:r>
        <w:t>1</w:t>
      </w:r>
      <w:r w:rsidR="00422807" w:rsidRPr="00422807">
        <w:t>.2</w:t>
      </w:r>
      <w:r w:rsidR="00422807" w:rsidRPr="00422807">
        <w:tab/>
        <w:t xml:space="preserve">Why we </w:t>
      </w:r>
      <w:proofErr w:type="gramStart"/>
      <w:r w:rsidR="00422807" w:rsidRPr="00422807">
        <w:t>visited</w:t>
      </w:r>
      <w:bookmarkEnd w:id="3"/>
      <w:proofErr w:type="gramEnd"/>
    </w:p>
    <w:p w14:paraId="07A67C6E" w14:textId="1574FC41" w:rsidR="00422807" w:rsidRDefault="00422807" w:rsidP="00B61B40">
      <w:r w:rsidRPr="00422807">
        <w:t xml:space="preserve">During the pandemic, we </w:t>
      </w:r>
      <w:r w:rsidR="007B3750">
        <w:t>were</w:t>
      </w:r>
      <w:r w:rsidRPr="00422807">
        <w:t xml:space="preserve"> not able to carry out any face-to-face engagement at care homes, and therefore we have been concerned that the voice of care home residents has not been heard, and residents and families may be unaware of the existence of Healthwatch as their independent champion. Enter and View is </w:t>
      </w:r>
      <w:bookmarkStart w:id="4" w:name="_Int_14dObm42"/>
      <w:proofErr w:type="gramStart"/>
      <w:r w:rsidRPr="00422807">
        <w:t>one way</w:t>
      </w:r>
      <w:bookmarkEnd w:id="4"/>
      <w:proofErr w:type="gramEnd"/>
      <w:r w:rsidRPr="00422807">
        <w:t xml:space="preserve"> Healthwatch Surrey can gather information about services and collect views of service users, their </w:t>
      </w:r>
      <w:bookmarkStart w:id="5" w:name="_Int_heydTYqI"/>
      <w:proofErr w:type="spellStart"/>
      <w:r w:rsidRPr="00422807">
        <w:t>carers</w:t>
      </w:r>
      <w:bookmarkEnd w:id="5"/>
      <w:proofErr w:type="spellEnd"/>
      <w:r w:rsidRPr="00422807">
        <w:t xml:space="preserve"> and relatives, as well as staff. We are working with Surrey County Council, Surrey Heartlands and CQC on our programme visits to care homes across Surrey</w:t>
      </w:r>
      <w:r w:rsidR="000E5264">
        <w:t>.</w:t>
      </w:r>
    </w:p>
    <w:p w14:paraId="19004E2C" w14:textId="77777777" w:rsidR="00B61B40" w:rsidRPr="00422807" w:rsidRDefault="00B61B40" w:rsidP="00B61B40"/>
    <w:p w14:paraId="3BC3A907" w14:textId="77777777" w:rsidR="00422807" w:rsidRDefault="00422807" w:rsidP="00B61B40">
      <w:r w:rsidRPr="00422807">
        <w:t xml:space="preserve">As well as giving residents an opportunity to share their general views of the care home, our focus is on finding out whether residents and families are aware of or have used any feedback mechanisms. </w:t>
      </w:r>
    </w:p>
    <w:p w14:paraId="5C38507A" w14:textId="77777777" w:rsidR="00B61B40" w:rsidRPr="00422807" w:rsidRDefault="00B61B40" w:rsidP="00B61B40"/>
    <w:p w14:paraId="7774377A" w14:textId="48450CAC" w:rsidR="00422807" w:rsidRDefault="00422807" w:rsidP="00B61B40">
      <w:r w:rsidRPr="00422807">
        <w:t xml:space="preserve">In addition to face-to-face visits, we are also running a survey for friends and family – available at: </w:t>
      </w:r>
      <w:hyperlink r:id="rId13" w:history="1">
        <w:r w:rsidR="00E55869" w:rsidRPr="009549FA">
          <w:rPr>
            <w:rStyle w:val="Hyperlink"/>
            <w:rFonts w:cs="Poppins"/>
            <w:szCs w:val="24"/>
          </w:rPr>
          <w:t>https://www.smartsurvey.co.uk/s/HealthwatchSurreyCareHomeFamilyFriendsSurvey/</w:t>
        </w:r>
      </w:hyperlink>
      <w:r w:rsidR="00E55869">
        <w:t xml:space="preserve"> </w:t>
      </w:r>
      <w:r w:rsidRPr="00422807">
        <w:t xml:space="preserve"> and as paper copies. This will run for a year; links to the survey will be distributed via Care homes’ own newsletters and promoted on Healthwatch Surrey’s communication channels and by other stakeholders</w:t>
      </w:r>
      <w:r w:rsidR="000E5264">
        <w:t xml:space="preserve"> such as Surrey County Council’s Surrey Matters publication</w:t>
      </w:r>
      <w:r w:rsidRPr="00422807">
        <w:t>.</w:t>
      </w:r>
    </w:p>
    <w:p w14:paraId="40813762" w14:textId="77777777" w:rsidR="00B61B40" w:rsidRPr="00422807" w:rsidRDefault="00B61B40" w:rsidP="00B61B40"/>
    <w:tbl>
      <w:tblPr>
        <w:tblStyle w:val="LightList-Accent5"/>
        <w:tblW w:w="9348" w:type="dxa"/>
        <w:tblBorders>
          <w:top w:val="single" w:sz="8" w:space="0" w:color="E73E97" w:themeColor="background2"/>
          <w:left w:val="single" w:sz="8" w:space="0" w:color="E73E97" w:themeColor="background2"/>
          <w:bottom w:val="single" w:sz="8" w:space="0" w:color="E73E97" w:themeColor="background2"/>
          <w:right w:val="single" w:sz="8" w:space="0" w:color="E73E97" w:themeColor="background2"/>
          <w:insideH w:val="single" w:sz="8" w:space="0" w:color="E73E97" w:themeColor="background2"/>
          <w:insideV w:val="single" w:sz="8" w:space="0" w:color="E73E97" w:themeColor="background2"/>
        </w:tblBorders>
        <w:tblLook w:val="04A0" w:firstRow="1" w:lastRow="0" w:firstColumn="1" w:lastColumn="0" w:noHBand="0" w:noVBand="1"/>
      </w:tblPr>
      <w:tblGrid>
        <w:gridCol w:w="2967"/>
        <w:gridCol w:w="6381"/>
      </w:tblGrid>
      <w:tr w:rsidR="00E55869" w14:paraId="209A5CAC" w14:textId="77777777" w:rsidTr="00E5586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tcBorders>
              <w:top w:val="none" w:sz="0" w:space="0" w:color="auto"/>
              <w:left w:val="none" w:sz="0" w:space="0" w:color="auto"/>
              <w:bottom w:val="none" w:sz="0" w:space="0" w:color="auto"/>
              <w:right w:val="none" w:sz="0" w:space="0" w:color="auto"/>
            </w:tcBorders>
            <w:shd w:val="clear" w:color="auto" w:fill="E73E97" w:themeFill="background2"/>
          </w:tcPr>
          <w:p w14:paraId="38369261" w14:textId="77777777" w:rsidR="00E55869" w:rsidRPr="00E55869" w:rsidRDefault="00E55869" w:rsidP="00E80620">
            <w:pPr>
              <w:pStyle w:val="TableText"/>
              <w:rPr>
                <w:rFonts w:ascii="Poppins" w:hAnsi="Poppins" w:cs="Poppins"/>
              </w:rPr>
            </w:pPr>
            <w:r w:rsidRPr="00B61B40">
              <w:rPr>
                <w:rFonts w:ascii="Poppins" w:hAnsi="Poppins" w:cs="Poppins"/>
                <w:color w:val="auto"/>
              </w:rPr>
              <w:t>Details of visit:</w:t>
            </w:r>
          </w:p>
        </w:tc>
      </w:tr>
      <w:tr w:rsidR="00E55869" w14:paraId="239C6096" w14:textId="77777777" w:rsidTr="00E558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5CE1E642"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Service Address</w:t>
            </w:r>
          </w:p>
        </w:tc>
        <w:tc>
          <w:tcPr>
            <w:tcW w:w="6381" w:type="dxa"/>
            <w:tcBorders>
              <w:top w:val="none" w:sz="0" w:space="0" w:color="auto"/>
              <w:left w:val="none" w:sz="0" w:space="0" w:color="auto"/>
              <w:bottom w:val="none" w:sz="0" w:space="0" w:color="auto"/>
              <w:right w:val="none" w:sz="0" w:space="0" w:color="auto"/>
            </w:tcBorders>
          </w:tcPr>
          <w:p w14:paraId="614B5F85" w14:textId="0235F89A" w:rsidR="00E55869" w:rsidRPr="00B61B40" w:rsidRDefault="18DC7EF7"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57C0B0C1">
              <w:rPr>
                <w:rFonts w:ascii="Poppins" w:hAnsi="Poppins" w:cs="Poppins"/>
                <w:color w:val="004F6B" w:themeColor="text2"/>
              </w:rPr>
              <w:t>Beaumont Lodge</w:t>
            </w:r>
            <w:r w:rsidR="14A87B1E" w:rsidRPr="57C0B0C1">
              <w:rPr>
                <w:rFonts w:ascii="Poppins" w:hAnsi="Poppins" w:cs="Poppins"/>
                <w:color w:val="004F6B" w:themeColor="text2"/>
              </w:rPr>
              <w:t xml:space="preserve"> Nursing Home</w:t>
            </w:r>
            <w:r w:rsidR="6B63892F" w:rsidRPr="57C0B0C1">
              <w:rPr>
                <w:rFonts w:ascii="Poppins" w:hAnsi="Poppins" w:cs="Poppins"/>
                <w:color w:val="004F6B" w:themeColor="text2"/>
              </w:rPr>
              <w:t xml:space="preserve"> 19-21 </w:t>
            </w:r>
            <w:proofErr w:type="spellStart"/>
            <w:r w:rsidR="6B63892F" w:rsidRPr="57C0B0C1">
              <w:rPr>
                <w:rFonts w:ascii="Poppins" w:hAnsi="Poppins" w:cs="Poppins"/>
                <w:color w:val="004F6B" w:themeColor="text2"/>
              </w:rPr>
              <w:t>Heatherley</w:t>
            </w:r>
            <w:proofErr w:type="spellEnd"/>
            <w:r w:rsidR="6B63892F" w:rsidRPr="57C0B0C1">
              <w:rPr>
                <w:rFonts w:ascii="Poppins" w:hAnsi="Poppins" w:cs="Poppins"/>
                <w:color w:val="004F6B" w:themeColor="text2"/>
              </w:rPr>
              <w:t xml:space="preserve"> Road, </w:t>
            </w:r>
            <w:proofErr w:type="spellStart"/>
            <w:r w:rsidR="6B63892F" w:rsidRPr="57C0B0C1">
              <w:rPr>
                <w:rFonts w:ascii="Poppins" w:hAnsi="Poppins" w:cs="Poppins"/>
                <w:color w:val="004F6B" w:themeColor="text2"/>
              </w:rPr>
              <w:t>Camberley</w:t>
            </w:r>
            <w:proofErr w:type="spellEnd"/>
            <w:r w:rsidR="6B63892F" w:rsidRPr="57C0B0C1">
              <w:rPr>
                <w:rFonts w:ascii="Poppins" w:hAnsi="Poppins" w:cs="Poppins"/>
                <w:color w:val="004F6B" w:themeColor="text2"/>
              </w:rPr>
              <w:t xml:space="preserve"> GU15 3LX  </w:t>
            </w:r>
          </w:p>
        </w:tc>
      </w:tr>
      <w:tr w:rsidR="00E55869" w14:paraId="242B8D60" w14:textId="77777777" w:rsidTr="00E5586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41322A37"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Service Provider</w:t>
            </w:r>
          </w:p>
        </w:tc>
        <w:tc>
          <w:tcPr>
            <w:tcW w:w="6381" w:type="dxa"/>
            <w:tcBorders>
              <w:top w:val="none" w:sz="0" w:space="0" w:color="auto"/>
              <w:left w:val="none" w:sz="0" w:space="0" w:color="auto"/>
              <w:bottom w:val="none" w:sz="0" w:space="0" w:color="auto"/>
              <w:right w:val="none" w:sz="0" w:space="0" w:color="auto"/>
            </w:tcBorders>
          </w:tcPr>
          <w:p w14:paraId="3C8A6403" w14:textId="6CEEAC0E" w:rsidR="00E55869" w:rsidRPr="00B61B40" w:rsidRDefault="00FF5B46" w:rsidP="00E80620">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rPr>
            </w:pPr>
            <w:r>
              <w:rPr>
                <w:rFonts w:cs="Poppins"/>
                <w:color w:val="004F6B" w:themeColor="text2"/>
              </w:rPr>
              <w:t>Beaumont Lodge Ltd</w:t>
            </w:r>
            <w:r w:rsidR="00323C42">
              <w:rPr>
                <w:rFonts w:cs="Poppins"/>
                <w:color w:val="004F6B" w:themeColor="text2"/>
              </w:rPr>
              <w:t>.</w:t>
            </w:r>
          </w:p>
        </w:tc>
      </w:tr>
      <w:tr w:rsidR="00E55869" w14:paraId="101D8B54" w14:textId="77777777" w:rsidTr="00E558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35DB5DE3"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Date and Time</w:t>
            </w:r>
          </w:p>
        </w:tc>
        <w:tc>
          <w:tcPr>
            <w:tcW w:w="6381" w:type="dxa"/>
            <w:tcBorders>
              <w:top w:val="none" w:sz="0" w:space="0" w:color="auto"/>
              <w:left w:val="none" w:sz="0" w:space="0" w:color="auto"/>
              <w:bottom w:val="none" w:sz="0" w:space="0" w:color="auto"/>
              <w:right w:val="none" w:sz="0" w:space="0" w:color="auto"/>
            </w:tcBorders>
          </w:tcPr>
          <w:p w14:paraId="3BADA847" w14:textId="2452C366" w:rsidR="00E55869" w:rsidRPr="00B61B40" w:rsidRDefault="00492B55"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Pr>
                <w:rFonts w:ascii="Poppins" w:hAnsi="Poppins" w:cs="Poppins"/>
                <w:color w:val="004F6B" w:themeColor="text2"/>
              </w:rPr>
              <w:t>1</w:t>
            </w:r>
            <w:r w:rsidR="00365795">
              <w:rPr>
                <w:rFonts w:ascii="Poppins" w:hAnsi="Poppins" w:cs="Poppins"/>
                <w:color w:val="004F6B" w:themeColor="text2"/>
              </w:rPr>
              <w:t>3</w:t>
            </w:r>
            <w:r w:rsidRPr="00492B55">
              <w:rPr>
                <w:rFonts w:ascii="Poppins" w:hAnsi="Poppins" w:cs="Poppins"/>
                <w:color w:val="004F6B" w:themeColor="text2"/>
                <w:vertAlign w:val="superscript"/>
              </w:rPr>
              <w:t>th</w:t>
            </w:r>
            <w:r>
              <w:rPr>
                <w:rFonts w:ascii="Poppins" w:hAnsi="Poppins" w:cs="Poppins"/>
                <w:color w:val="004F6B" w:themeColor="text2"/>
              </w:rPr>
              <w:t xml:space="preserve"> December </w:t>
            </w:r>
            <w:r w:rsidR="00BC335E">
              <w:rPr>
                <w:rFonts w:ascii="Poppins" w:hAnsi="Poppins" w:cs="Poppins"/>
                <w:color w:val="004F6B" w:themeColor="text2"/>
              </w:rPr>
              <w:t xml:space="preserve">2022, </w:t>
            </w:r>
            <w:r w:rsidR="00365795">
              <w:rPr>
                <w:rFonts w:ascii="Poppins" w:hAnsi="Poppins" w:cs="Poppins"/>
                <w:color w:val="004F6B" w:themeColor="text2"/>
              </w:rPr>
              <w:t>1400-1600</w:t>
            </w:r>
          </w:p>
        </w:tc>
      </w:tr>
      <w:tr w:rsidR="00E55869" w14:paraId="56328600" w14:textId="77777777" w:rsidTr="00E5586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5876DFB2" w14:textId="77777777" w:rsidR="00E55869" w:rsidRPr="00B61B40" w:rsidRDefault="00E55869" w:rsidP="00E80620">
            <w:pPr>
              <w:pStyle w:val="TableText"/>
              <w:rPr>
                <w:rFonts w:ascii="Poppins" w:hAnsi="Poppins" w:cs="Poppins"/>
                <w:b w:val="0"/>
                <w:bCs w:val="0"/>
                <w:color w:val="004F6B" w:themeColor="text2"/>
              </w:rPr>
            </w:pPr>
            <w:proofErr w:type="spellStart"/>
            <w:r w:rsidRPr="00B61B40">
              <w:rPr>
                <w:rFonts w:ascii="Poppins" w:hAnsi="Poppins" w:cs="Poppins"/>
                <w:color w:val="004F6B" w:themeColor="text2"/>
              </w:rPr>
              <w:t>Authorised</w:t>
            </w:r>
            <w:proofErr w:type="spellEnd"/>
            <w:r w:rsidRPr="00B61B40">
              <w:rPr>
                <w:rFonts w:ascii="Poppins" w:hAnsi="Poppins" w:cs="Poppins"/>
                <w:color w:val="004F6B" w:themeColor="text2"/>
              </w:rPr>
              <w:t xml:space="preserve"> </w:t>
            </w:r>
          </w:p>
          <w:p w14:paraId="637082C2"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Representatives</w:t>
            </w:r>
          </w:p>
        </w:tc>
        <w:tc>
          <w:tcPr>
            <w:tcW w:w="6381" w:type="dxa"/>
            <w:tcBorders>
              <w:top w:val="none" w:sz="0" w:space="0" w:color="auto"/>
              <w:left w:val="none" w:sz="0" w:space="0" w:color="auto"/>
              <w:bottom w:val="none" w:sz="0" w:space="0" w:color="auto"/>
              <w:right w:val="none" w:sz="0" w:space="0" w:color="auto"/>
            </w:tcBorders>
          </w:tcPr>
          <w:p w14:paraId="6E55372C" w14:textId="6DA518B9" w:rsidR="00E55869" w:rsidRPr="00B61B40" w:rsidRDefault="00E55869" w:rsidP="00E80620">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 xml:space="preserve">Katharine Newman, </w:t>
            </w:r>
            <w:r w:rsidR="00492B55">
              <w:rPr>
                <w:rFonts w:ascii="Poppins" w:hAnsi="Poppins" w:cs="Poppins"/>
                <w:color w:val="004F6B" w:themeColor="text2"/>
              </w:rPr>
              <w:t xml:space="preserve">Sarah Browne, Louise </w:t>
            </w:r>
            <w:proofErr w:type="spellStart"/>
            <w:r w:rsidR="00492B55">
              <w:rPr>
                <w:rFonts w:ascii="Poppins" w:hAnsi="Poppins" w:cs="Poppins"/>
                <w:color w:val="004F6B" w:themeColor="text2"/>
              </w:rPr>
              <w:t>Daborn</w:t>
            </w:r>
            <w:proofErr w:type="spellEnd"/>
            <w:r w:rsidR="00E14B5B">
              <w:rPr>
                <w:rFonts w:ascii="Poppins" w:hAnsi="Poppins" w:cs="Poppins"/>
                <w:color w:val="004F6B" w:themeColor="text2"/>
              </w:rPr>
              <w:t>.</w:t>
            </w:r>
          </w:p>
        </w:tc>
      </w:tr>
      <w:tr w:rsidR="00E55869" w14:paraId="17053010" w14:textId="77777777" w:rsidTr="00E558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6B4B80F1"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Contact details</w:t>
            </w:r>
          </w:p>
        </w:tc>
        <w:tc>
          <w:tcPr>
            <w:tcW w:w="6381" w:type="dxa"/>
            <w:tcBorders>
              <w:top w:val="none" w:sz="0" w:space="0" w:color="auto"/>
              <w:left w:val="none" w:sz="0" w:space="0" w:color="auto"/>
              <w:bottom w:val="none" w:sz="0" w:space="0" w:color="auto"/>
              <w:right w:val="none" w:sz="0" w:space="0" w:color="auto"/>
            </w:tcBorders>
          </w:tcPr>
          <w:p w14:paraId="4A9EA0AD" w14:textId="77777777" w:rsidR="00E55869" w:rsidRPr="00B61B40" w:rsidRDefault="00E55869"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 xml:space="preserve">Healthwatch Surrey GF21, Astolat, </w:t>
            </w:r>
            <w:proofErr w:type="spellStart"/>
            <w:r w:rsidRPr="00B61B40">
              <w:rPr>
                <w:rFonts w:ascii="Poppins" w:hAnsi="Poppins" w:cs="Poppins"/>
                <w:color w:val="004F6B" w:themeColor="text2"/>
              </w:rPr>
              <w:t>Coniers</w:t>
            </w:r>
            <w:proofErr w:type="spellEnd"/>
            <w:r w:rsidRPr="00B61B40">
              <w:rPr>
                <w:rFonts w:ascii="Poppins" w:hAnsi="Poppins" w:cs="Poppins"/>
                <w:color w:val="004F6B" w:themeColor="text2"/>
              </w:rPr>
              <w:t xml:space="preserve"> Way, Burpham, Surrey, GU4 7HL</w:t>
            </w:r>
          </w:p>
          <w:p w14:paraId="4286E1E4" w14:textId="77777777" w:rsidR="00E55869" w:rsidRPr="00B61B40" w:rsidRDefault="002D732D"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hyperlink r:id="rId14" w:history="1">
              <w:r w:rsidR="00E55869" w:rsidRPr="00B61B40">
                <w:rPr>
                  <w:rStyle w:val="Hyperlink"/>
                  <w:rFonts w:ascii="Poppins" w:hAnsi="Poppins" w:cs="Poppins"/>
                  <w:color w:val="004F6B" w:themeColor="text2"/>
                </w:rPr>
                <w:t>enquiries@healthwatchsurrey.co.uk</w:t>
              </w:r>
            </w:hyperlink>
          </w:p>
          <w:p w14:paraId="4B94C7E3" w14:textId="77777777" w:rsidR="00B61B40" w:rsidRPr="00B61B40" w:rsidRDefault="00B61B40" w:rsidP="00B61B4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Phone</w:t>
            </w:r>
            <w:r w:rsidR="00E55869" w:rsidRPr="00B61B40">
              <w:rPr>
                <w:rFonts w:ascii="Poppins" w:hAnsi="Poppins" w:cs="Poppins"/>
                <w:color w:val="004F6B" w:themeColor="text2"/>
              </w:rPr>
              <w:t>: </w:t>
            </w:r>
            <w:hyperlink r:id="rId15" w:history="1">
              <w:r w:rsidR="00E55869" w:rsidRPr="00B61B40">
                <w:rPr>
                  <w:rFonts w:ascii="Poppins" w:hAnsi="Poppins" w:cs="Poppins"/>
                  <w:color w:val="004F6B" w:themeColor="text2"/>
                </w:rPr>
                <w:t>0303 303 0023 (local rate number)</w:t>
              </w:r>
            </w:hyperlink>
          </w:p>
          <w:p w14:paraId="25C52410" w14:textId="77777777" w:rsidR="00E55869" w:rsidRPr="00B61B40" w:rsidRDefault="00E55869" w:rsidP="00B61B4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SMS (text only): </w:t>
            </w:r>
            <w:hyperlink r:id="rId16" w:history="1">
              <w:r w:rsidRPr="00B61B40">
                <w:rPr>
                  <w:rFonts w:ascii="Poppins" w:hAnsi="Poppins" w:cs="Poppins"/>
                  <w:color w:val="004F6B" w:themeColor="text2"/>
                </w:rPr>
                <w:t>07592 787533</w:t>
              </w:r>
            </w:hyperlink>
          </w:p>
        </w:tc>
      </w:tr>
    </w:tbl>
    <w:p w14:paraId="67B80BEE" w14:textId="22EAB1D3" w:rsidR="00B61B40" w:rsidRPr="00B61B40" w:rsidRDefault="002D6870" w:rsidP="00DA25A2">
      <w:pPr>
        <w:pStyle w:val="Heading2"/>
      </w:pPr>
      <w:bookmarkStart w:id="6" w:name="_Toc126685232"/>
      <w:r>
        <w:lastRenderedPageBreak/>
        <w:t>1</w:t>
      </w:r>
      <w:r w:rsidR="00422807" w:rsidRPr="00422807">
        <w:t>.3</w:t>
      </w:r>
      <w:r w:rsidR="00422807" w:rsidRPr="00422807">
        <w:tab/>
        <w:t>Summary of key findings</w:t>
      </w:r>
      <w:bookmarkEnd w:id="6"/>
    </w:p>
    <w:p w14:paraId="13AEF61C" w14:textId="6A4BDE7D" w:rsidR="00621F0A" w:rsidRPr="00422807" w:rsidRDefault="00422807" w:rsidP="00621F0A">
      <w:r w:rsidRPr="00422807">
        <w:t xml:space="preserve">Overall, residents and their families </w:t>
      </w:r>
      <w:r w:rsidR="0DA99C79">
        <w:t>seem</w:t>
      </w:r>
      <w:r w:rsidR="1DE90874">
        <w:t>ed</w:t>
      </w:r>
      <w:r w:rsidRPr="00422807">
        <w:t xml:space="preserve"> happy with the care they receive, the environment and </w:t>
      </w:r>
      <w:r w:rsidR="0006776C">
        <w:t xml:space="preserve">how to share </w:t>
      </w:r>
      <w:r w:rsidRPr="00422807">
        <w:t>feedback</w:t>
      </w:r>
      <w:r w:rsidR="0DA99C79">
        <w:t>.</w:t>
      </w:r>
      <w:r w:rsidRPr="00422807">
        <w:t xml:space="preserve"> The staff who we spoke to were also happy. </w:t>
      </w:r>
    </w:p>
    <w:p w14:paraId="16017CAA" w14:textId="77777777" w:rsidR="00422807" w:rsidRPr="00422807" w:rsidRDefault="00422807" w:rsidP="00422807">
      <w:pPr>
        <w:spacing w:after="160" w:line="259" w:lineRule="auto"/>
        <w:rPr>
          <w:rFonts w:cs="Poppins"/>
          <w:szCs w:val="24"/>
        </w:rPr>
      </w:pPr>
    </w:p>
    <w:p w14:paraId="52183B68" w14:textId="07A1684D" w:rsidR="00422807" w:rsidRPr="00422807" w:rsidRDefault="00422807" w:rsidP="00422807">
      <w:pPr>
        <w:spacing w:after="160" w:line="259" w:lineRule="auto"/>
        <w:rPr>
          <w:rFonts w:cs="Poppins"/>
          <w:szCs w:val="24"/>
        </w:rPr>
      </w:pPr>
      <w:r w:rsidRPr="00422807">
        <w:rPr>
          <w:rFonts w:cs="Poppins"/>
          <w:szCs w:val="24"/>
        </w:rPr>
        <w:t xml:space="preserve">We have </w:t>
      </w:r>
      <w:r w:rsidR="004B07C6">
        <w:rPr>
          <w:rFonts w:cs="Poppins"/>
          <w:szCs w:val="24"/>
        </w:rPr>
        <w:t>two</w:t>
      </w:r>
      <w:r w:rsidRPr="00422807">
        <w:rPr>
          <w:rFonts w:cs="Poppins"/>
          <w:szCs w:val="24"/>
        </w:rPr>
        <w:t xml:space="preserve"> </w:t>
      </w:r>
      <w:r w:rsidRPr="005B0BA0">
        <w:rPr>
          <w:rStyle w:val="Strong"/>
        </w:rPr>
        <w:t>recommendation</w:t>
      </w:r>
      <w:r w:rsidR="004B07C6">
        <w:rPr>
          <w:rStyle w:val="Strong"/>
        </w:rPr>
        <w:t>s</w:t>
      </w:r>
      <w:r w:rsidRPr="00422807">
        <w:rPr>
          <w:rFonts w:cs="Poppins"/>
          <w:szCs w:val="24"/>
        </w:rPr>
        <w:t xml:space="preserve"> based on our visit: </w:t>
      </w:r>
    </w:p>
    <w:p w14:paraId="06ABF7BA" w14:textId="3706BB59" w:rsidR="00422807" w:rsidRDefault="00422807" w:rsidP="00621F0A">
      <w:pPr>
        <w:pStyle w:val="ListBullet-pink"/>
        <w:rPr>
          <w:rStyle w:val="IntenseEmphasis"/>
        </w:rPr>
      </w:pPr>
      <w:r w:rsidRPr="00621F0A">
        <w:rPr>
          <w:rStyle w:val="IntenseEmphasis"/>
        </w:rPr>
        <w:t xml:space="preserve">Ensure </w:t>
      </w:r>
      <w:r w:rsidR="00B537F9">
        <w:rPr>
          <w:rStyle w:val="IntenseEmphasis"/>
        </w:rPr>
        <w:t xml:space="preserve">that </w:t>
      </w:r>
      <w:r w:rsidR="00557A06">
        <w:rPr>
          <w:rStyle w:val="IntenseEmphasis"/>
        </w:rPr>
        <w:t>the same</w:t>
      </w:r>
      <w:r w:rsidR="00B537F9">
        <w:rPr>
          <w:rStyle w:val="IntenseEmphasis"/>
        </w:rPr>
        <w:t xml:space="preserve"> pureed food </w:t>
      </w:r>
      <w:r w:rsidR="00557A06">
        <w:rPr>
          <w:rStyle w:val="IntenseEmphasis"/>
        </w:rPr>
        <w:t>options are not offered for lunch and dinner on the same</w:t>
      </w:r>
      <w:r w:rsidR="00AA748E">
        <w:rPr>
          <w:rStyle w:val="IntenseEmphasis"/>
        </w:rPr>
        <w:t xml:space="preserve"> </w:t>
      </w:r>
      <w:proofErr w:type="gramStart"/>
      <w:r w:rsidR="00AA748E">
        <w:rPr>
          <w:rStyle w:val="IntenseEmphasis"/>
        </w:rPr>
        <w:t>day</w:t>
      </w:r>
      <w:r w:rsidR="006210F5">
        <w:rPr>
          <w:rStyle w:val="IntenseEmphasis"/>
        </w:rPr>
        <w:t>, and</w:t>
      </w:r>
      <w:proofErr w:type="gramEnd"/>
      <w:r w:rsidR="006210F5">
        <w:rPr>
          <w:rStyle w:val="IntenseEmphasis"/>
        </w:rPr>
        <w:t xml:space="preserve"> consider offering the standard menu in a liquidized format.</w:t>
      </w:r>
      <w:r w:rsidRPr="00621F0A">
        <w:rPr>
          <w:rStyle w:val="IntenseEmphasis"/>
        </w:rPr>
        <w:t xml:space="preserve"> </w:t>
      </w:r>
    </w:p>
    <w:p w14:paraId="4B26A254" w14:textId="32EA592B" w:rsidR="004B07C6" w:rsidRPr="00621F0A" w:rsidRDefault="004B07C6" w:rsidP="00621F0A">
      <w:pPr>
        <w:pStyle w:val="ListBullet-pink"/>
        <w:rPr>
          <w:rStyle w:val="IntenseEmphasis"/>
        </w:rPr>
      </w:pPr>
      <w:r>
        <w:rPr>
          <w:rStyle w:val="IntenseEmphasis"/>
        </w:rPr>
        <w:t xml:space="preserve">Ensure that families and residents are aware of the formal complaints process. There </w:t>
      </w:r>
      <w:r w:rsidR="00557A06">
        <w:rPr>
          <w:rStyle w:val="IntenseEmphasis"/>
        </w:rPr>
        <w:t>could be</w:t>
      </w:r>
      <w:r>
        <w:rPr>
          <w:rStyle w:val="IntenseEmphasis"/>
        </w:rPr>
        <w:t xml:space="preserve"> a risk of over reliance on the activities coordinato</w:t>
      </w:r>
      <w:r w:rsidR="00557A06">
        <w:rPr>
          <w:rStyle w:val="IntenseEmphasis"/>
        </w:rPr>
        <w:t xml:space="preserve">r to escalate issues. </w:t>
      </w:r>
    </w:p>
    <w:p w14:paraId="2A416E0E" w14:textId="77777777" w:rsidR="00422807" w:rsidRPr="00422807" w:rsidRDefault="00422807" w:rsidP="00422807">
      <w:pPr>
        <w:spacing w:after="160" w:line="259" w:lineRule="auto"/>
        <w:rPr>
          <w:rFonts w:cs="Poppins"/>
          <w:szCs w:val="24"/>
        </w:rPr>
      </w:pPr>
    </w:p>
    <w:p w14:paraId="32F7B69A" w14:textId="025EDAF9" w:rsidR="002D6870" w:rsidRPr="002D6870" w:rsidRDefault="002D6870" w:rsidP="00DA25A2">
      <w:pPr>
        <w:pStyle w:val="Heading2"/>
      </w:pPr>
      <w:bookmarkStart w:id="7" w:name="_Toc126685233"/>
      <w:r>
        <w:t>1</w:t>
      </w:r>
      <w:r w:rsidR="00422807" w:rsidRPr="00422807">
        <w:t>.4</w:t>
      </w:r>
      <w:r w:rsidR="00422807" w:rsidRPr="00422807">
        <w:tab/>
        <w:t>Acknowledgements</w:t>
      </w:r>
      <w:bookmarkEnd w:id="7"/>
    </w:p>
    <w:p w14:paraId="6424FCF2" w14:textId="72E3BF94" w:rsidR="002D6870" w:rsidRDefault="00422807" w:rsidP="00422807">
      <w:pPr>
        <w:spacing w:after="160" w:line="259" w:lineRule="auto"/>
        <w:rPr>
          <w:rFonts w:cs="Poppins"/>
          <w:szCs w:val="24"/>
        </w:rPr>
      </w:pPr>
      <w:r w:rsidRPr="00422807">
        <w:rPr>
          <w:rFonts w:cs="Poppins"/>
          <w:szCs w:val="24"/>
        </w:rPr>
        <w:t xml:space="preserve">Healthwatch Surrey would like to thank residents, their families, and the staff at </w:t>
      </w:r>
      <w:r w:rsidR="003F439F">
        <w:rPr>
          <w:rFonts w:cs="Poppins"/>
          <w:szCs w:val="24"/>
        </w:rPr>
        <w:t>Beaumont Lodge</w:t>
      </w:r>
      <w:r w:rsidRPr="00422807">
        <w:rPr>
          <w:rFonts w:cs="Poppins"/>
          <w:szCs w:val="24"/>
        </w:rPr>
        <w:t xml:space="preserve"> Nursing Home, for their contribution to our Enter and View programme.</w:t>
      </w:r>
    </w:p>
    <w:p w14:paraId="7A08C94B" w14:textId="77777777" w:rsidR="00422807" w:rsidRPr="00422807" w:rsidRDefault="00422807" w:rsidP="00422807">
      <w:pPr>
        <w:spacing w:after="160" w:line="259" w:lineRule="auto"/>
        <w:rPr>
          <w:rFonts w:cs="Poppins"/>
          <w:szCs w:val="24"/>
        </w:rPr>
      </w:pPr>
      <w:r w:rsidRPr="00422807">
        <w:rPr>
          <w:rFonts w:cs="Poppins"/>
          <w:szCs w:val="24"/>
        </w:rPr>
        <w:t xml:space="preserve"> </w:t>
      </w:r>
    </w:p>
    <w:p w14:paraId="3E1F4C57" w14:textId="77777777" w:rsidR="00422807" w:rsidRPr="00422807" w:rsidRDefault="002D6870" w:rsidP="002D6870">
      <w:pPr>
        <w:pStyle w:val="Heading2"/>
      </w:pPr>
      <w:bookmarkStart w:id="8" w:name="_Toc126685234"/>
      <w:r>
        <w:t>1</w:t>
      </w:r>
      <w:r w:rsidR="00422807" w:rsidRPr="00422807">
        <w:t>.5</w:t>
      </w:r>
      <w:r w:rsidR="00422807" w:rsidRPr="00422807">
        <w:tab/>
        <w:t>Disclaimer</w:t>
      </w:r>
      <w:bookmarkEnd w:id="8"/>
    </w:p>
    <w:p w14:paraId="51C07674" w14:textId="6E8E5D69" w:rsidR="00422807" w:rsidRPr="00422807" w:rsidRDefault="00422807" w:rsidP="00422807">
      <w:pPr>
        <w:spacing w:after="160" w:line="259" w:lineRule="auto"/>
        <w:rPr>
          <w:rFonts w:cs="Poppins"/>
          <w:szCs w:val="24"/>
        </w:rPr>
      </w:pPr>
      <w:r w:rsidRPr="00422807">
        <w:rPr>
          <w:rFonts w:cs="Poppins"/>
          <w:szCs w:val="24"/>
        </w:rPr>
        <w:t xml:space="preserve">This report relates to findings observed on the specific date set out on P3. Our report is not a representative portrayal of the experiences of all residents, their </w:t>
      </w:r>
      <w:r w:rsidR="00283E46" w:rsidRPr="00422807">
        <w:rPr>
          <w:rFonts w:cs="Poppins"/>
          <w:szCs w:val="24"/>
        </w:rPr>
        <w:t>families,</w:t>
      </w:r>
      <w:r w:rsidRPr="00422807">
        <w:rPr>
          <w:rFonts w:cs="Poppins"/>
          <w:szCs w:val="24"/>
        </w:rPr>
        <w:t xml:space="preserve"> and staff, only an account of what was observed and contributed at the time. </w:t>
      </w:r>
    </w:p>
    <w:p w14:paraId="5F8D199A" w14:textId="77777777" w:rsidR="00422807" w:rsidRPr="00422807" w:rsidRDefault="00422807" w:rsidP="00422807">
      <w:pPr>
        <w:spacing w:after="160" w:line="259" w:lineRule="auto"/>
        <w:rPr>
          <w:rFonts w:cs="Poppins"/>
          <w:szCs w:val="24"/>
        </w:rPr>
      </w:pPr>
    </w:p>
    <w:p w14:paraId="431C2481" w14:textId="77777777" w:rsidR="00422807" w:rsidRPr="00422807" w:rsidRDefault="00422807" w:rsidP="002D6870">
      <w:pPr>
        <w:pStyle w:val="Heading1"/>
      </w:pPr>
      <w:bookmarkStart w:id="9" w:name="_Toc126685235"/>
      <w:r w:rsidRPr="00422807">
        <w:t>2.</w:t>
      </w:r>
      <w:r w:rsidRPr="00422807">
        <w:tab/>
        <w:t>What we found</w:t>
      </w:r>
      <w:bookmarkEnd w:id="9"/>
    </w:p>
    <w:p w14:paraId="29B1307F" w14:textId="77777777" w:rsidR="00422807" w:rsidRPr="00422807" w:rsidRDefault="00422807" w:rsidP="002D6870">
      <w:pPr>
        <w:pStyle w:val="Heading2"/>
      </w:pPr>
      <w:bookmarkStart w:id="10" w:name="_Toc126685236"/>
      <w:r w:rsidRPr="00422807">
        <w:t>2.1</w:t>
      </w:r>
      <w:r w:rsidRPr="00422807">
        <w:tab/>
        <w:t>Description of service</w:t>
      </w:r>
      <w:bookmarkEnd w:id="10"/>
      <w:r w:rsidRPr="00422807">
        <w:t xml:space="preserve"> </w:t>
      </w:r>
    </w:p>
    <w:p w14:paraId="0D9E447E" w14:textId="0BCB236F" w:rsidR="00422807" w:rsidRPr="00422807" w:rsidRDefault="002D6870" w:rsidP="002D6870">
      <w:pPr>
        <w:spacing w:after="120"/>
      </w:pPr>
      <w:r>
        <w:t xml:space="preserve">Address: </w:t>
      </w:r>
      <w:r w:rsidR="003F439F">
        <w:t xml:space="preserve">Beaumont Lodge Nursing Home </w:t>
      </w:r>
      <w:r w:rsidR="001515D4" w:rsidRPr="001515D4">
        <w:t xml:space="preserve">19-21 </w:t>
      </w:r>
      <w:proofErr w:type="spellStart"/>
      <w:r w:rsidR="001515D4" w:rsidRPr="001515D4">
        <w:t>Heatherley</w:t>
      </w:r>
      <w:proofErr w:type="spellEnd"/>
      <w:r w:rsidR="001515D4" w:rsidRPr="001515D4">
        <w:t xml:space="preserve"> Road, Camberley GU15 3LX</w:t>
      </w:r>
    </w:p>
    <w:p w14:paraId="0BB64CC6" w14:textId="26A30120" w:rsidR="00422807" w:rsidRDefault="00422807" w:rsidP="002D6870">
      <w:pPr>
        <w:spacing w:after="120"/>
      </w:pPr>
      <w:r w:rsidRPr="00422807">
        <w:t xml:space="preserve">Website: </w:t>
      </w:r>
      <w:hyperlink r:id="rId17" w:history="1">
        <w:r w:rsidR="00526F94">
          <w:rPr>
            <w:color w:val="0000FF"/>
            <w:u w:val="single"/>
          </w:rPr>
          <w:t>beaumontlodge.com</w:t>
        </w:r>
      </w:hyperlink>
    </w:p>
    <w:p w14:paraId="6BAC07D7" w14:textId="2C0D9DA9" w:rsidR="00422807" w:rsidRPr="00422807" w:rsidRDefault="00422807" w:rsidP="002D6870">
      <w:pPr>
        <w:spacing w:after="120"/>
      </w:pPr>
      <w:r w:rsidRPr="00422807">
        <w:t>Provided by:</w:t>
      </w:r>
      <w:r w:rsidR="00AF22BE">
        <w:t xml:space="preserve"> Beaumont Lodge Ltd. </w:t>
      </w:r>
    </w:p>
    <w:p w14:paraId="41B5C0FC" w14:textId="15CFC410" w:rsidR="00422807" w:rsidRPr="00422807" w:rsidRDefault="00422807" w:rsidP="002D6870">
      <w:pPr>
        <w:spacing w:after="120"/>
      </w:pPr>
      <w:r w:rsidRPr="00422807">
        <w:lastRenderedPageBreak/>
        <w:t xml:space="preserve">Registered manager:  </w:t>
      </w:r>
      <w:r w:rsidR="003F439F">
        <w:t xml:space="preserve">Emma </w:t>
      </w:r>
      <w:proofErr w:type="spellStart"/>
      <w:r w:rsidR="003F439F">
        <w:t>Golby</w:t>
      </w:r>
      <w:proofErr w:type="spellEnd"/>
      <w:r w:rsidR="0037076D">
        <w:t>.</w:t>
      </w:r>
    </w:p>
    <w:p w14:paraId="4E3FCEA8" w14:textId="3DCCA839" w:rsidR="00F43012" w:rsidRDefault="00422807" w:rsidP="002D6870">
      <w:r w:rsidRPr="00422807">
        <w:t xml:space="preserve">Capacity: </w:t>
      </w:r>
      <w:r w:rsidR="00F43012">
        <w:t>According to C</w:t>
      </w:r>
      <w:r w:rsidRPr="00422807">
        <w:t>QC</w:t>
      </w:r>
      <w:r w:rsidR="00323C42">
        <w:t>,</w:t>
      </w:r>
      <w:r w:rsidR="00F43012" w:rsidRPr="00F43012">
        <w:t xml:space="preserve"> </w:t>
      </w:r>
      <w:r w:rsidR="00F43012">
        <w:t xml:space="preserve">Beaumont Lodge Nursing Home is a care home providing nursing and residential care for up to </w:t>
      </w:r>
      <w:r w:rsidR="005152A9">
        <w:t>forty</w:t>
      </w:r>
      <w:r w:rsidR="583286BA">
        <w:t>-</w:t>
      </w:r>
      <w:r w:rsidR="005152A9">
        <w:t>three</w:t>
      </w:r>
      <w:r w:rsidR="00F43012">
        <w:t xml:space="preserve"> people including people living with dementia. </w:t>
      </w:r>
    </w:p>
    <w:p w14:paraId="74B96361" w14:textId="18C8C856" w:rsidR="00422807" w:rsidRDefault="00F43012" w:rsidP="002D6870">
      <w:r>
        <w:t xml:space="preserve">At the time of our visit in December 2022 there </w:t>
      </w:r>
      <w:r w:rsidR="00DD1233">
        <w:t xml:space="preserve">were </w:t>
      </w:r>
      <w:r w:rsidR="005152A9">
        <w:t>thirty</w:t>
      </w:r>
      <w:r w:rsidR="0D0C8FCC">
        <w:t>-</w:t>
      </w:r>
      <w:r w:rsidR="005152A9">
        <w:t>one</w:t>
      </w:r>
      <w:r w:rsidR="00422807" w:rsidRPr="00422807">
        <w:t xml:space="preserve"> residents</w:t>
      </w:r>
      <w:r w:rsidR="001B4503">
        <w:t xml:space="preserve">, one </w:t>
      </w:r>
      <w:r w:rsidR="00DD1233">
        <w:t>wa</w:t>
      </w:r>
      <w:r w:rsidR="001B4503">
        <w:t>s in hospital</w:t>
      </w:r>
      <w:r w:rsidR="00422807" w:rsidRPr="00422807">
        <w:t>. There ar</w:t>
      </w:r>
      <w:r w:rsidR="00646E2C">
        <w:t xml:space="preserve">e </w:t>
      </w:r>
      <w:r w:rsidR="005152A9">
        <w:t>five</w:t>
      </w:r>
      <w:r w:rsidR="00422807" w:rsidRPr="00422807">
        <w:t xml:space="preserve"> Discharge to Assess beds</w:t>
      </w:r>
      <w:r w:rsidR="00646E2C">
        <w:t xml:space="preserve"> commissioned by SCC.</w:t>
      </w:r>
    </w:p>
    <w:p w14:paraId="5C6D1499" w14:textId="2AC5CB7B" w:rsidR="00646E2C" w:rsidRPr="00422807" w:rsidRDefault="00646E2C" w:rsidP="002D6870">
      <w:r>
        <w:t>Some residents were self</w:t>
      </w:r>
      <w:r w:rsidR="00806028">
        <w:t>-</w:t>
      </w:r>
      <w:r>
        <w:t>funded, some were funded by Surrey and some by Hampshire C</w:t>
      </w:r>
      <w:r w:rsidR="00F87D44">
        <w:t xml:space="preserve">ounty </w:t>
      </w:r>
      <w:r>
        <w:t>C</w:t>
      </w:r>
      <w:r w:rsidR="00F87D44">
        <w:t>ouncil</w:t>
      </w:r>
      <w:r>
        <w:t xml:space="preserve">. </w:t>
      </w:r>
    </w:p>
    <w:p w14:paraId="0726664B" w14:textId="03431A9E" w:rsidR="00422807" w:rsidRPr="00422807" w:rsidRDefault="00FD0A76" w:rsidP="002D6870">
      <w:r>
        <w:t xml:space="preserve">The registered manager told us that </w:t>
      </w:r>
      <w:r w:rsidR="005152A9">
        <w:t>seven</w:t>
      </w:r>
      <w:r w:rsidR="0004455F">
        <w:t xml:space="preserve"> or </w:t>
      </w:r>
      <w:r w:rsidR="005152A9">
        <w:t>eight</w:t>
      </w:r>
      <w:r w:rsidR="0004455F">
        <w:t xml:space="preserve"> residents would have capacity to speak to us, and </w:t>
      </w:r>
      <w:r>
        <w:t>13 residents had dementia</w:t>
      </w:r>
      <w:r w:rsidR="0004455F">
        <w:t xml:space="preserve">. </w:t>
      </w:r>
    </w:p>
    <w:p w14:paraId="78E0FD57" w14:textId="77777777" w:rsidR="00422807" w:rsidRPr="00422807" w:rsidRDefault="00422807" w:rsidP="00422807">
      <w:pPr>
        <w:spacing w:after="160" w:line="259" w:lineRule="auto"/>
        <w:rPr>
          <w:rFonts w:cs="Poppins"/>
          <w:szCs w:val="24"/>
        </w:rPr>
      </w:pPr>
    </w:p>
    <w:p w14:paraId="6A63EE3C" w14:textId="77777777" w:rsidR="00422807" w:rsidRPr="00422807" w:rsidRDefault="00422807" w:rsidP="00DD21ED">
      <w:pPr>
        <w:pStyle w:val="Heading2"/>
      </w:pPr>
      <w:bookmarkStart w:id="11" w:name="_Toc126685237"/>
      <w:r w:rsidRPr="00422807">
        <w:t>2.2</w:t>
      </w:r>
      <w:r w:rsidRPr="00422807">
        <w:tab/>
        <w:t>Environment</w:t>
      </w:r>
      <w:bookmarkEnd w:id="11"/>
    </w:p>
    <w:p w14:paraId="154088D1" w14:textId="35584CF1" w:rsidR="00DD21ED" w:rsidRPr="00422807" w:rsidRDefault="005152A9" w:rsidP="00DD21ED">
      <w:r>
        <w:t xml:space="preserve">Beaumont Lodge is a large house, with </w:t>
      </w:r>
      <w:r w:rsidR="00422807" w:rsidRPr="00422807">
        <w:t>accommodation split across three floors. Access to the first and second floor is via a</w:t>
      </w:r>
      <w:r w:rsidR="00806028">
        <w:t xml:space="preserve"> staircase </w:t>
      </w:r>
      <w:r w:rsidR="00422807" w:rsidRPr="00422807">
        <w:t xml:space="preserve">and a spacious lift. </w:t>
      </w:r>
    </w:p>
    <w:p w14:paraId="4E442197" w14:textId="59CA6970" w:rsidR="00DD21ED" w:rsidRDefault="00422807" w:rsidP="00DD21ED">
      <w:r w:rsidRPr="00422807">
        <w:t>The home was very clean and fresh smelling</w:t>
      </w:r>
      <w:r w:rsidR="004D54A3">
        <w:t>, the décor was clean.</w:t>
      </w:r>
    </w:p>
    <w:p w14:paraId="24DBA030" w14:textId="73548C29" w:rsidR="0088728D" w:rsidRDefault="0088728D" w:rsidP="00DD21ED">
      <w:r>
        <w:t>The atmosphere was tranquil</w:t>
      </w:r>
      <w:r w:rsidR="005152A9">
        <w:t xml:space="preserve"> and quiet</w:t>
      </w:r>
      <w:r>
        <w:t>.</w:t>
      </w:r>
    </w:p>
    <w:p w14:paraId="4A2390A2" w14:textId="2407FD79" w:rsidR="00A46ED7" w:rsidRDefault="00A46ED7" w:rsidP="00DD21ED">
      <w:r>
        <w:t xml:space="preserve">Residents were up and dressed and busy/happy. </w:t>
      </w:r>
    </w:p>
    <w:p w14:paraId="00F6E0B5" w14:textId="75B08732" w:rsidR="00A46ED7" w:rsidRDefault="00A46ED7" w:rsidP="00DD21ED">
      <w:r>
        <w:t>Bedroom doors were open.</w:t>
      </w:r>
    </w:p>
    <w:p w14:paraId="44D49BDA" w14:textId="77777777" w:rsidR="004D54A3" w:rsidRDefault="004D54A3" w:rsidP="004D54A3">
      <w:r w:rsidRPr="00422807">
        <w:t xml:space="preserve">We saw evidence that our visit was expected, with our posters displayed throughout the home. </w:t>
      </w:r>
    </w:p>
    <w:p w14:paraId="1B43AADB" w14:textId="77777777" w:rsidR="00422807" w:rsidRPr="00422807" w:rsidRDefault="00422807" w:rsidP="00422807">
      <w:pPr>
        <w:spacing w:after="160" w:line="259" w:lineRule="auto"/>
        <w:rPr>
          <w:rFonts w:cs="Poppins"/>
          <w:szCs w:val="24"/>
        </w:rPr>
      </w:pPr>
    </w:p>
    <w:p w14:paraId="6C1C2D31" w14:textId="00F6FCBC" w:rsidR="0037076D" w:rsidRPr="0037076D" w:rsidRDefault="00422807" w:rsidP="00A46ED7">
      <w:pPr>
        <w:pStyle w:val="Heading2"/>
      </w:pPr>
      <w:bookmarkStart w:id="12" w:name="_Toc126685238"/>
      <w:r w:rsidRPr="00422807">
        <w:t>2.3</w:t>
      </w:r>
      <w:r w:rsidRPr="00422807">
        <w:tab/>
        <w:t>Facilities</w:t>
      </w:r>
      <w:bookmarkEnd w:id="12"/>
    </w:p>
    <w:p w14:paraId="6EB8B8C9" w14:textId="3B38CB70" w:rsidR="00422807" w:rsidRDefault="00422807" w:rsidP="00DD21ED">
      <w:r w:rsidRPr="00DD21ED">
        <w:rPr>
          <w:rStyle w:val="Strong"/>
        </w:rPr>
        <w:t>The lounge</w:t>
      </w:r>
      <w:r w:rsidRPr="00422807">
        <w:t xml:space="preserve"> </w:t>
      </w:r>
      <w:r w:rsidR="00363C20">
        <w:t xml:space="preserve">had plenty of </w:t>
      </w:r>
      <w:r w:rsidR="00DD1233">
        <w:t>armchairs</w:t>
      </w:r>
      <w:r w:rsidR="00A46ED7">
        <w:t>,</w:t>
      </w:r>
      <w:r w:rsidR="00AB090D">
        <w:t xml:space="preserve"> a TV</w:t>
      </w:r>
      <w:r w:rsidR="002A0C02">
        <w:t xml:space="preserve"> and piano.</w:t>
      </w:r>
      <w:r w:rsidR="00AB090D">
        <w:t xml:space="preserve"> </w:t>
      </w:r>
      <w:r w:rsidR="00A46ED7">
        <w:t xml:space="preserve">At the time of our </w:t>
      </w:r>
      <w:r w:rsidR="2425F2A6">
        <w:t>visit,</w:t>
      </w:r>
      <w:r w:rsidR="00A46ED7">
        <w:t xml:space="preserve"> it </w:t>
      </w:r>
      <w:r w:rsidR="00AB090D">
        <w:t xml:space="preserve">was </w:t>
      </w:r>
      <w:r w:rsidRPr="00422807">
        <w:t xml:space="preserve">being used by </w:t>
      </w:r>
      <w:r w:rsidR="00806028">
        <w:t xml:space="preserve">some residents </w:t>
      </w:r>
      <w:r w:rsidR="00AB090D">
        <w:t xml:space="preserve">who were </w:t>
      </w:r>
      <w:r w:rsidR="00806028">
        <w:t>taking part in a Christmas quiz</w:t>
      </w:r>
      <w:r w:rsidR="00AB090D">
        <w:t>. W</w:t>
      </w:r>
      <w:r w:rsidR="00806028">
        <w:t>hen we left</w:t>
      </w:r>
      <w:r w:rsidR="00AB090D">
        <w:t>,</w:t>
      </w:r>
      <w:r w:rsidR="00806028">
        <w:t xml:space="preserve"> a pantomime was being performed by entertainers.</w:t>
      </w:r>
      <w:r w:rsidRPr="00422807">
        <w:t xml:space="preserve"> </w:t>
      </w:r>
    </w:p>
    <w:p w14:paraId="3F95DE59" w14:textId="4FA62AA2" w:rsidR="00DD21ED" w:rsidRDefault="006C2813" w:rsidP="00DD21ED">
      <w:r>
        <w:t xml:space="preserve">We were told there is also an upstairs lounge which was converted from a bedroom in 2020. </w:t>
      </w:r>
      <w:r w:rsidR="006D161E">
        <w:t xml:space="preserve">The resident pictured below asked for her photo to be included in our report. </w:t>
      </w:r>
    </w:p>
    <w:p w14:paraId="23F92118" w14:textId="261D5664" w:rsidR="006D161E" w:rsidRPr="00422807" w:rsidRDefault="006D161E" w:rsidP="00DD21ED">
      <w:r>
        <w:rPr>
          <w:noProof/>
        </w:rPr>
        <w:lastRenderedPageBreak/>
        <w:drawing>
          <wp:inline distT="0" distB="0" distL="0" distR="0" wp14:anchorId="4E87F871" wp14:editId="79ECDFE4">
            <wp:extent cx="1235868" cy="1647825"/>
            <wp:effectExtent l="0" t="0" r="2540" b="0"/>
            <wp:docPr id="19" name="Picture 19" descr="A female resident sitting in a chair in the loun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emale resident sitting in a chair in the lounge.&#10;&#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5868" cy="1647825"/>
                    </a:xfrm>
                    <a:prstGeom prst="rect">
                      <a:avLst/>
                    </a:prstGeom>
                  </pic:spPr>
                </pic:pic>
              </a:graphicData>
            </a:graphic>
          </wp:inline>
        </w:drawing>
      </w:r>
    </w:p>
    <w:p w14:paraId="075149CD" w14:textId="77777777" w:rsidR="00DD21ED" w:rsidRPr="00422807" w:rsidRDefault="00DD21ED" w:rsidP="00DD21ED"/>
    <w:p w14:paraId="5488FE6F" w14:textId="054B502B" w:rsidR="00422807" w:rsidRDefault="00422807" w:rsidP="00DD21ED">
      <w:r w:rsidRPr="00422807">
        <w:t xml:space="preserve">The </w:t>
      </w:r>
      <w:r w:rsidRPr="00DD21ED">
        <w:rPr>
          <w:rStyle w:val="Strong"/>
        </w:rPr>
        <w:t>dining room</w:t>
      </w:r>
      <w:r w:rsidR="008B0104">
        <w:rPr>
          <w:rStyle w:val="Strong"/>
        </w:rPr>
        <w:t>,</w:t>
      </w:r>
      <w:r w:rsidRPr="00422807">
        <w:t xml:space="preserve"> </w:t>
      </w:r>
      <w:r w:rsidR="008B0104">
        <w:t xml:space="preserve">which </w:t>
      </w:r>
      <w:r w:rsidRPr="00422807">
        <w:t xml:space="preserve">was not being used </w:t>
      </w:r>
      <w:r w:rsidR="008B0104">
        <w:t xml:space="preserve">when we visited </w:t>
      </w:r>
      <w:r w:rsidR="006443E6">
        <w:t>(</w:t>
      </w:r>
      <w:r w:rsidR="00806028">
        <w:t>between 1400 and 1600</w:t>
      </w:r>
      <w:r w:rsidRPr="00422807">
        <w:t>)</w:t>
      </w:r>
      <w:r w:rsidR="006443E6">
        <w:t xml:space="preserve"> </w:t>
      </w:r>
      <w:r w:rsidR="00363C20">
        <w:t xml:space="preserve">was set up with </w:t>
      </w:r>
      <w:r w:rsidR="00F334ED">
        <w:t>twelve</w:t>
      </w:r>
      <w:r w:rsidR="00F2205D">
        <w:t xml:space="preserve"> chairs and </w:t>
      </w:r>
      <w:r w:rsidR="00F334ED">
        <w:t>four</w:t>
      </w:r>
      <w:r w:rsidR="00F2205D">
        <w:t xml:space="preserve"> tables. We were told that some residents choose to eat in the lounge, and some eat in their rooms. </w:t>
      </w:r>
      <w:r w:rsidR="008B0104">
        <w:t>We were told that the dining room is also used as a quiet area for visitors.</w:t>
      </w:r>
    </w:p>
    <w:p w14:paraId="71064EBA" w14:textId="77777777" w:rsidR="002E00CE" w:rsidRDefault="002E00CE" w:rsidP="00DD21ED"/>
    <w:p w14:paraId="201592AD" w14:textId="42B18042" w:rsidR="002E00CE" w:rsidRDefault="002E00CE" w:rsidP="00DD21ED">
      <w:r>
        <w:rPr>
          <w:noProof/>
        </w:rPr>
        <w:drawing>
          <wp:inline distT="0" distB="0" distL="0" distR="0" wp14:anchorId="2E924F0D" wp14:editId="47BBD085">
            <wp:extent cx="2739764" cy="3653120"/>
            <wp:effectExtent l="0" t="0" r="3810" b="5080"/>
            <wp:docPr id="5" name="Picture 5" descr="A dining room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ning room with tables and chairs"/>
                    <pic:cNvPicPr/>
                  </pic:nvPicPr>
                  <pic:blipFill>
                    <a:blip r:embed="rId19">
                      <a:extLst>
                        <a:ext uri="{28A0092B-C50C-407E-A947-70E740481C1C}">
                          <a14:useLocalDpi xmlns:a14="http://schemas.microsoft.com/office/drawing/2010/main" val="0"/>
                        </a:ext>
                      </a:extLst>
                    </a:blip>
                    <a:stretch>
                      <a:fillRect/>
                    </a:stretch>
                  </pic:blipFill>
                  <pic:spPr>
                    <a:xfrm>
                      <a:off x="0" y="0"/>
                      <a:ext cx="2758501" cy="3678103"/>
                    </a:xfrm>
                    <a:prstGeom prst="rect">
                      <a:avLst/>
                    </a:prstGeom>
                  </pic:spPr>
                </pic:pic>
              </a:graphicData>
            </a:graphic>
          </wp:inline>
        </w:drawing>
      </w:r>
    </w:p>
    <w:p w14:paraId="2695D4AC" w14:textId="77777777" w:rsidR="00DD21ED" w:rsidRPr="00422807" w:rsidRDefault="00DD21ED" w:rsidP="00DD21ED"/>
    <w:p w14:paraId="3B21F220" w14:textId="2803918A" w:rsidR="00F5378A" w:rsidRDefault="00F5378A" w:rsidP="00DD21ED">
      <w:r>
        <w:t xml:space="preserve">In the </w:t>
      </w:r>
      <w:r w:rsidRPr="00F5378A">
        <w:rPr>
          <w:b/>
          <w:bCs/>
        </w:rPr>
        <w:t>bedrooms</w:t>
      </w:r>
      <w:r>
        <w:t xml:space="preserve">, we saw evidence of personal décor including art, photographs, plants, birthday cards and soft furnishings. </w:t>
      </w:r>
      <w:r w:rsidR="00566099">
        <w:t>Most</w:t>
      </w:r>
      <w:r w:rsidR="00422807" w:rsidRPr="00422807">
        <w:t xml:space="preserve"> </w:t>
      </w:r>
      <w:r w:rsidR="00422807" w:rsidRPr="00F5378A">
        <w:rPr>
          <w:rStyle w:val="Strong"/>
          <w:b w:val="0"/>
          <w:bCs w:val="0"/>
        </w:rPr>
        <w:t>bedrooms</w:t>
      </w:r>
      <w:r w:rsidR="00422807" w:rsidRPr="00422807">
        <w:t xml:space="preserve"> </w:t>
      </w:r>
      <w:r w:rsidR="00F334ED">
        <w:t>a</w:t>
      </w:r>
      <w:r w:rsidR="00422807" w:rsidRPr="00715C76">
        <w:t xml:space="preserve">re </w:t>
      </w:r>
      <w:proofErr w:type="spellStart"/>
      <w:r w:rsidR="00422807" w:rsidRPr="00715C76">
        <w:t>en</w:t>
      </w:r>
      <w:proofErr w:type="spellEnd"/>
      <w:r w:rsidR="00422807" w:rsidRPr="00715C76">
        <w:t xml:space="preserve"> suite</w:t>
      </w:r>
      <w:r w:rsidR="00867144" w:rsidRPr="00715C76">
        <w:t xml:space="preserve"> (</w:t>
      </w:r>
      <w:r w:rsidR="006443E6">
        <w:t xml:space="preserve">they </w:t>
      </w:r>
      <w:r w:rsidR="00867144" w:rsidRPr="00715C76">
        <w:t>include a WC and basin</w:t>
      </w:r>
      <w:r w:rsidR="006443E6">
        <w:t xml:space="preserve"> but no shower</w:t>
      </w:r>
      <w:r w:rsidR="00867144" w:rsidRPr="00715C76">
        <w:t>)</w:t>
      </w:r>
      <w:r w:rsidR="00154EDE">
        <w:t>;</w:t>
      </w:r>
      <w:r w:rsidR="00566099" w:rsidRPr="00715C76">
        <w:t xml:space="preserve"> there are </w:t>
      </w:r>
      <w:r w:rsidR="005C707A">
        <w:t>three</w:t>
      </w:r>
      <w:r w:rsidR="006816E8" w:rsidRPr="00715C76">
        <w:t xml:space="preserve"> rooms without </w:t>
      </w:r>
      <w:proofErr w:type="spellStart"/>
      <w:r w:rsidR="006816E8" w:rsidRPr="00715C76">
        <w:t>en</w:t>
      </w:r>
      <w:proofErr w:type="spellEnd"/>
      <w:r w:rsidR="006816E8" w:rsidRPr="00715C76">
        <w:t xml:space="preserve"> suites</w:t>
      </w:r>
      <w:r w:rsidR="00422807" w:rsidRPr="00715C76">
        <w:t xml:space="preserve">. </w:t>
      </w:r>
      <w:r>
        <w:t xml:space="preserve"> </w:t>
      </w:r>
      <w:r w:rsidR="00857F0C">
        <w:t xml:space="preserve">The bathrooms which we saw had grab rails and raised WCs. </w:t>
      </w:r>
    </w:p>
    <w:p w14:paraId="1C54D4FE" w14:textId="04C509A2" w:rsidR="00F5378A" w:rsidRDefault="00F5378A" w:rsidP="00DD21ED"/>
    <w:p w14:paraId="3794FD75" w14:textId="77777777" w:rsidR="00F334ED" w:rsidRDefault="00F334ED" w:rsidP="00DD21ED"/>
    <w:p w14:paraId="0C22A1AB" w14:textId="77777777" w:rsidR="00F334ED" w:rsidRDefault="00F334ED" w:rsidP="00DD21ED"/>
    <w:p w14:paraId="153D9CC8" w14:textId="796FBC1D" w:rsidR="00436EE3" w:rsidRPr="00715C76" w:rsidRDefault="00F334ED" w:rsidP="00DD21ED">
      <w:r>
        <w:rPr>
          <w:noProof/>
        </w:rPr>
        <w:drawing>
          <wp:inline distT="0" distB="0" distL="0" distR="0" wp14:anchorId="0740D5A2" wp14:editId="7F391F6B">
            <wp:extent cx="3292475" cy="2469540"/>
            <wp:effectExtent l="0" t="0" r="3175" b="6985"/>
            <wp:docPr id="6" name="Picture 6" descr="A bedroom with a bed and furni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edroom with a bed and furniture&#10;&#10;"/>
                    <pic:cNvPicPr/>
                  </pic:nvPicPr>
                  <pic:blipFill>
                    <a:blip r:embed="rId20">
                      <a:extLst>
                        <a:ext uri="{28A0092B-C50C-407E-A947-70E740481C1C}">
                          <a14:useLocalDpi xmlns:a14="http://schemas.microsoft.com/office/drawing/2010/main" val="0"/>
                        </a:ext>
                      </a:extLst>
                    </a:blip>
                    <a:stretch>
                      <a:fillRect/>
                    </a:stretch>
                  </pic:blipFill>
                  <pic:spPr>
                    <a:xfrm>
                      <a:off x="0" y="0"/>
                      <a:ext cx="3312367" cy="2484460"/>
                    </a:xfrm>
                    <a:prstGeom prst="rect">
                      <a:avLst/>
                    </a:prstGeom>
                  </pic:spPr>
                </pic:pic>
              </a:graphicData>
            </a:graphic>
          </wp:inline>
        </w:drawing>
      </w:r>
      <w:r w:rsidR="00436EE3">
        <w:t xml:space="preserve"> </w:t>
      </w:r>
      <w:r w:rsidR="009A5A83">
        <w:rPr>
          <w:noProof/>
        </w:rPr>
        <w:drawing>
          <wp:inline distT="0" distB="0" distL="0" distR="0" wp14:anchorId="4E90A5B6" wp14:editId="02699E4A">
            <wp:extent cx="2093060" cy="2790825"/>
            <wp:effectExtent l="0" t="0" r="2540" b="0"/>
            <wp:docPr id="7" name="Picture 7" descr="A raised toilet in a bathroom with grab r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aised toilet in a bathroom with grab rails&#10;"/>
                    <pic:cNvPicPr/>
                  </pic:nvPicPr>
                  <pic:blipFill>
                    <a:blip r:embed="rId21">
                      <a:extLst>
                        <a:ext uri="{28A0092B-C50C-407E-A947-70E740481C1C}">
                          <a14:useLocalDpi xmlns:a14="http://schemas.microsoft.com/office/drawing/2010/main" val="0"/>
                        </a:ext>
                      </a:extLst>
                    </a:blip>
                    <a:stretch>
                      <a:fillRect/>
                    </a:stretch>
                  </pic:blipFill>
                  <pic:spPr>
                    <a:xfrm>
                      <a:off x="0" y="0"/>
                      <a:ext cx="2114726" cy="2819714"/>
                    </a:xfrm>
                    <a:prstGeom prst="rect">
                      <a:avLst/>
                    </a:prstGeom>
                  </pic:spPr>
                </pic:pic>
              </a:graphicData>
            </a:graphic>
          </wp:inline>
        </w:drawing>
      </w:r>
    </w:p>
    <w:p w14:paraId="2294314D" w14:textId="77777777" w:rsidR="00715C76" w:rsidRDefault="00715C76" w:rsidP="00DD21ED">
      <w:pPr>
        <w:rPr>
          <w:color w:val="FF0000"/>
        </w:rPr>
      </w:pPr>
    </w:p>
    <w:p w14:paraId="616A7238" w14:textId="77777777" w:rsidR="00154EDE" w:rsidRDefault="00154EDE" w:rsidP="00DD21ED"/>
    <w:p w14:paraId="54593534" w14:textId="77777777" w:rsidR="00154EDE" w:rsidRDefault="00154EDE" w:rsidP="00154EDE">
      <w:r w:rsidRPr="00715C76">
        <w:t xml:space="preserve">There are two wet rooms on the ground floor, two wet rooms on the first floor and one bathroom </w:t>
      </w:r>
      <w:r>
        <w:t xml:space="preserve">(with bath and hoist) </w:t>
      </w:r>
      <w:r w:rsidRPr="00715C76">
        <w:t xml:space="preserve">on the second floor. </w:t>
      </w:r>
    </w:p>
    <w:p w14:paraId="7D5AFAEE" w14:textId="77777777" w:rsidR="00154EDE" w:rsidRDefault="00154EDE" w:rsidP="00154EDE">
      <w:r>
        <w:t xml:space="preserve">All residents share a </w:t>
      </w:r>
      <w:proofErr w:type="spellStart"/>
      <w:r>
        <w:t>wetroom</w:t>
      </w:r>
      <w:proofErr w:type="spellEnd"/>
      <w:r>
        <w:t>/bathroom.</w:t>
      </w:r>
    </w:p>
    <w:p w14:paraId="3F010818" w14:textId="77777777" w:rsidR="00154EDE" w:rsidRDefault="00154EDE" w:rsidP="00DD21ED"/>
    <w:p w14:paraId="57AA3DDA" w14:textId="428426E4" w:rsidR="00154EDE" w:rsidRDefault="00154EDE" w:rsidP="00DD21ED">
      <w:r>
        <w:rPr>
          <w:noProof/>
        </w:rPr>
        <w:drawing>
          <wp:inline distT="0" distB="0" distL="0" distR="0" wp14:anchorId="62D4CFF8" wp14:editId="0BDFA6C2">
            <wp:extent cx="2168275" cy="2891113"/>
            <wp:effectExtent l="0" t="0" r="3810" b="5080"/>
            <wp:docPr id="8" name="Picture 8" descr="A picture showing a bath with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showing a bath with hoist."/>
                    <pic:cNvPicPr/>
                  </pic:nvPicPr>
                  <pic:blipFill>
                    <a:blip r:embed="rId22">
                      <a:extLst>
                        <a:ext uri="{28A0092B-C50C-407E-A947-70E740481C1C}">
                          <a14:useLocalDpi xmlns:a14="http://schemas.microsoft.com/office/drawing/2010/main" val="0"/>
                        </a:ext>
                      </a:extLst>
                    </a:blip>
                    <a:stretch>
                      <a:fillRect/>
                    </a:stretch>
                  </pic:blipFill>
                  <pic:spPr>
                    <a:xfrm>
                      <a:off x="0" y="0"/>
                      <a:ext cx="2185884" cy="2914592"/>
                    </a:xfrm>
                    <a:prstGeom prst="rect">
                      <a:avLst/>
                    </a:prstGeom>
                  </pic:spPr>
                </pic:pic>
              </a:graphicData>
            </a:graphic>
          </wp:inline>
        </w:drawing>
      </w:r>
    </w:p>
    <w:p w14:paraId="2B3AF698" w14:textId="77777777" w:rsidR="00154EDE" w:rsidRDefault="00154EDE" w:rsidP="00DD21ED"/>
    <w:p w14:paraId="4203C8D0" w14:textId="77777777" w:rsidR="00154EDE" w:rsidRDefault="00154EDE" w:rsidP="00DD21ED"/>
    <w:p w14:paraId="5D0C96FC" w14:textId="1012F313" w:rsidR="00422807" w:rsidRPr="00AA25C2" w:rsidRDefault="00422807" w:rsidP="00DD21ED">
      <w:r w:rsidRPr="00AA25C2">
        <w:t>N.B. when we entered any bedrooms, we did so in pairs, we asked permission of the resident and the door was left open.</w:t>
      </w:r>
    </w:p>
    <w:p w14:paraId="11268522" w14:textId="77777777" w:rsidR="00DD21ED" w:rsidRPr="00806028" w:rsidRDefault="00DD21ED" w:rsidP="00DD21ED">
      <w:pPr>
        <w:rPr>
          <w:color w:val="FF0000"/>
        </w:rPr>
      </w:pPr>
    </w:p>
    <w:p w14:paraId="1A122A70" w14:textId="35403596" w:rsidR="00625931" w:rsidRDefault="00625931" w:rsidP="00DD21ED">
      <w:pPr>
        <w:rPr>
          <w:color w:val="FF0000"/>
        </w:rPr>
      </w:pPr>
      <w:r w:rsidRPr="00166E9D">
        <w:t xml:space="preserve">The </w:t>
      </w:r>
      <w:r w:rsidRPr="00522869">
        <w:rPr>
          <w:b/>
          <w:bCs/>
        </w:rPr>
        <w:t>visit</w:t>
      </w:r>
      <w:r w:rsidR="00166E9D" w:rsidRPr="00522869">
        <w:rPr>
          <w:b/>
          <w:bCs/>
        </w:rPr>
        <w:t>ing</w:t>
      </w:r>
      <w:r w:rsidRPr="00522869">
        <w:rPr>
          <w:b/>
          <w:bCs/>
        </w:rPr>
        <w:t xml:space="preserve"> room</w:t>
      </w:r>
      <w:r w:rsidRPr="00166E9D">
        <w:t xml:space="preserve"> was small and contained </w:t>
      </w:r>
      <w:r w:rsidR="005D36FD">
        <w:t>three</w:t>
      </w:r>
      <w:r w:rsidRPr="00166E9D">
        <w:t xml:space="preserve"> chairs. </w:t>
      </w:r>
    </w:p>
    <w:p w14:paraId="0FD19C44" w14:textId="77777777" w:rsidR="00625931" w:rsidRPr="00806028" w:rsidRDefault="00625931" w:rsidP="00DD21ED">
      <w:pPr>
        <w:rPr>
          <w:color w:val="FF0000"/>
        </w:rPr>
      </w:pPr>
    </w:p>
    <w:p w14:paraId="32B65136" w14:textId="23A2D18C" w:rsidR="00705EB9" w:rsidRDefault="00705EB9" w:rsidP="00705EB9">
      <w:r>
        <w:t xml:space="preserve">The manager told us that there are </w:t>
      </w:r>
      <w:r w:rsidR="005D36FD">
        <w:rPr>
          <w:b/>
          <w:bCs/>
        </w:rPr>
        <w:t xml:space="preserve">thirteen </w:t>
      </w:r>
      <w:r w:rsidRPr="00705EB9">
        <w:rPr>
          <w:b/>
          <w:bCs/>
        </w:rPr>
        <w:t>communal wheelchairs</w:t>
      </w:r>
      <w:r>
        <w:t xml:space="preserve"> in the home. Some residents have their own, some use </w:t>
      </w:r>
      <w:proofErr w:type="spellStart"/>
      <w:r w:rsidR="00091AA5">
        <w:t>Zimmers</w:t>
      </w:r>
      <w:proofErr w:type="spellEnd"/>
      <w:r>
        <w:t>/rollators, and some residents are mobile. There were wheelchair parks at different points around the home.</w:t>
      </w:r>
      <w:r w:rsidR="003117BC">
        <w:t xml:space="preserve"> </w:t>
      </w:r>
    </w:p>
    <w:p w14:paraId="14533205" w14:textId="6A3F4038" w:rsidR="003117BC" w:rsidRDefault="003117BC" w:rsidP="00705EB9">
      <w:r>
        <w:t xml:space="preserve">The manager told us that </w:t>
      </w:r>
      <w:r w:rsidR="0046524A">
        <w:t>there is enough equipment for everyone</w:t>
      </w:r>
      <w:r w:rsidR="00FD0474">
        <w:t>’s needs</w:t>
      </w:r>
      <w:r w:rsidR="0046524A">
        <w:t xml:space="preserve"> to be</w:t>
      </w:r>
      <w:r w:rsidR="00FD0474">
        <w:t xml:space="preserve"> met whether they wanted to be i</w:t>
      </w:r>
      <w:r w:rsidR="0046524A">
        <w:t>n</w:t>
      </w:r>
      <w:r w:rsidR="00FD0474">
        <w:t xml:space="preserve"> or</w:t>
      </w:r>
      <w:r w:rsidR="0046524A">
        <w:t xml:space="preserve"> out of their rooms. </w:t>
      </w:r>
    </w:p>
    <w:p w14:paraId="607B225A" w14:textId="384DB1F7" w:rsidR="00DD21ED" w:rsidRDefault="00DD21ED" w:rsidP="0046524A"/>
    <w:p w14:paraId="0DAA0C2D" w14:textId="6974FDB0" w:rsidR="00583389" w:rsidRDefault="00583389" w:rsidP="0046524A">
      <w:r>
        <w:t xml:space="preserve">We saw dementia friendly signage throughout the home. </w:t>
      </w:r>
    </w:p>
    <w:p w14:paraId="3BEE0229" w14:textId="77777777" w:rsidR="00583389" w:rsidRDefault="00583389" w:rsidP="0046524A"/>
    <w:p w14:paraId="343B7C1F" w14:textId="553FC0AB" w:rsidR="00583389" w:rsidRPr="0046524A" w:rsidRDefault="00160489" w:rsidP="0046524A">
      <w:r>
        <w:rPr>
          <w:noProof/>
        </w:rPr>
        <w:drawing>
          <wp:inline distT="0" distB="0" distL="0" distR="0" wp14:anchorId="1A3D8C51" wp14:editId="73EDAF3C">
            <wp:extent cx="1540099" cy="2053522"/>
            <wp:effectExtent l="0" t="0" r="3175" b="4445"/>
            <wp:docPr id="12" name="Picture 12" descr="A yellow wall with posters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wall with posters on it&#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9275" cy="2065757"/>
                    </a:xfrm>
                    <a:prstGeom prst="rect">
                      <a:avLst/>
                    </a:prstGeom>
                  </pic:spPr>
                </pic:pic>
              </a:graphicData>
            </a:graphic>
          </wp:inline>
        </w:drawing>
      </w:r>
      <w:r w:rsidR="00E42E53">
        <w:rPr>
          <w:noProof/>
        </w:rPr>
        <w:t xml:space="preserve">      </w:t>
      </w:r>
      <w:r w:rsidR="00583389">
        <w:rPr>
          <w:noProof/>
        </w:rPr>
        <w:drawing>
          <wp:inline distT="0" distB="0" distL="0" distR="0" wp14:anchorId="53018A1C" wp14:editId="63ED4FDD">
            <wp:extent cx="1558689" cy="2078310"/>
            <wp:effectExtent l="0" t="0" r="3810" b="0"/>
            <wp:docPr id="9" name="Picture 9" descr="Dementia friendly shower room 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mentia friendly shower room sign&#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8689" cy="2078310"/>
                    </a:xfrm>
                    <a:prstGeom prst="rect">
                      <a:avLst/>
                    </a:prstGeom>
                  </pic:spPr>
                </pic:pic>
              </a:graphicData>
            </a:graphic>
          </wp:inline>
        </w:drawing>
      </w:r>
    </w:p>
    <w:p w14:paraId="6EE1C330" w14:textId="77777777" w:rsidR="00422807" w:rsidRPr="00422807" w:rsidRDefault="00422807" w:rsidP="00422807">
      <w:pPr>
        <w:spacing w:after="160" w:line="259" w:lineRule="auto"/>
        <w:rPr>
          <w:rFonts w:cs="Poppins"/>
          <w:szCs w:val="24"/>
        </w:rPr>
      </w:pPr>
    </w:p>
    <w:p w14:paraId="660A093D" w14:textId="77777777" w:rsidR="00422807" w:rsidRPr="00422807" w:rsidRDefault="00422807" w:rsidP="00DD21ED">
      <w:pPr>
        <w:pStyle w:val="Heading2"/>
      </w:pPr>
      <w:bookmarkStart w:id="13" w:name="_Toc126685239"/>
      <w:r w:rsidRPr="00422807">
        <w:t>2.4</w:t>
      </w:r>
      <w:r w:rsidRPr="00422807">
        <w:tab/>
        <w:t>Staff</w:t>
      </w:r>
      <w:bookmarkEnd w:id="13"/>
      <w:r w:rsidRPr="00422807">
        <w:t xml:space="preserve"> </w:t>
      </w:r>
    </w:p>
    <w:p w14:paraId="2FB82D58" w14:textId="132CB590" w:rsidR="0053056C" w:rsidRDefault="0046524A" w:rsidP="005B0BA0">
      <w:r>
        <w:t xml:space="preserve">The registered manager told us that </w:t>
      </w:r>
      <w:r w:rsidR="0053056C">
        <w:t>several</w:t>
      </w:r>
      <w:r w:rsidR="001570F3">
        <w:t xml:space="preserve"> </w:t>
      </w:r>
      <w:r w:rsidR="0053056C">
        <w:t xml:space="preserve">members </w:t>
      </w:r>
      <w:r w:rsidR="00694E2A">
        <w:t xml:space="preserve">of </w:t>
      </w:r>
      <w:r w:rsidR="001570F3">
        <w:t xml:space="preserve">staff had worked at Beaumont Lodge </w:t>
      </w:r>
      <w:r w:rsidR="00381A84">
        <w:t xml:space="preserve">for </w:t>
      </w:r>
      <w:r w:rsidR="0053056C">
        <w:t>o</w:t>
      </w:r>
      <w:r w:rsidR="001570F3">
        <w:t>ver 14 y</w:t>
      </w:r>
      <w:r w:rsidR="0053056C">
        <w:t>ears. She told us that they current</w:t>
      </w:r>
      <w:r w:rsidR="0077011D">
        <w:t>l</w:t>
      </w:r>
      <w:r w:rsidR="0053056C">
        <w:t>y do not use agency staff,</w:t>
      </w:r>
      <w:r w:rsidR="00381A84">
        <w:t xml:space="preserve"> t</w:t>
      </w:r>
      <w:r w:rsidR="0053056C">
        <w:t xml:space="preserve">hey </w:t>
      </w:r>
      <w:r w:rsidR="00381A84">
        <w:t xml:space="preserve">do </w:t>
      </w:r>
      <w:r w:rsidR="0053056C">
        <w:t xml:space="preserve">have </w:t>
      </w:r>
      <w:r w:rsidR="00381A84">
        <w:t xml:space="preserve">some </w:t>
      </w:r>
      <w:r w:rsidR="0053056C">
        <w:t>temporary staff, and some staff are part time. If a need arises, (</w:t>
      </w:r>
      <w:r w:rsidR="00091AA5">
        <w:t>e.g.,</w:t>
      </w:r>
      <w:r w:rsidR="0053056C">
        <w:t xml:space="preserve"> a c</w:t>
      </w:r>
      <w:r w:rsidR="00B20D3F">
        <w:t>o</w:t>
      </w:r>
      <w:r w:rsidR="0053056C">
        <w:t>vid outbreak</w:t>
      </w:r>
      <w:r w:rsidR="0077011D">
        <w:t>)</w:t>
      </w:r>
      <w:r w:rsidR="0053056C">
        <w:t xml:space="preserve">, </w:t>
      </w:r>
      <w:r w:rsidR="00545C1E">
        <w:t xml:space="preserve">the registered manager told us that </w:t>
      </w:r>
      <w:r w:rsidR="0053056C">
        <w:t>the</w:t>
      </w:r>
      <w:r w:rsidR="00381A84">
        <w:t xml:space="preserve"> staff</w:t>
      </w:r>
      <w:r w:rsidR="0053056C">
        <w:t xml:space="preserve"> will fill any gaps</w:t>
      </w:r>
      <w:r w:rsidR="00545C1E">
        <w:t xml:space="preserve"> in the rota.</w:t>
      </w:r>
      <w:r w:rsidR="0053056C">
        <w:t xml:space="preserve"> </w:t>
      </w:r>
    </w:p>
    <w:p w14:paraId="37E93106" w14:textId="640CB83C" w:rsidR="00C8510B" w:rsidRDefault="00C8510B" w:rsidP="005B0BA0">
      <w:r>
        <w:t xml:space="preserve">We were told that there are two nurses on duty during the day and one at night. </w:t>
      </w:r>
    </w:p>
    <w:p w14:paraId="6F44F329" w14:textId="5FEDF2F4" w:rsidR="00C8510B" w:rsidRDefault="00C8510B" w:rsidP="005B0BA0">
      <w:r>
        <w:t xml:space="preserve">We were told that the staff work in teams, one senior carer and one junior </w:t>
      </w:r>
      <w:r w:rsidR="5F73802B">
        <w:t xml:space="preserve">work together and </w:t>
      </w:r>
      <w:r w:rsidR="00283E46">
        <w:t>look after</w:t>
      </w:r>
      <w:r>
        <w:t xml:space="preserve"> </w:t>
      </w:r>
      <w:r w:rsidR="00750720">
        <w:t>five</w:t>
      </w:r>
      <w:r>
        <w:t xml:space="preserve"> residents.</w:t>
      </w:r>
    </w:p>
    <w:p w14:paraId="04DB9272" w14:textId="77777777" w:rsidR="00C8510B" w:rsidRDefault="00C8510B" w:rsidP="005B0BA0"/>
    <w:p w14:paraId="15F7F82C" w14:textId="1961A9D3" w:rsidR="0077011D" w:rsidRDefault="0053056C" w:rsidP="005B0BA0">
      <w:r>
        <w:t xml:space="preserve">The staff </w:t>
      </w:r>
      <w:r w:rsidR="00B20D3F">
        <w:t>appeared to be very dedicated</w:t>
      </w:r>
      <w:r w:rsidR="00AE40A0">
        <w:t>, one car</w:t>
      </w:r>
      <w:r w:rsidR="006A67E5">
        <w:t xml:space="preserve">er </w:t>
      </w:r>
      <w:r w:rsidR="00AE40A0">
        <w:t>said</w:t>
      </w:r>
      <w:r w:rsidR="009E1935">
        <w:t>:</w:t>
      </w:r>
      <w:r w:rsidR="0077011D">
        <w:t xml:space="preserve"> </w:t>
      </w:r>
    </w:p>
    <w:p w14:paraId="7A621B01" w14:textId="43B69D05" w:rsidR="0053056C" w:rsidRPr="0077011D" w:rsidRDefault="00B36250" w:rsidP="005B0BA0">
      <w:pPr>
        <w:rPr>
          <w:iCs/>
          <w:color w:val="004F6B" w:themeColor="text2"/>
        </w:rPr>
      </w:pPr>
      <w:r>
        <w:t xml:space="preserve"> </w:t>
      </w:r>
      <w:r w:rsidRPr="0077011D">
        <w:rPr>
          <w:iCs/>
          <w:color w:val="004F6B" w:themeColor="text2"/>
        </w:rPr>
        <w:t>“I sleep well if I think I have done a good job. It’s an important job.</w:t>
      </w:r>
      <w:r w:rsidR="00B75E4E">
        <w:rPr>
          <w:iCs/>
          <w:color w:val="004F6B" w:themeColor="text2"/>
        </w:rPr>
        <w:t>”</w:t>
      </w:r>
      <w:r w:rsidRPr="0077011D">
        <w:rPr>
          <w:iCs/>
          <w:color w:val="004F6B" w:themeColor="text2"/>
        </w:rPr>
        <w:t xml:space="preserve"> </w:t>
      </w:r>
    </w:p>
    <w:p w14:paraId="14E02D93" w14:textId="77777777" w:rsidR="0077011D" w:rsidRDefault="0077011D" w:rsidP="005B0BA0"/>
    <w:p w14:paraId="4DBB3EE6" w14:textId="30704E5E" w:rsidR="00920FD6" w:rsidRDefault="00B36250" w:rsidP="005B0BA0">
      <w:r>
        <w:t>Another staff member told us</w:t>
      </w:r>
      <w:r w:rsidR="003C008C">
        <w:t>:</w:t>
      </w:r>
    </w:p>
    <w:p w14:paraId="4CF1D54B" w14:textId="21B48183" w:rsidR="00B36250" w:rsidRPr="00AE40A0" w:rsidRDefault="00B36250" w:rsidP="005B0BA0">
      <w:pPr>
        <w:rPr>
          <w:iCs/>
          <w:color w:val="004F6B" w:themeColor="text2"/>
        </w:rPr>
      </w:pPr>
      <w:r w:rsidRPr="00AE40A0">
        <w:rPr>
          <w:iCs/>
          <w:color w:val="004F6B" w:themeColor="text2"/>
        </w:rPr>
        <w:t>“</w:t>
      </w:r>
      <w:r w:rsidR="00AE40A0" w:rsidRPr="00AE40A0">
        <w:rPr>
          <w:iCs/>
          <w:color w:val="004F6B" w:themeColor="text2"/>
        </w:rPr>
        <w:t>I</w:t>
      </w:r>
      <w:r w:rsidRPr="00AE40A0">
        <w:rPr>
          <w:iCs/>
          <w:color w:val="004F6B" w:themeColor="text2"/>
        </w:rPr>
        <w:t>t</w:t>
      </w:r>
      <w:r w:rsidR="00AE40A0" w:rsidRPr="00AE40A0">
        <w:rPr>
          <w:iCs/>
          <w:color w:val="004F6B" w:themeColor="text2"/>
        </w:rPr>
        <w:t>’</w:t>
      </w:r>
      <w:r w:rsidRPr="00AE40A0">
        <w:rPr>
          <w:iCs/>
          <w:color w:val="004F6B" w:themeColor="text2"/>
        </w:rPr>
        <w:t xml:space="preserve">s </w:t>
      </w:r>
      <w:r w:rsidR="00AE40A0" w:rsidRPr="00AE40A0">
        <w:rPr>
          <w:iCs/>
          <w:color w:val="004F6B" w:themeColor="text2"/>
        </w:rPr>
        <w:t xml:space="preserve">my second home. The best thing about it is being with the residents, and I enjoy every day as best I can. Some residents are younger than me, </w:t>
      </w:r>
      <w:r w:rsidR="00AE40A0" w:rsidRPr="00AE40A0">
        <w:rPr>
          <w:iCs/>
          <w:color w:val="004F6B" w:themeColor="text2"/>
        </w:rPr>
        <w:lastRenderedPageBreak/>
        <w:t xml:space="preserve">so I have perspective on what’s important. I respect my </w:t>
      </w:r>
      <w:r w:rsidR="00B75E4E" w:rsidRPr="00AE40A0">
        <w:rPr>
          <w:iCs/>
          <w:color w:val="004F6B" w:themeColor="text2"/>
        </w:rPr>
        <w:t>elders and</w:t>
      </w:r>
      <w:r w:rsidR="00AE40A0" w:rsidRPr="00AE40A0">
        <w:rPr>
          <w:iCs/>
          <w:color w:val="004F6B" w:themeColor="text2"/>
        </w:rPr>
        <w:t xml:space="preserve"> treat everyone with the kindness that I would expect to </w:t>
      </w:r>
      <w:proofErr w:type="gramStart"/>
      <w:r w:rsidR="00B75E4E" w:rsidRPr="00AE40A0">
        <w:rPr>
          <w:iCs/>
          <w:color w:val="004F6B" w:themeColor="text2"/>
        </w:rPr>
        <w:t>receive.“</w:t>
      </w:r>
      <w:proofErr w:type="gramEnd"/>
    </w:p>
    <w:p w14:paraId="74A898A2" w14:textId="77777777" w:rsidR="00422807" w:rsidRPr="00422807" w:rsidRDefault="00422807" w:rsidP="00422807">
      <w:pPr>
        <w:spacing w:after="160" w:line="259" w:lineRule="auto"/>
        <w:rPr>
          <w:rFonts w:cs="Poppins"/>
          <w:szCs w:val="24"/>
        </w:rPr>
      </w:pPr>
    </w:p>
    <w:p w14:paraId="02F47252" w14:textId="77777777" w:rsidR="00422807" w:rsidRPr="00422807" w:rsidRDefault="00422807" w:rsidP="005B0BA0">
      <w:pPr>
        <w:pStyle w:val="Heading2"/>
      </w:pPr>
      <w:bookmarkStart w:id="14" w:name="_Toc126685240"/>
      <w:r w:rsidRPr="00422807">
        <w:t>2.5</w:t>
      </w:r>
      <w:r w:rsidRPr="00422807">
        <w:tab/>
        <w:t>Covid measures</w:t>
      </w:r>
      <w:bookmarkEnd w:id="14"/>
    </w:p>
    <w:p w14:paraId="76D263D1" w14:textId="23F9E6DD" w:rsidR="00422807" w:rsidRPr="00422807" w:rsidRDefault="0077011D" w:rsidP="005B0BA0">
      <w:r>
        <w:t>On arrival,</w:t>
      </w:r>
      <w:r w:rsidR="00787FCE">
        <w:t xml:space="preserve"> we showed</w:t>
      </w:r>
      <w:r w:rsidR="00422807" w:rsidRPr="00422807">
        <w:t xml:space="preserve"> the </w:t>
      </w:r>
      <w:r w:rsidR="009A44C9">
        <w:t>r</w:t>
      </w:r>
      <w:r w:rsidR="00422807" w:rsidRPr="00422807">
        <w:t xml:space="preserve">egistered </w:t>
      </w:r>
      <w:r w:rsidR="009A44C9">
        <w:t>m</w:t>
      </w:r>
      <w:r w:rsidR="00422807" w:rsidRPr="00422807">
        <w:t xml:space="preserve">anager </w:t>
      </w:r>
      <w:r w:rsidR="00787FCE">
        <w:t>evidence of our</w:t>
      </w:r>
      <w:r w:rsidR="00422807" w:rsidRPr="00422807">
        <w:t xml:space="preserve"> negative </w:t>
      </w:r>
      <w:r w:rsidR="009A44C9">
        <w:t>l</w:t>
      </w:r>
      <w:r w:rsidR="00422807" w:rsidRPr="00422807">
        <w:t xml:space="preserve">ateral </w:t>
      </w:r>
      <w:r w:rsidR="009A44C9">
        <w:t>f</w:t>
      </w:r>
      <w:r w:rsidR="00422807" w:rsidRPr="00422807">
        <w:t xml:space="preserve">low </w:t>
      </w:r>
      <w:r w:rsidR="009A44C9">
        <w:t>t</w:t>
      </w:r>
      <w:r w:rsidR="00422807" w:rsidRPr="00422807">
        <w:t>est results.  We all wore face masks during our visit. We saw evidence of</w:t>
      </w:r>
      <w:r w:rsidR="00920FD6">
        <w:t xml:space="preserve"> c</w:t>
      </w:r>
      <w:r w:rsidR="00422807" w:rsidRPr="00422807">
        <w:t xml:space="preserve">ovid safety in the entrance hall, with disposable masks and hand sanitizer available. </w:t>
      </w:r>
      <w:r w:rsidR="0054336D">
        <w:t xml:space="preserve"> There was also a sanitisation station on the first floor. </w:t>
      </w:r>
    </w:p>
    <w:p w14:paraId="41C14EC5" w14:textId="77777777" w:rsidR="00422807" w:rsidRPr="00422807" w:rsidRDefault="00422807" w:rsidP="00422807">
      <w:pPr>
        <w:spacing w:after="160" w:line="259" w:lineRule="auto"/>
        <w:rPr>
          <w:rFonts w:cs="Poppins"/>
          <w:szCs w:val="24"/>
        </w:rPr>
      </w:pPr>
    </w:p>
    <w:p w14:paraId="2FF7BAF0" w14:textId="77777777" w:rsidR="00422807" w:rsidRPr="00422807" w:rsidRDefault="00422807" w:rsidP="005B0BA0">
      <w:pPr>
        <w:pStyle w:val="Heading1"/>
      </w:pPr>
      <w:bookmarkStart w:id="15" w:name="_Toc126685241"/>
      <w:r w:rsidRPr="00422807">
        <w:t>3.</w:t>
      </w:r>
      <w:r w:rsidRPr="00422807">
        <w:tab/>
        <w:t>What we heard</w:t>
      </w:r>
      <w:bookmarkEnd w:id="15"/>
      <w:r w:rsidRPr="00422807">
        <w:t xml:space="preserve"> </w:t>
      </w:r>
    </w:p>
    <w:p w14:paraId="4DCB54F1" w14:textId="77777777" w:rsidR="00422807" w:rsidRPr="00422807" w:rsidRDefault="00422807" w:rsidP="005B0BA0">
      <w:pPr>
        <w:pStyle w:val="Heading2"/>
      </w:pPr>
      <w:bookmarkStart w:id="16" w:name="_Toc126685242"/>
      <w:r w:rsidRPr="00422807">
        <w:t>3.1</w:t>
      </w:r>
      <w:r w:rsidRPr="00422807">
        <w:tab/>
        <w:t>Who we heard from</w:t>
      </w:r>
      <w:bookmarkEnd w:id="16"/>
    </w:p>
    <w:p w14:paraId="0C866D88" w14:textId="0AAAEBD7" w:rsidR="00422807" w:rsidRPr="00870B69" w:rsidRDefault="00422807" w:rsidP="005B0BA0">
      <w:r>
        <w:t>We spoke to seven residents on the day of our visit</w:t>
      </w:r>
      <w:r w:rsidR="588A8068">
        <w:t xml:space="preserve">, the activities coordinator advised which residents would have capacity to speak to us and remained with us during the interviews. </w:t>
      </w:r>
      <w:r w:rsidRPr="00870B69">
        <w:t xml:space="preserve"> We received </w:t>
      </w:r>
      <w:r w:rsidR="00542DD0" w:rsidRPr="00870B69">
        <w:t>three</w:t>
      </w:r>
      <w:r w:rsidRPr="00870B69">
        <w:t xml:space="preserve"> completed family and </w:t>
      </w:r>
      <w:proofErr w:type="gramStart"/>
      <w:r w:rsidRPr="00870B69">
        <w:t>friends</w:t>
      </w:r>
      <w:proofErr w:type="gramEnd"/>
      <w:r w:rsidRPr="00870B69">
        <w:t xml:space="preserve"> questionnaire by post.   We spoke to </w:t>
      </w:r>
      <w:r w:rsidR="00870B69" w:rsidRPr="00870B69">
        <w:t>six</w:t>
      </w:r>
      <w:r w:rsidRPr="00870B69">
        <w:t xml:space="preserve"> members of staff, including the activities coordinator, </w:t>
      </w:r>
      <w:r w:rsidR="00870B69" w:rsidRPr="00870B69">
        <w:t xml:space="preserve">four </w:t>
      </w:r>
      <w:r w:rsidRPr="00870B69">
        <w:t>car</w:t>
      </w:r>
      <w:r w:rsidR="007A4B8B">
        <w:t>ers</w:t>
      </w:r>
      <w:r w:rsidRPr="00870B69">
        <w:t xml:space="preserve">, and the registered manager. </w:t>
      </w:r>
    </w:p>
    <w:p w14:paraId="1C24B4EE" w14:textId="77777777" w:rsidR="00422807" w:rsidRPr="00422807" w:rsidRDefault="00422807" w:rsidP="00422807">
      <w:pPr>
        <w:spacing w:after="160" w:line="259" w:lineRule="auto"/>
        <w:rPr>
          <w:rFonts w:cs="Poppins"/>
          <w:szCs w:val="24"/>
        </w:rPr>
      </w:pPr>
    </w:p>
    <w:p w14:paraId="473DBC9E" w14:textId="77777777" w:rsidR="00422807" w:rsidRPr="00422807" w:rsidRDefault="00422807" w:rsidP="005B0BA0">
      <w:pPr>
        <w:pStyle w:val="Heading2"/>
      </w:pPr>
      <w:bookmarkStart w:id="17" w:name="_Toc126685243"/>
      <w:r w:rsidRPr="00422807">
        <w:t>3.2</w:t>
      </w:r>
      <w:r w:rsidRPr="00422807">
        <w:tab/>
        <w:t>Daily life</w:t>
      </w:r>
      <w:bookmarkEnd w:id="17"/>
    </w:p>
    <w:p w14:paraId="288B46E5" w14:textId="244A097B" w:rsidR="005B0BA0" w:rsidRDefault="00422807" w:rsidP="005B0BA0">
      <w:r w:rsidRPr="00422807">
        <w:t xml:space="preserve">We heard </w:t>
      </w:r>
      <w:r w:rsidR="009A44C9">
        <w:t xml:space="preserve">very </w:t>
      </w:r>
      <w:r w:rsidRPr="00422807">
        <w:t xml:space="preserve">positive feedback from residents, </w:t>
      </w:r>
      <w:r w:rsidR="001F5CD2">
        <w:t xml:space="preserve">with good camaraderie among some residents, and </w:t>
      </w:r>
      <w:r w:rsidR="007B15D2">
        <w:t xml:space="preserve">the staff receiving a lot of praise. </w:t>
      </w:r>
    </w:p>
    <w:p w14:paraId="74F35BEA" w14:textId="77777777" w:rsidR="000D05D2" w:rsidRDefault="000D05D2" w:rsidP="005B0BA0"/>
    <w:p w14:paraId="7331562F" w14:textId="19D27DBB" w:rsidR="00887036" w:rsidRDefault="000D05D2" w:rsidP="005B0BA0">
      <w:r>
        <w:t>One resident said:</w:t>
      </w:r>
    </w:p>
    <w:p w14:paraId="335808A8" w14:textId="1FBDD042" w:rsidR="005228ED" w:rsidRDefault="005228ED" w:rsidP="005B0BA0">
      <w:pPr>
        <w:rPr>
          <w:iCs/>
          <w:color w:val="004F6B" w:themeColor="text2"/>
        </w:rPr>
      </w:pPr>
      <w:r w:rsidRPr="005228ED">
        <w:rPr>
          <w:iCs/>
          <w:color w:val="004F6B" w:themeColor="text2"/>
        </w:rPr>
        <w:t xml:space="preserve">“I think it’s lovely here, the staff are good, nothing is too much trouble, and I have friends here.” </w:t>
      </w:r>
    </w:p>
    <w:p w14:paraId="0DF2F0C1" w14:textId="77777777" w:rsidR="00E339D9" w:rsidRDefault="00E339D9" w:rsidP="005B0BA0">
      <w:pPr>
        <w:rPr>
          <w:iCs/>
          <w:color w:val="004F6B" w:themeColor="text2"/>
        </w:rPr>
      </w:pPr>
    </w:p>
    <w:p w14:paraId="5CFF7555" w14:textId="11B36048" w:rsidR="00571218" w:rsidRPr="00E67345" w:rsidRDefault="00571218" w:rsidP="005B0BA0">
      <w:pPr>
        <w:rPr>
          <w:iCs/>
        </w:rPr>
      </w:pPr>
      <w:r w:rsidRPr="00E67345">
        <w:rPr>
          <w:iCs/>
        </w:rPr>
        <w:t>Another told us</w:t>
      </w:r>
      <w:r w:rsidR="00D43C4A">
        <w:rPr>
          <w:iCs/>
        </w:rPr>
        <w:t>:</w:t>
      </w:r>
      <w:r w:rsidRPr="00E67345">
        <w:rPr>
          <w:iCs/>
        </w:rPr>
        <w:t xml:space="preserve"> </w:t>
      </w:r>
    </w:p>
    <w:p w14:paraId="03C3959C" w14:textId="653A4983" w:rsidR="00571218" w:rsidRDefault="00E67345" w:rsidP="005B0BA0">
      <w:pPr>
        <w:rPr>
          <w:iCs/>
          <w:color w:val="004F6B" w:themeColor="text2"/>
        </w:rPr>
      </w:pPr>
      <w:r>
        <w:rPr>
          <w:iCs/>
          <w:color w:val="004F6B" w:themeColor="text2"/>
        </w:rPr>
        <w:t>“</w:t>
      </w:r>
      <w:r w:rsidR="00230D48">
        <w:rPr>
          <w:iCs/>
          <w:color w:val="004F6B" w:themeColor="text2"/>
        </w:rPr>
        <w:t xml:space="preserve">It’s nice, I like </w:t>
      </w:r>
      <w:r>
        <w:rPr>
          <w:iCs/>
          <w:color w:val="004F6B" w:themeColor="text2"/>
        </w:rPr>
        <w:t xml:space="preserve">the </w:t>
      </w:r>
      <w:r w:rsidR="00230D48">
        <w:rPr>
          <w:iCs/>
          <w:color w:val="004F6B" w:themeColor="text2"/>
        </w:rPr>
        <w:t xml:space="preserve">company, I like the young girl carers. I have a </w:t>
      </w:r>
      <w:proofErr w:type="gramStart"/>
      <w:r w:rsidR="00230D48">
        <w:rPr>
          <w:iCs/>
          <w:color w:val="004F6B" w:themeColor="text2"/>
        </w:rPr>
        <w:t>giggle,</w:t>
      </w:r>
      <w:proofErr w:type="gramEnd"/>
      <w:r w:rsidR="00230D48">
        <w:rPr>
          <w:iCs/>
          <w:color w:val="004F6B" w:themeColor="text2"/>
        </w:rPr>
        <w:t xml:space="preserve"> I get on with the other residents.</w:t>
      </w:r>
      <w:r>
        <w:rPr>
          <w:iCs/>
          <w:color w:val="004F6B" w:themeColor="text2"/>
        </w:rPr>
        <w:t>”</w:t>
      </w:r>
    </w:p>
    <w:p w14:paraId="078FFBAF" w14:textId="77777777" w:rsidR="00230D48" w:rsidRPr="005228ED" w:rsidRDefault="00230D48" w:rsidP="005B0BA0">
      <w:pPr>
        <w:rPr>
          <w:iCs/>
          <w:color w:val="004F6B" w:themeColor="text2"/>
        </w:rPr>
      </w:pPr>
    </w:p>
    <w:p w14:paraId="58B831D5" w14:textId="11A163CC" w:rsidR="00422807" w:rsidRDefault="00887036" w:rsidP="00571218">
      <w:r>
        <w:t xml:space="preserve">In terms of staying in or leaving their room, </w:t>
      </w:r>
      <w:r w:rsidR="000D05D2">
        <w:t>residents</w:t>
      </w:r>
      <w:r w:rsidR="00C956CB">
        <w:t>’</w:t>
      </w:r>
      <w:r w:rsidR="000D05D2">
        <w:t xml:space="preserve"> needs </w:t>
      </w:r>
      <w:r w:rsidR="136AD929">
        <w:t>appeared to be</w:t>
      </w:r>
      <w:r w:rsidR="526FF647">
        <w:t xml:space="preserve"> met.</w:t>
      </w:r>
      <w:r w:rsidR="000D05D2">
        <w:t xml:space="preserve"> </w:t>
      </w:r>
      <w:r w:rsidR="00422807" w:rsidRPr="00422807">
        <w:t xml:space="preserve">We were told that if a resident wants to stay in their room, the staff are happy for them to do so. </w:t>
      </w:r>
    </w:p>
    <w:p w14:paraId="0693DC7A" w14:textId="77777777" w:rsidR="00E339D9" w:rsidRDefault="00E339D9" w:rsidP="00571218"/>
    <w:p w14:paraId="350833EA" w14:textId="21DB236B" w:rsidR="00D0326A" w:rsidRDefault="00D0326A" w:rsidP="00571218">
      <w:r>
        <w:lastRenderedPageBreak/>
        <w:t>One</w:t>
      </w:r>
      <w:r w:rsidR="0088728D">
        <w:t xml:space="preserve"> resident </w:t>
      </w:r>
      <w:r w:rsidR="00E339D9">
        <w:t>said:</w:t>
      </w:r>
    </w:p>
    <w:p w14:paraId="0FBD7C92" w14:textId="40C4643A" w:rsidR="0088728D" w:rsidRDefault="0088728D" w:rsidP="00571218">
      <w:pPr>
        <w:rPr>
          <w:color w:val="004F6B" w:themeColor="text2"/>
        </w:rPr>
      </w:pPr>
      <w:r w:rsidRPr="00D0326A">
        <w:rPr>
          <w:color w:val="004F6B" w:themeColor="text2"/>
        </w:rPr>
        <w:t xml:space="preserve"> </w:t>
      </w:r>
      <w:r w:rsidR="00D0326A" w:rsidRPr="00D0326A">
        <w:rPr>
          <w:color w:val="004F6B" w:themeColor="text2"/>
        </w:rPr>
        <w:t>“I</w:t>
      </w:r>
      <w:r w:rsidR="000C6EB2" w:rsidRPr="00D0326A">
        <w:rPr>
          <w:color w:val="004F6B" w:themeColor="text2"/>
        </w:rPr>
        <w:t>t is qui</w:t>
      </w:r>
      <w:r w:rsidR="00D0326A" w:rsidRPr="00D0326A">
        <w:rPr>
          <w:color w:val="004F6B" w:themeColor="text2"/>
        </w:rPr>
        <w:t>et</w:t>
      </w:r>
      <w:r w:rsidR="000C6EB2" w:rsidRPr="00D0326A">
        <w:rPr>
          <w:color w:val="004F6B" w:themeColor="text2"/>
        </w:rPr>
        <w:t xml:space="preserve"> here, it’s ok. Du</w:t>
      </w:r>
      <w:r w:rsidR="00D0326A" w:rsidRPr="00D0326A">
        <w:rPr>
          <w:color w:val="004F6B" w:themeColor="text2"/>
        </w:rPr>
        <w:t xml:space="preserve">ring the day I do </w:t>
      </w:r>
      <w:r w:rsidR="00D0326A">
        <w:rPr>
          <w:color w:val="004F6B" w:themeColor="text2"/>
        </w:rPr>
        <w:t xml:space="preserve">some </w:t>
      </w:r>
      <w:r w:rsidR="00D0326A" w:rsidRPr="00D0326A">
        <w:rPr>
          <w:color w:val="004F6B" w:themeColor="text2"/>
        </w:rPr>
        <w:t>knitting and watch horror films, I prefer to be alone in my room, I will sometimes go downstairs.”</w:t>
      </w:r>
    </w:p>
    <w:p w14:paraId="5E47FD0C" w14:textId="77777777" w:rsidR="00201EB6" w:rsidRDefault="00201EB6" w:rsidP="00571218">
      <w:pPr>
        <w:rPr>
          <w:color w:val="004F6B" w:themeColor="text2"/>
        </w:rPr>
      </w:pPr>
    </w:p>
    <w:p w14:paraId="583D7D82" w14:textId="31A98B94" w:rsidR="00201EB6" w:rsidRPr="00201EB6" w:rsidRDefault="00201EB6" w:rsidP="00571218">
      <w:r w:rsidRPr="00201EB6">
        <w:t xml:space="preserve">Another resident told us: </w:t>
      </w:r>
    </w:p>
    <w:p w14:paraId="074609C3" w14:textId="0AAF2AFF" w:rsidR="00201EB6" w:rsidRPr="00D0326A" w:rsidRDefault="00201EB6" w:rsidP="00571218">
      <w:pPr>
        <w:rPr>
          <w:color w:val="004F6B" w:themeColor="text2"/>
        </w:rPr>
      </w:pPr>
      <w:r>
        <w:rPr>
          <w:color w:val="004F6B" w:themeColor="text2"/>
        </w:rPr>
        <w:t xml:space="preserve">“I haven’t asked to stay in my room, but I think they’d be ok for me to do that. I get worried if I’m on my own.” </w:t>
      </w:r>
    </w:p>
    <w:p w14:paraId="683CFC97" w14:textId="0336725C" w:rsidR="00E67345" w:rsidRPr="00422807" w:rsidRDefault="00E67345" w:rsidP="00571218"/>
    <w:p w14:paraId="2D5CADB8" w14:textId="77777777" w:rsidR="005B0BA0" w:rsidRDefault="005B0BA0" w:rsidP="005B0BA0"/>
    <w:p w14:paraId="2837CD8B" w14:textId="59E03313" w:rsidR="00422807" w:rsidRPr="00422807" w:rsidRDefault="00422807" w:rsidP="00E67345">
      <w:pPr>
        <w:pStyle w:val="Heading3"/>
      </w:pPr>
      <w:r w:rsidRPr="00422807">
        <w:t>3.3</w:t>
      </w:r>
      <w:r w:rsidRPr="00422807">
        <w:tab/>
        <w:t xml:space="preserve">Food </w:t>
      </w:r>
    </w:p>
    <w:p w14:paraId="7FD52515" w14:textId="22F46A0A" w:rsidR="00422807" w:rsidRDefault="00422807" w:rsidP="005B0BA0">
      <w:r w:rsidRPr="00422807">
        <w:t xml:space="preserve">We heard </w:t>
      </w:r>
      <w:r w:rsidR="00127445">
        <w:t>very</w:t>
      </w:r>
      <w:r w:rsidR="00E67345">
        <w:t xml:space="preserve"> positive feedback about the food. </w:t>
      </w:r>
      <w:r w:rsidR="00470C1E">
        <w:t xml:space="preserve">A weekly food plan was displayed on a notice board, and the next meal was written up on a white board in the dining room. </w:t>
      </w:r>
      <w:r w:rsidR="00C956CB">
        <w:t>If residents didn’t like the food an alternative would be provided.</w:t>
      </w:r>
    </w:p>
    <w:p w14:paraId="2EFCA3CC" w14:textId="77777777" w:rsidR="005B0BA0" w:rsidRPr="00422807" w:rsidRDefault="005B0BA0" w:rsidP="005B0BA0"/>
    <w:p w14:paraId="6D02CA32" w14:textId="1C417CAA" w:rsidR="00422807" w:rsidRPr="00422807" w:rsidRDefault="00422807" w:rsidP="005B0BA0">
      <w:pPr>
        <w:pStyle w:val="Quote"/>
      </w:pPr>
      <w:r w:rsidRPr="00422807">
        <w:t>“</w:t>
      </w:r>
      <w:r w:rsidR="00127445">
        <w:t>The food is excellent, roast chicken is my favourite</w:t>
      </w:r>
      <w:r w:rsidR="00570AD6">
        <w:t>.</w:t>
      </w:r>
      <w:r w:rsidR="00127445">
        <w:t xml:space="preserve">” </w:t>
      </w:r>
    </w:p>
    <w:p w14:paraId="1F13C8D7" w14:textId="77777777" w:rsidR="005B0BA0" w:rsidRDefault="005B0BA0" w:rsidP="005B0BA0"/>
    <w:p w14:paraId="550CB081" w14:textId="77777777" w:rsidR="005B0BA0" w:rsidRDefault="00422807" w:rsidP="005B0BA0">
      <w:r w:rsidRPr="00422807">
        <w:t xml:space="preserve">Another resident told us, </w:t>
      </w:r>
    </w:p>
    <w:p w14:paraId="62DC1AE1" w14:textId="0F43DED2" w:rsidR="00422807" w:rsidRDefault="00422807" w:rsidP="005B0BA0">
      <w:pPr>
        <w:pStyle w:val="Quote"/>
      </w:pPr>
      <w:r w:rsidRPr="00422807">
        <w:t>“</w:t>
      </w:r>
      <w:r w:rsidR="00BC4AC9">
        <w:t xml:space="preserve">The food is very </w:t>
      </w:r>
      <w:proofErr w:type="gramStart"/>
      <w:r w:rsidR="00BC4AC9">
        <w:t>good,</w:t>
      </w:r>
      <w:proofErr w:type="gramEnd"/>
      <w:r w:rsidR="00BC4AC9">
        <w:t xml:space="preserve"> I usually clean my plate. I don’t ask for anything different.”</w:t>
      </w:r>
    </w:p>
    <w:p w14:paraId="310017A9" w14:textId="77777777" w:rsidR="005B0BA0" w:rsidRPr="005B0BA0" w:rsidRDefault="005B0BA0" w:rsidP="005B0BA0"/>
    <w:p w14:paraId="6B9873C7" w14:textId="77777777" w:rsidR="005B0BA0" w:rsidRDefault="00422807" w:rsidP="005B0BA0">
      <w:r w:rsidRPr="00422807">
        <w:t xml:space="preserve">Another resident said, </w:t>
      </w:r>
    </w:p>
    <w:p w14:paraId="529E7AC6" w14:textId="34C57A25" w:rsidR="00422807" w:rsidRDefault="00422807" w:rsidP="005B0BA0">
      <w:pPr>
        <w:pStyle w:val="Quote"/>
      </w:pPr>
      <w:r w:rsidRPr="00422807">
        <w:t>“</w:t>
      </w:r>
      <w:r w:rsidR="003B7C6D">
        <w:t xml:space="preserve">If I fancy something </w:t>
      </w:r>
      <w:r w:rsidR="00C32330">
        <w:t>different,</w:t>
      </w:r>
      <w:r w:rsidR="003B7C6D">
        <w:t xml:space="preserve"> they will get it for me</w:t>
      </w:r>
      <w:r w:rsidR="00570AD6">
        <w:t>.</w:t>
      </w:r>
      <w:r w:rsidR="003B7C6D">
        <w:t>”</w:t>
      </w:r>
    </w:p>
    <w:p w14:paraId="1DD363C5" w14:textId="77777777" w:rsidR="006E166A" w:rsidRPr="006E166A" w:rsidRDefault="006E166A" w:rsidP="006E166A"/>
    <w:p w14:paraId="641B28C7" w14:textId="26266C81" w:rsidR="00076C72" w:rsidRDefault="00076C72" w:rsidP="00076C72">
      <w:r>
        <w:t xml:space="preserve">Another </w:t>
      </w:r>
      <w:r w:rsidR="006E166A">
        <w:t xml:space="preserve">resident </w:t>
      </w:r>
      <w:r>
        <w:t xml:space="preserve">told us: </w:t>
      </w:r>
    </w:p>
    <w:p w14:paraId="73C026D0" w14:textId="33CDF26D" w:rsidR="00076C72" w:rsidRPr="006E166A" w:rsidRDefault="00076C72" w:rsidP="00076C72">
      <w:pPr>
        <w:rPr>
          <w:color w:val="004F6B" w:themeColor="text2"/>
        </w:rPr>
      </w:pPr>
      <w:r w:rsidRPr="006E166A">
        <w:rPr>
          <w:color w:val="004F6B" w:themeColor="text2"/>
        </w:rPr>
        <w:t>“</w:t>
      </w:r>
      <w:r w:rsidR="006E166A" w:rsidRPr="006E166A">
        <w:rPr>
          <w:color w:val="004F6B" w:themeColor="text2"/>
        </w:rPr>
        <w:t>I have my meals in my room The food is ok, sometimes I don’t like it, I get it changed.”</w:t>
      </w:r>
    </w:p>
    <w:p w14:paraId="24D8E3E9" w14:textId="77777777" w:rsidR="005B0BA0" w:rsidRPr="005B0BA0" w:rsidRDefault="005B0BA0" w:rsidP="005B0BA0"/>
    <w:p w14:paraId="2FAC1D4A" w14:textId="29439E03" w:rsidR="00422807" w:rsidRDefault="00422807" w:rsidP="005B0BA0">
      <w:r w:rsidRPr="00422807">
        <w:t>We heard that residents could eat in their rooms</w:t>
      </w:r>
      <w:r w:rsidR="009F57D9">
        <w:t>, the lounge</w:t>
      </w:r>
      <w:r w:rsidRPr="00422807">
        <w:t xml:space="preserve"> or in the dining room. </w:t>
      </w:r>
    </w:p>
    <w:p w14:paraId="1C4AC048" w14:textId="5DB8F5B5" w:rsidR="0099588B" w:rsidRPr="00422807" w:rsidRDefault="0099588B" w:rsidP="005B0BA0">
      <w:r>
        <w:t xml:space="preserve">We were told by the registered manager that all the food comes from </w:t>
      </w:r>
      <w:r w:rsidR="00A228D5">
        <w:t>one company. We were told that residents have tasting sessions and choose what they want. If a resident wants something different, it will be provided</w:t>
      </w:r>
      <w:r w:rsidR="000B42B9">
        <w:t xml:space="preserve">, and </w:t>
      </w:r>
      <w:r w:rsidR="002D69DA">
        <w:t>if a resident wants to eat at a different time</w:t>
      </w:r>
      <w:r w:rsidR="000B42B9">
        <w:t>,</w:t>
      </w:r>
      <w:r w:rsidR="002D69DA">
        <w:t xml:space="preserve"> this is allowed. </w:t>
      </w:r>
    </w:p>
    <w:p w14:paraId="78EC69D5" w14:textId="77777777" w:rsidR="005B0BA0" w:rsidRDefault="005B0BA0" w:rsidP="005B0BA0"/>
    <w:p w14:paraId="49579770" w14:textId="58D132DD" w:rsidR="00422807" w:rsidRPr="00422807" w:rsidRDefault="009F57D9" w:rsidP="005B0BA0">
      <w:r>
        <w:t xml:space="preserve">However, we did notice that the </w:t>
      </w:r>
      <w:r w:rsidR="00614553">
        <w:t xml:space="preserve">pureed food menu was quite repetitive. For example, </w:t>
      </w:r>
      <w:r w:rsidR="00344F40">
        <w:t xml:space="preserve">the same liquidised option </w:t>
      </w:r>
      <w:r w:rsidR="00614553">
        <w:t xml:space="preserve">is offered for lunch and dinner on the same day. </w:t>
      </w:r>
    </w:p>
    <w:p w14:paraId="40597942" w14:textId="7B828E51" w:rsidR="005B0BA0" w:rsidRDefault="003129A1" w:rsidP="005B0BA0">
      <w:r>
        <w:lastRenderedPageBreak/>
        <w:t>As well as swapping the pureed food options, w</w:t>
      </w:r>
      <w:r w:rsidR="00A048B9">
        <w:t xml:space="preserve">e </w:t>
      </w:r>
      <w:r>
        <w:t xml:space="preserve">also </w:t>
      </w:r>
      <w:r w:rsidR="00A048B9">
        <w:t xml:space="preserve">recommend that staff could offer the standard menu in a liquidised format as an alternative option. </w:t>
      </w:r>
    </w:p>
    <w:p w14:paraId="070128F6" w14:textId="77777777" w:rsidR="00F0715E" w:rsidRDefault="00F0715E" w:rsidP="00F0715E">
      <w:pPr>
        <w:pStyle w:val="Heading3"/>
      </w:pPr>
      <w:r w:rsidRPr="00422807">
        <w:t>Recommendation:</w:t>
      </w:r>
    </w:p>
    <w:p w14:paraId="528D2A00" w14:textId="77777777" w:rsidR="00F0715E" w:rsidRPr="00A048B9" w:rsidRDefault="00F0715E" w:rsidP="00F0715E"/>
    <w:p w14:paraId="4FB6781F" w14:textId="3942939D" w:rsidR="00AE527F" w:rsidRDefault="00F0715E" w:rsidP="005B0BA0">
      <w:pPr>
        <w:pStyle w:val="ListBullet-pink"/>
        <w:rPr>
          <w:rStyle w:val="IntenseEmphasis"/>
        </w:rPr>
      </w:pPr>
      <w:r>
        <w:rPr>
          <w:rStyle w:val="IntenseEmphasis"/>
        </w:rPr>
        <w:t xml:space="preserve">Swap around the pureed food </w:t>
      </w:r>
      <w:proofErr w:type="gramStart"/>
      <w:r>
        <w:rPr>
          <w:rStyle w:val="IntenseEmphasis"/>
        </w:rPr>
        <w:t>menu, and</w:t>
      </w:r>
      <w:proofErr w:type="gramEnd"/>
      <w:r>
        <w:rPr>
          <w:rStyle w:val="IntenseEmphasis"/>
        </w:rPr>
        <w:t xml:space="preserve"> consider offering the standard menu in a </w:t>
      </w:r>
      <w:r w:rsidR="008422F9">
        <w:rPr>
          <w:rStyle w:val="IntenseEmphasis"/>
        </w:rPr>
        <w:t>liquidized</w:t>
      </w:r>
      <w:r>
        <w:rPr>
          <w:rStyle w:val="IntenseEmphasis"/>
        </w:rPr>
        <w:t xml:space="preserve"> format. </w:t>
      </w:r>
    </w:p>
    <w:p w14:paraId="7C3503A7" w14:textId="77777777" w:rsidR="00E47615" w:rsidRPr="00E47615" w:rsidRDefault="00E47615" w:rsidP="00E47615">
      <w:pPr>
        <w:pStyle w:val="ListBullet-pink"/>
        <w:numPr>
          <w:ilvl w:val="0"/>
          <w:numId w:val="0"/>
        </w:numPr>
        <w:ind w:left="357"/>
        <w:rPr>
          <w:b/>
          <w:bCs/>
          <w:iCs w:val="0"/>
          <w:color w:val="004F6B" w:themeColor="text2"/>
        </w:rPr>
      </w:pPr>
    </w:p>
    <w:p w14:paraId="615B0D00" w14:textId="1B6DAE3B" w:rsidR="00AE527F" w:rsidRPr="00422807" w:rsidRDefault="00DC2FC3" w:rsidP="005B0BA0">
      <w:r>
        <w:rPr>
          <w:noProof/>
        </w:rPr>
        <w:drawing>
          <wp:inline distT="0" distB="0" distL="0" distR="0" wp14:anchorId="5A4B66F1" wp14:editId="5181A81B">
            <wp:extent cx="4912360" cy="3684542"/>
            <wp:effectExtent l="0" t="0" r="2540" b="0"/>
            <wp:docPr id="1" name="Picture 1" descr="A picture showing the weekly menu plan pinned to a notice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showing the weekly menu plan pinned to a notice board. "/>
                    <pic:cNvPicPr/>
                  </pic:nvPicPr>
                  <pic:blipFill>
                    <a:blip r:embed="rId25">
                      <a:extLst>
                        <a:ext uri="{28A0092B-C50C-407E-A947-70E740481C1C}">
                          <a14:useLocalDpi xmlns:a14="http://schemas.microsoft.com/office/drawing/2010/main" val="0"/>
                        </a:ext>
                      </a:extLst>
                    </a:blip>
                    <a:stretch>
                      <a:fillRect/>
                    </a:stretch>
                  </pic:blipFill>
                  <pic:spPr>
                    <a:xfrm>
                      <a:off x="0" y="0"/>
                      <a:ext cx="4916743" cy="3687829"/>
                    </a:xfrm>
                    <a:prstGeom prst="rect">
                      <a:avLst/>
                    </a:prstGeom>
                  </pic:spPr>
                </pic:pic>
              </a:graphicData>
            </a:graphic>
          </wp:inline>
        </w:drawing>
      </w:r>
      <w:r w:rsidR="00A640DE">
        <w:rPr>
          <w:noProof/>
        </w:rPr>
        <w:drawing>
          <wp:inline distT="0" distB="0" distL="0" distR="0" wp14:anchorId="59C1CACC" wp14:editId="03BB5E06">
            <wp:extent cx="2178265" cy="2904434"/>
            <wp:effectExtent l="0" t="0" r="0" b="0"/>
            <wp:docPr id="15" name="Picture 15" descr="A white board showing the supp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board showing the supper menu"/>
                    <pic:cNvPicPr/>
                  </pic:nvPicPr>
                  <pic:blipFill>
                    <a:blip r:embed="rId26">
                      <a:extLst>
                        <a:ext uri="{28A0092B-C50C-407E-A947-70E740481C1C}">
                          <a14:useLocalDpi xmlns:a14="http://schemas.microsoft.com/office/drawing/2010/main" val="0"/>
                        </a:ext>
                      </a:extLst>
                    </a:blip>
                    <a:stretch>
                      <a:fillRect/>
                    </a:stretch>
                  </pic:blipFill>
                  <pic:spPr>
                    <a:xfrm>
                      <a:off x="0" y="0"/>
                      <a:ext cx="2187666" cy="2916969"/>
                    </a:xfrm>
                    <a:prstGeom prst="rect">
                      <a:avLst/>
                    </a:prstGeom>
                  </pic:spPr>
                </pic:pic>
              </a:graphicData>
            </a:graphic>
          </wp:inline>
        </w:drawing>
      </w:r>
    </w:p>
    <w:p w14:paraId="10454BAF" w14:textId="77777777" w:rsidR="00422807" w:rsidRPr="00422807" w:rsidRDefault="00422807" w:rsidP="005B0BA0"/>
    <w:p w14:paraId="4D7526E1" w14:textId="77777777" w:rsidR="00422807" w:rsidRPr="00422807" w:rsidRDefault="00422807" w:rsidP="005B0BA0">
      <w:pPr>
        <w:pStyle w:val="Heading2"/>
      </w:pPr>
      <w:bookmarkStart w:id="18" w:name="_Toc126685244"/>
      <w:r w:rsidRPr="00422807">
        <w:lastRenderedPageBreak/>
        <w:t>3.4</w:t>
      </w:r>
      <w:r w:rsidRPr="00422807">
        <w:tab/>
        <w:t>Activities</w:t>
      </w:r>
      <w:bookmarkEnd w:id="18"/>
    </w:p>
    <w:p w14:paraId="4A96D4AE" w14:textId="698AB7AB" w:rsidR="00F554DA" w:rsidRDefault="00422807" w:rsidP="005B0BA0">
      <w:r w:rsidRPr="00422807">
        <w:t>We saw evidence of activities</w:t>
      </w:r>
      <w:r w:rsidR="009644A9">
        <w:t xml:space="preserve"> </w:t>
      </w:r>
      <w:r w:rsidRPr="00422807">
        <w:t xml:space="preserve">- including a notice board which displayed </w:t>
      </w:r>
      <w:r w:rsidR="00AE527F">
        <w:t>the activity plan. While we were in the home, a Christmas quiz was</w:t>
      </w:r>
      <w:r w:rsidR="00F554DA">
        <w:t xml:space="preserve"> being played (via the TV). Later</w:t>
      </w:r>
      <w:r w:rsidR="006C2DAA">
        <w:t xml:space="preserve">, during our visit we saw </w:t>
      </w:r>
      <w:r w:rsidR="00F554DA">
        <w:t>entertainers performing a pantomime</w:t>
      </w:r>
      <w:r w:rsidR="004B6B9A">
        <w:t>.</w:t>
      </w:r>
      <w:r w:rsidR="00F554DA">
        <w:t xml:space="preserve"> </w:t>
      </w:r>
    </w:p>
    <w:p w14:paraId="07A2E66E" w14:textId="41C8F9D7" w:rsidR="007E632D" w:rsidRDefault="007E632D" w:rsidP="005B0BA0">
      <w:r>
        <w:t>Residents</w:t>
      </w:r>
      <w:r w:rsidR="38E478AE">
        <w:t xml:space="preserve"> </w:t>
      </w:r>
      <w:r w:rsidR="6CAA74FB">
        <w:t>we spoke to</w:t>
      </w:r>
      <w:r>
        <w:t xml:space="preserve"> were clear that they could choose whether they wanted to participate in activities,</w:t>
      </w:r>
      <w:r w:rsidR="00FA1DAF">
        <w:t xml:space="preserve"> and that their needs were catered for, they all appeared to be content with what was offered. </w:t>
      </w:r>
    </w:p>
    <w:p w14:paraId="4C1D9B03" w14:textId="11FCC309" w:rsidR="00F554DA" w:rsidRDefault="00F554DA" w:rsidP="005B0BA0">
      <w:r>
        <w:t>Residents told us about the different activities they take part in:</w:t>
      </w:r>
    </w:p>
    <w:p w14:paraId="37B2E801" w14:textId="77777777" w:rsidR="00F53A12" w:rsidRDefault="00F53A12" w:rsidP="005B0BA0"/>
    <w:p w14:paraId="2D7919EF" w14:textId="7D339969" w:rsidR="00F554DA" w:rsidRDefault="00F554DA" w:rsidP="005B0BA0">
      <w:r>
        <w:t xml:space="preserve">One resident told us: </w:t>
      </w:r>
    </w:p>
    <w:p w14:paraId="5B459C26" w14:textId="520B94DB" w:rsidR="006C2DAA" w:rsidRDefault="00255784" w:rsidP="005B0BA0">
      <w:pPr>
        <w:rPr>
          <w:iCs/>
          <w:color w:val="004F6B" w:themeColor="text2"/>
        </w:rPr>
      </w:pPr>
      <w:r>
        <w:rPr>
          <w:iCs/>
          <w:color w:val="004F6B" w:themeColor="text2"/>
        </w:rPr>
        <w:t>“</w:t>
      </w:r>
      <w:r w:rsidR="00F554DA" w:rsidRPr="00255784">
        <w:rPr>
          <w:iCs/>
          <w:color w:val="004F6B" w:themeColor="text2"/>
        </w:rPr>
        <w:t>I l</w:t>
      </w:r>
      <w:r w:rsidR="00220F24" w:rsidRPr="00255784">
        <w:rPr>
          <w:iCs/>
          <w:color w:val="004F6B" w:themeColor="text2"/>
        </w:rPr>
        <w:t xml:space="preserve">ike knitting, I make scarves for other residents and blankets for Cats Protection </w:t>
      </w:r>
      <w:proofErr w:type="gramStart"/>
      <w:r w:rsidR="00D43C4A" w:rsidRPr="00255784">
        <w:rPr>
          <w:iCs/>
          <w:color w:val="004F6B" w:themeColor="text2"/>
        </w:rPr>
        <w:t>League.</w:t>
      </w:r>
      <w:r w:rsidR="00D43C4A">
        <w:rPr>
          <w:iCs/>
          <w:color w:val="004F6B" w:themeColor="text2"/>
        </w:rPr>
        <w:t>“</w:t>
      </w:r>
      <w:proofErr w:type="gramEnd"/>
    </w:p>
    <w:p w14:paraId="3CDA4BAC" w14:textId="77777777" w:rsidR="00A139E8" w:rsidRPr="00255784" w:rsidRDefault="00A139E8" w:rsidP="005B0BA0">
      <w:pPr>
        <w:rPr>
          <w:iCs/>
          <w:color w:val="004F6B" w:themeColor="text2"/>
        </w:rPr>
      </w:pPr>
    </w:p>
    <w:p w14:paraId="0BE9DCC9" w14:textId="264AE3E6" w:rsidR="00255784" w:rsidRDefault="00255784" w:rsidP="005B0BA0">
      <w:r>
        <w:t>Another told us</w:t>
      </w:r>
      <w:r w:rsidR="00F53A12">
        <w:t>:</w:t>
      </w:r>
    </w:p>
    <w:p w14:paraId="09FA7CE0" w14:textId="657B3B03" w:rsidR="00F53A12" w:rsidRDefault="00255784" w:rsidP="005B0BA0">
      <w:pPr>
        <w:rPr>
          <w:iCs/>
          <w:color w:val="004F6B" w:themeColor="text2"/>
        </w:rPr>
      </w:pPr>
      <w:r w:rsidRPr="00255784">
        <w:rPr>
          <w:iCs/>
          <w:color w:val="004F6B" w:themeColor="text2"/>
        </w:rPr>
        <w:t>“I like a singsong</w:t>
      </w:r>
      <w:r w:rsidR="005B09EE">
        <w:rPr>
          <w:iCs/>
          <w:color w:val="004F6B" w:themeColor="text2"/>
        </w:rPr>
        <w:t>, I’m nosey</w:t>
      </w:r>
      <w:r w:rsidR="00F53A12">
        <w:rPr>
          <w:iCs/>
          <w:color w:val="004F6B" w:themeColor="text2"/>
        </w:rPr>
        <w:t>,</w:t>
      </w:r>
      <w:r w:rsidR="005B09EE">
        <w:rPr>
          <w:iCs/>
          <w:color w:val="004F6B" w:themeColor="text2"/>
        </w:rPr>
        <w:t xml:space="preserve"> I like to know what’s going on</w:t>
      </w:r>
      <w:r w:rsidRPr="00255784">
        <w:rPr>
          <w:iCs/>
          <w:color w:val="004F6B" w:themeColor="text2"/>
        </w:rPr>
        <w:t xml:space="preserve">.” </w:t>
      </w:r>
    </w:p>
    <w:p w14:paraId="16DC64E6" w14:textId="77777777" w:rsidR="00A139E8" w:rsidRDefault="00A139E8" w:rsidP="005B0BA0">
      <w:pPr>
        <w:rPr>
          <w:iCs/>
          <w:color w:val="004F6B" w:themeColor="text2"/>
        </w:rPr>
      </w:pPr>
    </w:p>
    <w:p w14:paraId="42C500FA" w14:textId="1AC3468C" w:rsidR="00F53A12" w:rsidRDefault="00F53A12" w:rsidP="005B0BA0">
      <w:pPr>
        <w:rPr>
          <w:iCs/>
        </w:rPr>
      </w:pPr>
      <w:r w:rsidRPr="00F53A12">
        <w:rPr>
          <w:iCs/>
        </w:rPr>
        <w:t>Another resident told us</w:t>
      </w:r>
      <w:r>
        <w:rPr>
          <w:iCs/>
        </w:rPr>
        <w:t>:</w:t>
      </w:r>
    </w:p>
    <w:p w14:paraId="7E5C0B07" w14:textId="1D0E8B88" w:rsidR="00F53A12" w:rsidRDefault="00F53A12" w:rsidP="005B0BA0">
      <w:pPr>
        <w:rPr>
          <w:iCs/>
          <w:color w:val="004F6B" w:themeColor="text2"/>
        </w:rPr>
      </w:pPr>
      <w:r w:rsidRPr="00F53A12">
        <w:rPr>
          <w:iCs/>
        </w:rPr>
        <w:t xml:space="preserve"> </w:t>
      </w:r>
      <w:r>
        <w:rPr>
          <w:iCs/>
          <w:color w:val="004F6B" w:themeColor="text2"/>
        </w:rPr>
        <w:t xml:space="preserve">“I don’t get involved so much, but I like to watch.” </w:t>
      </w:r>
    </w:p>
    <w:p w14:paraId="440EBDEF" w14:textId="77777777" w:rsidR="00A139E8" w:rsidRDefault="00A139E8" w:rsidP="005B0BA0">
      <w:pPr>
        <w:rPr>
          <w:iCs/>
          <w:color w:val="004F6B" w:themeColor="text2"/>
        </w:rPr>
      </w:pPr>
    </w:p>
    <w:p w14:paraId="0B75D80D" w14:textId="42EE210C" w:rsidR="00A139E8" w:rsidRDefault="00F53A12" w:rsidP="005B0BA0">
      <w:pPr>
        <w:rPr>
          <w:iCs/>
        </w:rPr>
      </w:pPr>
      <w:r w:rsidRPr="00F53A12">
        <w:rPr>
          <w:iCs/>
        </w:rPr>
        <w:t>Another said</w:t>
      </w:r>
      <w:r w:rsidR="00A139E8">
        <w:rPr>
          <w:iCs/>
        </w:rPr>
        <w:t>:</w:t>
      </w:r>
    </w:p>
    <w:p w14:paraId="39A90FCE" w14:textId="44769749" w:rsidR="00F53A12" w:rsidRPr="00255784" w:rsidRDefault="00F53A12" w:rsidP="005B0BA0">
      <w:pPr>
        <w:rPr>
          <w:iCs/>
          <w:color w:val="004F6B" w:themeColor="text2"/>
        </w:rPr>
      </w:pPr>
      <w:r w:rsidRPr="00F53A12">
        <w:rPr>
          <w:iCs/>
        </w:rPr>
        <w:t xml:space="preserve"> </w:t>
      </w:r>
      <w:r>
        <w:rPr>
          <w:iCs/>
          <w:color w:val="004F6B" w:themeColor="text2"/>
        </w:rPr>
        <w:t>“I sit in the lounge and do any activities. I don’t like staying in my room much.”</w:t>
      </w:r>
    </w:p>
    <w:p w14:paraId="0E1231A1" w14:textId="77777777" w:rsidR="009644A9" w:rsidRDefault="009644A9" w:rsidP="005B0BA0"/>
    <w:p w14:paraId="7A74221D" w14:textId="5E0743E0" w:rsidR="007F1BEB" w:rsidRDefault="001B06DF" w:rsidP="005B0BA0">
      <w:r>
        <w:rPr>
          <w:noProof/>
        </w:rPr>
        <w:drawing>
          <wp:inline distT="0" distB="0" distL="0" distR="0" wp14:anchorId="57C3C80F" wp14:editId="343E7D64">
            <wp:extent cx="4236085" cy="3177298"/>
            <wp:effectExtent l="0" t="0" r="0" b="4445"/>
            <wp:docPr id="3" name="Picture 3" descr="A picture showing the activity planner for the week  displayed on a notic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showing the activity planner for the week  displayed on a notice board."/>
                    <pic:cNvPicPr/>
                  </pic:nvPicPr>
                  <pic:blipFill>
                    <a:blip r:embed="rId27">
                      <a:extLst>
                        <a:ext uri="{28A0092B-C50C-407E-A947-70E740481C1C}">
                          <a14:useLocalDpi xmlns:a14="http://schemas.microsoft.com/office/drawing/2010/main" val="0"/>
                        </a:ext>
                      </a:extLst>
                    </a:blip>
                    <a:stretch>
                      <a:fillRect/>
                    </a:stretch>
                  </pic:blipFill>
                  <pic:spPr>
                    <a:xfrm>
                      <a:off x="0" y="0"/>
                      <a:ext cx="4261945" cy="3196694"/>
                    </a:xfrm>
                    <a:prstGeom prst="rect">
                      <a:avLst/>
                    </a:prstGeom>
                  </pic:spPr>
                </pic:pic>
              </a:graphicData>
            </a:graphic>
          </wp:inline>
        </w:drawing>
      </w:r>
    </w:p>
    <w:p w14:paraId="236E2992" w14:textId="77777777" w:rsidR="006C2DAA" w:rsidRDefault="006C2DAA" w:rsidP="005B0BA0"/>
    <w:p w14:paraId="6268C3AB" w14:textId="3337EB50" w:rsidR="00F631BB" w:rsidRDefault="007F1BEB" w:rsidP="005B0BA0">
      <w:r>
        <w:t xml:space="preserve">Some people told us that they prefer to stay in their rooms and </w:t>
      </w:r>
      <w:r w:rsidR="00A70019">
        <w:t xml:space="preserve">don’t want to join in with the activities. </w:t>
      </w:r>
    </w:p>
    <w:p w14:paraId="7E6D4824" w14:textId="77777777" w:rsidR="00A874E4" w:rsidRDefault="00A874E4" w:rsidP="005B0BA0"/>
    <w:p w14:paraId="45410F6D" w14:textId="4F434294" w:rsidR="00267775" w:rsidRDefault="00F631BB" w:rsidP="005B0BA0">
      <w:r>
        <w:t>Another resident told us that sometimes she stays in her room and sometimes she goes downstairs</w:t>
      </w:r>
      <w:r w:rsidR="00267775">
        <w:t>:</w:t>
      </w:r>
    </w:p>
    <w:p w14:paraId="4CEECEC8" w14:textId="77777777" w:rsidR="00267775" w:rsidRDefault="00267775" w:rsidP="005B0BA0"/>
    <w:p w14:paraId="45A6F9AA" w14:textId="034027CB" w:rsidR="00267775" w:rsidRDefault="00F631BB" w:rsidP="005B0BA0">
      <w:r>
        <w:t xml:space="preserve"> </w:t>
      </w:r>
      <w:r w:rsidR="00267775" w:rsidRPr="00267775">
        <w:rPr>
          <w:color w:val="004F6B" w:themeColor="text2"/>
        </w:rPr>
        <w:t xml:space="preserve">“During the day I watch telly, I go downstairs. I don’t get involved in the activities expect the pub quiz. The staff are happy for me to stay in my room.” </w:t>
      </w:r>
    </w:p>
    <w:p w14:paraId="4F2DBABC" w14:textId="77777777" w:rsidR="00267775" w:rsidRDefault="00267775" w:rsidP="005B0BA0"/>
    <w:p w14:paraId="57438B39" w14:textId="06C5C7CE" w:rsidR="009644A9" w:rsidRPr="00DF6DC1" w:rsidRDefault="00DF6DC1" w:rsidP="005B0BA0">
      <w:r w:rsidRPr="00DF6DC1">
        <w:t>We were told by a member of staff that they’d recently h</w:t>
      </w:r>
      <w:r w:rsidR="00125AEC">
        <w:t>eld</w:t>
      </w:r>
      <w:r w:rsidRPr="00DF6DC1">
        <w:t xml:space="preserve"> activities to celebrate Nepal Day</w:t>
      </w:r>
      <w:r w:rsidR="00D43C4A">
        <w:t xml:space="preserve"> (many of the staff are Nepalese)</w:t>
      </w:r>
      <w:r w:rsidRPr="00DF6DC1">
        <w:t xml:space="preserve">. </w:t>
      </w:r>
      <w:r w:rsidR="00125AEC">
        <w:t xml:space="preserve">We were told </w:t>
      </w:r>
      <w:r w:rsidR="00A32740">
        <w:t xml:space="preserve">by a staff member </w:t>
      </w:r>
      <w:r w:rsidR="00125AEC">
        <w:t>that a</w:t>
      </w:r>
      <w:r w:rsidRPr="00DF6DC1">
        <w:t xml:space="preserve"> singer</w:t>
      </w:r>
      <w:r w:rsidR="00E61967">
        <w:t xml:space="preserve">, </w:t>
      </w:r>
      <w:proofErr w:type="gramStart"/>
      <w:r w:rsidR="00E61967">
        <w:t>hairdresser</w:t>
      </w:r>
      <w:proofErr w:type="gramEnd"/>
      <w:r w:rsidRPr="00DF6DC1">
        <w:t xml:space="preserve"> and</w:t>
      </w:r>
      <w:r w:rsidR="0089724A">
        <w:t xml:space="preserve"> a</w:t>
      </w:r>
      <w:r w:rsidRPr="00DF6DC1">
        <w:t xml:space="preserve"> fitness </w:t>
      </w:r>
      <w:r w:rsidR="0089724A">
        <w:t>trainer</w:t>
      </w:r>
      <w:r w:rsidRPr="00DF6DC1">
        <w:t xml:space="preserve"> visit regularly. </w:t>
      </w:r>
    </w:p>
    <w:p w14:paraId="7AFD38A5" w14:textId="77777777" w:rsidR="00DF6DC1" w:rsidRPr="00255784" w:rsidRDefault="00DF6DC1" w:rsidP="005B0BA0">
      <w:pPr>
        <w:rPr>
          <w:color w:val="FF0000"/>
        </w:rPr>
      </w:pPr>
    </w:p>
    <w:p w14:paraId="490C1BA4" w14:textId="44B7A239" w:rsidR="00422807" w:rsidRPr="00904CCB" w:rsidRDefault="00422807" w:rsidP="005B0BA0">
      <w:r w:rsidRPr="00904CCB">
        <w:t xml:space="preserve">The registered manager told us that </w:t>
      </w:r>
      <w:r w:rsidR="00904CCB" w:rsidRPr="00904CCB">
        <w:t xml:space="preserve">it is too risky to take residents out on trips. </w:t>
      </w:r>
      <w:r w:rsidRPr="00904CCB">
        <w:t xml:space="preserve"> However, </w:t>
      </w:r>
      <w:r w:rsidR="00904CCB" w:rsidRPr="00904CCB">
        <w:t>they can take all the residents into the garden at the back of the property.</w:t>
      </w:r>
      <w:r w:rsidRPr="00904CCB">
        <w:t xml:space="preserve"> </w:t>
      </w:r>
    </w:p>
    <w:p w14:paraId="2114CBDF" w14:textId="77777777" w:rsidR="00422807" w:rsidRPr="00422807" w:rsidRDefault="00422807" w:rsidP="00422807">
      <w:pPr>
        <w:spacing w:after="160" w:line="259" w:lineRule="auto"/>
        <w:rPr>
          <w:rFonts w:cs="Poppins"/>
          <w:szCs w:val="24"/>
        </w:rPr>
      </w:pPr>
    </w:p>
    <w:p w14:paraId="35DDF1DE" w14:textId="77777777" w:rsidR="00422807" w:rsidRPr="00422807" w:rsidRDefault="00422807" w:rsidP="009D1F99">
      <w:pPr>
        <w:pStyle w:val="Heading2"/>
      </w:pPr>
      <w:bookmarkStart w:id="19" w:name="_Toc126685245"/>
      <w:r w:rsidRPr="00422807">
        <w:t>3.5</w:t>
      </w:r>
      <w:r w:rsidRPr="00422807">
        <w:tab/>
        <w:t>Care</w:t>
      </w:r>
      <w:bookmarkEnd w:id="19"/>
    </w:p>
    <w:p w14:paraId="1E94B2E8" w14:textId="41298A0A" w:rsidR="00422807" w:rsidRDefault="00422807" w:rsidP="009D1F99">
      <w:r w:rsidRPr="00422807">
        <w:t xml:space="preserve">Overall, we heard that residents and family members were happy with the care received at </w:t>
      </w:r>
      <w:r w:rsidR="00FD0EE5">
        <w:t>Beaumont Lodge</w:t>
      </w:r>
      <w:r w:rsidR="0057766C">
        <w:t>.</w:t>
      </w:r>
    </w:p>
    <w:p w14:paraId="59869416" w14:textId="648FA7C5" w:rsidR="00A12A7D" w:rsidRDefault="00A12A7D" w:rsidP="009D1F99">
      <w:r>
        <w:t xml:space="preserve">We spoke to two residents who preferred to stay in their rooms. </w:t>
      </w:r>
    </w:p>
    <w:p w14:paraId="0EA0E2CB" w14:textId="77777777" w:rsidR="004104EE" w:rsidRDefault="004104EE" w:rsidP="009D1F99"/>
    <w:p w14:paraId="69762461" w14:textId="4C0D6050" w:rsidR="00785BD9" w:rsidRDefault="00785BD9" w:rsidP="009D1F99">
      <w:r>
        <w:t xml:space="preserve">One resident told us: </w:t>
      </w:r>
    </w:p>
    <w:p w14:paraId="4074BB4E" w14:textId="0B76E56D" w:rsidR="00785BD9" w:rsidRDefault="00785BD9" w:rsidP="009D1F99">
      <w:pPr>
        <w:rPr>
          <w:color w:val="004F6B" w:themeColor="text2"/>
        </w:rPr>
      </w:pPr>
      <w:r w:rsidRPr="00785BD9">
        <w:rPr>
          <w:color w:val="004F6B" w:themeColor="text2"/>
        </w:rPr>
        <w:t>“Daytime care is very good. If they come in to do anything, they tell you what they are going to do, so you’ve got a choice and you can say no.”</w:t>
      </w:r>
    </w:p>
    <w:p w14:paraId="5C61AAAC" w14:textId="77777777" w:rsidR="00785BD9" w:rsidRPr="00785BD9" w:rsidRDefault="00785BD9" w:rsidP="009D1F99">
      <w:pPr>
        <w:rPr>
          <w:color w:val="004F6B" w:themeColor="text2"/>
        </w:rPr>
      </w:pPr>
    </w:p>
    <w:p w14:paraId="49A03F47" w14:textId="2C00B9F8" w:rsidR="009D1F99" w:rsidRDefault="0097577C" w:rsidP="009D1F99">
      <w:r>
        <w:t xml:space="preserve">Another resident said: </w:t>
      </w:r>
    </w:p>
    <w:p w14:paraId="026777DB" w14:textId="0AF103DB" w:rsidR="0097577C" w:rsidRDefault="00A12A7D" w:rsidP="009D1F99">
      <w:pPr>
        <w:rPr>
          <w:color w:val="004F6B" w:themeColor="text2"/>
        </w:rPr>
      </w:pPr>
      <w:r w:rsidRPr="008B5F9F">
        <w:rPr>
          <w:color w:val="004F6B" w:themeColor="text2"/>
        </w:rPr>
        <w:t>“I have a buzzer if I need it, or I shout. The</w:t>
      </w:r>
      <w:r w:rsidR="008B5F9F" w:rsidRPr="008B5F9F">
        <w:rPr>
          <w:color w:val="004F6B" w:themeColor="text2"/>
        </w:rPr>
        <w:t xml:space="preserve"> response is quick enough.”</w:t>
      </w:r>
    </w:p>
    <w:p w14:paraId="00EFE9A0" w14:textId="77777777" w:rsidR="008B5F9F" w:rsidRDefault="008B5F9F" w:rsidP="009D1F99">
      <w:pPr>
        <w:rPr>
          <w:color w:val="004F6B" w:themeColor="text2"/>
        </w:rPr>
      </w:pPr>
    </w:p>
    <w:p w14:paraId="2247CE31" w14:textId="7261E951" w:rsidR="008B5F9F" w:rsidRPr="008B5F9F" w:rsidRDefault="008B5F9F" w:rsidP="009D1F99">
      <w:r w:rsidRPr="008B5F9F">
        <w:t>They both said there was no difference with weekend or night</w:t>
      </w:r>
      <w:r w:rsidR="0083631D">
        <w:t>-</w:t>
      </w:r>
      <w:r w:rsidRPr="008B5F9F">
        <w:t xml:space="preserve">time care. </w:t>
      </w:r>
    </w:p>
    <w:p w14:paraId="66F64817" w14:textId="77777777" w:rsidR="008B5F9F" w:rsidRPr="001C34BE" w:rsidRDefault="008B5F9F" w:rsidP="009D1F99"/>
    <w:p w14:paraId="0AD1D8DE" w14:textId="739A3FD0" w:rsidR="001C34BE" w:rsidRDefault="00A874E4" w:rsidP="009D1F99">
      <w:r>
        <w:t>R</w:t>
      </w:r>
      <w:r w:rsidR="00BD24C6">
        <w:t>esidents who we spoke to in the lounge</w:t>
      </w:r>
      <w:r w:rsidR="008B5F9F" w:rsidRPr="001C34BE">
        <w:t xml:space="preserve"> </w:t>
      </w:r>
      <w:r w:rsidR="00BD24C6">
        <w:t xml:space="preserve">agreed </w:t>
      </w:r>
      <w:r w:rsidR="001C34BE" w:rsidRPr="001C34BE">
        <w:t xml:space="preserve">that care is very good. </w:t>
      </w:r>
    </w:p>
    <w:p w14:paraId="5F473B6F" w14:textId="6062396A" w:rsidR="001C34BE" w:rsidRPr="001C34BE" w:rsidRDefault="00BD24C6" w:rsidP="009D1F99">
      <w:r>
        <w:t xml:space="preserve">One resident told us: </w:t>
      </w:r>
    </w:p>
    <w:p w14:paraId="61AD72A1" w14:textId="2EC01E9B" w:rsidR="00BD24C6" w:rsidRPr="004104EE" w:rsidRDefault="001C34BE" w:rsidP="009D1F99">
      <w:pPr>
        <w:rPr>
          <w:color w:val="004F6B" w:themeColor="text2"/>
        </w:rPr>
      </w:pPr>
      <w:r>
        <w:rPr>
          <w:color w:val="004F6B" w:themeColor="text2"/>
        </w:rPr>
        <w:t>“Someone’s always here during the day. At night-time, if I ring the bell, there’s a quick response. Weekends is no different to weekdays.”</w:t>
      </w:r>
    </w:p>
    <w:p w14:paraId="190774E6" w14:textId="365FA650" w:rsidR="00BD24C6" w:rsidRPr="00BD24C6" w:rsidRDefault="00BD24C6" w:rsidP="009D1F99">
      <w:r w:rsidRPr="00BD24C6">
        <w:lastRenderedPageBreak/>
        <w:t xml:space="preserve">Another resident said: </w:t>
      </w:r>
    </w:p>
    <w:p w14:paraId="1C7E4E62" w14:textId="460F886D" w:rsidR="00BD24C6" w:rsidRDefault="00BD24C6" w:rsidP="009D1F99">
      <w:pPr>
        <w:rPr>
          <w:color w:val="004F6B" w:themeColor="text2"/>
        </w:rPr>
      </w:pPr>
      <w:r>
        <w:rPr>
          <w:color w:val="004F6B" w:themeColor="text2"/>
        </w:rPr>
        <w:t xml:space="preserve">“I’m well looked </w:t>
      </w:r>
      <w:r w:rsidR="00C024C3">
        <w:rPr>
          <w:color w:val="004F6B" w:themeColor="text2"/>
        </w:rPr>
        <w:t>after;</w:t>
      </w:r>
      <w:r>
        <w:rPr>
          <w:color w:val="004F6B" w:themeColor="text2"/>
        </w:rPr>
        <w:t xml:space="preserve"> the nurses go past and pop their head through the door.”</w:t>
      </w:r>
    </w:p>
    <w:p w14:paraId="18140851" w14:textId="77777777" w:rsidR="001C34BE" w:rsidRDefault="001C34BE" w:rsidP="009D1F99">
      <w:pPr>
        <w:rPr>
          <w:color w:val="004F6B" w:themeColor="text2"/>
        </w:rPr>
      </w:pPr>
    </w:p>
    <w:p w14:paraId="23B1427A" w14:textId="43FD73A0" w:rsidR="001F6942" w:rsidRDefault="00F8121B" w:rsidP="009D1F99">
      <w:r w:rsidRPr="00F8121B">
        <w:t xml:space="preserve">Most residents or family members told us that they weren’t aware of having a named senior carer. </w:t>
      </w:r>
    </w:p>
    <w:p w14:paraId="3383BA08" w14:textId="38ADB37E" w:rsidR="001F6942" w:rsidRPr="00C009BE" w:rsidRDefault="0085438B" w:rsidP="009D1F99">
      <w:pPr>
        <w:rPr>
          <w:color w:val="004F6B" w:themeColor="text2"/>
        </w:rPr>
      </w:pPr>
      <w:r w:rsidRPr="0085438B">
        <w:rPr>
          <w:color w:val="004F6B" w:themeColor="text2"/>
        </w:rPr>
        <w:t xml:space="preserve">“I don’t have a named senior </w:t>
      </w:r>
      <w:r w:rsidR="00C024C3" w:rsidRPr="0085438B">
        <w:rPr>
          <w:color w:val="004F6B" w:themeColor="text2"/>
        </w:rPr>
        <w:t>carer;</w:t>
      </w:r>
      <w:r w:rsidRPr="0085438B">
        <w:rPr>
          <w:color w:val="004F6B" w:themeColor="text2"/>
        </w:rPr>
        <w:t xml:space="preserve"> </w:t>
      </w:r>
      <w:r w:rsidRPr="00C009BE">
        <w:rPr>
          <w:color w:val="004F6B" w:themeColor="text2"/>
        </w:rPr>
        <w:t>they all look after me.”</w:t>
      </w:r>
    </w:p>
    <w:p w14:paraId="5AEFA99B" w14:textId="77777777" w:rsidR="0085438B" w:rsidRPr="00C009BE" w:rsidRDefault="0085438B" w:rsidP="009D1F99">
      <w:pPr>
        <w:rPr>
          <w:color w:val="004F6B" w:themeColor="text2"/>
        </w:rPr>
      </w:pPr>
    </w:p>
    <w:p w14:paraId="776227EA" w14:textId="412E034B" w:rsidR="00F8121B" w:rsidRPr="00F8121B" w:rsidRDefault="00F8121B" w:rsidP="009D1F99">
      <w:r w:rsidRPr="00F8121B">
        <w:t xml:space="preserve">This is in line with what the </w:t>
      </w:r>
      <w:r w:rsidR="00C024C3">
        <w:t xml:space="preserve">registered </w:t>
      </w:r>
      <w:r w:rsidRPr="00F8121B">
        <w:t xml:space="preserve">manager told us – the staff work in </w:t>
      </w:r>
      <w:r w:rsidR="00995E9F" w:rsidRPr="00F8121B">
        <w:t>teams</w:t>
      </w:r>
      <w:r w:rsidR="00995E9F">
        <w:t>;</w:t>
      </w:r>
      <w:r w:rsidRPr="00F8121B">
        <w:t xml:space="preserve"> </w:t>
      </w:r>
      <w:r w:rsidR="00F94BC4">
        <w:t>each section of the home has one senior carer and one junior carer. On average there are five residents to one carer (depending on need)</w:t>
      </w:r>
      <w:r w:rsidR="001F6942">
        <w:t>.</w:t>
      </w:r>
      <w:r w:rsidR="00F94BC4">
        <w:t xml:space="preserve"> </w:t>
      </w:r>
    </w:p>
    <w:p w14:paraId="75792258" w14:textId="77777777" w:rsidR="00F8121B" w:rsidRPr="00C009BE" w:rsidRDefault="00F8121B" w:rsidP="009D1F99"/>
    <w:p w14:paraId="23A86E32" w14:textId="6D499B43" w:rsidR="00422807" w:rsidRPr="00C009BE" w:rsidRDefault="002E0B51" w:rsidP="009D1F99">
      <w:r w:rsidRPr="00C009BE">
        <w:t>A resident told us</w:t>
      </w:r>
      <w:r w:rsidR="004104EE">
        <w:t>:</w:t>
      </w:r>
    </w:p>
    <w:p w14:paraId="168EFAB9" w14:textId="428416F5" w:rsidR="002E0B51" w:rsidRPr="00C009BE" w:rsidRDefault="002E0B51" w:rsidP="009D1F99">
      <w:pPr>
        <w:rPr>
          <w:color w:val="004F6B" w:themeColor="text2"/>
        </w:rPr>
      </w:pPr>
      <w:r w:rsidRPr="00C009BE">
        <w:rPr>
          <w:color w:val="004F6B" w:themeColor="text2"/>
        </w:rPr>
        <w:t>“</w:t>
      </w:r>
      <w:r w:rsidR="00C009BE" w:rsidRPr="00C009BE">
        <w:rPr>
          <w:color w:val="004F6B" w:themeColor="text2"/>
        </w:rPr>
        <w:t xml:space="preserve">I have a folder and they write in that every day”. </w:t>
      </w:r>
    </w:p>
    <w:p w14:paraId="0F98411E" w14:textId="77777777" w:rsidR="009D1F99" w:rsidRPr="00C009BE" w:rsidRDefault="009D1F99" w:rsidP="009D1F99">
      <w:pPr>
        <w:rPr>
          <w:color w:val="004F6B" w:themeColor="text2"/>
        </w:rPr>
      </w:pPr>
    </w:p>
    <w:p w14:paraId="40A4A6BE" w14:textId="267C09B6" w:rsidR="009D1F99" w:rsidRPr="00D51A8D" w:rsidRDefault="00C009BE" w:rsidP="009D1F99">
      <w:r w:rsidRPr="00D51A8D">
        <w:t xml:space="preserve">A family member told us: </w:t>
      </w:r>
    </w:p>
    <w:p w14:paraId="6BE5D983" w14:textId="43B47AA8" w:rsidR="00C009BE" w:rsidRDefault="00D51A8D" w:rsidP="009D1F99">
      <w:pPr>
        <w:rPr>
          <w:color w:val="004F6B" w:themeColor="text2"/>
        </w:rPr>
      </w:pPr>
      <w:r>
        <w:rPr>
          <w:color w:val="004F6B" w:themeColor="text2"/>
        </w:rPr>
        <w:t>“</w:t>
      </w:r>
      <w:r w:rsidRPr="00D51A8D">
        <w:rPr>
          <w:color w:val="004F6B" w:themeColor="text2"/>
        </w:rPr>
        <w:t xml:space="preserve">The staff are very friendly, </w:t>
      </w:r>
      <w:r w:rsidR="00A85D34" w:rsidRPr="00D51A8D">
        <w:rPr>
          <w:color w:val="004F6B" w:themeColor="text2"/>
        </w:rPr>
        <w:t>helpful,</w:t>
      </w:r>
      <w:r w:rsidRPr="00D51A8D">
        <w:rPr>
          <w:color w:val="004F6B" w:themeColor="text2"/>
        </w:rPr>
        <w:t xml:space="preserve"> and caring.  They are always </w:t>
      </w:r>
      <w:r w:rsidR="00A85D34" w:rsidRPr="00D51A8D">
        <w:rPr>
          <w:color w:val="004F6B" w:themeColor="text2"/>
        </w:rPr>
        <w:t>cheerful,</w:t>
      </w:r>
      <w:r w:rsidRPr="00D51A8D">
        <w:rPr>
          <w:color w:val="004F6B" w:themeColor="text2"/>
        </w:rPr>
        <w:t xml:space="preserve"> and nothing is too much </w:t>
      </w:r>
      <w:proofErr w:type="gramStart"/>
      <w:r w:rsidR="00A85D34" w:rsidRPr="00D51A8D">
        <w:rPr>
          <w:color w:val="004F6B" w:themeColor="text2"/>
        </w:rPr>
        <w:t>trouble</w:t>
      </w:r>
      <w:r w:rsidR="00A85D34">
        <w:rPr>
          <w:color w:val="004F6B" w:themeColor="text2"/>
        </w:rPr>
        <w:t>.“</w:t>
      </w:r>
      <w:proofErr w:type="gramEnd"/>
    </w:p>
    <w:p w14:paraId="68FC2EE0" w14:textId="77777777" w:rsidR="00C024C3" w:rsidRDefault="00C024C3" w:rsidP="009D1F99">
      <w:pPr>
        <w:rPr>
          <w:color w:val="004F6B" w:themeColor="text2"/>
        </w:rPr>
      </w:pPr>
    </w:p>
    <w:p w14:paraId="4699B062" w14:textId="0F34D2BC" w:rsidR="001A35A7" w:rsidRPr="001A35A7" w:rsidRDefault="00A60AE5" w:rsidP="009D1F99">
      <w:r w:rsidRPr="001A35A7">
        <w:t>A member of staff told us</w:t>
      </w:r>
      <w:r w:rsidR="001A35A7">
        <w:t>:</w:t>
      </w:r>
    </w:p>
    <w:p w14:paraId="28C3ADA7" w14:textId="49254034" w:rsidR="00D53C9E" w:rsidRDefault="00D53C9E" w:rsidP="009D1F99">
      <w:pPr>
        <w:rPr>
          <w:color w:val="004F6B" w:themeColor="text2"/>
        </w:rPr>
      </w:pPr>
      <w:r>
        <w:rPr>
          <w:color w:val="004F6B" w:themeColor="text2"/>
        </w:rPr>
        <w:t>“We observe the residents. We tell the</w:t>
      </w:r>
      <w:r w:rsidR="001A35A7">
        <w:rPr>
          <w:color w:val="004F6B" w:themeColor="text2"/>
        </w:rPr>
        <w:t xml:space="preserve"> </w:t>
      </w:r>
      <w:r>
        <w:rPr>
          <w:color w:val="004F6B" w:themeColor="text2"/>
        </w:rPr>
        <w:t>nurse if we think the resident’s mobility has worsened, if they are not eating or if they have difficulty swallowing If there</w:t>
      </w:r>
      <w:r w:rsidR="001A35A7">
        <w:rPr>
          <w:color w:val="004F6B" w:themeColor="text2"/>
        </w:rPr>
        <w:t xml:space="preserve"> are any behaviour changes, we report to the nurse.” </w:t>
      </w:r>
    </w:p>
    <w:p w14:paraId="3C48DA81" w14:textId="77777777" w:rsidR="00CD5FBA" w:rsidRDefault="00CD5FBA" w:rsidP="009D1F99">
      <w:pPr>
        <w:rPr>
          <w:color w:val="004F6B" w:themeColor="text2"/>
        </w:rPr>
      </w:pPr>
    </w:p>
    <w:p w14:paraId="30673626" w14:textId="562C1422" w:rsidR="00442F50" w:rsidRDefault="00481C11" w:rsidP="009D1F99">
      <w:r w:rsidRPr="00481C11">
        <w:t>We were told that a</w:t>
      </w:r>
      <w:r w:rsidR="006E441F" w:rsidRPr="00481C11">
        <w:t xml:space="preserve">ny medical updates </w:t>
      </w:r>
      <w:r w:rsidRPr="00481C11">
        <w:t>are given to the residents’ families by the nurse.</w:t>
      </w:r>
    </w:p>
    <w:p w14:paraId="3DF278C9" w14:textId="77777777" w:rsidR="00481C11" w:rsidRDefault="00481C11" w:rsidP="009D1F99"/>
    <w:p w14:paraId="09C88BA1" w14:textId="77777777" w:rsidR="00481C11" w:rsidRPr="00481C11" w:rsidRDefault="00481C11" w:rsidP="009D1F99"/>
    <w:p w14:paraId="2B9FDC54" w14:textId="24D9086A" w:rsidR="00442F50" w:rsidRDefault="00442F50" w:rsidP="009D1F99">
      <w:pPr>
        <w:rPr>
          <w:color w:val="004F6B" w:themeColor="text2"/>
        </w:rPr>
      </w:pPr>
      <w:bookmarkStart w:id="20" w:name="_Toc126685246"/>
      <w:r w:rsidRPr="002315A1">
        <w:rPr>
          <w:rStyle w:val="Heading2Char"/>
        </w:rPr>
        <w:t>Personalised care plans</w:t>
      </w:r>
      <w:bookmarkEnd w:id="20"/>
    </w:p>
    <w:p w14:paraId="3F80D22D" w14:textId="4ACF9CEA" w:rsidR="00442F50" w:rsidRPr="002315A1" w:rsidRDefault="006C3F45" w:rsidP="009D1F99">
      <w:r w:rsidRPr="002315A1">
        <w:t xml:space="preserve">We saw a member of staff from head office uploading </w:t>
      </w:r>
      <w:r w:rsidR="00CE5F7E" w:rsidRPr="002315A1">
        <w:t xml:space="preserve">residents’ care plans to a </w:t>
      </w:r>
      <w:r w:rsidR="00E823ED" w:rsidRPr="002315A1">
        <w:t>n</w:t>
      </w:r>
      <w:r w:rsidR="00CE5F7E" w:rsidRPr="002315A1">
        <w:t>ew care home</w:t>
      </w:r>
      <w:r w:rsidR="00E823ED" w:rsidRPr="002315A1">
        <w:t xml:space="preserve"> </w:t>
      </w:r>
      <w:r w:rsidR="002315A1" w:rsidRPr="002315A1">
        <w:t>record</w:t>
      </w:r>
      <w:r w:rsidR="00E823ED" w:rsidRPr="002315A1">
        <w:t xml:space="preserve"> keeping</w:t>
      </w:r>
      <w:r w:rsidR="00CE5F7E" w:rsidRPr="002315A1">
        <w:t xml:space="preserve"> system. </w:t>
      </w:r>
    </w:p>
    <w:p w14:paraId="5BE88567" w14:textId="257D41AB" w:rsidR="00CE5F7E" w:rsidRPr="002315A1" w:rsidRDefault="006D52CF" w:rsidP="009D1F99">
      <w:r>
        <w:t>From January, e</w:t>
      </w:r>
      <w:r w:rsidR="00CE5F7E" w:rsidRPr="002315A1">
        <w:t>ach carer will have a device to</w:t>
      </w:r>
      <w:r w:rsidR="00E823ED" w:rsidRPr="002315A1">
        <w:t xml:space="preserve"> update a resident’s</w:t>
      </w:r>
      <w:r w:rsidR="00CE5F7E" w:rsidRPr="002315A1">
        <w:t xml:space="preserve"> record</w:t>
      </w:r>
      <w:r w:rsidR="00E823ED" w:rsidRPr="002315A1">
        <w:t xml:space="preserve">, which family members will be able to access. </w:t>
      </w:r>
    </w:p>
    <w:p w14:paraId="00C71215" w14:textId="77777777" w:rsidR="00E823ED" w:rsidRPr="00D51A8D" w:rsidRDefault="00E823ED" w:rsidP="009D1F99">
      <w:pPr>
        <w:rPr>
          <w:color w:val="004F6B" w:themeColor="text2"/>
        </w:rPr>
      </w:pPr>
    </w:p>
    <w:p w14:paraId="0A1C8C8E" w14:textId="77777777" w:rsidR="009D1F99" w:rsidRPr="00FD0EE5" w:rsidRDefault="009D1F99" w:rsidP="009D1F99">
      <w:pPr>
        <w:rPr>
          <w:color w:val="FF0000"/>
        </w:rPr>
      </w:pPr>
    </w:p>
    <w:p w14:paraId="6F2B8CE7" w14:textId="3D6CEC64" w:rsidR="00422807" w:rsidRPr="00422807" w:rsidRDefault="00422807" w:rsidP="009D1F99">
      <w:pPr>
        <w:pStyle w:val="Heading2"/>
      </w:pPr>
      <w:bookmarkStart w:id="21" w:name="_Toc126685247"/>
      <w:r w:rsidRPr="00422807">
        <w:lastRenderedPageBreak/>
        <w:t>3.6</w:t>
      </w:r>
      <w:r w:rsidRPr="00422807">
        <w:tab/>
        <w:t>Staff</w:t>
      </w:r>
      <w:r w:rsidR="00E75C2D">
        <w:t xml:space="preserve"> feedback</w:t>
      </w:r>
      <w:bookmarkEnd w:id="21"/>
    </w:p>
    <w:p w14:paraId="74C974F3" w14:textId="14B5DA02" w:rsidR="00422807" w:rsidRPr="00422807" w:rsidRDefault="00422807" w:rsidP="009D1F99">
      <w:r w:rsidRPr="00422807">
        <w:t xml:space="preserve">We spoke to </w:t>
      </w:r>
      <w:r w:rsidR="00995E9F">
        <w:t>six</w:t>
      </w:r>
      <w:r w:rsidRPr="00422807">
        <w:t xml:space="preserve"> members of staff</w:t>
      </w:r>
      <w:r w:rsidR="00995E9F">
        <w:t xml:space="preserve">, the registered manager, the activities coordinator and </w:t>
      </w:r>
      <w:r w:rsidR="00E706B6">
        <w:t>four carers.</w:t>
      </w:r>
    </w:p>
    <w:p w14:paraId="1A0FEBF2" w14:textId="77777777" w:rsidR="002E05CE" w:rsidRPr="00E540C0" w:rsidRDefault="002E05CE" w:rsidP="009D1F99"/>
    <w:p w14:paraId="4700ACB8" w14:textId="0CE1698C" w:rsidR="00AE690E" w:rsidRDefault="00422807" w:rsidP="009D1F99">
      <w:r w:rsidRPr="00E540C0">
        <w:t xml:space="preserve">The </w:t>
      </w:r>
      <w:r w:rsidR="006D52CF">
        <w:t>r</w:t>
      </w:r>
      <w:r w:rsidRPr="00E540C0">
        <w:t xml:space="preserve">egistered </w:t>
      </w:r>
      <w:r w:rsidR="006D52CF">
        <w:t>m</w:t>
      </w:r>
      <w:r w:rsidRPr="00E540C0">
        <w:t xml:space="preserve">anager told us that she </w:t>
      </w:r>
      <w:r w:rsidR="00E540C0" w:rsidRPr="00E540C0">
        <w:t>had been in post for a year</w:t>
      </w:r>
      <w:r w:rsidR="00AE690E" w:rsidRPr="00AE690E">
        <w:t>, she told us that they don’t use agency staff. She told us that some staff members have worked there for fourteen years, and the clinica</w:t>
      </w:r>
      <w:r w:rsidR="00AE690E">
        <w:t>l</w:t>
      </w:r>
      <w:r w:rsidR="00AE690E" w:rsidRPr="00AE690E">
        <w:t xml:space="preserve"> manager as worked there eighteen years</w:t>
      </w:r>
      <w:r w:rsidR="6487D348">
        <w:t>.</w:t>
      </w:r>
      <w:r w:rsidR="00AE690E" w:rsidRPr="00AE690E">
        <w:t xml:space="preserve"> We met the activities coordinator who told us she had worked there </w:t>
      </w:r>
      <w:r w:rsidR="28542901">
        <w:t>twenty-two</w:t>
      </w:r>
      <w:r w:rsidR="00AE690E" w:rsidRPr="00AE690E">
        <w:t xml:space="preserve"> years. </w:t>
      </w:r>
    </w:p>
    <w:p w14:paraId="0CE281EB" w14:textId="77777777" w:rsidR="00AE690E" w:rsidRDefault="00AE690E" w:rsidP="009D1F99"/>
    <w:p w14:paraId="6AF90D33" w14:textId="6C4FBCDF" w:rsidR="002E05CE" w:rsidRDefault="00DD062D" w:rsidP="009D1F99">
      <w:r>
        <w:t xml:space="preserve">The </w:t>
      </w:r>
      <w:r w:rsidR="006D52CF">
        <w:t>r</w:t>
      </w:r>
      <w:r>
        <w:t xml:space="preserve">egistered </w:t>
      </w:r>
      <w:r w:rsidR="006D52CF">
        <w:t>m</w:t>
      </w:r>
      <w:r>
        <w:t>anager told us that she is part of Surrey Care Associatio</w:t>
      </w:r>
      <w:r w:rsidR="003D7571">
        <w:t xml:space="preserve">n, and networks with other local care home managers. </w:t>
      </w:r>
    </w:p>
    <w:p w14:paraId="3E7C20D1" w14:textId="66C51333" w:rsidR="00B872AC" w:rsidRDefault="00B872AC" w:rsidP="009D1F99"/>
    <w:p w14:paraId="53A6E7FC" w14:textId="0ACAC85B" w:rsidR="003D7571" w:rsidRDefault="00B872AC" w:rsidP="009D1F99">
      <w:r>
        <w:t xml:space="preserve">There was very positive feedback from the staff, some had worked there for many years, but we also spoke to some staff who were employed relatively recently. </w:t>
      </w:r>
    </w:p>
    <w:p w14:paraId="321A8857" w14:textId="61D12149" w:rsidR="00421443" w:rsidRDefault="00384901" w:rsidP="009D1F99">
      <w:r>
        <w:t>One carer said:</w:t>
      </w:r>
    </w:p>
    <w:p w14:paraId="7DE59B0A" w14:textId="2EF6DFDD" w:rsidR="00B872AC" w:rsidRDefault="00421443" w:rsidP="009D1F99">
      <w:pPr>
        <w:rPr>
          <w:color w:val="004F6B" w:themeColor="text2"/>
        </w:rPr>
      </w:pPr>
      <w:r w:rsidRPr="00421443">
        <w:rPr>
          <w:color w:val="004F6B" w:themeColor="text2"/>
        </w:rPr>
        <w:t>“</w:t>
      </w:r>
      <w:r w:rsidR="00DA47F1">
        <w:rPr>
          <w:color w:val="004F6B" w:themeColor="text2"/>
        </w:rPr>
        <w:t>I</w:t>
      </w:r>
      <w:r w:rsidRPr="00421443">
        <w:rPr>
          <w:color w:val="004F6B" w:themeColor="text2"/>
        </w:rPr>
        <w:t>t feels like home</w:t>
      </w:r>
      <w:r w:rsidR="00384901">
        <w:rPr>
          <w:color w:val="004F6B" w:themeColor="text2"/>
        </w:rPr>
        <w:t>.</w:t>
      </w:r>
      <w:r w:rsidRPr="00421443">
        <w:rPr>
          <w:color w:val="004F6B" w:themeColor="text2"/>
        </w:rPr>
        <w:t xml:space="preserve">” </w:t>
      </w:r>
    </w:p>
    <w:p w14:paraId="7F815EF6" w14:textId="77777777" w:rsidR="004C3043" w:rsidRPr="00421443" w:rsidRDefault="004C3043" w:rsidP="009D1F99">
      <w:pPr>
        <w:rPr>
          <w:color w:val="004F6B" w:themeColor="text2"/>
        </w:rPr>
      </w:pPr>
    </w:p>
    <w:p w14:paraId="71C0DF5A" w14:textId="225BA529" w:rsidR="003D1049" w:rsidRDefault="003D1049" w:rsidP="002E05CE">
      <w:r w:rsidRPr="004C3043">
        <w:t xml:space="preserve">There was a clear </w:t>
      </w:r>
      <w:r w:rsidR="00384901">
        <w:t>delineation</w:t>
      </w:r>
      <w:r w:rsidRPr="004C3043">
        <w:t xml:space="preserve"> of roles and responsibilities. Carers were very clear that they would refer medical iss</w:t>
      </w:r>
      <w:r w:rsidR="0091058E" w:rsidRPr="004C3043">
        <w:t xml:space="preserve">ues </w:t>
      </w:r>
      <w:r w:rsidRPr="004C3043">
        <w:t>to nurses</w:t>
      </w:r>
      <w:r w:rsidR="009A50DC">
        <w:t xml:space="preserve">, and that they update families </w:t>
      </w:r>
      <w:r w:rsidR="00464626">
        <w:t xml:space="preserve">from the care side, </w:t>
      </w:r>
      <w:r w:rsidR="00384901">
        <w:t xml:space="preserve">whereas </w:t>
      </w:r>
      <w:r w:rsidR="00464626">
        <w:t>nurses update on the nursing side</w:t>
      </w:r>
      <w:r w:rsidR="00C8510B">
        <w:t xml:space="preserve">. </w:t>
      </w:r>
      <w:r w:rsidR="00464626">
        <w:t xml:space="preserve"> </w:t>
      </w:r>
    </w:p>
    <w:p w14:paraId="63854372" w14:textId="54A5F580" w:rsidR="00CE2A0A" w:rsidRDefault="00CE2A0A" w:rsidP="002E05CE"/>
    <w:p w14:paraId="7D51E954" w14:textId="1352628A" w:rsidR="00CE2A0A" w:rsidRDefault="00CE2A0A" w:rsidP="002E05CE">
      <w:r>
        <w:t>It appeared that there was a good team ethic, with staff willing to cover shifts</w:t>
      </w:r>
      <w:r w:rsidR="00C478D3">
        <w:t>.</w:t>
      </w:r>
      <w:r>
        <w:t xml:space="preserve"> </w:t>
      </w:r>
    </w:p>
    <w:p w14:paraId="23E0E33D" w14:textId="77777777" w:rsidR="001E229A" w:rsidRDefault="001E229A" w:rsidP="002E05CE"/>
    <w:p w14:paraId="72E9D03A" w14:textId="7282331F" w:rsidR="00CE2A0A" w:rsidRDefault="001E229A" w:rsidP="002E05CE">
      <w:pPr>
        <w:rPr>
          <w:color w:val="004F6B" w:themeColor="text2"/>
        </w:rPr>
      </w:pPr>
      <w:r w:rsidRPr="001E229A">
        <w:rPr>
          <w:color w:val="004F6B" w:themeColor="text2"/>
        </w:rPr>
        <w:t xml:space="preserve">I work weekdays but I’m willing to </w:t>
      </w:r>
      <w:proofErr w:type="gramStart"/>
      <w:r w:rsidRPr="001E229A">
        <w:rPr>
          <w:color w:val="004F6B" w:themeColor="text2"/>
        </w:rPr>
        <w:t>help out</w:t>
      </w:r>
      <w:proofErr w:type="gramEnd"/>
      <w:r w:rsidRPr="001E229A">
        <w:rPr>
          <w:color w:val="004F6B" w:themeColor="text2"/>
        </w:rPr>
        <w:t xml:space="preserve"> if needed. Teamwork is very good”. </w:t>
      </w:r>
    </w:p>
    <w:p w14:paraId="7D9491CE" w14:textId="77777777" w:rsidR="00186D09" w:rsidRDefault="00186D09" w:rsidP="002E05CE">
      <w:pPr>
        <w:rPr>
          <w:color w:val="004F6B" w:themeColor="text2"/>
        </w:rPr>
      </w:pPr>
    </w:p>
    <w:p w14:paraId="149CEB6B" w14:textId="47AA890A" w:rsidR="00186D09" w:rsidRPr="00186D09" w:rsidRDefault="00186D09" w:rsidP="002E05CE">
      <w:r w:rsidRPr="00186D09">
        <w:t>Another staff member told us</w:t>
      </w:r>
      <w:r>
        <w:t>:</w:t>
      </w:r>
    </w:p>
    <w:p w14:paraId="1997EAD2" w14:textId="2E9E0DF0" w:rsidR="00186D09" w:rsidRPr="001E229A" w:rsidRDefault="00186D09" w:rsidP="002E05CE">
      <w:pPr>
        <w:rPr>
          <w:color w:val="004F6B" w:themeColor="text2"/>
        </w:rPr>
      </w:pPr>
      <w:r>
        <w:rPr>
          <w:color w:val="004F6B" w:themeColor="text2"/>
        </w:rPr>
        <w:t>“I like to come in, even when I’m not on shift</w:t>
      </w:r>
      <w:r w:rsidR="00CA3AFD">
        <w:rPr>
          <w:color w:val="004F6B" w:themeColor="text2"/>
        </w:rPr>
        <w:t>.</w:t>
      </w:r>
      <w:r>
        <w:rPr>
          <w:color w:val="004F6B" w:themeColor="text2"/>
        </w:rPr>
        <w:t xml:space="preserve"> I am always thinking about the residents.” </w:t>
      </w:r>
    </w:p>
    <w:p w14:paraId="0E13E982" w14:textId="549157C8" w:rsidR="0068523F" w:rsidRDefault="0068523F" w:rsidP="002E05CE">
      <w:pPr>
        <w:rPr>
          <w:color w:val="FF0000"/>
        </w:rPr>
      </w:pPr>
    </w:p>
    <w:p w14:paraId="41C3ECF0" w14:textId="12631B81" w:rsidR="00A81B7C" w:rsidRDefault="00A81B7C" w:rsidP="002E05CE">
      <w:r w:rsidRPr="00FA3950">
        <w:t>Staff</w:t>
      </w:r>
      <w:r w:rsidR="00D57B86">
        <w:t xml:space="preserve"> (carers and the activity coordinator)</w:t>
      </w:r>
      <w:r w:rsidRPr="00FA3950">
        <w:t xml:space="preserve"> told us that they help </w:t>
      </w:r>
      <w:r w:rsidR="00FA3950" w:rsidRPr="00FA3950">
        <w:t>residents</w:t>
      </w:r>
      <w:r w:rsidRPr="00FA3950">
        <w:t xml:space="preserve"> to stay in touch with family members,</w:t>
      </w:r>
      <w:r w:rsidR="00FA3950" w:rsidRPr="00FA3950">
        <w:t xml:space="preserve"> and they </w:t>
      </w:r>
      <w:r w:rsidR="00704C2A">
        <w:t xml:space="preserve">will </w:t>
      </w:r>
      <w:r w:rsidR="00FA3950" w:rsidRPr="00FA3950">
        <w:t xml:space="preserve">sometimes escort residents to hospital appointments. </w:t>
      </w:r>
    </w:p>
    <w:p w14:paraId="4883C4C5" w14:textId="24EA811F" w:rsidR="00E64899" w:rsidRDefault="00E64899" w:rsidP="002E05CE">
      <w:r>
        <w:t>They told us that if a</w:t>
      </w:r>
      <w:r w:rsidR="00EF582F">
        <w:t xml:space="preserve"> </w:t>
      </w:r>
      <w:r>
        <w:t xml:space="preserve">resident’s needs change, they will update their </w:t>
      </w:r>
      <w:r w:rsidR="00EF582F">
        <w:t>personalised</w:t>
      </w:r>
      <w:r>
        <w:t xml:space="preserve"> care plan </w:t>
      </w:r>
      <w:r w:rsidR="00EF582F">
        <w:t>and</w:t>
      </w:r>
      <w:r>
        <w:t xml:space="preserve"> </w:t>
      </w:r>
      <w:r w:rsidR="00EF582F">
        <w:t>check</w:t>
      </w:r>
      <w:r>
        <w:t xml:space="preserve"> with the </w:t>
      </w:r>
      <w:r w:rsidR="00EF582F">
        <w:t>nurse</w:t>
      </w:r>
      <w:r>
        <w:t xml:space="preserve"> in charge. </w:t>
      </w:r>
    </w:p>
    <w:p w14:paraId="7688DB4E" w14:textId="77777777" w:rsidR="007226CC" w:rsidRDefault="007226CC" w:rsidP="002E05CE"/>
    <w:p w14:paraId="5A557BD4" w14:textId="77777777" w:rsidR="00704C2A" w:rsidRDefault="00EF582F" w:rsidP="002E05CE">
      <w:r>
        <w:t xml:space="preserve">In terms of feedback, they were open to </w:t>
      </w:r>
      <w:r w:rsidR="00BA519D">
        <w:t>hearing from residents</w:t>
      </w:r>
      <w:r w:rsidR="00704C2A">
        <w:t>:</w:t>
      </w:r>
    </w:p>
    <w:p w14:paraId="1694761F" w14:textId="6C56D5D0" w:rsidR="00EF582F" w:rsidRDefault="00BA519D" w:rsidP="002E05CE">
      <w:r>
        <w:t xml:space="preserve"> </w:t>
      </w:r>
    </w:p>
    <w:p w14:paraId="786695FF" w14:textId="7F22EBB8" w:rsidR="00BA519D" w:rsidRDefault="00BA519D" w:rsidP="002E05CE">
      <w:pPr>
        <w:rPr>
          <w:color w:val="004F6B" w:themeColor="text2"/>
        </w:rPr>
      </w:pPr>
      <w:r w:rsidRPr="000232DC">
        <w:rPr>
          <w:color w:val="004F6B" w:themeColor="text2"/>
        </w:rPr>
        <w:t>“If a resident isn’t happy</w:t>
      </w:r>
      <w:r w:rsidR="00704C2A">
        <w:rPr>
          <w:color w:val="004F6B" w:themeColor="text2"/>
        </w:rPr>
        <w:t>,</w:t>
      </w:r>
      <w:r w:rsidRPr="000232DC">
        <w:rPr>
          <w:color w:val="004F6B" w:themeColor="text2"/>
        </w:rPr>
        <w:t xml:space="preserve"> </w:t>
      </w:r>
      <w:r w:rsidR="000232DC" w:rsidRPr="000232DC">
        <w:rPr>
          <w:color w:val="004F6B" w:themeColor="text2"/>
        </w:rPr>
        <w:t>tell me, staff are like a family, if I’ve made a mistake, tell me.”</w:t>
      </w:r>
    </w:p>
    <w:p w14:paraId="385C26F0" w14:textId="77777777" w:rsidR="000232DC" w:rsidRPr="000232DC" w:rsidRDefault="000232DC" w:rsidP="002E05CE">
      <w:pPr>
        <w:rPr>
          <w:color w:val="004F6B" w:themeColor="text2"/>
        </w:rPr>
      </w:pPr>
    </w:p>
    <w:p w14:paraId="6F0679CA" w14:textId="070F2A13" w:rsidR="003D1049" w:rsidRPr="00D349C4" w:rsidRDefault="007226CC" w:rsidP="002E05CE">
      <w:r w:rsidRPr="00D349C4">
        <w:t xml:space="preserve">If a resident had a problem, </w:t>
      </w:r>
      <w:r w:rsidR="00FA0110">
        <w:t xml:space="preserve">care </w:t>
      </w:r>
      <w:r w:rsidRPr="00D349C4">
        <w:t xml:space="preserve">staff would escalate to the nursing team </w:t>
      </w:r>
      <w:r w:rsidR="00D349C4" w:rsidRPr="00D349C4">
        <w:t xml:space="preserve">or the manager, if they can’t fix </w:t>
      </w:r>
      <w:r w:rsidR="00FA0110">
        <w:t>the issue</w:t>
      </w:r>
      <w:r w:rsidR="00D349C4" w:rsidRPr="00D349C4">
        <w:t xml:space="preserve"> themselves.</w:t>
      </w:r>
    </w:p>
    <w:p w14:paraId="1608AD07" w14:textId="531E90C3" w:rsidR="00422807" w:rsidRDefault="00422807" w:rsidP="009D1F99"/>
    <w:p w14:paraId="65E29100" w14:textId="77777777" w:rsidR="002E05CE" w:rsidRPr="00422807" w:rsidRDefault="002E05CE" w:rsidP="009D1F99"/>
    <w:p w14:paraId="3FE19454" w14:textId="77777777" w:rsidR="00422807" w:rsidRPr="00422807" w:rsidRDefault="00422807" w:rsidP="002E05CE">
      <w:pPr>
        <w:pStyle w:val="Heading2"/>
      </w:pPr>
      <w:bookmarkStart w:id="22" w:name="_Toc126685248"/>
      <w:r w:rsidRPr="00422807">
        <w:t>3.7</w:t>
      </w:r>
      <w:r w:rsidRPr="00422807">
        <w:tab/>
        <w:t xml:space="preserve">Visiting health care </w:t>
      </w:r>
      <w:proofErr w:type="gramStart"/>
      <w:r w:rsidRPr="00422807">
        <w:t>professionals</w:t>
      </w:r>
      <w:bookmarkEnd w:id="22"/>
      <w:proofErr w:type="gramEnd"/>
    </w:p>
    <w:p w14:paraId="4FCA3A4C" w14:textId="7A541584" w:rsidR="002E05CE" w:rsidRDefault="00422807" w:rsidP="006A6D8E">
      <w:r w:rsidRPr="00422807">
        <w:t xml:space="preserve">We </w:t>
      </w:r>
      <w:r w:rsidR="00FB593C">
        <w:t>were told by</w:t>
      </w:r>
      <w:r w:rsidRPr="00422807">
        <w:t xml:space="preserve"> the </w:t>
      </w:r>
      <w:r w:rsidR="00FA0110">
        <w:t>registered</w:t>
      </w:r>
      <w:r w:rsidRPr="00422807">
        <w:t xml:space="preserve"> manager that </w:t>
      </w:r>
      <w:r w:rsidR="00B507AF">
        <w:t>there is a monthly cycle of GP visits</w:t>
      </w:r>
      <w:r w:rsidR="001F1A7B">
        <w:t>, most residents are patients of Camberley Health Centre</w:t>
      </w:r>
      <w:r w:rsidR="00B507AF">
        <w:t>.</w:t>
      </w:r>
      <w:r w:rsidR="001F1A7B">
        <w:t xml:space="preserve"> On</w:t>
      </w:r>
      <w:r w:rsidR="00B507AF">
        <w:t xml:space="preserve"> </w:t>
      </w:r>
      <w:r w:rsidR="001F1A7B">
        <w:t>w</w:t>
      </w:r>
      <w:r w:rsidR="00B507AF">
        <w:t>eek 1 &amp; 2, the GP visits, week 3 is a virtual visit, and</w:t>
      </w:r>
      <w:r w:rsidR="001F1A7B">
        <w:t xml:space="preserve"> there are no visits on week 4. </w:t>
      </w:r>
      <w:r w:rsidR="00591885">
        <w:t xml:space="preserve"> The care home sends a list of residents who need to be seen in advance to the surgery. </w:t>
      </w:r>
      <w:r w:rsidR="00EC3A8A">
        <w:t xml:space="preserve"> Between visits </w:t>
      </w:r>
      <w:r w:rsidR="000E2080">
        <w:t>t</w:t>
      </w:r>
      <w:r w:rsidR="002D4DF9">
        <w:t xml:space="preserve">he nurse will call the GP if a resident needs them. </w:t>
      </w:r>
    </w:p>
    <w:p w14:paraId="0FBE73DB" w14:textId="77777777" w:rsidR="00EC3A8A" w:rsidRDefault="00EC3A8A" w:rsidP="006A6D8E"/>
    <w:p w14:paraId="44856B71" w14:textId="1327B7DB" w:rsidR="000E7AD4" w:rsidRDefault="000E7AD4" w:rsidP="006A6D8E">
      <w:r>
        <w:t xml:space="preserve">We were told that physios visit, some are </w:t>
      </w:r>
      <w:r w:rsidR="00EC3A8A">
        <w:t>private,</w:t>
      </w:r>
      <w:r>
        <w:t xml:space="preserve"> and some are from the hospital. </w:t>
      </w:r>
    </w:p>
    <w:p w14:paraId="30DBFE71" w14:textId="1F6D270E" w:rsidR="00FB1940" w:rsidRPr="002E05CE" w:rsidRDefault="00FB1940" w:rsidP="006A6D8E">
      <w:r>
        <w:t xml:space="preserve">We were told that the dentist visits when </w:t>
      </w:r>
      <w:proofErr w:type="gramStart"/>
      <w:r>
        <w:t>require</w:t>
      </w:r>
      <w:r w:rsidR="000E2080">
        <w:t>d</w:t>
      </w:r>
      <w:r>
        <w:t>, and</w:t>
      </w:r>
      <w:proofErr w:type="gramEnd"/>
      <w:r>
        <w:t xml:space="preserve"> is booked by the nurse. Similarly, other healthcare professionals such as podiatrist and </w:t>
      </w:r>
      <w:r w:rsidR="00D40C9A">
        <w:t xml:space="preserve">speech and language therapists and mental health professionals visit when required. </w:t>
      </w:r>
    </w:p>
    <w:p w14:paraId="236D94DF" w14:textId="77777777" w:rsidR="002E05CE" w:rsidRDefault="002E05CE" w:rsidP="002E05CE"/>
    <w:p w14:paraId="78F78C2E" w14:textId="77777777" w:rsidR="00422807" w:rsidRPr="00422807" w:rsidRDefault="00422807" w:rsidP="002E05CE">
      <w:pPr>
        <w:rPr>
          <w:rFonts w:cs="Poppins"/>
          <w:szCs w:val="24"/>
        </w:rPr>
      </w:pPr>
    </w:p>
    <w:p w14:paraId="4BC9B347" w14:textId="77777777" w:rsidR="00422807" w:rsidRPr="00422807" w:rsidRDefault="00422807" w:rsidP="002E05CE">
      <w:pPr>
        <w:pStyle w:val="Heading2"/>
      </w:pPr>
      <w:bookmarkStart w:id="23" w:name="_Toc126685249"/>
      <w:r w:rsidRPr="00422807">
        <w:t>3.8</w:t>
      </w:r>
      <w:r w:rsidRPr="00422807">
        <w:tab/>
        <w:t>Visiting</w:t>
      </w:r>
      <w:bookmarkEnd w:id="23"/>
      <w:r w:rsidRPr="00422807">
        <w:t xml:space="preserve"> </w:t>
      </w:r>
    </w:p>
    <w:p w14:paraId="13EF7A4B" w14:textId="77777777" w:rsidR="00422807" w:rsidRPr="001F7783" w:rsidRDefault="00422807" w:rsidP="002E05CE">
      <w:pPr>
        <w:rPr>
          <w:rFonts w:cs="Poppins"/>
          <w:szCs w:val="24"/>
        </w:rPr>
      </w:pPr>
      <w:r w:rsidRPr="001F7783">
        <w:rPr>
          <w:rFonts w:cs="Poppins"/>
          <w:szCs w:val="24"/>
        </w:rPr>
        <w:t>Visiting seems to be working well, with access at pre-covid levels.</w:t>
      </w:r>
    </w:p>
    <w:p w14:paraId="65335E5E" w14:textId="77777777" w:rsidR="002E05CE" w:rsidRPr="00C6043B" w:rsidRDefault="002E05CE" w:rsidP="002E05CE">
      <w:pPr>
        <w:rPr>
          <w:rFonts w:cs="Poppins"/>
          <w:color w:val="FF0000"/>
          <w:szCs w:val="24"/>
        </w:rPr>
      </w:pPr>
    </w:p>
    <w:p w14:paraId="7EB83527" w14:textId="77777777" w:rsidR="002E05CE" w:rsidRPr="001F7783" w:rsidRDefault="00422807" w:rsidP="002E05CE">
      <w:pPr>
        <w:rPr>
          <w:rFonts w:cs="Poppins"/>
          <w:szCs w:val="24"/>
        </w:rPr>
      </w:pPr>
      <w:r w:rsidRPr="001F7783">
        <w:rPr>
          <w:rFonts w:cs="Poppins"/>
          <w:szCs w:val="24"/>
        </w:rPr>
        <w:t xml:space="preserve">One resident told </w:t>
      </w:r>
      <w:proofErr w:type="gramStart"/>
      <w:r w:rsidRPr="001F7783">
        <w:rPr>
          <w:rFonts w:cs="Poppins"/>
          <w:szCs w:val="24"/>
        </w:rPr>
        <w:t>us</w:t>
      </w:r>
      <w:proofErr w:type="gramEnd"/>
      <w:r w:rsidRPr="001F7783">
        <w:rPr>
          <w:rFonts w:cs="Poppins"/>
          <w:szCs w:val="24"/>
        </w:rPr>
        <w:t xml:space="preserve"> </w:t>
      </w:r>
    </w:p>
    <w:p w14:paraId="7BDC26C7" w14:textId="64CF24F9" w:rsidR="00422807" w:rsidRPr="001F7783" w:rsidRDefault="00422807" w:rsidP="009A55F1">
      <w:pPr>
        <w:pStyle w:val="Quote"/>
        <w:ind w:left="0"/>
      </w:pPr>
      <w:r w:rsidRPr="001F7783">
        <w:t>“</w:t>
      </w:r>
      <w:r w:rsidR="001F7783" w:rsidRPr="001F7783">
        <w:t>My family can come to visit whenever they want to.”</w:t>
      </w:r>
      <w:r w:rsidRPr="001F7783">
        <w:t xml:space="preserve"> </w:t>
      </w:r>
    </w:p>
    <w:p w14:paraId="47C8AC2F" w14:textId="77777777" w:rsidR="002E05CE" w:rsidRPr="00C6043B" w:rsidRDefault="002E05CE" w:rsidP="002E05CE">
      <w:pPr>
        <w:rPr>
          <w:color w:val="FF0000"/>
        </w:rPr>
      </w:pPr>
    </w:p>
    <w:p w14:paraId="788265B5" w14:textId="7829D746" w:rsidR="00422807" w:rsidRDefault="00064F2C" w:rsidP="002E05CE">
      <w:pPr>
        <w:rPr>
          <w:rFonts w:cs="Poppins"/>
          <w:szCs w:val="24"/>
        </w:rPr>
      </w:pPr>
      <w:r w:rsidRPr="00BC4D3B">
        <w:rPr>
          <w:rFonts w:cs="Poppins"/>
          <w:szCs w:val="24"/>
        </w:rPr>
        <w:t xml:space="preserve">Family members all told us that they were happy with visiting arrangements. </w:t>
      </w:r>
    </w:p>
    <w:p w14:paraId="1C8F84BC" w14:textId="77777777" w:rsidR="00F6496E" w:rsidRPr="00BC4D3B" w:rsidRDefault="00F6496E" w:rsidP="002E05CE">
      <w:pPr>
        <w:rPr>
          <w:rFonts w:cs="Poppins"/>
          <w:szCs w:val="24"/>
        </w:rPr>
      </w:pPr>
    </w:p>
    <w:p w14:paraId="14351796" w14:textId="5DF7C6FB" w:rsidR="00064F2C" w:rsidRDefault="00BC4D3B" w:rsidP="002E05CE">
      <w:pPr>
        <w:rPr>
          <w:rFonts w:cs="Poppins"/>
          <w:color w:val="004F6B" w:themeColor="text2"/>
          <w:szCs w:val="24"/>
        </w:rPr>
      </w:pPr>
      <w:r w:rsidRPr="00BC4D3B">
        <w:rPr>
          <w:rFonts w:cs="Poppins"/>
          <w:color w:val="004F6B" w:themeColor="text2"/>
          <w:szCs w:val="24"/>
        </w:rPr>
        <w:t xml:space="preserve">"There are no problems, I am always welcome.” </w:t>
      </w:r>
    </w:p>
    <w:p w14:paraId="69D266FC" w14:textId="77777777" w:rsidR="00F6496E" w:rsidRDefault="00F6496E" w:rsidP="002E05CE">
      <w:pPr>
        <w:rPr>
          <w:rFonts w:cs="Poppins"/>
          <w:color w:val="004F6B" w:themeColor="text2"/>
          <w:szCs w:val="24"/>
        </w:rPr>
      </w:pPr>
    </w:p>
    <w:p w14:paraId="7F95FBB6" w14:textId="6E175BBF" w:rsidR="009D2AF0" w:rsidRPr="00372AD6" w:rsidRDefault="009D2AF0" w:rsidP="002E05CE">
      <w:pPr>
        <w:rPr>
          <w:rFonts w:cs="Poppins"/>
          <w:szCs w:val="24"/>
        </w:rPr>
      </w:pPr>
      <w:r w:rsidRPr="00372AD6">
        <w:rPr>
          <w:rFonts w:cs="Poppins"/>
          <w:szCs w:val="24"/>
        </w:rPr>
        <w:t xml:space="preserve">And another said, </w:t>
      </w:r>
    </w:p>
    <w:p w14:paraId="3A0E4C6E" w14:textId="53A60B4A" w:rsidR="009D2AF0" w:rsidRPr="00BC4D3B" w:rsidRDefault="00680FD5" w:rsidP="002E05CE">
      <w:pPr>
        <w:rPr>
          <w:rFonts w:cs="Poppins"/>
          <w:color w:val="004F6B" w:themeColor="text2"/>
          <w:szCs w:val="24"/>
        </w:rPr>
      </w:pPr>
      <w:r>
        <w:rPr>
          <w:rFonts w:cs="Poppins"/>
          <w:color w:val="004F6B" w:themeColor="text2"/>
          <w:szCs w:val="24"/>
        </w:rPr>
        <w:lastRenderedPageBreak/>
        <w:t>“</w:t>
      </w:r>
      <w:r w:rsidR="009D2AF0">
        <w:rPr>
          <w:rFonts w:cs="Poppins"/>
          <w:color w:val="004F6B" w:themeColor="text2"/>
          <w:szCs w:val="24"/>
        </w:rPr>
        <w:t>I am</w:t>
      </w:r>
      <w:r w:rsidR="00372AD6">
        <w:rPr>
          <w:rFonts w:cs="Poppins"/>
          <w:color w:val="004F6B" w:themeColor="text2"/>
          <w:szCs w:val="24"/>
        </w:rPr>
        <w:t xml:space="preserve"> </w:t>
      </w:r>
      <w:r w:rsidR="009D2AF0">
        <w:rPr>
          <w:rFonts w:cs="Poppins"/>
          <w:color w:val="004F6B" w:themeColor="text2"/>
          <w:szCs w:val="24"/>
        </w:rPr>
        <w:t xml:space="preserve">happy with the visiting arrangements there are no </w:t>
      </w:r>
      <w:r w:rsidR="00372AD6">
        <w:rPr>
          <w:rFonts w:cs="Poppins"/>
          <w:color w:val="004F6B" w:themeColor="text2"/>
          <w:szCs w:val="24"/>
        </w:rPr>
        <w:t>restrictions.</w:t>
      </w:r>
      <w:r>
        <w:rPr>
          <w:rFonts w:cs="Poppins"/>
          <w:color w:val="004F6B" w:themeColor="text2"/>
          <w:szCs w:val="24"/>
        </w:rPr>
        <w:t>”</w:t>
      </w:r>
    </w:p>
    <w:p w14:paraId="3D84BA67" w14:textId="77777777" w:rsidR="00422807" w:rsidRPr="00C6043B" w:rsidRDefault="00422807" w:rsidP="002E05CE">
      <w:pPr>
        <w:rPr>
          <w:rFonts w:cs="Poppins"/>
          <w:color w:val="FF0000"/>
          <w:szCs w:val="24"/>
        </w:rPr>
      </w:pPr>
    </w:p>
    <w:p w14:paraId="436BC47A" w14:textId="2828A5C4" w:rsidR="003F3BE7" w:rsidRPr="003F3BE7" w:rsidRDefault="00422807" w:rsidP="003F3BE7">
      <w:pPr>
        <w:pStyle w:val="Heading2"/>
      </w:pPr>
      <w:bookmarkStart w:id="24" w:name="_Toc126685250"/>
      <w:r w:rsidRPr="00834B76">
        <w:t>3.9</w:t>
      </w:r>
      <w:r w:rsidRPr="00834B76">
        <w:tab/>
        <w:t xml:space="preserve">Staying in </w:t>
      </w:r>
      <w:proofErr w:type="gramStart"/>
      <w:r w:rsidRPr="00834B76">
        <w:t>touch</w:t>
      </w:r>
      <w:bookmarkEnd w:id="24"/>
      <w:proofErr w:type="gramEnd"/>
    </w:p>
    <w:p w14:paraId="7EC63F21" w14:textId="03F8AED1" w:rsidR="002E05CE" w:rsidRDefault="000B65C2" w:rsidP="002E05CE">
      <w:pPr>
        <w:rPr>
          <w:rFonts w:cs="Poppins"/>
          <w:szCs w:val="24"/>
        </w:rPr>
      </w:pPr>
      <w:r>
        <w:rPr>
          <w:rFonts w:cs="Poppins"/>
          <w:szCs w:val="24"/>
        </w:rPr>
        <w:t>It was clear</w:t>
      </w:r>
      <w:r w:rsidR="003A638E">
        <w:rPr>
          <w:rFonts w:cs="Poppins"/>
          <w:szCs w:val="24"/>
        </w:rPr>
        <w:t xml:space="preserve"> from speaking to both residents and staff that residents were able to stay in touch with their families</w:t>
      </w:r>
      <w:r w:rsidR="00AA7FF4">
        <w:rPr>
          <w:rFonts w:cs="Poppins"/>
          <w:szCs w:val="24"/>
        </w:rPr>
        <w:t>;</w:t>
      </w:r>
      <w:r w:rsidR="003A638E">
        <w:rPr>
          <w:rFonts w:cs="Poppins"/>
          <w:szCs w:val="24"/>
        </w:rPr>
        <w:t xml:space="preserve"> some could </w:t>
      </w:r>
      <w:r w:rsidR="000E2080">
        <w:rPr>
          <w:rFonts w:cs="Poppins"/>
          <w:szCs w:val="24"/>
        </w:rPr>
        <w:t>make their own calls</w:t>
      </w:r>
      <w:r w:rsidR="005D4072">
        <w:rPr>
          <w:rFonts w:cs="Poppins"/>
          <w:szCs w:val="24"/>
        </w:rPr>
        <w:t xml:space="preserve">, and others had help from staff members. </w:t>
      </w:r>
    </w:p>
    <w:p w14:paraId="165D077F" w14:textId="091D1C52" w:rsidR="00410716" w:rsidRDefault="00410716" w:rsidP="002E05CE">
      <w:pPr>
        <w:rPr>
          <w:rFonts w:cs="Poppins"/>
          <w:szCs w:val="24"/>
        </w:rPr>
      </w:pPr>
      <w:r>
        <w:rPr>
          <w:rFonts w:cs="Poppins"/>
          <w:szCs w:val="24"/>
        </w:rPr>
        <w:t>One resident told us:</w:t>
      </w:r>
    </w:p>
    <w:p w14:paraId="33201D4A" w14:textId="6327BAB7" w:rsidR="00410716" w:rsidRPr="003825BB" w:rsidRDefault="00410716" w:rsidP="002E05CE">
      <w:pPr>
        <w:rPr>
          <w:rFonts w:cs="Poppins"/>
          <w:color w:val="004F6B" w:themeColor="text2"/>
          <w:szCs w:val="24"/>
        </w:rPr>
      </w:pPr>
      <w:r w:rsidRPr="003825BB">
        <w:rPr>
          <w:rFonts w:cs="Poppins"/>
          <w:color w:val="004F6B" w:themeColor="text2"/>
          <w:szCs w:val="24"/>
        </w:rPr>
        <w:t>“My family visit and I can stay in touch by phone, I ask for help from the carers. My son</w:t>
      </w:r>
      <w:r w:rsidR="003825BB" w:rsidRPr="003825BB">
        <w:rPr>
          <w:rFonts w:cs="Poppins"/>
          <w:color w:val="004F6B" w:themeColor="text2"/>
          <w:szCs w:val="24"/>
        </w:rPr>
        <w:t xml:space="preserve"> video</w:t>
      </w:r>
      <w:r w:rsidRPr="003825BB">
        <w:rPr>
          <w:rFonts w:cs="Poppins"/>
          <w:color w:val="004F6B" w:themeColor="text2"/>
          <w:szCs w:val="24"/>
        </w:rPr>
        <w:t xml:space="preserve"> calls</w:t>
      </w:r>
      <w:r w:rsidR="003825BB" w:rsidRPr="003825BB">
        <w:rPr>
          <w:rFonts w:cs="Poppins"/>
          <w:color w:val="004F6B" w:themeColor="text2"/>
          <w:szCs w:val="24"/>
        </w:rPr>
        <w:t xml:space="preserve"> me in my room.”</w:t>
      </w:r>
    </w:p>
    <w:p w14:paraId="6D16949B" w14:textId="77777777" w:rsidR="003825BB" w:rsidRDefault="003825BB" w:rsidP="002E05CE">
      <w:pPr>
        <w:rPr>
          <w:rFonts w:cs="Poppins"/>
          <w:szCs w:val="24"/>
        </w:rPr>
      </w:pPr>
    </w:p>
    <w:p w14:paraId="703DBB7E" w14:textId="77D0332D" w:rsidR="005D4072" w:rsidRDefault="005D4072" w:rsidP="002E05CE">
      <w:pPr>
        <w:rPr>
          <w:rFonts w:cs="Poppins"/>
          <w:szCs w:val="24"/>
        </w:rPr>
      </w:pPr>
      <w:r>
        <w:rPr>
          <w:rFonts w:cs="Poppins"/>
          <w:szCs w:val="24"/>
        </w:rPr>
        <w:t xml:space="preserve">All the carers we spoke to said they helped residents with phone calls or video calls. The activities coordinator told us she helped residents </w:t>
      </w:r>
      <w:r w:rsidR="00C03AEC">
        <w:rPr>
          <w:rFonts w:cs="Poppins"/>
          <w:szCs w:val="24"/>
        </w:rPr>
        <w:t>write</w:t>
      </w:r>
      <w:r>
        <w:rPr>
          <w:rFonts w:cs="Poppins"/>
          <w:szCs w:val="24"/>
        </w:rPr>
        <w:t xml:space="preserve"> letters to family who live overseas.</w:t>
      </w:r>
    </w:p>
    <w:p w14:paraId="51AFB21A" w14:textId="77777777" w:rsidR="00EC7782" w:rsidRDefault="00EC7782" w:rsidP="002E05CE">
      <w:pPr>
        <w:rPr>
          <w:rFonts w:cs="Poppins"/>
          <w:szCs w:val="24"/>
        </w:rPr>
      </w:pPr>
    </w:p>
    <w:p w14:paraId="13E115B6" w14:textId="6DD72216" w:rsidR="00EC7782" w:rsidRDefault="00386F41" w:rsidP="002E05CE">
      <w:pPr>
        <w:rPr>
          <w:rFonts w:cs="Poppins"/>
          <w:szCs w:val="24"/>
        </w:rPr>
      </w:pPr>
      <w:r>
        <w:rPr>
          <w:rFonts w:cs="Poppins"/>
          <w:szCs w:val="24"/>
        </w:rPr>
        <w:t xml:space="preserve">Residents told us that staff stay in touch with family </w:t>
      </w:r>
      <w:proofErr w:type="gramStart"/>
      <w:r>
        <w:rPr>
          <w:rFonts w:cs="Poppins"/>
          <w:szCs w:val="24"/>
        </w:rPr>
        <w:t>members</w:t>
      </w:r>
      <w:proofErr w:type="gramEnd"/>
      <w:r>
        <w:rPr>
          <w:rFonts w:cs="Poppins"/>
          <w:szCs w:val="24"/>
        </w:rPr>
        <w:t xml:space="preserve"> and they let them know when they’ve spoken to them. </w:t>
      </w:r>
    </w:p>
    <w:p w14:paraId="77388335" w14:textId="240C787A" w:rsidR="00757EAF" w:rsidRDefault="00757EAF" w:rsidP="002E05CE">
      <w:pPr>
        <w:rPr>
          <w:rFonts w:cs="Poppins"/>
          <w:szCs w:val="24"/>
        </w:rPr>
      </w:pPr>
      <w:r>
        <w:rPr>
          <w:rFonts w:cs="Poppins"/>
          <w:szCs w:val="24"/>
        </w:rPr>
        <w:t xml:space="preserve">We heard that families often ask to speak to the </w:t>
      </w:r>
      <w:proofErr w:type="gramStart"/>
      <w:r>
        <w:rPr>
          <w:rFonts w:cs="Poppins"/>
          <w:szCs w:val="24"/>
        </w:rPr>
        <w:t>activities</w:t>
      </w:r>
      <w:proofErr w:type="gramEnd"/>
      <w:r>
        <w:rPr>
          <w:rFonts w:cs="Poppins"/>
          <w:szCs w:val="24"/>
        </w:rPr>
        <w:t xml:space="preserve"> coordinator </w:t>
      </w:r>
      <w:r w:rsidR="00016B18">
        <w:rPr>
          <w:rFonts w:cs="Poppins"/>
          <w:szCs w:val="24"/>
        </w:rPr>
        <w:t xml:space="preserve">for updates about their family member. </w:t>
      </w:r>
    </w:p>
    <w:p w14:paraId="035057B9" w14:textId="22F184D2" w:rsidR="00422807" w:rsidRDefault="00B66248" w:rsidP="002E05CE">
      <w:pPr>
        <w:rPr>
          <w:rFonts w:cs="Poppins"/>
          <w:szCs w:val="24"/>
        </w:rPr>
      </w:pPr>
      <w:r>
        <w:rPr>
          <w:rFonts w:cs="Poppins"/>
          <w:szCs w:val="24"/>
        </w:rPr>
        <w:t xml:space="preserve">The activities coordinator told </w:t>
      </w:r>
      <w:proofErr w:type="gramStart"/>
      <w:r>
        <w:rPr>
          <w:rFonts w:cs="Poppins"/>
          <w:szCs w:val="24"/>
        </w:rPr>
        <w:t>us</w:t>
      </w:r>
      <w:proofErr w:type="gramEnd"/>
    </w:p>
    <w:p w14:paraId="46108CD2" w14:textId="0B16892E" w:rsidR="00B66248" w:rsidRDefault="00B66248" w:rsidP="002E05CE">
      <w:pPr>
        <w:rPr>
          <w:rFonts w:cs="Poppins"/>
          <w:szCs w:val="24"/>
        </w:rPr>
      </w:pPr>
      <w:r w:rsidRPr="000E2080">
        <w:rPr>
          <w:rFonts w:cs="Poppins"/>
          <w:color w:val="004F6B" w:themeColor="text2"/>
          <w:szCs w:val="24"/>
        </w:rPr>
        <w:t>“</w:t>
      </w:r>
      <w:r w:rsidR="00A76AFF" w:rsidRPr="000E2080">
        <w:rPr>
          <w:rFonts w:cs="Poppins"/>
          <w:color w:val="004F6B" w:themeColor="text2"/>
          <w:szCs w:val="24"/>
        </w:rPr>
        <w:t>During</w:t>
      </w:r>
      <w:r w:rsidR="00340126" w:rsidRPr="000E2080">
        <w:rPr>
          <w:rFonts w:cs="Poppins"/>
          <w:color w:val="004F6B" w:themeColor="text2"/>
          <w:szCs w:val="24"/>
        </w:rPr>
        <w:t xml:space="preserve"> </w:t>
      </w:r>
      <w:r w:rsidR="00A76AFF" w:rsidRPr="000E2080">
        <w:rPr>
          <w:rFonts w:cs="Poppins"/>
          <w:color w:val="004F6B" w:themeColor="text2"/>
          <w:szCs w:val="24"/>
        </w:rPr>
        <w:t>covid we would contact residents’ families every day.”</w:t>
      </w:r>
    </w:p>
    <w:p w14:paraId="031BD6B8" w14:textId="77777777" w:rsidR="00A76AFF" w:rsidRDefault="00A76AFF" w:rsidP="002E05CE">
      <w:pPr>
        <w:rPr>
          <w:rFonts w:cs="Poppins"/>
          <w:szCs w:val="24"/>
        </w:rPr>
      </w:pPr>
    </w:p>
    <w:p w14:paraId="3C42177E" w14:textId="77777777" w:rsidR="00422807" w:rsidRPr="00422807" w:rsidRDefault="00422807" w:rsidP="00BB3E20">
      <w:pPr>
        <w:pStyle w:val="Heading2"/>
      </w:pPr>
      <w:bookmarkStart w:id="25" w:name="_Toc126685251"/>
      <w:r w:rsidRPr="00422807">
        <w:t>3.10</w:t>
      </w:r>
      <w:r w:rsidRPr="00422807">
        <w:tab/>
        <w:t xml:space="preserve"> Feedback mechanisms</w:t>
      </w:r>
      <w:bookmarkEnd w:id="25"/>
      <w:r w:rsidRPr="00422807">
        <w:t xml:space="preserve"> </w:t>
      </w:r>
    </w:p>
    <w:p w14:paraId="08AB744A" w14:textId="77777777" w:rsidR="006C2D8C" w:rsidRDefault="009B361F" w:rsidP="006C2D8C">
      <w:pPr>
        <w:rPr>
          <w:rFonts w:cs="Poppins"/>
          <w:szCs w:val="24"/>
        </w:rPr>
      </w:pPr>
      <w:r>
        <w:rPr>
          <w:rFonts w:cs="Poppins"/>
          <w:szCs w:val="24"/>
        </w:rPr>
        <w:t>There appears to be</w:t>
      </w:r>
      <w:r w:rsidR="00422807" w:rsidRPr="00422807">
        <w:rPr>
          <w:rFonts w:cs="Poppins"/>
          <w:szCs w:val="24"/>
        </w:rPr>
        <w:t xml:space="preserve"> good communication between residents, their families, </w:t>
      </w:r>
      <w:proofErr w:type="gramStart"/>
      <w:r w:rsidR="00422807" w:rsidRPr="00422807">
        <w:rPr>
          <w:rFonts w:cs="Poppins"/>
          <w:szCs w:val="24"/>
        </w:rPr>
        <w:t>staff</w:t>
      </w:r>
      <w:proofErr w:type="gramEnd"/>
      <w:r w:rsidR="00422807" w:rsidRPr="00422807">
        <w:rPr>
          <w:rFonts w:cs="Poppins"/>
          <w:szCs w:val="24"/>
        </w:rPr>
        <w:t xml:space="preserve"> and the manager. </w:t>
      </w:r>
    </w:p>
    <w:p w14:paraId="2DA19FA2" w14:textId="581C2C45" w:rsidR="001A7AD0" w:rsidRDefault="001A7AD0" w:rsidP="006C2D8C">
      <w:pPr>
        <w:rPr>
          <w:rFonts w:cs="Poppins"/>
          <w:szCs w:val="24"/>
        </w:rPr>
      </w:pPr>
      <w:r>
        <w:rPr>
          <w:rFonts w:cs="Poppins"/>
          <w:szCs w:val="24"/>
        </w:rPr>
        <w:t>The c</w:t>
      </w:r>
      <w:r w:rsidR="00605408">
        <w:rPr>
          <w:rFonts w:cs="Poppins"/>
          <w:szCs w:val="24"/>
        </w:rPr>
        <w:t>omplaints p</w:t>
      </w:r>
      <w:r>
        <w:rPr>
          <w:rFonts w:cs="Poppins"/>
          <w:szCs w:val="24"/>
        </w:rPr>
        <w:t>rocedure</w:t>
      </w:r>
      <w:r w:rsidR="00605408">
        <w:rPr>
          <w:rFonts w:cs="Poppins"/>
          <w:szCs w:val="24"/>
        </w:rPr>
        <w:t xml:space="preserve"> was clearly displayed</w:t>
      </w:r>
      <w:r>
        <w:rPr>
          <w:rFonts w:cs="Poppins"/>
          <w:szCs w:val="24"/>
        </w:rPr>
        <w:t xml:space="preserve"> in</w:t>
      </w:r>
      <w:r w:rsidR="00DF151C">
        <w:rPr>
          <w:rFonts w:cs="Poppins"/>
          <w:szCs w:val="24"/>
        </w:rPr>
        <w:t xml:space="preserve"> several locations</w:t>
      </w:r>
      <w:r>
        <w:rPr>
          <w:rFonts w:cs="Poppins"/>
          <w:szCs w:val="24"/>
        </w:rPr>
        <w:t>.</w:t>
      </w:r>
    </w:p>
    <w:p w14:paraId="7A3521A6" w14:textId="77777777" w:rsidR="001A7AD0" w:rsidRDefault="001A7AD0" w:rsidP="006C2D8C">
      <w:pPr>
        <w:rPr>
          <w:rFonts w:cs="Poppins"/>
          <w:szCs w:val="24"/>
        </w:rPr>
      </w:pPr>
    </w:p>
    <w:p w14:paraId="622B4213" w14:textId="3275525B" w:rsidR="001A7AD0" w:rsidRDefault="00883CF5" w:rsidP="006C2D8C">
      <w:pPr>
        <w:rPr>
          <w:rFonts w:cs="Poppins"/>
          <w:szCs w:val="24"/>
        </w:rPr>
      </w:pPr>
      <w:r>
        <w:rPr>
          <w:rFonts w:cs="Poppins"/>
          <w:noProof/>
          <w:szCs w:val="24"/>
        </w:rPr>
        <w:drawing>
          <wp:inline distT="0" distB="0" distL="0" distR="0" wp14:anchorId="59E52F25" wp14:editId="1A9A9F20">
            <wp:extent cx="1767781" cy="2357107"/>
            <wp:effectExtent l="0" t="0" r="4445" b="5715"/>
            <wp:docPr id="4" name="Picture 4" descr="Complaints procedure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laints procedure noti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6908" cy="2382611"/>
                    </a:xfrm>
                    <a:prstGeom prst="rect">
                      <a:avLst/>
                    </a:prstGeom>
                  </pic:spPr>
                </pic:pic>
              </a:graphicData>
            </a:graphic>
          </wp:inline>
        </w:drawing>
      </w:r>
    </w:p>
    <w:p w14:paraId="0810AC76" w14:textId="77777777" w:rsidR="00605408" w:rsidRDefault="00605408" w:rsidP="006C2D8C">
      <w:pPr>
        <w:rPr>
          <w:rFonts w:cs="Poppins"/>
          <w:szCs w:val="24"/>
        </w:rPr>
      </w:pPr>
    </w:p>
    <w:p w14:paraId="4BDD9DCC" w14:textId="0805E1FF" w:rsidR="00FB7768" w:rsidRDefault="00FB7768" w:rsidP="006C2D8C">
      <w:pPr>
        <w:rPr>
          <w:rFonts w:cs="Poppins"/>
          <w:szCs w:val="24"/>
        </w:rPr>
      </w:pPr>
      <w:r>
        <w:rPr>
          <w:rFonts w:cs="Poppins"/>
          <w:szCs w:val="24"/>
        </w:rPr>
        <w:lastRenderedPageBreak/>
        <w:t xml:space="preserve">All residents </w:t>
      </w:r>
      <w:r w:rsidR="000631EC">
        <w:rPr>
          <w:rFonts w:cs="Poppins"/>
          <w:szCs w:val="24"/>
        </w:rPr>
        <w:t xml:space="preserve">and family members </w:t>
      </w:r>
      <w:r>
        <w:rPr>
          <w:rFonts w:cs="Poppins"/>
          <w:szCs w:val="24"/>
        </w:rPr>
        <w:t xml:space="preserve">who we </w:t>
      </w:r>
      <w:r w:rsidR="000631EC">
        <w:rPr>
          <w:rFonts w:cs="Poppins"/>
          <w:szCs w:val="24"/>
        </w:rPr>
        <w:t>heard from</w:t>
      </w:r>
      <w:r>
        <w:rPr>
          <w:rFonts w:cs="Poppins"/>
          <w:szCs w:val="24"/>
        </w:rPr>
        <w:t xml:space="preserve"> </w:t>
      </w:r>
      <w:r w:rsidR="000631EC">
        <w:rPr>
          <w:rFonts w:cs="Poppins"/>
          <w:szCs w:val="24"/>
        </w:rPr>
        <w:t xml:space="preserve">said </w:t>
      </w:r>
      <w:r>
        <w:rPr>
          <w:rFonts w:cs="Poppins"/>
          <w:szCs w:val="24"/>
        </w:rPr>
        <w:t xml:space="preserve">that if they raised a </w:t>
      </w:r>
      <w:r w:rsidR="00DF4128">
        <w:rPr>
          <w:rFonts w:cs="Poppins"/>
          <w:szCs w:val="24"/>
        </w:rPr>
        <w:t>concern,</w:t>
      </w:r>
      <w:r>
        <w:rPr>
          <w:rFonts w:cs="Poppins"/>
          <w:szCs w:val="24"/>
        </w:rPr>
        <w:t xml:space="preserve"> it would be acted upon</w:t>
      </w:r>
      <w:r w:rsidR="00605408">
        <w:rPr>
          <w:rFonts w:cs="Poppins"/>
          <w:szCs w:val="24"/>
        </w:rPr>
        <w:t xml:space="preserve">, and that they knew what to do if they had an issue. </w:t>
      </w:r>
    </w:p>
    <w:p w14:paraId="1114B209" w14:textId="77777777" w:rsidR="00DF4128" w:rsidRPr="008F355A" w:rsidRDefault="00DF4128" w:rsidP="009C6345"/>
    <w:p w14:paraId="3498F328" w14:textId="70C42081" w:rsidR="006C2D8C" w:rsidRDefault="007915D0" w:rsidP="006C2D8C">
      <w:pPr>
        <w:rPr>
          <w:rFonts w:cs="Poppins"/>
          <w:szCs w:val="24"/>
        </w:rPr>
      </w:pPr>
      <w:r>
        <w:rPr>
          <w:rFonts w:cs="Poppins"/>
          <w:szCs w:val="24"/>
        </w:rPr>
        <w:t>One resident told us:</w:t>
      </w:r>
    </w:p>
    <w:p w14:paraId="4F27C3C9" w14:textId="58E8A9BA" w:rsidR="007915D0" w:rsidRDefault="007915D0" w:rsidP="006C2D8C">
      <w:pPr>
        <w:rPr>
          <w:rFonts w:cs="Poppins"/>
          <w:color w:val="004F6B" w:themeColor="text2"/>
          <w:szCs w:val="24"/>
        </w:rPr>
      </w:pPr>
      <w:r w:rsidRPr="007915D0">
        <w:rPr>
          <w:rFonts w:cs="Poppins"/>
          <w:color w:val="004F6B" w:themeColor="text2"/>
          <w:szCs w:val="24"/>
        </w:rPr>
        <w:t>“I complained that they were getting me up too late, and staff brought it earlier.”</w:t>
      </w:r>
    </w:p>
    <w:p w14:paraId="02625E53" w14:textId="6134E0F2" w:rsidR="00DF4128" w:rsidRDefault="00836BA6" w:rsidP="006C2D8C">
      <w:pPr>
        <w:rPr>
          <w:rFonts w:cs="Poppins"/>
        </w:rPr>
      </w:pPr>
      <w:r w:rsidRPr="57C0B0C1">
        <w:rPr>
          <w:rFonts w:cs="Poppins"/>
        </w:rPr>
        <w:t xml:space="preserve">Several residents told us that if they had a problem, they’d raise it with the </w:t>
      </w:r>
      <w:bookmarkStart w:id="26" w:name="_Int_PPM7C5pR"/>
      <w:proofErr w:type="gramStart"/>
      <w:r w:rsidRPr="57C0B0C1">
        <w:rPr>
          <w:rFonts w:cs="Poppins"/>
        </w:rPr>
        <w:t>activities</w:t>
      </w:r>
      <w:bookmarkEnd w:id="26"/>
      <w:proofErr w:type="gramEnd"/>
      <w:r w:rsidRPr="57C0B0C1">
        <w:rPr>
          <w:rFonts w:cs="Poppins"/>
        </w:rPr>
        <w:t xml:space="preserve"> coordinator, who clearly has a good rapport with many of the residents</w:t>
      </w:r>
      <w:r w:rsidR="0094124E" w:rsidRPr="57C0B0C1">
        <w:rPr>
          <w:rFonts w:cs="Poppins"/>
        </w:rPr>
        <w:t xml:space="preserve">. </w:t>
      </w:r>
    </w:p>
    <w:p w14:paraId="0AABF17A" w14:textId="386731A2" w:rsidR="0094124E" w:rsidRDefault="0094124E" w:rsidP="006C2D8C">
      <w:pPr>
        <w:rPr>
          <w:rFonts w:cs="Poppins"/>
          <w:color w:val="004F6B" w:themeColor="text2"/>
        </w:rPr>
      </w:pPr>
      <w:r w:rsidRPr="57C0B0C1">
        <w:rPr>
          <w:rFonts w:cs="Poppins"/>
          <w:color w:val="004F6B" w:themeColor="text2"/>
        </w:rPr>
        <w:t xml:space="preserve">“I’d speak to [named </w:t>
      </w:r>
      <w:r w:rsidR="00C81B53" w:rsidRPr="57C0B0C1">
        <w:rPr>
          <w:rFonts w:cs="Poppins"/>
          <w:color w:val="004F6B" w:themeColor="text2"/>
        </w:rPr>
        <w:t>a</w:t>
      </w:r>
      <w:r w:rsidRPr="57C0B0C1">
        <w:rPr>
          <w:rFonts w:cs="Poppins"/>
          <w:color w:val="004F6B" w:themeColor="text2"/>
        </w:rPr>
        <w:t>ctivities coordinator</w:t>
      </w:r>
      <w:r w:rsidR="00C81B53" w:rsidRPr="57C0B0C1">
        <w:rPr>
          <w:rFonts w:cs="Poppins"/>
          <w:color w:val="004F6B" w:themeColor="text2"/>
        </w:rPr>
        <w:t xml:space="preserve">]. If nothing improves, she </w:t>
      </w:r>
      <w:bookmarkStart w:id="27" w:name="_Int_T7u0IuWw"/>
      <w:proofErr w:type="gramStart"/>
      <w:r w:rsidR="00C81B53" w:rsidRPr="57C0B0C1">
        <w:rPr>
          <w:rFonts w:cs="Poppins"/>
          <w:color w:val="004F6B" w:themeColor="text2"/>
        </w:rPr>
        <w:t>would</w:t>
      </w:r>
      <w:bookmarkEnd w:id="27"/>
      <w:proofErr w:type="gramEnd"/>
      <w:r w:rsidR="00C81B53" w:rsidRPr="57C0B0C1">
        <w:rPr>
          <w:rFonts w:cs="Poppins"/>
          <w:color w:val="004F6B" w:themeColor="text2"/>
        </w:rPr>
        <w:t xml:space="preserve"> go to the man</w:t>
      </w:r>
      <w:r w:rsidR="00B03147" w:rsidRPr="57C0B0C1">
        <w:rPr>
          <w:rFonts w:cs="Poppins"/>
          <w:color w:val="004F6B" w:themeColor="text2"/>
        </w:rPr>
        <w:t>a</w:t>
      </w:r>
      <w:r w:rsidR="00C81B53" w:rsidRPr="57C0B0C1">
        <w:rPr>
          <w:rFonts w:cs="Poppins"/>
          <w:color w:val="004F6B" w:themeColor="text2"/>
        </w:rPr>
        <w:t>ger.</w:t>
      </w:r>
      <w:r w:rsidR="00B03147" w:rsidRPr="57C0B0C1">
        <w:rPr>
          <w:rFonts w:cs="Poppins"/>
          <w:color w:val="004F6B" w:themeColor="text2"/>
        </w:rPr>
        <w:t>”</w:t>
      </w:r>
      <w:r w:rsidR="00C81B53" w:rsidRPr="57C0B0C1">
        <w:rPr>
          <w:rFonts w:cs="Poppins"/>
          <w:color w:val="004F6B" w:themeColor="text2"/>
        </w:rPr>
        <w:t xml:space="preserve"> </w:t>
      </w:r>
    </w:p>
    <w:p w14:paraId="5295D79C" w14:textId="77777777" w:rsidR="004B33BC" w:rsidRPr="00B03147" w:rsidRDefault="004B33BC" w:rsidP="006C2D8C">
      <w:pPr>
        <w:rPr>
          <w:rFonts w:cs="Poppins"/>
          <w:color w:val="004F6B" w:themeColor="text2"/>
          <w:szCs w:val="24"/>
        </w:rPr>
      </w:pPr>
    </w:p>
    <w:p w14:paraId="19868274" w14:textId="67C7CF05" w:rsidR="003F7D43" w:rsidRDefault="003F7D43" w:rsidP="006C2D8C">
      <w:pPr>
        <w:rPr>
          <w:rFonts w:cs="Poppins"/>
          <w:szCs w:val="24"/>
        </w:rPr>
      </w:pPr>
      <w:r>
        <w:rPr>
          <w:rFonts w:cs="Poppins"/>
          <w:szCs w:val="24"/>
        </w:rPr>
        <w:t>Another resident told us:</w:t>
      </w:r>
    </w:p>
    <w:p w14:paraId="65E7C1D7" w14:textId="429E36C4" w:rsidR="003F7D43" w:rsidRDefault="003F7D43" w:rsidP="006C2D8C">
      <w:pPr>
        <w:rPr>
          <w:rFonts w:cs="Poppins"/>
          <w:color w:val="004F6B" w:themeColor="text2"/>
          <w:szCs w:val="24"/>
        </w:rPr>
      </w:pPr>
      <w:r w:rsidRPr="00B03147">
        <w:rPr>
          <w:rFonts w:cs="Poppins"/>
          <w:color w:val="004F6B" w:themeColor="text2"/>
          <w:szCs w:val="24"/>
        </w:rPr>
        <w:t xml:space="preserve">“If I’m not happy, I’d complain, to </w:t>
      </w:r>
      <w:r w:rsidR="004B33BC">
        <w:rPr>
          <w:rFonts w:cs="Poppins"/>
          <w:color w:val="004F6B" w:themeColor="text2"/>
          <w:szCs w:val="24"/>
        </w:rPr>
        <w:t xml:space="preserve">[named </w:t>
      </w:r>
      <w:r w:rsidRPr="00B03147">
        <w:rPr>
          <w:rFonts w:cs="Poppins"/>
          <w:color w:val="004F6B" w:themeColor="text2"/>
          <w:szCs w:val="24"/>
        </w:rPr>
        <w:t>activities coordinator</w:t>
      </w:r>
      <w:r w:rsidR="004B33BC">
        <w:rPr>
          <w:rFonts w:cs="Poppins"/>
          <w:color w:val="004F6B" w:themeColor="text2"/>
          <w:szCs w:val="24"/>
        </w:rPr>
        <w:t>]</w:t>
      </w:r>
      <w:r w:rsidRPr="00B03147">
        <w:rPr>
          <w:rFonts w:cs="Poppins"/>
          <w:color w:val="004F6B" w:themeColor="text2"/>
          <w:szCs w:val="24"/>
        </w:rPr>
        <w:t xml:space="preserve"> or the manager.” </w:t>
      </w:r>
    </w:p>
    <w:p w14:paraId="01F54CB5" w14:textId="6E752C52" w:rsidR="00B03147" w:rsidRDefault="00B03147" w:rsidP="006C2D8C">
      <w:pPr>
        <w:rPr>
          <w:rFonts w:cs="Poppins"/>
          <w:color w:val="004F6B" w:themeColor="text2"/>
          <w:szCs w:val="24"/>
        </w:rPr>
      </w:pPr>
      <w:r w:rsidRPr="004B33BC">
        <w:rPr>
          <w:rFonts w:cs="Poppins"/>
          <w:szCs w:val="24"/>
        </w:rPr>
        <w:t xml:space="preserve">Another said </w:t>
      </w:r>
      <w:r>
        <w:rPr>
          <w:rFonts w:cs="Poppins"/>
          <w:color w:val="004F6B" w:themeColor="text2"/>
          <w:szCs w:val="24"/>
        </w:rPr>
        <w:t xml:space="preserve">“If I had a problem I’d tell </w:t>
      </w:r>
      <w:r w:rsidR="004C680A">
        <w:rPr>
          <w:rFonts w:cs="Poppins"/>
          <w:color w:val="004F6B" w:themeColor="text2"/>
          <w:szCs w:val="24"/>
        </w:rPr>
        <w:t xml:space="preserve">[named activities coordinator]. </w:t>
      </w:r>
    </w:p>
    <w:p w14:paraId="6351CC93" w14:textId="77777777" w:rsidR="004B33BC" w:rsidRDefault="004B33BC" w:rsidP="006C2D8C">
      <w:pPr>
        <w:rPr>
          <w:rFonts w:cs="Poppins"/>
          <w:color w:val="004F6B" w:themeColor="text2"/>
          <w:szCs w:val="24"/>
        </w:rPr>
      </w:pPr>
    </w:p>
    <w:p w14:paraId="32C5F9DF" w14:textId="77777777" w:rsidR="001B2EBB" w:rsidRDefault="004C680A" w:rsidP="006C2D8C">
      <w:pPr>
        <w:rPr>
          <w:rFonts w:cs="Poppins"/>
          <w:szCs w:val="24"/>
        </w:rPr>
      </w:pPr>
      <w:r w:rsidRPr="004B33BC">
        <w:rPr>
          <w:rFonts w:cs="Poppins"/>
          <w:szCs w:val="24"/>
        </w:rPr>
        <w:t xml:space="preserve">N.B. the activities coordinator was present during </w:t>
      </w:r>
      <w:proofErr w:type="gramStart"/>
      <w:r w:rsidRPr="004B33BC">
        <w:rPr>
          <w:rFonts w:cs="Poppins"/>
          <w:szCs w:val="24"/>
        </w:rPr>
        <w:t>all of</w:t>
      </w:r>
      <w:proofErr w:type="gramEnd"/>
      <w:r w:rsidRPr="004B33BC">
        <w:rPr>
          <w:rFonts w:cs="Poppins"/>
          <w:szCs w:val="24"/>
        </w:rPr>
        <w:t xml:space="preserve"> these interviews</w:t>
      </w:r>
      <w:r w:rsidR="004B33BC">
        <w:rPr>
          <w:rFonts w:cs="Poppins"/>
          <w:szCs w:val="24"/>
        </w:rPr>
        <w:t xml:space="preserve">, so perhaps the residents refer to her as she was ‘top of mind’.  </w:t>
      </w:r>
    </w:p>
    <w:p w14:paraId="220CC367" w14:textId="77777777" w:rsidR="001B2EBB" w:rsidRDefault="001B2EBB" w:rsidP="006C2D8C">
      <w:pPr>
        <w:rPr>
          <w:rFonts w:cs="Poppins"/>
          <w:szCs w:val="24"/>
        </w:rPr>
      </w:pPr>
    </w:p>
    <w:p w14:paraId="332AD324" w14:textId="700F9D27" w:rsidR="004723D8" w:rsidRDefault="004B33BC" w:rsidP="006C2D8C">
      <w:pPr>
        <w:rPr>
          <w:rFonts w:cs="Poppins"/>
          <w:szCs w:val="24"/>
        </w:rPr>
      </w:pPr>
      <w:r>
        <w:rPr>
          <w:rFonts w:cs="Poppins"/>
          <w:szCs w:val="24"/>
        </w:rPr>
        <w:t>Residents clearly</w:t>
      </w:r>
      <w:r w:rsidR="001B2EBB">
        <w:rPr>
          <w:rFonts w:cs="Poppins"/>
          <w:szCs w:val="24"/>
        </w:rPr>
        <w:t xml:space="preserve"> </w:t>
      </w:r>
      <w:r>
        <w:rPr>
          <w:rFonts w:cs="Poppins"/>
          <w:szCs w:val="24"/>
        </w:rPr>
        <w:t xml:space="preserve">feel very comfortable with sharing any issues with the </w:t>
      </w:r>
      <w:proofErr w:type="gramStart"/>
      <w:r>
        <w:rPr>
          <w:rFonts w:cs="Poppins"/>
          <w:szCs w:val="24"/>
        </w:rPr>
        <w:t>activities</w:t>
      </w:r>
      <w:proofErr w:type="gramEnd"/>
      <w:r>
        <w:rPr>
          <w:rFonts w:cs="Poppins"/>
          <w:szCs w:val="24"/>
        </w:rPr>
        <w:t xml:space="preserve"> coordinator. </w:t>
      </w:r>
      <w:proofErr w:type="gramStart"/>
      <w:r w:rsidR="004723D8">
        <w:rPr>
          <w:rFonts w:cs="Poppins"/>
          <w:szCs w:val="24"/>
        </w:rPr>
        <w:t>However</w:t>
      </w:r>
      <w:proofErr w:type="gramEnd"/>
      <w:r w:rsidR="004723D8">
        <w:rPr>
          <w:rFonts w:cs="Poppins"/>
          <w:szCs w:val="24"/>
        </w:rPr>
        <w:t xml:space="preserve"> we would recommend that residents are reminded of the formal complaints process, and alternative pathways to escalate problems. We are concerned that there is an over reliance on the </w:t>
      </w:r>
      <w:proofErr w:type="gramStart"/>
      <w:r w:rsidR="004723D8">
        <w:rPr>
          <w:rFonts w:cs="Poppins"/>
          <w:szCs w:val="24"/>
        </w:rPr>
        <w:t>activities</w:t>
      </w:r>
      <w:proofErr w:type="gramEnd"/>
      <w:r w:rsidR="004723D8">
        <w:rPr>
          <w:rFonts w:cs="Poppins"/>
          <w:szCs w:val="24"/>
        </w:rPr>
        <w:t xml:space="preserve"> coordinator.</w:t>
      </w:r>
    </w:p>
    <w:p w14:paraId="6C6747C7" w14:textId="212259FA" w:rsidR="0094124E" w:rsidRPr="007915D0" w:rsidRDefault="004C680A" w:rsidP="006C2D8C">
      <w:pPr>
        <w:rPr>
          <w:rFonts w:cs="Poppins"/>
          <w:color w:val="004F6B" w:themeColor="text2"/>
          <w:szCs w:val="24"/>
        </w:rPr>
      </w:pPr>
      <w:r w:rsidRPr="004B33BC">
        <w:rPr>
          <w:rFonts w:cs="Poppins"/>
          <w:szCs w:val="24"/>
        </w:rPr>
        <w:t xml:space="preserve"> </w:t>
      </w:r>
    </w:p>
    <w:p w14:paraId="6AB508D1" w14:textId="10262DB0" w:rsidR="006C2D8C" w:rsidRPr="006C2D8C" w:rsidRDefault="006C2D8C" w:rsidP="006C2D8C">
      <w:pPr>
        <w:rPr>
          <w:rFonts w:cs="Poppins"/>
        </w:rPr>
      </w:pPr>
      <w:r w:rsidRPr="57C0B0C1">
        <w:rPr>
          <w:rFonts w:cs="Poppins"/>
        </w:rPr>
        <w:t>All staff</w:t>
      </w:r>
      <w:r w:rsidR="2BCA84AD" w:rsidRPr="57C0B0C1">
        <w:rPr>
          <w:rFonts w:cs="Poppins"/>
        </w:rPr>
        <w:t xml:space="preserve"> </w:t>
      </w:r>
      <w:r w:rsidR="457EF7D2" w:rsidRPr="57C0B0C1">
        <w:rPr>
          <w:rFonts w:cs="Poppins"/>
        </w:rPr>
        <w:t>we spoke to</w:t>
      </w:r>
      <w:r w:rsidRPr="57C0B0C1">
        <w:rPr>
          <w:rFonts w:cs="Poppins"/>
        </w:rPr>
        <w:t xml:space="preserve"> </w:t>
      </w:r>
      <w:proofErr w:type="gramStart"/>
      <w:r w:rsidRPr="57C0B0C1">
        <w:rPr>
          <w:rFonts w:cs="Poppins"/>
        </w:rPr>
        <w:t>had</w:t>
      </w:r>
      <w:proofErr w:type="gramEnd"/>
      <w:r w:rsidRPr="57C0B0C1">
        <w:rPr>
          <w:rFonts w:cs="Poppins"/>
        </w:rPr>
        <w:t xml:space="preserve"> a good understanding of the need to manage complaints and concerns – they would try to resolve minor issues themselves and would escalate more significant concerns to </w:t>
      </w:r>
      <w:r w:rsidR="00FB7768" w:rsidRPr="57C0B0C1">
        <w:rPr>
          <w:rFonts w:cs="Poppins"/>
        </w:rPr>
        <w:t>the nurses or the manager.</w:t>
      </w:r>
    </w:p>
    <w:p w14:paraId="4E8C1AF6" w14:textId="3E20181C" w:rsidR="00422807" w:rsidRDefault="00422807" w:rsidP="002E05CE">
      <w:pPr>
        <w:rPr>
          <w:rFonts w:cs="Poppins"/>
          <w:szCs w:val="24"/>
        </w:rPr>
      </w:pPr>
    </w:p>
    <w:p w14:paraId="450E10CC" w14:textId="4EB7E697" w:rsidR="00BA4D86" w:rsidRDefault="00E450CF" w:rsidP="002E05CE">
      <w:pPr>
        <w:rPr>
          <w:rFonts w:cs="Poppins"/>
          <w:szCs w:val="24"/>
        </w:rPr>
      </w:pPr>
      <w:r>
        <w:rPr>
          <w:rFonts w:cs="Poppins"/>
          <w:szCs w:val="24"/>
        </w:rPr>
        <w:t>A resident told us</w:t>
      </w:r>
      <w:r w:rsidR="004D4876">
        <w:rPr>
          <w:rFonts w:cs="Poppins"/>
          <w:szCs w:val="24"/>
        </w:rPr>
        <w:t>:</w:t>
      </w:r>
    </w:p>
    <w:p w14:paraId="64879A99" w14:textId="56E71181" w:rsidR="009B361F" w:rsidRPr="00BA4D86" w:rsidRDefault="00BA4D86" w:rsidP="002E05CE">
      <w:pPr>
        <w:rPr>
          <w:rFonts w:cs="Poppins"/>
          <w:color w:val="004F6B" w:themeColor="text2"/>
        </w:rPr>
      </w:pPr>
      <w:r w:rsidRPr="57C0B0C1">
        <w:rPr>
          <w:rFonts w:cs="Poppins"/>
          <w:color w:val="004F6B" w:themeColor="text2"/>
        </w:rPr>
        <w:t>“If I wasn’t happy</w:t>
      </w:r>
      <w:r w:rsidR="386ACA72" w:rsidRPr="57C0B0C1">
        <w:rPr>
          <w:rFonts w:cs="Poppins"/>
          <w:color w:val="004F6B" w:themeColor="text2"/>
        </w:rPr>
        <w:t>,</w:t>
      </w:r>
      <w:r w:rsidRPr="57C0B0C1">
        <w:rPr>
          <w:rFonts w:cs="Poppins"/>
          <w:color w:val="004F6B" w:themeColor="text2"/>
        </w:rPr>
        <w:t xml:space="preserve"> I’d speak to a nurse. I haven’t needed to raise a concern but I’m sure they’d listen.” </w:t>
      </w:r>
    </w:p>
    <w:p w14:paraId="6FF32635" w14:textId="77777777" w:rsidR="00BB3E20" w:rsidRDefault="00BB3E20" w:rsidP="002E05CE">
      <w:pPr>
        <w:rPr>
          <w:rFonts w:cs="Poppins"/>
          <w:szCs w:val="24"/>
        </w:rPr>
      </w:pPr>
    </w:p>
    <w:p w14:paraId="5F06E10C" w14:textId="0C8CD8A2" w:rsidR="00BA4D86" w:rsidRDefault="00BA4D86" w:rsidP="002E05CE">
      <w:pPr>
        <w:rPr>
          <w:rFonts w:cs="Poppins"/>
          <w:szCs w:val="24"/>
        </w:rPr>
      </w:pPr>
      <w:r>
        <w:rPr>
          <w:rFonts w:cs="Poppins"/>
          <w:szCs w:val="24"/>
        </w:rPr>
        <w:t xml:space="preserve">A family member </w:t>
      </w:r>
      <w:r w:rsidR="004D4876">
        <w:rPr>
          <w:rFonts w:cs="Poppins"/>
          <w:szCs w:val="24"/>
        </w:rPr>
        <w:t>fed back:</w:t>
      </w:r>
      <w:r>
        <w:rPr>
          <w:rFonts w:cs="Poppins"/>
          <w:szCs w:val="24"/>
        </w:rPr>
        <w:t xml:space="preserve"> </w:t>
      </w:r>
    </w:p>
    <w:p w14:paraId="3725953D" w14:textId="3DE28EF5" w:rsidR="00397ECA" w:rsidRPr="00397ECA" w:rsidRDefault="00397ECA" w:rsidP="002E05CE">
      <w:pPr>
        <w:rPr>
          <w:rFonts w:cs="Poppins"/>
          <w:color w:val="004F6B" w:themeColor="text2"/>
          <w:szCs w:val="24"/>
        </w:rPr>
      </w:pPr>
      <w:r>
        <w:rPr>
          <w:rFonts w:cs="Poppins"/>
          <w:color w:val="004F6B" w:themeColor="text2"/>
          <w:szCs w:val="24"/>
        </w:rPr>
        <w:lastRenderedPageBreak/>
        <w:t>“</w:t>
      </w:r>
      <w:r w:rsidRPr="00397ECA">
        <w:rPr>
          <w:rFonts w:cs="Poppins"/>
          <w:color w:val="004F6B" w:themeColor="text2"/>
          <w:szCs w:val="24"/>
        </w:rPr>
        <w:t>I am confident in how to escalate a problem if I’m not happy</w:t>
      </w:r>
      <w:r w:rsidR="004D4876">
        <w:rPr>
          <w:rFonts w:cs="Poppins"/>
          <w:color w:val="004F6B" w:themeColor="text2"/>
          <w:szCs w:val="24"/>
        </w:rPr>
        <w:t>.</w:t>
      </w:r>
      <w:r w:rsidRPr="00397ECA">
        <w:rPr>
          <w:rFonts w:cs="Poppins"/>
          <w:color w:val="004F6B" w:themeColor="text2"/>
          <w:szCs w:val="24"/>
        </w:rPr>
        <w:t xml:space="preserve"> The manager is very </w:t>
      </w:r>
      <w:proofErr w:type="gramStart"/>
      <w:r w:rsidRPr="00397ECA">
        <w:rPr>
          <w:rFonts w:cs="Poppins"/>
          <w:color w:val="004F6B" w:themeColor="text2"/>
          <w:szCs w:val="24"/>
        </w:rPr>
        <w:t>approachable</w:t>
      </w:r>
      <w:proofErr w:type="gramEnd"/>
      <w:r w:rsidRPr="00397ECA">
        <w:rPr>
          <w:rFonts w:cs="Poppins"/>
          <w:color w:val="004F6B" w:themeColor="text2"/>
          <w:szCs w:val="24"/>
        </w:rPr>
        <w:t xml:space="preserve"> and any concerns are dealt with quickly.</w:t>
      </w:r>
      <w:r w:rsidR="004D4876">
        <w:rPr>
          <w:rFonts w:cs="Poppins"/>
          <w:color w:val="004F6B" w:themeColor="text2"/>
          <w:szCs w:val="24"/>
        </w:rPr>
        <w:t xml:space="preserve"> I have raised a concern and I was very happy with the process. </w:t>
      </w:r>
      <w:r>
        <w:rPr>
          <w:rFonts w:cs="Poppins"/>
          <w:color w:val="004F6B" w:themeColor="text2"/>
          <w:szCs w:val="24"/>
        </w:rPr>
        <w:t>“</w:t>
      </w:r>
    </w:p>
    <w:p w14:paraId="5BC1446B" w14:textId="37DCB795" w:rsidR="00BA4D86" w:rsidRDefault="00BA4D86" w:rsidP="002E05CE">
      <w:pPr>
        <w:rPr>
          <w:rFonts w:cs="Poppins"/>
          <w:szCs w:val="24"/>
        </w:rPr>
      </w:pPr>
    </w:p>
    <w:p w14:paraId="5E0DAD19" w14:textId="196A267D" w:rsidR="00BB3E20" w:rsidRDefault="00422807" w:rsidP="002E05CE">
      <w:pPr>
        <w:rPr>
          <w:rFonts w:cs="Poppins"/>
          <w:szCs w:val="24"/>
        </w:rPr>
      </w:pPr>
      <w:r w:rsidRPr="00422807">
        <w:rPr>
          <w:rFonts w:cs="Poppins"/>
          <w:szCs w:val="24"/>
        </w:rPr>
        <w:t xml:space="preserve">One </w:t>
      </w:r>
      <w:r w:rsidR="00C169A9">
        <w:rPr>
          <w:rFonts w:cs="Poppins"/>
          <w:szCs w:val="24"/>
        </w:rPr>
        <w:t>staff member</w:t>
      </w:r>
      <w:r w:rsidRPr="00422807">
        <w:rPr>
          <w:rFonts w:cs="Poppins"/>
          <w:szCs w:val="24"/>
        </w:rPr>
        <w:t xml:space="preserve"> </w:t>
      </w:r>
      <w:r w:rsidR="004D4876">
        <w:rPr>
          <w:rFonts w:cs="Poppins"/>
          <w:szCs w:val="24"/>
        </w:rPr>
        <w:t>said:</w:t>
      </w:r>
    </w:p>
    <w:p w14:paraId="4DB67D03" w14:textId="7FEBB263" w:rsidR="00422807" w:rsidRDefault="00232370" w:rsidP="009A55F1">
      <w:pPr>
        <w:pStyle w:val="Quote"/>
        <w:ind w:left="0"/>
      </w:pPr>
      <w:r>
        <w:t>“</w:t>
      </w:r>
      <w:r w:rsidR="00422807" w:rsidRPr="00BB3E20">
        <w:t xml:space="preserve">If </w:t>
      </w:r>
      <w:r w:rsidR="00C169A9">
        <w:t xml:space="preserve">there was a problem with a resident, the resident will inform the manager or the </w:t>
      </w:r>
      <w:r>
        <w:t>n</w:t>
      </w:r>
      <w:r w:rsidR="00C169A9">
        <w:t>urse in charge</w:t>
      </w:r>
      <w:r w:rsidR="006C2D8C">
        <w:t>”</w:t>
      </w:r>
      <w:r w:rsidR="00C169A9">
        <w:t xml:space="preserve">. </w:t>
      </w:r>
    </w:p>
    <w:p w14:paraId="68AFDF34" w14:textId="75075CCD" w:rsidR="00BB3E20" w:rsidRPr="00BB3E20" w:rsidRDefault="00BB3E20" w:rsidP="00BB3E20"/>
    <w:p w14:paraId="3E12CADF" w14:textId="315B90E3" w:rsidR="00422807" w:rsidRPr="0033353A" w:rsidRDefault="00510792" w:rsidP="002E05CE">
      <w:pPr>
        <w:rPr>
          <w:rStyle w:val="IntenseEmphasis"/>
          <w:sz w:val="28"/>
          <w:szCs w:val="24"/>
        </w:rPr>
      </w:pPr>
      <w:r w:rsidRPr="0033353A">
        <w:rPr>
          <w:rStyle w:val="IntenseEmphasis"/>
          <w:sz w:val="28"/>
          <w:szCs w:val="24"/>
        </w:rPr>
        <w:t xml:space="preserve">Recommendation: </w:t>
      </w:r>
    </w:p>
    <w:p w14:paraId="3A38D8A8" w14:textId="77434104" w:rsidR="00510792" w:rsidRPr="0033353A" w:rsidRDefault="00510792" w:rsidP="0033353A">
      <w:pPr>
        <w:pStyle w:val="ListBullet-pink"/>
        <w:rPr>
          <w:rFonts w:cs="Poppins"/>
        </w:rPr>
      </w:pPr>
      <w:r w:rsidRPr="00EB53AF">
        <w:rPr>
          <w:rStyle w:val="IntenseEmphasis"/>
        </w:rPr>
        <w:t xml:space="preserve">Remind residents of the </w:t>
      </w:r>
      <w:bookmarkStart w:id="28" w:name="_Int_0qhrxGLO"/>
      <w:proofErr w:type="gramStart"/>
      <w:r w:rsidRPr="00EB53AF">
        <w:rPr>
          <w:rStyle w:val="IntenseEmphasis"/>
        </w:rPr>
        <w:t>complaints</w:t>
      </w:r>
      <w:bookmarkEnd w:id="28"/>
      <w:proofErr w:type="gramEnd"/>
      <w:r w:rsidRPr="00EB53AF">
        <w:rPr>
          <w:rStyle w:val="IntenseEmphasis"/>
        </w:rPr>
        <w:t xml:space="preserve"> procedure</w:t>
      </w:r>
      <w:r w:rsidR="00EB53AF" w:rsidRPr="57C0B0C1">
        <w:rPr>
          <w:rFonts w:cs="Poppins"/>
        </w:rPr>
        <w:t xml:space="preserve">. </w:t>
      </w:r>
      <w:r w:rsidR="00EB53AF">
        <w:rPr>
          <w:rStyle w:val="IntenseEmphasis"/>
        </w:rPr>
        <w:t>There could be a risk of over</w:t>
      </w:r>
      <w:r w:rsidR="674E1536" w:rsidRPr="57C0B0C1">
        <w:rPr>
          <w:rStyle w:val="IntenseEmphasis"/>
        </w:rPr>
        <w:t>-</w:t>
      </w:r>
      <w:r w:rsidR="00EB53AF">
        <w:rPr>
          <w:rStyle w:val="IntenseEmphasis"/>
        </w:rPr>
        <w:t>reliance on the activities coordinator to escalate issues.</w:t>
      </w:r>
    </w:p>
    <w:p w14:paraId="1556997A" w14:textId="65233978" w:rsidR="00EB53AF" w:rsidRPr="00422807" w:rsidRDefault="00EB53AF" w:rsidP="002E05CE">
      <w:pPr>
        <w:rPr>
          <w:rFonts w:cs="Poppins"/>
          <w:szCs w:val="24"/>
        </w:rPr>
      </w:pPr>
    </w:p>
    <w:p w14:paraId="71FDA5F3" w14:textId="77777777" w:rsidR="00422807" w:rsidRPr="00422807" w:rsidRDefault="00422807" w:rsidP="00BB3E20">
      <w:pPr>
        <w:pStyle w:val="Heading2"/>
      </w:pPr>
      <w:r w:rsidRPr="00422807">
        <w:t xml:space="preserve"> </w:t>
      </w:r>
      <w:bookmarkStart w:id="29" w:name="_Toc126685252"/>
      <w:r w:rsidRPr="00422807">
        <w:t>4.</w:t>
      </w:r>
      <w:r w:rsidRPr="00422807">
        <w:tab/>
        <w:t>Next steps</w:t>
      </w:r>
      <w:bookmarkEnd w:id="29"/>
    </w:p>
    <w:p w14:paraId="509BCB2A" w14:textId="08750F47" w:rsidR="00BB3E20" w:rsidRDefault="00422807" w:rsidP="00BC45B8">
      <w:r w:rsidRPr="00422807">
        <w:t>This report and the response from the service provider will be shared with commissioners and regulators of the service and will be published on our website.</w:t>
      </w:r>
    </w:p>
    <w:p w14:paraId="2CCD6FD7" w14:textId="77777777" w:rsidR="00BC45B8" w:rsidRDefault="00BC45B8" w:rsidP="00BC45B8"/>
    <w:p w14:paraId="524A411F" w14:textId="4944ADA2" w:rsidR="00BC45B8" w:rsidRDefault="001E2F9D" w:rsidP="00BC45B8">
      <w:r>
        <w:rPr>
          <w:noProof/>
        </w:rPr>
        <w:drawing>
          <wp:inline distT="0" distB="0" distL="0" distR="0" wp14:anchorId="6AC5F352" wp14:editId="7D638B43">
            <wp:extent cx="5731510" cy="4298950"/>
            <wp:effectExtent l="0" t="0" r="2540" b="6350"/>
            <wp:docPr id="20" name="Picture 20" descr="Photo of Beaumont Lodge from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of Beaumont Lodge from the outside."/>
                    <pic:cNvPicPr/>
                  </pic:nvPicPr>
                  <pic:blipFill>
                    <a:blip r:embed="rId2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FB1025B" w14:textId="77777777" w:rsidR="00422807" w:rsidRDefault="00422807" w:rsidP="00024BD7">
      <w:pPr>
        <w:pStyle w:val="Heading1"/>
      </w:pPr>
      <w:bookmarkStart w:id="30" w:name="_Toc126685253"/>
      <w:r w:rsidRPr="00422807">
        <w:lastRenderedPageBreak/>
        <w:t>5.</w:t>
      </w:r>
      <w:r w:rsidRPr="00422807">
        <w:tab/>
        <w:t>Service provider response</w:t>
      </w:r>
      <w:bookmarkEnd w:id="30"/>
    </w:p>
    <w:p w14:paraId="14B4206C" w14:textId="77777777" w:rsidR="00BB3E20" w:rsidRPr="00BB3E20" w:rsidRDefault="00BB3E20" w:rsidP="00BB3E20"/>
    <w:tbl>
      <w:tblPr>
        <w:tblStyle w:val="TableGrid"/>
        <w:tblW w:w="0" w:type="auto"/>
        <w:tblLook w:val="04A0" w:firstRow="1" w:lastRow="0" w:firstColumn="1" w:lastColumn="0" w:noHBand="0" w:noVBand="1"/>
      </w:tblPr>
      <w:tblGrid>
        <w:gridCol w:w="2830"/>
        <w:gridCol w:w="6186"/>
      </w:tblGrid>
      <w:tr w:rsidR="00280359" w:rsidRPr="00280359" w14:paraId="32BA0143" w14:textId="77777777" w:rsidTr="00E80620">
        <w:tc>
          <w:tcPr>
            <w:tcW w:w="2830" w:type="dxa"/>
          </w:tcPr>
          <w:p w14:paraId="5D4C8E06" w14:textId="77777777" w:rsidR="00BB3E20" w:rsidRPr="00280359" w:rsidRDefault="00BB3E20" w:rsidP="00E80620">
            <w:pPr>
              <w:rPr>
                <w:rFonts w:cs="Poppins"/>
                <w:b/>
                <w:color w:val="004F6B" w:themeColor="text2"/>
              </w:rPr>
            </w:pPr>
            <w:r w:rsidRPr="00280359">
              <w:rPr>
                <w:rFonts w:cs="Poppins"/>
                <w:b/>
                <w:color w:val="004F6B" w:themeColor="text2"/>
              </w:rPr>
              <w:t>Service Name:</w:t>
            </w:r>
          </w:p>
        </w:tc>
        <w:tc>
          <w:tcPr>
            <w:tcW w:w="6186" w:type="dxa"/>
          </w:tcPr>
          <w:p w14:paraId="5CF15E42" w14:textId="5D68DF99" w:rsidR="00BB3E20" w:rsidRPr="00280359" w:rsidRDefault="00C6043B" w:rsidP="00E80620">
            <w:pPr>
              <w:rPr>
                <w:rFonts w:cs="Poppins"/>
                <w:color w:val="004F6B" w:themeColor="text2"/>
              </w:rPr>
            </w:pPr>
            <w:r>
              <w:rPr>
                <w:rFonts w:cs="Poppins"/>
                <w:color w:val="004F6B" w:themeColor="text2"/>
              </w:rPr>
              <w:t>Beaumont Lodge</w:t>
            </w:r>
          </w:p>
        </w:tc>
      </w:tr>
      <w:tr w:rsidR="00280359" w:rsidRPr="00280359" w14:paraId="2F34165F" w14:textId="77777777" w:rsidTr="00E80620">
        <w:tc>
          <w:tcPr>
            <w:tcW w:w="2830" w:type="dxa"/>
          </w:tcPr>
          <w:p w14:paraId="24CF47C6" w14:textId="77777777" w:rsidR="00BB3E20" w:rsidRPr="00280359" w:rsidRDefault="00BB3E20" w:rsidP="00E80620">
            <w:pPr>
              <w:rPr>
                <w:rFonts w:cs="Poppins"/>
                <w:b/>
                <w:color w:val="004F6B" w:themeColor="text2"/>
              </w:rPr>
            </w:pPr>
            <w:r w:rsidRPr="00280359">
              <w:rPr>
                <w:rFonts w:cs="Poppins"/>
                <w:b/>
                <w:color w:val="004F6B" w:themeColor="text2"/>
              </w:rPr>
              <w:t>Service Manager:</w:t>
            </w:r>
          </w:p>
        </w:tc>
        <w:tc>
          <w:tcPr>
            <w:tcW w:w="6186" w:type="dxa"/>
          </w:tcPr>
          <w:p w14:paraId="3F014801" w14:textId="5023AACA" w:rsidR="00BB3E20" w:rsidRPr="00280359" w:rsidRDefault="00C6043B" w:rsidP="00E80620">
            <w:pPr>
              <w:rPr>
                <w:rFonts w:cs="Poppins"/>
                <w:color w:val="004F6B" w:themeColor="text2"/>
              </w:rPr>
            </w:pPr>
            <w:r>
              <w:rPr>
                <w:rFonts w:cs="Poppins"/>
                <w:color w:val="004F6B" w:themeColor="text2"/>
              </w:rPr>
              <w:t xml:space="preserve">Emma </w:t>
            </w:r>
            <w:proofErr w:type="spellStart"/>
            <w:r>
              <w:rPr>
                <w:rFonts w:cs="Poppins"/>
                <w:color w:val="004F6B" w:themeColor="text2"/>
              </w:rPr>
              <w:t>Golby</w:t>
            </w:r>
            <w:proofErr w:type="spellEnd"/>
          </w:p>
        </w:tc>
      </w:tr>
      <w:tr w:rsidR="00280359" w:rsidRPr="00280359" w14:paraId="03841470" w14:textId="77777777" w:rsidTr="00E80620">
        <w:tc>
          <w:tcPr>
            <w:tcW w:w="2830" w:type="dxa"/>
            <w:tcBorders>
              <w:bottom w:val="single" w:sz="4" w:space="0" w:color="auto"/>
            </w:tcBorders>
          </w:tcPr>
          <w:p w14:paraId="7C4B0357" w14:textId="77777777" w:rsidR="00BB3E20" w:rsidRPr="00280359" w:rsidRDefault="00BB3E20" w:rsidP="00E80620">
            <w:pPr>
              <w:rPr>
                <w:rFonts w:cs="Poppins"/>
                <w:b/>
                <w:color w:val="004F6B" w:themeColor="text2"/>
              </w:rPr>
            </w:pPr>
            <w:r w:rsidRPr="00280359">
              <w:rPr>
                <w:rFonts w:cs="Poppins"/>
                <w:b/>
                <w:color w:val="004F6B" w:themeColor="text2"/>
              </w:rPr>
              <w:t>Visit date:</w:t>
            </w:r>
          </w:p>
        </w:tc>
        <w:tc>
          <w:tcPr>
            <w:tcW w:w="6186" w:type="dxa"/>
            <w:tcBorders>
              <w:bottom w:val="single" w:sz="4" w:space="0" w:color="auto"/>
            </w:tcBorders>
          </w:tcPr>
          <w:p w14:paraId="64CC0FB9" w14:textId="03F92B52" w:rsidR="00BB3E20" w:rsidRPr="00280359" w:rsidRDefault="00064B20" w:rsidP="00E80620">
            <w:pPr>
              <w:rPr>
                <w:rFonts w:cs="Poppins"/>
                <w:color w:val="004F6B" w:themeColor="text2"/>
              </w:rPr>
            </w:pPr>
            <w:r>
              <w:rPr>
                <w:rFonts w:cs="Poppins"/>
                <w:color w:val="004F6B" w:themeColor="text2"/>
              </w:rPr>
              <w:t>13</w:t>
            </w:r>
            <w:r w:rsidRPr="00064B20">
              <w:rPr>
                <w:rFonts w:cs="Poppins"/>
                <w:color w:val="004F6B" w:themeColor="text2"/>
                <w:vertAlign w:val="superscript"/>
              </w:rPr>
              <w:t>th</w:t>
            </w:r>
            <w:r>
              <w:rPr>
                <w:rFonts w:cs="Poppins"/>
                <w:color w:val="004F6B" w:themeColor="text2"/>
              </w:rPr>
              <w:t xml:space="preserve"> </w:t>
            </w:r>
            <w:r w:rsidR="00C6043B">
              <w:rPr>
                <w:rFonts w:cs="Poppins"/>
                <w:color w:val="004F6B" w:themeColor="text2"/>
              </w:rPr>
              <w:t xml:space="preserve">December </w:t>
            </w:r>
            <w:r w:rsidR="00BB3E20" w:rsidRPr="00280359">
              <w:rPr>
                <w:rFonts w:cs="Poppins"/>
                <w:color w:val="004F6B" w:themeColor="text2"/>
              </w:rPr>
              <w:t>2022</w:t>
            </w:r>
          </w:p>
        </w:tc>
      </w:tr>
      <w:tr w:rsidR="00280359" w:rsidRPr="00280359" w14:paraId="119AE0D8" w14:textId="77777777" w:rsidTr="00E80620">
        <w:tc>
          <w:tcPr>
            <w:tcW w:w="2830" w:type="dxa"/>
            <w:tcBorders>
              <w:left w:val="nil"/>
              <w:right w:val="nil"/>
            </w:tcBorders>
            <w:shd w:val="clear" w:color="auto" w:fill="auto"/>
          </w:tcPr>
          <w:p w14:paraId="7D10B332"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04B7934F" w14:textId="77777777" w:rsidR="00BB3E20" w:rsidRPr="00280359" w:rsidRDefault="00BB3E20" w:rsidP="00E80620">
            <w:pPr>
              <w:rPr>
                <w:rFonts w:cs="Poppins"/>
                <w:color w:val="004F6B" w:themeColor="text2"/>
              </w:rPr>
            </w:pPr>
          </w:p>
        </w:tc>
      </w:tr>
      <w:tr w:rsidR="00280359" w:rsidRPr="00280359" w14:paraId="4FB9CD5A" w14:textId="77777777" w:rsidTr="00280359">
        <w:tc>
          <w:tcPr>
            <w:tcW w:w="2830" w:type="dxa"/>
            <w:shd w:val="clear" w:color="auto" w:fill="004F6B" w:themeFill="text2"/>
          </w:tcPr>
          <w:p w14:paraId="7DB07936" w14:textId="77777777" w:rsidR="00BB3E20" w:rsidRPr="00280359" w:rsidRDefault="00BB3E20" w:rsidP="00E80620">
            <w:pPr>
              <w:rPr>
                <w:rFonts w:cs="Poppins"/>
                <w:b/>
                <w:color w:val="FFFFFF" w:themeColor="background1"/>
              </w:rPr>
            </w:pPr>
            <w:r w:rsidRPr="00280359">
              <w:rPr>
                <w:rFonts w:cs="Poppins"/>
                <w:b/>
                <w:color w:val="FFFFFF" w:themeColor="background1"/>
              </w:rPr>
              <w:t>Factual accuracy</w:t>
            </w:r>
          </w:p>
        </w:tc>
        <w:tc>
          <w:tcPr>
            <w:tcW w:w="6186" w:type="dxa"/>
            <w:shd w:val="clear" w:color="auto" w:fill="004F6B" w:themeFill="text2"/>
          </w:tcPr>
          <w:p w14:paraId="7626F60A" w14:textId="77777777" w:rsidR="00BB3E20" w:rsidRPr="00280359" w:rsidRDefault="00BB3E20" w:rsidP="00E80620">
            <w:pPr>
              <w:rPr>
                <w:rFonts w:cs="Poppins"/>
                <w:b/>
                <w:color w:val="FFFFFF" w:themeColor="background1"/>
              </w:rPr>
            </w:pPr>
          </w:p>
        </w:tc>
      </w:tr>
      <w:tr w:rsidR="00280359" w:rsidRPr="00280359" w14:paraId="13B497D3" w14:textId="77777777" w:rsidTr="00E80620">
        <w:tc>
          <w:tcPr>
            <w:tcW w:w="9016" w:type="dxa"/>
            <w:gridSpan w:val="2"/>
          </w:tcPr>
          <w:p w14:paraId="2607C8F1" w14:textId="77777777" w:rsidR="00BB3E20" w:rsidRPr="00280359" w:rsidRDefault="00BB3E20" w:rsidP="00E80620">
            <w:pPr>
              <w:rPr>
                <w:rFonts w:cs="Poppins"/>
                <w:bCs/>
                <w:color w:val="004F6B" w:themeColor="text2"/>
              </w:rPr>
            </w:pPr>
            <w:r w:rsidRPr="00280359">
              <w:rPr>
                <w:rFonts w:cs="Poppins"/>
                <w:bCs/>
                <w:color w:val="FF0000"/>
              </w:rPr>
              <w:t xml:space="preserve">If you have any concerns about the </w:t>
            </w:r>
            <w:r w:rsidRPr="00280359">
              <w:rPr>
                <w:rFonts w:cs="Poppins"/>
                <w:b/>
                <w:iCs/>
                <w:color w:val="FF0000"/>
              </w:rPr>
              <w:t>factual accuracy</w:t>
            </w:r>
            <w:r w:rsidRPr="00280359">
              <w:rPr>
                <w:rFonts w:cs="Poppins"/>
                <w:bCs/>
                <w:color w:val="FF0000"/>
              </w:rPr>
              <w:t xml:space="preserve"> of the report, please clearly identify the sections, content and corrections that are required in the space below:</w:t>
            </w:r>
          </w:p>
        </w:tc>
      </w:tr>
      <w:tr w:rsidR="00280359" w:rsidRPr="00280359" w14:paraId="0626BF70" w14:textId="77777777" w:rsidTr="00E80620">
        <w:trPr>
          <w:trHeight w:val="1001"/>
        </w:trPr>
        <w:tc>
          <w:tcPr>
            <w:tcW w:w="9016" w:type="dxa"/>
            <w:gridSpan w:val="2"/>
          </w:tcPr>
          <w:p w14:paraId="12313E11" w14:textId="77777777" w:rsidR="00BB3E20" w:rsidRPr="00280359" w:rsidRDefault="00BB3E20" w:rsidP="00E80620">
            <w:pPr>
              <w:rPr>
                <w:rFonts w:cs="Poppins"/>
                <w:color w:val="004F6B" w:themeColor="text2"/>
              </w:rPr>
            </w:pPr>
            <w:r w:rsidRPr="00280359">
              <w:rPr>
                <w:rFonts w:cs="Poppins"/>
                <w:color w:val="004F6B" w:themeColor="text2"/>
              </w:rPr>
              <w:t xml:space="preserve">The amendments have been made within the body of the report. </w:t>
            </w:r>
          </w:p>
        </w:tc>
      </w:tr>
      <w:tr w:rsidR="00280359" w:rsidRPr="00280359" w14:paraId="6A408F08" w14:textId="77777777" w:rsidTr="00E80620">
        <w:tc>
          <w:tcPr>
            <w:tcW w:w="2830" w:type="dxa"/>
            <w:tcBorders>
              <w:left w:val="nil"/>
              <w:right w:val="nil"/>
            </w:tcBorders>
            <w:shd w:val="clear" w:color="auto" w:fill="auto"/>
          </w:tcPr>
          <w:p w14:paraId="178AD414"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43F6B312" w14:textId="77777777" w:rsidR="00BB3E20" w:rsidRPr="00280359" w:rsidRDefault="00BB3E20" w:rsidP="00E80620">
            <w:pPr>
              <w:rPr>
                <w:rFonts w:cs="Poppins"/>
                <w:color w:val="004F6B" w:themeColor="text2"/>
              </w:rPr>
            </w:pPr>
          </w:p>
        </w:tc>
      </w:tr>
      <w:tr w:rsidR="00280359" w:rsidRPr="00280359" w14:paraId="4DC1E360" w14:textId="77777777" w:rsidTr="00280359">
        <w:tc>
          <w:tcPr>
            <w:tcW w:w="9016" w:type="dxa"/>
            <w:gridSpan w:val="2"/>
            <w:shd w:val="clear" w:color="auto" w:fill="004F6B" w:themeFill="text2"/>
          </w:tcPr>
          <w:p w14:paraId="49BC0969" w14:textId="77777777" w:rsidR="00BB3E20" w:rsidRPr="00280359" w:rsidRDefault="00BB3E20" w:rsidP="00E80620">
            <w:pPr>
              <w:rPr>
                <w:rFonts w:cs="Poppins"/>
                <w:b/>
                <w:color w:val="FFFFFF" w:themeColor="background1"/>
              </w:rPr>
            </w:pPr>
            <w:proofErr w:type="spellStart"/>
            <w:r w:rsidRPr="00280359">
              <w:rPr>
                <w:rFonts w:cs="Poppins"/>
                <w:b/>
                <w:color w:val="FFFFFF" w:themeColor="background1"/>
              </w:rPr>
              <w:t>Organisation</w:t>
            </w:r>
            <w:proofErr w:type="spellEnd"/>
            <w:r w:rsidRPr="00280359">
              <w:rPr>
                <w:rFonts w:cs="Poppins"/>
                <w:b/>
                <w:color w:val="FFFFFF" w:themeColor="background1"/>
              </w:rPr>
              <w:t xml:space="preserve"> response to the report</w:t>
            </w:r>
          </w:p>
        </w:tc>
      </w:tr>
      <w:tr w:rsidR="00280359" w:rsidRPr="00280359" w14:paraId="0D22793C" w14:textId="77777777" w:rsidTr="00E80620">
        <w:tc>
          <w:tcPr>
            <w:tcW w:w="9016" w:type="dxa"/>
            <w:gridSpan w:val="2"/>
          </w:tcPr>
          <w:p w14:paraId="223CB8BD" w14:textId="77777777" w:rsidR="00BB3E20" w:rsidRPr="00280359" w:rsidRDefault="00BB3E20" w:rsidP="00E80620">
            <w:pPr>
              <w:rPr>
                <w:rFonts w:cs="Poppins"/>
                <w:color w:val="004F6B" w:themeColor="text2"/>
              </w:rPr>
            </w:pPr>
            <w:r w:rsidRPr="00280359">
              <w:rPr>
                <w:rFonts w:cs="Poppins"/>
                <w:color w:val="004F6B" w:themeColor="text2"/>
              </w:rPr>
              <w:t>Please provide your response here. This will be included in the final report.</w:t>
            </w:r>
          </w:p>
          <w:p w14:paraId="0E87DC7E" w14:textId="77777777" w:rsidR="00BB3E20" w:rsidRPr="00280359" w:rsidRDefault="00BB3E20" w:rsidP="00E80620">
            <w:pPr>
              <w:rPr>
                <w:rFonts w:cs="Poppins"/>
                <w:color w:val="004F6B" w:themeColor="text2"/>
              </w:rPr>
            </w:pPr>
            <w:r w:rsidRPr="00280359">
              <w:rPr>
                <w:rFonts w:cs="Poppins"/>
                <w:b/>
                <w:color w:val="004F6B" w:themeColor="text2"/>
              </w:rPr>
              <w:t>(This response will be published in full)</w:t>
            </w:r>
          </w:p>
        </w:tc>
      </w:tr>
      <w:tr w:rsidR="00280359" w:rsidRPr="00280359" w14:paraId="3E4C4F35" w14:textId="77777777" w:rsidTr="00E80620">
        <w:trPr>
          <w:trHeight w:val="1560"/>
        </w:trPr>
        <w:tc>
          <w:tcPr>
            <w:tcW w:w="9016" w:type="dxa"/>
            <w:gridSpan w:val="2"/>
          </w:tcPr>
          <w:p w14:paraId="7E91B3C2" w14:textId="77777777" w:rsidR="00BB3E20" w:rsidRPr="00280359" w:rsidRDefault="00BB3E20" w:rsidP="00E80620">
            <w:pPr>
              <w:rPr>
                <w:rFonts w:cs="Poppins"/>
                <w:color w:val="004F6B" w:themeColor="text2"/>
              </w:rPr>
            </w:pPr>
            <w:r w:rsidRPr="00280359">
              <w:rPr>
                <w:rFonts w:cs="Poppins"/>
                <w:color w:val="004F6B" w:themeColor="text2"/>
              </w:rPr>
              <w:t xml:space="preserve">What we found: </w:t>
            </w:r>
          </w:p>
          <w:p w14:paraId="33AE3C4E" w14:textId="3306F7E8" w:rsidR="00BB3E20" w:rsidRPr="00280359" w:rsidRDefault="00126CC3" w:rsidP="00E80620">
            <w:pPr>
              <w:rPr>
                <w:rFonts w:cs="Poppins"/>
                <w:color w:val="004F6B" w:themeColor="text2"/>
              </w:rPr>
            </w:pPr>
            <w:r>
              <w:rPr>
                <w:rFonts w:cs="Poppins"/>
                <w:color w:val="004F6B" w:themeColor="text2"/>
              </w:rPr>
              <w:t>As at 22.2.23 no response received.</w:t>
            </w:r>
          </w:p>
        </w:tc>
      </w:tr>
      <w:tr w:rsidR="00280359" w:rsidRPr="00280359" w14:paraId="215BEFA0" w14:textId="77777777" w:rsidTr="00E80620">
        <w:tc>
          <w:tcPr>
            <w:tcW w:w="2830" w:type="dxa"/>
          </w:tcPr>
          <w:p w14:paraId="10877A0D" w14:textId="77777777" w:rsidR="00BB3E20" w:rsidRPr="00280359" w:rsidRDefault="00BB3E20" w:rsidP="00E80620">
            <w:pPr>
              <w:rPr>
                <w:rFonts w:cs="Poppins"/>
                <w:color w:val="004F6B" w:themeColor="text2"/>
              </w:rPr>
            </w:pPr>
            <w:r w:rsidRPr="00280359">
              <w:rPr>
                <w:rFonts w:cs="Poppins"/>
                <w:color w:val="004F6B" w:themeColor="text2"/>
              </w:rPr>
              <w:t>Respondent Name:</w:t>
            </w:r>
          </w:p>
        </w:tc>
        <w:tc>
          <w:tcPr>
            <w:tcW w:w="6186" w:type="dxa"/>
          </w:tcPr>
          <w:p w14:paraId="3861F760" w14:textId="77777777" w:rsidR="00BB3E20" w:rsidRPr="00280359" w:rsidRDefault="00BB3E20" w:rsidP="00E80620">
            <w:pPr>
              <w:rPr>
                <w:rFonts w:cs="Poppins"/>
                <w:color w:val="004F6B" w:themeColor="text2"/>
              </w:rPr>
            </w:pPr>
          </w:p>
        </w:tc>
      </w:tr>
      <w:tr w:rsidR="00280359" w:rsidRPr="00280359" w14:paraId="32233447" w14:textId="77777777" w:rsidTr="00E80620">
        <w:tc>
          <w:tcPr>
            <w:tcW w:w="2830" w:type="dxa"/>
          </w:tcPr>
          <w:p w14:paraId="5F04871E" w14:textId="77777777" w:rsidR="00BB3E20" w:rsidRPr="00280359" w:rsidRDefault="00BB3E20" w:rsidP="00E80620">
            <w:pPr>
              <w:rPr>
                <w:rFonts w:cs="Poppins"/>
                <w:color w:val="004F6B" w:themeColor="text2"/>
              </w:rPr>
            </w:pPr>
            <w:r w:rsidRPr="00280359">
              <w:rPr>
                <w:rFonts w:cs="Poppins"/>
                <w:color w:val="004F6B" w:themeColor="text2"/>
              </w:rPr>
              <w:t>Respondent Job Title:</w:t>
            </w:r>
          </w:p>
        </w:tc>
        <w:tc>
          <w:tcPr>
            <w:tcW w:w="6186" w:type="dxa"/>
          </w:tcPr>
          <w:p w14:paraId="4BC07A5E" w14:textId="77777777" w:rsidR="00BB3E20" w:rsidRPr="00280359" w:rsidRDefault="00BB3E20" w:rsidP="00E80620">
            <w:pPr>
              <w:rPr>
                <w:rFonts w:cs="Poppins"/>
                <w:color w:val="004F6B" w:themeColor="text2"/>
              </w:rPr>
            </w:pPr>
          </w:p>
        </w:tc>
      </w:tr>
      <w:tr w:rsidR="00280359" w:rsidRPr="00280359" w14:paraId="4064D870" w14:textId="77777777" w:rsidTr="00E80620">
        <w:tc>
          <w:tcPr>
            <w:tcW w:w="2830" w:type="dxa"/>
            <w:tcBorders>
              <w:left w:val="nil"/>
              <w:right w:val="nil"/>
            </w:tcBorders>
            <w:shd w:val="clear" w:color="auto" w:fill="auto"/>
          </w:tcPr>
          <w:p w14:paraId="0B995041"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13A87388" w14:textId="77777777" w:rsidR="00BB3E20" w:rsidRPr="00280359" w:rsidRDefault="00BB3E20" w:rsidP="00E80620">
            <w:pPr>
              <w:rPr>
                <w:rFonts w:cs="Poppins"/>
                <w:color w:val="004F6B" w:themeColor="text2"/>
              </w:rPr>
            </w:pPr>
          </w:p>
        </w:tc>
      </w:tr>
      <w:tr w:rsidR="00280359" w:rsidRPr="00280359" w14:paraId="0252045A" w14:textId="77777777" w:rsidTr="00280359">
        <w:tc>
          <w:tcPr>
            <w:tcW w:w="9016" w:type="dxa"/>
            <w:gridSpan w:val="2"/>
            <w:shd w:val="clear" w:color="auto" w:fill="004F6B" w:themeFill="text2"/>
          </w:tcPr>
          <w:p w14:paraId="77D004B8" w14:textId="77777777" w:rsidR="00BB3E20" w:rsidRPr="00280359" w:rsidRDefault="00BB3E20" w:rsidP="00E80620">
            <w:pPr>
              <w:rPr>
                <w:rFonts w:cs="Poppins"/>
                <w:b/>
                <w:color w:val="FFFFFF" w:themeColor="background1"/>
              </w:rPr>
            </w:pPr>
            <w:r w:rsidRPr="00280359">
              <w:rPr>
                <w:rFonts w:cs="Poppins"/>
                <w:b/>
                <w:color w:val="FFFFFF" w:themeColor="background1"/>
              </w:rPr>
              <w:t>Feedback on the visit</w:t>
            </w:r>
          </w:p>
        </w:tc>
      </w:tr>
      <w:tr w:rsidR="00280359" w:rsidRPr="00280359" w14:paraId="337FED1B" w14:textId="77777777" w:rsidTr="00E80620">
        <w:tc>
          <w:tcPr>
            <w:tcW w:w="9016" w:type="dxa"/>
            <w:gridSpan w:val="2"/>
          </w:tcPr>
          <w:p w14:paraId="1F7DADC4" w14:textId="77777777" w:rsidR="00BB3E20" w:rsidRPr="00280359" w:rsidRDefault="00BB3E20" w:rsidP="00E80620">
            <w:pPr>
              <w:rPr>
                <w:rFonts w:cs="Poppins"/>
                <w:color w:val="004F6B" w:themeColor="text2"/>
              </w:rPr>
            </w:pPr>
            <w:r w:rsidRPr="00280359">
              <w:rPr>
                <w:rFonts w:cs="Poppins"/>
                <w:b/>
                <w:color w:val="004F6B" w:themeColor="text2"/>
              </w:rPr>
              <w:t>If would like to provide some feedback to Healthwatch Surrey on the visit itself, please provide this in the space below:</w:t>
            </w:r>
          </w:p>
        </w:tc>
      </w:tr>
      <w:tr w:rsidR="00280359" w:rsidRPr="00280359" w14:paraId="2C9A2A99" w14:textId="77777777" w:rsidTr="00E80620">
        <w:trPr>
          <w:trHeight w:val="1560"/>
        </w:trPr>
        <w:tc>
          <w:tcPr>
            <w:tcW w:w="9016" w:type="dxa"/>
            <w:gridSpan w:val="2"/>
          </w:tcPr>
          <w:p w14:paraId="4DB7F86E" w14:textId="77777777" w:rsidR="00BB3E20" w:rsidRPr="00280359" w:rsidRDefault="00BB3E20" w:rsidP="00E80620">
            <w:pPr>
              <w:rPr>
                <w:rFonts w:cs="Poppins"/>
                <w:color w:val="004F6B" w:themeColor="text2"/>
              </w:rPr>
            </w:pPr>
          </w:p>
          <w:p w14:paraId="32CAE404" w14:textId="77777777" w:rsidR="00BB3E20" w:rsidRPr="00280359" w:rsidRDefault="00BB3E20" w:rsidP="00251FDC">
            <w:pPr>
              <w:rPr>
                <w:rFonts w:cs="Poppins"/>
                <w:color w:val="004F6B" w:themeColor="text2"/>
              </w:rPr>
            </w:pPr>
          </w:p>
        </w:tc>
      </w:tr>
    </w:tbl>
    <w:p w14:paraId="3160EB73" w14:textId="6EE27828" w:rsidR="00DE7840" w:rsidRPr="009C6345" w:rsidRDefault="00280359" w:rsidP="009C6345">
      <w:pPr>
        <w:rPr>
          <w:rStyle w:val="IntenseEmphasis"/>
        </w:rPr>
      </w:pPr>
      <w:bookmarkStart w:id="31" w:name="_Toc126685254"/>
      <w:r w:rsidRPr="009C6345">
        <w:rPr>
          <w:rStyle w:val="IntenseEmphasis"/>
        </w:rPr>
        <w:t>Responses must be provided within 10 working days of receipt of our report to ensure it is included in the final published report</w:t>
      </w:r>
      <w:bookmarkEnd w:id="0"/>
      <w:bookmarkEnd w:id="1"/>
      <w:bookmarkEnd w:id="31"/>
      <w:r w:rsidR="009C6345" w:rsidRPr="009C6345">
        <w:rPr>
          <w:rStyle w:val="IntenseEmphasis"/>
        </w:rPr>
        <w:t>.</w:t>
      </w:r>
    </w:p>
    <w:p w14:paraId="6E3579A2" w14:textId="77777777" w:rsidR="00DE7840" w:rsidRPr="00E05B92" w:rsidRDefault="00DE7840" w:rsidP="00DE7840">
      <w:pPr>
        <w:rPr>
          <w:rFonts w:cs="Poppins"/>
        </w:rPr>
      </w:pPr>
    </w:p>
    <w:p w14:paraId="14883A69" w14:textId="77777777" w:rsidR="00DE7840" w:rsidRPr="00E05B92" w:rsidRDefault="00280359" w:rsidP="00280359">
      <w:pPr>
        <w:pStyle w:val="Heading1"/>
      </w:pPr>
      <w:bookmarkStart w:id="32" w:name="_Toc872475"/>
      <w:bookmarkStart w:id="33" w:name="_Toc89869190"/>
      <w:bookmarkStart w:id="34" w:name="_Toc121816706"/>
      <w:bookmarkStart w:id="35" w:name="_Toc126685255"/>
      <w:r>
        <w:lastRenderedPageBreak/>
        <w:t xml:space="preserve">6. </w:t>
      </w:r>
      <w:r>
        <w:tab/>
      </w:r>
      <w:r w:rsidR="00DE7840" w:rsidRPr="00E05B92">
        <w:t>Appendix</w:t>
      </w:r>
      <w:bookmarkEnd w:id="32"/>
      <w:bookmarkEnd w:id="33"/>
      <w:bookmarkEnd w:id="34"/>
      <w:bookmarkEnd w:id="35"/>
    </w:p>
    <w:p w14:paraId="493579AD" w14:textId="77777777" w:rsidR="00DE7840" w:rsidRPr="00E05B92" w:rsidRDefault="00280359" w:rsidP="00280359">
      <w:pPr>
        <w:pStyle w:val="Heading2"/>
      </w:pPr>
      <w:bookmarkStart w:id="36" w:name="_Toc872476"/>
      <w:bookmarkStart w:id="37" w:name="_Toc89869191"/>
      <w:bookmarkStart w:id="38" w:name="_Toc121816707"/>
      <w:bookmarkStart w:id="39" w:name="_Toc126685256"/>
      <w:r>
        <w:t>6.2</w:t>
      </w:r>
      <w:r>
        <w:tab/>
      </w:r>
      <w:r w:rsidR="00DE7840" w:rsidRPr="00E05B92">
        <w:t>What is Enter &amp; View?</w:t>
      </w:r>
      <w:bookmarkEnd w:id="36"/>
      <w:bookmarkEnd w:id="37"/>
      <w:bookmarkEnd w:id="38"/>
      <w:bookmarkEnd w:id="39"/>
    </w:p>
    <w:p w14:paraId="2389D025" w14:textId="77777777" w:rsidR="00DE7840" w:rsidRDefault="00DE7840" w:rsidP="00280359">
      <w:r w:rsidRPr="00E05B92">
        <w:t xml:space="preserve">Part of the local Healthwatch programme is to carry out Enter and View visits. Local Healthwatch representatives carry out these visits to health and social care services to find out how they are being run and make </w:t>
      </w:r>
      <w:bookmarkStart w:id="40" w:name="_Int_EmsqfYoL"/>
      <w:r w:rsidRPr="00E05B92">
        <w:t>recommendations</w:t>
      </w:r>
      <w:bookmarkEnd w:id="40"/>
      <w:r w:rsidRPr="00E05B92">
        <w:t xml:space="preserve"> where there are areas for improvement. The Health and Social Care Act allows local Healthwatch Authorised Representatives to observe service delivery and talk to service users, their </w:t>
      </w:r>
      <w:proofErr w:type="gramStart"/>
      <w:r w:rsidRPr="00E05B92">
        <w:t>families</w:t>
      </w:r>
      <w:proofErr w:type="gramEnd"/>
      <w:r w:rsidRPr="00E05B92">
        <w:t xml:space="preserve"> and carers on premises such as hospitals, residential homes, GP practices, dental surgeries, optometrists and pharmacies. Enter and View visits can happen if people tell us there is a problem with a service but, equally, they can occur when services have a good reputation – so we can learn about and share examples of what they do well from the perspective of people who experience the service </w:t>
      </w:r>
      <w:proofErr w:type="spellStart"/>
      <w:r w:rsidRPr="00E05B92">
        <w:t>firsthand</w:t>
      </w:r>
      <w:proofErr w:type="spellEnd"/>
      <w:r w:rsidRPr="00E05B92">
        <w:t>.</w:t>
      </w:r>
      <w:r>
        <w:t xml:space="preserve"> All our Authorised Representatives have a current DBS check in place. </w:t>
      </w:r>
    </w:p>
    <w:p w14:paraId="7902DD4D" w14:textId="77777777" w:rsidR="00280359" w:rsidRPr="00E05B92" w:rsidRDefault="00280359" w:rsidP="00280359"/>
    <w:p w14:paraId="7DF0C635" w14:textId="45739DED" w:rsidR="00DE7840" w:rsidRPr="00E05B92" w:rsidRDefault="00DE7840" w:rsidP="00280359">
      <w:r w:rsidRPr="00E05B92">
        <w:t>Healthwatch Enter and View</w:t>
      </w:r>
      <w:r w:rsidR="00251FDC">
        <w:t xml:space="preserve"> visits</w:t>
      </w:r>
      <w:r w:rsidRPr="00E05B92">
        <w:t xml:space="preserve"> are not intended to specifically identify safeguarding issues. However, if safeguarding concerns arise during a visit, they are reported in accordance with Healthwatch safeguarding policies. If at any time an Authorised Representative observes anything that they feel uncomfortable about they need to inform their lead who will inform the service manager, ending the visit. </w:t>
      </w:r>
    </w:p>
    <w:p w14:paraId="18F0ED8C" w14:textId="77777777" w:rsidR="00280359" w:rsidRDefault="00280359" w:rsidP="00280359"/>
    <w:p w14:paraId="6DD5C4EF" w14:textId="77777777" w:rsidR="00DE7840" w:rsidRPr="00E05B92" w:rsidRDefault="00DE7840" w:rsidP="00280359">
      <w:r w:rsidRPr="00E05B92">
        <w:t>In addition, if any member of staff wishes to raise a safeguarding issue about their employer, they will be directed to the CQC where they are protected by legislation if they raise a concern.</w:t>
      </w:r>
    </w:p>
    <w:p w14:paraId="3CF1040E" w14:textId="77777777" w:rsidR="00280359" w:rsidRDefault="00280359" w:rsidP="00280359">
      <w:bookmarkStart w:id="41" w:name="_Toc872477"/>
      <w:bookmarkStart w:id="42" w:name="_Toc89869192"/>
      <w:bookmarkStart w:id="43" w:name="_Toc121816708"/>
    </w:p>
    <w:p w14:paraId="0535510D" w14:textId="77777777" w:rsidR="00DE7840" w:rsidRPr="00E05B92" w:rsidRDefault="00280359" w:rsidP="00280359">
      <w:pPr>
        <w:pStyle w:val="Heading2"/>
        <w:rPr>
          <w:rStyle w:val="IntenseEmphasis"/>
          <w:rFonts w:cs="Poppins"/>
          <w:b/>
          <w:bCs w:val="0"/>
          <w:i/>
          <w:iCs w:val="0"/>
          <w:color w:val="004F6B"/>
        </w:rPr>
      </w:pPr>
      <w:bookmarkStart w:id="44" w:name="_Toc126685257"/>
      <w:r>
        <w:t>6.2</w:t>
      </w:r>
      <w:r>
        <w:tab/>
      </w:r>
      <w:r w:rsidR="00DE7840" w:rsidRPr="00E05B92">
        <w:t>Purpose of Visit</w:t>
      </w:r>
      <w:bookmarkEnd w:id="41"/>
      <w:bookmarkEnd w:id="42"/>
      <w:bookmarkEnd w:id="43"/>
      <w:bookmarkEnd w:id="44"/>
    </w:p>
    <w:p w14:paraId="69730988" w14:textId="77777777" w:rsidR="00DE7840" w:rsidRDefault="00DE7840" w:rsidP="00280359">
      <w:bookmarkStart w:id="45" w:name="_Hlk1032181"/>
      <w:r w:rsidRPr="00E05B92">
        <w:t xml:space="preserve">The purpose of the visit was to listen to the views and experiences of people who live and work within the home. </w:t>
      </w:r>
      <w:bookmarkEnd w:id="45"/>
    </w:p>
    <w:p w14:paraId="7D418DE1" w14:textId="77777777" w:rsidR="00280359" w:rsidRPr="00E05B92" w:rsidRDefault="00280359" w:rsidP="00280359"/>
    <w:p w14:paraId="56ECEB05" w14:textId="77777777" w:rsidR="00DE7840" w:rsidRPr="00E05B92" w:rsidRDefault="00280359" w:rsidP="00280359">
      <w:pPr>
        <w:pStyle w:val="Heading2"/>
        <w:rPr>
          <w:rStyle w:val="IntenseEmphasis"/>
          <w:rFonts w:cs="Poppins"/>
          <w:b/>
          <w:bCs w:val="0"/>
          <w:i/>
          <w:iCs w:val="0"/>
          <w:color w:val="004F6B"/>
        </w:rPr>
      </w:pPr>
      <w:bookmarkStart w:id="46" w:name="_Toc872103"/>
      <w:bookmarkStart w:id="47" w:name="_Toc872139"/>
      <w:bookmarkStart w:id="48" w:name="_Toc872186"/>
      <w:bookmarkStart w:id="49" w:name="_Toc872262"/>
      <w:bookmarkStart w:id="50" w:name="_Toc872303"/>
      <w:bookmarkStart w:id="51" w:name="_Toc872355"/>
      <w:bookmarkStart w:id="52" w:name="_Toc872397"/>
      <w:bookmarkStart w:id="53" w:name="_Toc872436"/>
      <w:bookmarkStart w:id="54" w:name="_Toc872478"/>
      <w:bookmarkStart w:id="55" w:name="_Toc872479"/>
      <w:bookmarkStart w:id="56" w:name="_Toc89869193"/>
      <w:bookmarkStart w:id="57" w:name="_Toc121816709"/>
      <w:bookmarkStart w:id="58" w:name="_Toc126685258"/>
      <w:bookmarkEnd w:id="46"/>
      <w:bookmarkEnd w:id="47"/>
      <w:bookmarkEnd w:id="48"/>
      <w:bookmarkEnd w:id="49"/>
      <w:bookmarkEnd w:id="50"/>
      <w:bookmarkEnd w:id="51"/>
      <w:bookmarkEnd w:id="52"/>
      <w:bookmarkEnd w:id="53"/>
      <w:bookmarkEnd w:id="54"/>
      <w:r>
        <w:t>6.3</w:t>
      </w:r>
      <w:r>
        <w:tab/>
      </w:r>
      <w:r w:rsidR="00DE7840" w:rsidRPr="00E05B92">
        <w:t>Strategic drivers</w:t>
      </w:r>
      <w:bookmarkEnd w:id="55"/>
      <w:bookmarkEnd w:id="56"/>
      <w:bookmarkEnd w:id="57"/>
      <w:bookmarkEnd w:id="58"/>
    </w:p>
    <w:p w14:paraId="5A010970" w14:textId="77777777" w:rsidR="00DE7840" w:rsidRPr="00E05B92" w:rsidRDefault="00DE7840" w:rsidP="00280359">
      <w:r w:rsidRPr="00E05B92">
        <w:t xml:space="preserve">Our Enter and View programme is one of our strategic priorities for 2022/2023, enabling us to hear the voices of seldom heard groups; on this occasion- care home residents. </w:t>
      </w:r>
    </w:p>
    <w:p w14:paraId="74D3F9BB" w14:textId="77777777" w:rsidR="00280359" w:rsidRDefault="00280359" w:rsidP="00280359">
      <w:bookmarkStart w:id="59" w:name="_Toc872480"/>
      <w:bookmarkStart w:id="60" w:name="_Toc89869194"/>
      <w:bookmarkStart w:id="61" w:name="_Toc121816710"/>
    </w:p>
    <w:p w14:paraId="0320784B" w14:textId="77777777" w:rsidR="00DE7840" w:rsidRPr="00E05B92" w:rsidRDefault="00280359" w:rsidP="00280359">
      <w:pPr>
        <w:pStyle w:val="Heading2"/>
      </w:pPr>
      <w:bookmarkStart w:id="62" w:name="_Toc126685259"/>
      <w:r>
        <w:lastRenderedPageBreak/>
        <w:t>6.4</w:t>
      </w:r>
      <w:r>
        <w:tab/>
      </w:r>
      <w:r w:rsidR="00DE7840" w:rsidRPr="00E05B92">
        <w:t>What we did</w:t>
      </w:r>
      <w:bookmarkEnd w:id="59"/>
      <w:bookmarkEnd w:id="60"/>
      <w:bookmarkEnd w:id="61"/>
      <w:bookmarkEnd w:id="62"/>
    </w:p>
    <w:p w14:paraId="0FB38461" w14:textId="028A0C43" w:rsidR="00DE7840" w:rsidRPr="00E05B92" w:rsidRDefault="00DE7840" w:rsidP="00280359">
      <w:r w:rsidRPr="00E05B92">
        <w:t xml:space="preserve">The visit to </w:t>
      </w:r>
      <w:r w:rsidR="00064B20">
        <w:t>Beaumont Lodge</w:t>
      </w:r>
      <w:r w:rsidRPr="00E05B92">
        <w:t xml:space="preserve"> was an announced visit. Before the visit we gave the care home posters to display around the home to make staff, </w:t>
      </w:r>
      <w:proofErr w:type="gramStart"/>
      <w:r w:rsidRPr="00E05B92">
        <w:t>residents</w:t>
      </w:r>
      <w:proofErr w:type="gramEnd"/>
      <w:r w:rsidRPr="00E05B92">
        <w:t xml:space="preserve"> and their families aware of our visit. This poster included a QR code which links to our feedback form on our website. </w:t>
      </w:r>
      <w:r>
        <w:t xml:space="preserve">We saw the posters displayed when we visited. </w:t>
      </w:r>
      <w:r w:rsidR="004D355C">
        <w:t xml:space="preserve">We also sent </w:t>
      </w:r>
      <w:r w:rsidR="00034B0D">
        <w:t xml:space="preserve">the home some paper questionnaires and </w:t>
      </w:r>
      <w:proofErr w:type="spellStart"/>
      <w:proofErr w:type="gramStart"/>
      <w:r w:rsidR="00034B0D">
        <w:t>pre paid</w:t>
      </w:r>
      <w:proofErr w:type="spellEnd"/>
      <w:proofErr w:type="gramEnd"/>
      <w:r w:rsidR="00034B0D">
        <w:t xml:space="preserve"> envelopes to share with friends and family.</w:t>
      </w:r>
    </w:p>
    <w:p w14:paraId="74EA3A61" w14:textId="77777777" w:rsidR="00280359" w:rsidRDefault="00280359" w:rsidP="00280359"/>
    <w:p w14:paraId="58CE9479" w14:textId="05050F68" w:rsidR="00DE7840" w:rsidRPr="00E05B92" w:rsidRDefault="00DE7840" w:rsidP="00280359">
      <w:r w:rsidRPr="00E05B92">
        <w:t xml:space="preserve">We spoke to </w:t>
      </w:r>
      <w:r w:rsidR="00461FAC">
        <w:t>s</w:t>
      </w:r>
      <w:r w:rsidR="008C4881">
        <w:t>even</w:t>
      </w:r>
      <w:r w:rsidRPr="00E05B92">
        <w:t xml:space="preserve"> residents</w:t>
      </w:r>
      <w:r w:rsidR="008C4881">
        <w:t xml:space="preserve">, </w:t>
      </w:r>
      <w:r w:rsidR="00461FAC">
        <w:t>six</w:t>
      </w:r>
      <w:r w:rsidRPr="00E05B92">
        <w:t xml:space="preserve"> members of staff</w:t>
      </w:r>
      <w:r>
        <w:t xml:space="preserve">, </w:t>
      </w:r>
      <w:r w:rsidR="008C4881">
        <w:t xml:space="preserve">and </w:t>
      </w:r>
      <w:r w:rsidR="00461FAC">
        <w:t xml:space="preserve">three family and friends’ </w:t>
      </w:r>
      <w:r>
        <w:t>paper questionnaire</w:t>
      </w:r>
      <w:r w:rsidR="00034B0D">
        <w:t>s</w:t>
      </w:r>
      <w:r>
        <w:t xml:space="preserve"> w</w:t>
      </w:r>
      <w:r w:rsidR="00461FAC">
        <w:t>ere</w:t>
      </w:r>
      <w:r>
        <w:t xml:space="preserve"> returned by post</w:t>
      </w:r>
      <w:r w:rsidRPr="00E05B92">
        <w:t xml:space="preserve">. </w:t>
      </w:r>
    </w:p>
    <w:p w14:paraId="0822BBE7" w14:textId="77777777" w:rsidR="00280359" w:rsidRDefault="00280359" w:rsidP="00280359"/>
    <w:p w14:paraId="378F4D82" w14:textId="4D2669C6" w:rsidR="00DE7840" w:rsidRPr="00E05B92" w:rsidRDefault="00461FAC" w:rsidP="00280359">
      <w:r>
        <w:t>Three</w:t>
      </w:r>
      <w:r w:rsidR="00DE7840">
        <w:t xml:space="preserve"> </w:t>
      </w:r>
      <w:r w:rsidR="00DE7840" w:rsidRPr="00E05B92">
        <w:t xml:space="preserve">Authorised Representatives </w:t>
      </w:r>
      <w:r w:rsidR="00DE7840">
        <w:t xml:space="preserve">(ARs) </w:t>
      </w:r>
      <w:r w:rsidR="00DE7840" w:rsidRPr="00E05B92">
        <w:t xml:space="preserve">of Healthwatch Surrey conducted the visit. </w:t>
      </w:r>
    </w:p>
    <w:p w14:paraId="0F9D3DBC" w14:textId="77777777" w:rsidR="00280359" w:rsidRDefault="00280359" w:rsidP="00280359"/>
    <w:p w14:paraId="1E56100B" w14:textId="79CFE141" w:rsidR="00DE7840" w:rsidRPr="00E05B92" w:rsidRDefault="00DE7840" w:rsidP="00280359">
      <w:r w:rsidRPr="00E05B92">
        <w:t>On arrival we were greeted by the registered manager. We explained what we would like to do.</w:t>
      </w:r>
      <w:r>
        <w:t xml:space="preserve"> One</w:t>
      </w:r>
      <w:r w:rsidRPr="00E05B92">
        <w:t xml:space="preserve"> member</w:t>
      </w:r>
      <w:r>
        <w:t xml:space="preserve"> </w:t>
      </w:r>
      <w:r w:rsidRPr="00E05B92">
        <w:t xml:space="preserve">of </w:t>
      </w:r>
      <w:r>
        <w:t xml:space="preserve">our </w:t>
      </w:r>
      <w:r w:rsidRPr="00E05B92">
        <w:t xml:space="preserve">team </w:t>
      </w:r>
      <w:r w:rsidR="00E93192">
        <w:t xml:space="preserve">was given a tour by the registered </w:t>
      </w:r>
      <w:r w:rsidR="00EE6056">
        <w:t>manager and</w:t>
      </w:r>
      <w:r w:rsidR="00E93192">
        <w:t xml:space="preserve"> spoke to one resident in their bedroom. The door was </w:t>
      </w:r>
      <w:r w:rsidR="00EE6056">
        <w:t>open,</w:t>
      </w:r>
      <w:r w:rsidR="00E93192">
        <w:t xml:space="preserve"> and the registered manager was outside. The AR </w:t>
      </w:r>
      <w:r w:rsidRPr="00E05B92">
        <w:t>w</w:t>
      </w:r>
      <w:r>
        <w:t>as</w:t>
      </w:r>
      <w:r w:rsidRPr="00E05B92">
        <w:t xml:space="preserve"> </w:t>
      </w:r>
      <w:r w:rsidR="00EE6056">
        <w:t xml:space="preserve">then </w:t>
      </w:r>
      <w:r>
        <w:t>seat</w:t>
      </w:r>
      <w:r w:rsidRPr="00E05B92">
        <w:t xml:space="preserve">ed in the </w:t>
      </w:r>
      <w:proofErr w:type="gramStart"/>
      <w:r w:rsidR="00E93192">
        <w:t>visitors</w:t>
      </w:r>
      <w:proofErr w:type="gramEnd"/>
      <w:r w:rsidR="00E93192">
        <w:t xml:space="preserve"> room</w:t>
      </w:r>
      <w:r>
        <w:t xml:space="preserve"> </w:t>
      </w:r>
      <w:r w:rsidRPr="00E05B92">
        <w:t xml:space="preserve">and staff members were brought </w:t>
      </w:r>
      <w:r>
        <w:t>in to give their feedback</w:t>
      </w:r>
      <w:r w:rsidRPr="00E05B92">
        <w:t>. T</w:t>
      </w:r>
      <w:r>
        <w:t xml:space="preserve">wo </w:t>
      </w:r>
      <w:r w:rsidRPr="00E05B92">
        <w:t xml:space="preserve">ARs were </w:t>
      </w:r>
      <w:r>
        <w:t xml:space="preserve">shown </w:t>
      </w:r>
      <w:r w:rsidR="00E93192">
        <w:t xml:space="preserve">into the lounge to speak to residents who were there. The </w:t>
      </w:r>
      <w:r w:rsidR="00EE6056">
        <w:t>a</w:t>
      </w:r>
      <w:r w:rsidR="00E93192">
        <w:t xml:space="preserve">ctivities coordinator indicated which </w:t>
      </w:r>
      <w:r w:rsidR="00AE4DD5">
        <w:t xml:space="preserve">residents </w:t>
      </w:r>
      <w:r w:rsidRPr="00E05B92">
        <w:t>would have the capacity to talk to us</w:t>
      </w:r>
      <w:r w:rsidR="00AE4DD5">
        <w:t xml:space="preserve"> and remained with us during the interviews</w:t>
      </w:r>
      <w:r w:rsidRPr="00E05B92">
        <w:t xml:space="preserve">. We were allowed to take photographs. All the questions we asked were answered openly.  We observed the surroundings to gain an understanding of how the </w:t>
      </w:r>
      <w:bookmarkStart w:id="63" w:name="_Int_X3SEHZcY"/>
      <w:r w:rsidRPr="00E05B92">
        <w:t>home works</w:t>
      </w:r>
      <w:bookmarkEnd w:id="63"/>
      <w:r w:rsidRPr="00E05B92">
        <w:t xml:space="preserve"> and how the residents engaged with staff members and the facilities, these findings were recorded on observation sheets</w:t>
      </w:r>
      <w:r>
        <w:t>.</w:t>
      </w:r>
      <w:r w:rsidRPr="00E05B92">
        <w:t xml:space="preserve"> We used a semi</w:t>
      </w:r>
      <w:r>
        <w:t>-</w:t>
      </w:r>
      <w:r w:rsidRPr="00E05B92">
        <w:t xml:space="preserve">structured questionnaire when talking to residents, family members and staff. </w:t>
      </w:r>
    </w:p>
    <w:p w14:paraId="66B2390E" w14:textId="77777777" w:rsidR="00280359" w:rsidRDefault="00280359" w:rsidP="00280359"/>
    <w:p w14:paraId="5E43BDBA" w14:textId="22702B68" w:rsidR="002F36C6" w:rsidRDefault="00DE7840" w:rsidP="00280359">
      <w:pPr>
        <w:rPr>
          <w:lang w:val="en-US"/>
        </w:rPr>
      </w:pPr>
      <w:r w:rsidRPr="00E05B92">
        <w:t>We explained to residents, their family members and staff that we were from Healthwatch Surrey and that we were gathering experiences of what it’s like to</w:t>
      </w:r>
      <w:r w:rsidRPr="00E05B92">
        <w:rPr>
          <w:color w:val="FF0000"/>
        </w:rPr>
        <w:t xml:space="preserve"> </w:t>
      </w:r>
      <w:r w:rsidRPr="00E05B92">
        <w:t>live a</w:t>
      </w:r>
      <w:r>
        <w:t xml:space="preserve">t </w:t>
      </w:r>
      <w:r w:rsidR="00AE4DD5">
        <w:t>Beaumont Lodge</w:t>
      </w:r>
      <w:r w:rsidRPr="00E05B92">
        <w:t xml:space="preserve">, and particularly to find out whether they would know what to </w:t>
      </w:r>
      <w:r w:rsidR="00280359" w:rsidRPr="00E05B92">
        <w:rPr>
          <w:rFonts w:cs="Poppins"/>
        </w:rPr>
        <w:t>do if they wanted to give feedback about the service.</w:t>
      </w:r>
    </w:p>
    <w:p w14:paraId="67D27B22" w14:textId="77777777" w:rsidR="00280359" w:rsidRDefault="00280359">
      <w:pPr>
        <w:spacing w:after="160" w:line="259" w:lineRule="auto"/>
        <w:rPr>
          <w:rFonts w:eastAsiaTheme="majorEastAsia" w:cstheme="majorBidi"/>
          <w:b/>
          <w:color w:val="E73E97" w:themeColor="background2"/>
          <w:sz w:val="36"/>
          <w:szCs w:val="32"/>
          <w:lang w:val="en-US"/>
        </w:rPr>
      </w:pPr>
      <w:r>
        <w:rPr>
          <w:lang w:val="en-US"/>
        </w:rPr>
        <w:br w:type="page"/>
      </w:r>
    </w:p>
    <w:p w14:paraId="10CABD24" w14:textId="77777777" w:rsidR="005A15FA" w:rsidRDefault="005A15FA" w:rsidP="00024BD7">
      <w:pPr>
        <w:pStyle w:val="Heading1"/>
      </w:pPr>
      <w:bookmarkStart w:id="64" w:name="_Toc118820184"/>
      <w:bookmarkStart w:id="65" w:name="_Toc120803703"/>
      <w:bookmarkStart w:id="66" w:name="_Toc126685260"/>
      <w:r>
        <w:lastRenderedPageBreak/>
        <w:t xml:space="preserve">Healthwatch Surrey – Contact </w:t>
      </w:r>
      <w:proofErr w:type="gramStart"/>
      <w:r>
        <w:t>us</w:t>
      </w:r>
      <w:bookmarkEnd w:id="64"/>
      <w:bookmarkEnd w:id="65"/>
      <w:bookmarkEnd w:id="66"/>
      <w:proofErr w:type="gramEnd"/>
    </w:p>
    <w:p w14:paraId="4CC6D63C" w14:textId="77777777" w:rsidR="005A15FA" w:rsidRDefault="005A15FA" w:rsidP="005A15FA"/>
    <w:p w14:paraId="03159291" w14:textId="77777777" w:rsidR="005A15FA" w:rsidRPr="003D54C3" w:rsidRDefault="005A15FA" w:rsidP="005A15FA">
      <w:pPr>
        <w:spacing w:line="360" w:lineRule="auto"/>
        <w:rPr>
          <w:color w:val="004F6B"/>
          <w:szCs w:val="24"/>
        </w:rPr>
      </w:pPr>
      <w:r w:rsidRPr="003D54C3">
        <w:rPr>
          <w:noProof/>
          <w:color w:val="004F6B"/>
          <w:szCs w:val="24"/>
        </w:rPr>
        <w:t xml:space="preserve">Website: </w:t>
      </w:r>
      <w:r w:rsidRPr="003D54C3">
        <w:rPr>
          <w:color w:val="004F6B"/>
          <w:szCs w:val="24"/>
        </w:rPr>
        <w:t>www.healthwatchsurrey.co.uk</w:t>
      </w:r>
    </w:p>
    <w:p w14:paraId="6DA48530" w14:textId="77777777" w:rsidR="005A15FA" w:rsidRPr="003D54C3" w:rsidRDefault="005A15FA" w:rsidP="005A15FA">
      <w:pPr>
        <w:spacing w:line="360" w:lineRule="auto"/>
        <w:rPr>
          <w:color w:val="004F6B"/>
          <w:szCs w:val="24"/>
        </w:rPr>
      </w:pPr>
      <w:r w:rsidRPr="003D54C3">
        <w:rPr>
          <w:color w:val="004F6B"/>
          <w:szCs w:val="24"/>
        </w:rPr>
        <w:t>Phone: 0303 303 0023</w:t>
      </w:r>
    </w:p>
    <w:p w14:paraId="5B966B57" w14:textId="77777777" w:rsidR="005A15FA" w:rsidRPr="003D54C3" w:rsidRDefault="005A15FA" w:rsidP="005A15FA">
      <w:pPr>
        <w:spacing w:line="360" w:lineRule="auto"/>
        <w:rPr>
          <w:color w:val="004F6B"/>
          <w:szCs w:val="24"/>
        </w:rPr>
      </w:pPr>
      <w:r w:rsidRPr="003D54C3">
        <w:rPr>
          <w:color w:val="004F6B"/>
          <w:szCs w:val="24"/>
        </w:rPr>
        <w:t>Text/SMS: 07592 787533</w:t>
      </w:r>
    </w:p>
    <w:p w14:paraId="34A0BE8D" w14:textId="77777777" w:rsidR="005A15FA" w:rsidRPr="003D54C3" w:rsidRDefault="005A15FA" w:rsidP="005A15FA">
      <w:pPr>
        <w:spacing w:line="360" w:lineRule="auto"/>
        <w:rPr>
          <w:color w:val="004F6B"/>
          <w:szCs w:val="24"/>
        </w:rPr>
      </w:pPr>
      <w:r w:rsidRPr="003D54C3">
        <w:rPr>
          <w:noProof/>
          <w:color w:val="004F6B"/>
          <w:szCs w:val="24"/>
        </w:rPr>
        <w:t xml:space="preserve">Email: </w:t>
      </w:r>
      <w:hyperlink r:id="rId30" w:history="1">
        <w:r w:rsidRPr="003D54C3">
          <w:rPr>
            <w:rStyle w:val="Hyperlink"/>
            <w:szCs w:val="24"/>
          </w:rPr>
          <w:t>enquiries@healthwatchsurrey.co.uk</w:t>
        </w:r>
      </w:hyperlink>
    </w:p>
    <w:p w14:paraId="15BAE7D0" w14:textId="77777777" w:rsidR="005A15FA" w:rsidRPr="003D54C3" w:rsidRDefault="005A15FA" w:rsidP="005A15FA">
      <w:pPr>
        <w:rPr>
          <w:color w:val="004F6B"/>
          <w:szCs w:val="24"/>
        </w:rPr>
      </w:pPr>
      <w:r w:rsidRPr="003D54C3">
        <w:rPr>
          <w:color w:val="004F6B"/>
          <w:szCs w:val="24"/>
        </w:rPr>
        <w:t>Address: Freepost RSYX-ETRE-CXBY, Healthwatch Surrey, Astolat,</w:t>
      </w:r>
    </w:p>
    <w:p w14:paraId="3E5BE011" w14:textId="77777777" w:rsidR="005A15FA" w:rsidRPr="003D54C3" w:rsidRDefault="005A15FA" w:rsidP="005A15FA">
      <w:pPr>
        <w:rPr>
          <w:color w:val="004F6B"/>
          <w:szCs w:val="24"/>
        </w:rPr>
      </w:pPr>
      <w:proofErr w:type="spellStart"/>
      <w:r w:rsidRPr="003D54C3">
        <w:rPr>
          <w:color w:val="004F6B"/>
          <w:szCs w:val="24"/>
        </w:rPr>
        <w:t>Coniers</w:t>
      </w:r>
      <w:proofErr w:type="spellEnd"/>
      <w:r w:rsidRPr="003D54C3">
        <w:rPr>
          <w:color w:val="004F6B"/>
          <w:szCs w:val="24"/>
        </w:rPr>
        <w:t xml:space="preserve"> Way, Burpham, Guildford, </w:t>
      </w:r>
      <w:proofErr w:type="gramStart"/>
      <w:r w:rsidRPr="003D54C3">
        <w:rPr>
          <w:color w:val="004F6B"/>
          <w:szCs w:val="24"/>
        </w:rPr>
        <w:t>Surrey,GU</w:t>
      </w:r>
      <w:proofErr w:type="gramEnd"/>
      <w:r w:rsidRPr="003D54C3">
        <w:rPr>
          <w:color w:val="004F6B"/>
          <w:szCs w:val="24"/>
        </w:rPr>
        <w:t>4 7HL</w:t>
      </w:r>
    </w:p>
    <w:p w14:paraId="65AFCD48" w14:textId="77777777" w:rsidR="005A15FA" w:rsidRPr="003D54C3" w:rsidRDefault="005A15FA" w:rsidP="005A15FA">
      <w:pPr>
        <w:spacing w:line="360" w:lineRule="auto"/>
        <w:rPr>
          <w:color w:val="004F6B"/>
          <w:szCs w:val="24"/>
        </w:rPr>
      </w:pPr>
    </w:p>
    <w:p w14:paraId="24632C95"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5FB5A16E" wp14:editId="55FEEDB3">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@HW_Surrey</w:t>
      </w:r>
    </w:p>
    <w:p w14:paraId="0BB2196A"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2FF1C5B8" wp14:editId="693AE794">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proofErr w:type="gramStart"/>
      <w:r w:rsidRPr="003D54C3">
        <w:rPr>
          <w:color w:val="004F6B"/>
          <w:szCs w:val="24"/>
        </w:rPr>
        <w:t>healthwatch</w:t>
      </w:r>
      <w:proofErr w:type="gramEnd"/>
      <w:r w:rsidRPr="003D54C3">
        <w:rPr>
          <w:color w:val="004F6B"/>
          <w:szCs w:val="24"/>
        </w:rPr>
        <w:t>_surrey</w:t>
      </w:r>
    </w:p>
    <w:p w14:paraId="4A859D59"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13D2FA66" wp14:editId="1FDCE88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proofErr w:type="spellStart"/>
      <w:proofErr w:type="gramStart"/>
      <w:r w:rsidRPr="003D54C3">
        <w:rPr>
          <w:color w:val="004F6B"/>
          <w:szCs w:val="24"/>
        </w:rPr>
        <w:t>healthwatchsurrey</w:t>
      </w:r>
      <w:proofErr w:type="spellEnd"/>
      <w:proofErr w:type="gramEnd"/>
    </w:p>
    <w:p w14:paraId="02F22EC3" w14:textId="77777777" w:rsidR="005A15FA" w:rsidRDefault="005A15FA" w:rsidP="005A15FA">
      <w:pPr>
        <w:spacing w:line="360" w:lineRule="auto"/>
        <w:rPr>
          <w:color w:val="004F6B"/>
          <w:szCs w:val="24"/>
        </w:rPr>
      </w:pPr>
      <w:r w:rsidRPr="003D54C3">
        <w:rPr>
          <w:noProof/>
          <w:color w:val="004F6B"/>
          <w:szCs w:val="24"/>
        </w:rPr>
        <w:drawing>
          <wp:inline distT="0" distB="0" distL="0" distR="0" wp14:anchorId="78D17C33" wp14:editId="1796A5B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Healthwatch Surrey</w:t>
      </w:r>
    </w:p>
    <w:p w14:paraId="1FF890A3" w14:textId="77777777" w:rsidR="005A15FA" w:rsidRDefault="005A15FA" w:rsidP="005A15FA"/>
    <w:p w14:paraId="1DD16DA0" w14:textId="24D4963C" w:rsidR="005A15FA" w:rsidRDefault="005A15FA" w:rsidP="003F192C"/>
    <w:sectPr w:rsidR="005A15FA" w:rsidSect="00715CCB">
      <w:headerReference w:type="default" r:id="rId35"/>
      <w:footerReference w:type="default" r:id="rId36"/>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BF53E" w14:textId="77777777" w:rsidR="00292DAB" w:rsidRDefault="00292DAB" w:rsidP="00810BB9">
      <w:r>
        <w:separator/>
      </w:r>
    </w:p>
  </w:endnote>
  <w:endnote w:type="continuationSeparator" w:id="0">
    <w:p w14:paraId="64673FE8" w14:textId="77777777" w:rsidR="00292DAB" w:rsidRDefault="00292DAB" w:rsidP="00810BB9">
      <w:r>
        <w:continuationSeparator/>
      </w:r>
    </w:p>
  </w:endnote>
  <w:endnote w:type="continuationNotice" w:id="1">
    <w:p w14:paraId="1D510955" w14:textId="77777777" w:rsidR="00292DAB" w:rsidRDefault="00292D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D089"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32F049B" wp14:editId="5DD072CB">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161774F" w14:textId="77777777" w:rsidR="00D772B9" w:rsidRDefault="00E55869" w:rsidP="00C46DF9">
                          <w:pPr>
                            <w:rPr>
                              <w:color w:val="FFFFFF" w:themeColor="background1"/>
                            </w:rPr>
                          </w:pPr>
                          <w:r>
                            <w:rPr>
                              <w:color w:val="FFFFFF" w:themeColor="background1"/>
                            </w:rPr>
                            <w:t xml:space="preserve">Enter and View Programme </w:t>
                          </w:r>
                        </w:p>
                        <w:p w14:paraId="432B1426" w14:textId="40D64304" w:rsidR="00C46DF9" w:rsidRPr="006434C8" w:rsidRDefault="00765C23" w:rsidP="00C46DF9">
                          <w:pPr>
                            <w:rPr>
                              <w:color w:val="FFFFFF" w:themeColor="background1"/>
                            </w:rPr>
                          </w:pPr>
                          <w:r>
                            <w:rPr>
                              <w:color w:val="FFFFFF" w:themeColor="background1"/>
                            </w:rPr>
                            <w:t>Beaumont Lodge</w:t>
                          </w:r>
                          <w:r w:rsidR="00E55869">
                            <w:rPr>
                              <w:color w:val="FFFFFF" w:themeColor="background1"/>
                            </w:rPr>
                            <w:t xml:space="preserve"> – </w:t>
                          </w:r>
                          <w:r w:rsidR="00AB0E5E">
                            <w:rPr>
                              <w:color w:val="FFFFFF" w:themeColor="background1"/>
                            </w:rPr>
                            <w:t>Febr</w:t>
                          </w:r>
                          <w:r>
                            <w:rPr>
                              <w:color w:val="FFFFFF" w:themeColor="background1"/>
                            </w:rPr>
                            <w:t>uary</w:t>
                          </w:r>
                          <w:r w:rsidR="00E55869">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2F049B" id="_x0000_t202" coordsize="21600,21600" o:spt="202" path="m,l,21600r21600,l21600,xe">
              <v:stroke joinstyle="miter"/>
              <v:path gradientshapeok="t" o:connecttype="rect"/>
            </v:shapetype>
            <v:shape id="Text Box 2"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161774F" w14:textId="77777777" w:rsidR="00D772B9" w:rsidRDefault="00E55869" w:rsidP="00C46DF9">
                    <w:pPr>
                      <w:rPr>
                        <w:color w:val="FFFFFF" w:themeColor="background1"/>
                      </w:rPr>
                    </w:pPr>
                    <w:r>
                      <w:rPr>
                        <w:color w:val="FFFFFF" w:themeColor="background1"/>
                      </w:rPr>
                      <w:t xml:space="preserve">Enter and View Programme </w:t>
                    </w:r>
                  </w:p>
                  <w:p w14:paraId="432B1426" w14:textId="40D64304" w:rsidR="00C46DF9" w:rsidRPr="006434C8" w:rsidRDefault="00765C23" w:rsidP="00C46DF9">
                    <w:pPr>
                      <w:rPr>
                        <w:color w:val="FFFFFF" w:themeColor="background1"/>
                      </w:rPr>
                    </w:pPr>
                    <w:r>
                      <w:rPr>
                        <w:color w:val="FFFFFF" w:themeColor="background1"/>
                      </w:rPr>
                      <w:t>Beaumont Lodge</w:t>
                    </w:r>
                    <w:r w:rsidR="00E55869">
                      <w:rPr>
                        <w:color w:val="FFFFFF" w:themeColor="background1"/>
                      </w:rPr>
                      <w:t xml:space="preserve"> – </w:t>
                    </w:r>
                    <w:r w:rsidR="00AB0E5E">
                      <w:rPr>
                        <w:color w:val="FFFFFF" w:themeColor="background1"/>
                      </w:rPr>
                      <w:t>Febr</w:t>
                    </w:r>
                    <w:r>
                      <w:rPr>
                        <w:color w:val="FFFFFF" w:themeColor="background1"/>
                      </w:rPr>
                      <w:t>uary</w:t>
                    </w:r>
                    <w:r w:rsidR="00E55869">
                      <w:rPr>
                        <w:color w:val="FFFFFF" w:themeColor="background1"/>
                      </w:rPr>
                      <w:t xml:space="preserve"> 2023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20D0B056" wp14:editId="01099DE0">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5D551D37"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68FA4A8D" wp14:editId="650AFB8F">
              <wp:simplePos x="0" y="0"/>
              <wp:positionH relativeFrom="page">
                <wp:posOffset>6027420</wp:posOffset>
              </wp:positionH>
              <wp:positionV relativeFrom="paragraph">
                <wp:posOffset>97790</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9796ED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A4A8D" 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29796ED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EEC26" w14:textId="77777777" w:rsidR="00292DAB" w:rsidRDefault="00292DAB" w:rsidP="00810BB9">
      <w:r>
        <w:separator/>
      </w:r>
    </w:p>
  </w:footnote>
  <w:footnote w:type="continuationSeparator" w:id="0">
    <w:p w14:paraId="330F547D" w14:textId="77777777" w:rsidR="00292DAB" w:rsidRDefault="00292DAB" w:rsidP="00810BB9">
      <w:r>
        <w:continuationSeparator/>
      </w:r>
    </w:p>
  </w:footnote>
  <w:footnote w:type="continuationNotice" w:id="1">
    <w:p w14:paraId="38982AFC" w14:textId="77777777" w:rsidR="00292DAB" w:rsidRDefault="00292D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7ACF"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66F0938C" wp14:editId="36594404">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CBA24"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19932559" wp14:editId="3D0C7D48">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UsP4OMChUrxMR" int2:id="kgLhp6xn">
      <int2:state int2:value="Rejected" int2:type="LegacyProofing"/>
    </int2:textHash>
    <int2:bookmark int2:bookmarkName="_Int_T7u0IuWw" int2:invalidationBookmarkName="" int2:hashCode="CVXdgYIGpA6JEB" int2:id="6ycd1zdk">
      <int2:state int2:value="Rejected" int2:type="LegacyProofing"/>
    </int2:bookmark>
    <int2:bookmark int2:bookmarkName="_Int_14dObm42" int2:invalidationBookmarkName="" int2:hashCode="ac2/GNmf9a3TGA" int2:id="7rcDxHl4">
      <int2:state int2:value="Rejected" int2:type="LegacyProofing"/>
    </int2:bookmark>
    <int2:bookmark int2:bookmarkName="_Int_0qhrxGLO" int2:invalidationBookmarkName="" int2:hashCode="0kTGhDGQJCXzZq" int2:id="DRG4CNYe">
      <int2:state int2:value="Rejected" int2:type="LegacyProofing"/>
    </int2:bookmark>
    <int2:bookmark int2:bookmarkName="_Int_heydTYqI" int2:invalidationBookmarkName="" int2:hashCode="MqKi+oYQwIA1A3" int2:id="ETDG9DpB">
      <int2:state int2:value="Rejected" int2:type="LegacyProofing"/>
    </int2:bookmark>
    <int2:bookmark int2:bookmarkName="_Int_PPM7C5pR" int2:invalidationBookmarkName="" int2:hashCode="BTpRudDNOPOIv5" int2:id="LY2jmoMS">
      <int2:state int2:value="Rejected" int2:type="LegacyProofing"/>
    </int2:bookmark>
    <int2:bookmark int2:bookmarkName="_Int_X3SEHZcY" int2:invalidationBookmarkName="" int2:hashCode="YxPq/nmb++bESw" int2:id="rOIwlc0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573.75pt;height:573.75pt" o:bullet="t">
        <v:imagedata r:id="rId1" o:title="OurVoice_250mm_HTML_RhodamineRed"/>
      </v:shape>
    </w:pict>
  </w:numPicBullet>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5"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1"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613915FB"/>
    <w:multiLevelType w:val="hybridMultilevel"/>
    <w:tmpl w:val="638AF970"/>
    <w:lvl w:ilvl="0" w:tplc="CCF21EE6">
      <w:start w:val="1"/>
      <w:numFmt w:val="decimal"/>
      <w:lvlText w:val="%1."/>
      <w:lvlJc w:val="left"/>
      <w:pPr>
        <w:ind w:left="643" w:hanging="360"/>
      </w:pPr>
      <w:rPr>
        <w:rFonts w:hint="default"/>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4C6E9B"/>
    <w:multiLevelType w:val="hybridMultilevel"/>
    <w:tmpl w:val="072C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0"/>
  </w:num>
  <w:num w:numId="2" w16cid:durableId="697319535">
    <w:abstractNumId w:val="6"/>
  </w:num>
  <w:num w:numId="3" w16cid:durableId="1783838624">
    <w:abstractNumId w:val="1"/>
  </w:num>
  <w:num w:numId="4" w16cid:durableId="2102337394">
    <w:abstractNumId w:val="7"/>
  </w:num>
  <w:num w:numId="5" w16cid:durableId="1365671041">
    <w:abstractNumId w:val="9"/>
  </w:num>
  <w:num w:numId="6" w16cid:durableId="557713186">
    <w:abstractNumId w:val="0"/>
  </w:num>
  <w:num w:numId="7" w16cid:durableId="1375808917">
    <w:abstractNumId w:val="33"/>
  </w:num>
  <w:num w:numId="8" w16cid:durableId="1472286092">
    <w:abstractNumId w:val="22"/>
  </w:num>
  <w:num w:numId="9" w16cid:durableId="1049839536">
    <w:abstractNumId w:val="26"/>
  </w:num>
  <w:num w:numId="10" w16cid:durableId="2131515041">
    <w:abstractNumId w:val="4"/>
  </w:num>
  <w:num w:numId="11" w16cid:durableId="660695392">
    <w:abstractNumId w:val="28"/>
  </w:num>
  <w:num w:numId="12" w16cid:durableId="1315797456">
    <w:abstractNumId w:val="5"/>
  </w:num>
  <w:num w:numId="13" w16cid:durableId="2047172709">
    <w:abstractNumId w:val="17"/>
  </w:num>
  <w:num w:numId="14" w16cid:durableId="1492335235">
    <w:abstractNumId w:val="34"/>
  </w:num>
  <w:num w:numId="15" w16cid:durableId="1769233503">
    <w:abstractNumId w:val="15"/>
  </w:num>
  <w:num w:numId="16" w16cid:durableId="1946499994">
    <w:abstractNumId w:val="12"/>
  </w:num>
  <w:num w:numId="17" w16cid:durableId="1248728162">
    <w:abstractNumId w:val="16"/>
  </w:num>
  <w:num w:numId="18" w16cid:durableId="364644792">
    <w:abstractNumId w:val="19"/>
  </w:num>
  <w:num w:numId="19" w16cid:durableId="186797566">
    <w:abstractNumId w:val="2"/>
  </w:num>
  <w:num w:numId="20" w16cid:durableId="1298339708">
    <w:abstractNumId w:val="13"/>
  </w:num>
  <w:num w:numId="21" w16cid:durableId="929045463">
    <w:abstractNumId w:val="31"/>
  </w:num>
  <w:num w:numId="22" w16cid:durableId="1142650924">
    <w:abstractNumId w:val="18"/>
  </w:num>
  <w:num w:numId="23" w16cid:durableId="24409066">
    <w:abstractNumId w:val="32"/>
  </w:num>
  <w:num w:numId="24" w16cid:durableId="500436937">
    <w:abstractNumId w:val="10"/>
  </w:num>
  <w:num w:numId="25" w16cid:durableId="1153985872">
    <w:abstractNumId w:val="25"/>
  </w:num>
  <w:num w:numId="26" w16cid:durableId="1631133154">
    <w:abstractNumId w:val="14"/>
  </w:num>
  <w:num w:numId="27" w16cid:durableId="522325111">
    <w:abstractNumId w:val="5"/>
    <w:lvlOverride w:ilvl="0">
      <w:startOverride w:val="3"/>
    </w:lvlOverride>
  </w:num>
  <w:num w:numId="28" w16cid:durableId="1447851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35"/>
  </w:num>
  <w:num w:numId="30" w16cid:durableId="1287004196">
    <w:abstractNumId w:val="5"/>
    <w:lvlOverride w:ilvl="0">
      <w:startOverride w:val="2"/>
    </w:lvlOverride>
    <w:lvlOverride w:ilvl="1">
      <w:startOverride w:val="2"/>
    </w:lvlOverride>
  </w:num>
  <w:num w:numId="31" w16cid:durableId="2099473859">
    <w:abstractNumId w:val="24"/>
  </w:num>
  <w:num w:numId="32" w16cid:durableId="606474169">
    <w:abstractNumId w:val="30"/>
  </w:num>
  <w:num w:numId="33" w16cid:durableId="1565338756">
    <w:abstractNumId w:val="8"/>
  </w:num>
  <w:num w:numId="34" w16cid:durableId="176621734">
    <w:abstractNumId w:val="21"/>
  </w:num>
  <w:num w:numId="35" w16cid:durableId="2119372743">
    <w:abstractNumId w:val="3"/>
  </w:num>
  <w:num w:numId="36" w16cid:durableId="1713459230">
    <w:abstractNumId w:val="29"/>
  </w:num>
  <w:num w:numId="37" w16cid:durableId="1524710622">
    <w:abstractNumId w:val="11"/>
  </w:num>
  <w:num w:numId="38" w16cid:durableId="1551965012">
    <w:abstractNumId w:val="23"/>
  </w:num>
  <w:num w:numId="39" w16cid:durableId="15045123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BB3"/>
    <w:rsid w:val="00002479"/>
    <w:rsid w:val="00003CC0"/>
    <w:rsid w:val="00006F09"/>
    <w:rsid w:val="00016B18"/>
    <w:rsid w:val="0002082F"/>
    <w:rsid w:val="00022EA1"/>
    <w:rsid w:val="000232DC"/>
    <w:rsid w:val="00024BD7"/>
    <w:rsid w:val="00034B0D"/>
    <w:rsid w:val="0004455F"/>
    <w:rsid w:val="00053592"/>
    <w:rsid w:val="000615A1"/>
    <w:rsid w:val="00062DC4"/>
    <w:rsid w:val="000631EC"/>
    <w:rsid w:val="00064B20"/>
    <w:rsid w:val="00064F2C"/>
    <w:rsid w:val="00065649"/>
    <w:rsid w:val="000659AF"/>
    <w:rsid w:val="000663FF"/>
    <w:rsid w:val="0006776C"/>
    <w:rsid w:val="00076C72"/>
    <w:rsid w:val="00087669"/>
    <w:rsid w:val="00091AA5"/>
    <w:rsid w:val="00095222"/>
    <w:rsid w:val="00096A6A"/>
    <w:rsid w:val="0009774D"/>
    <w:rsid w:val="000A1739"/>
    <w:rsid w:val="000A2FE3"/>
    <w:rsid w:val="000A533C"/>
    <w:rsid w:val="000A6BE5"/>
    <w:rsid w:val="000A74F4"/>
    <w:rsid w:val="000B42B9"/>
    <w:rsid w:val="000B5B17"/>
    <w:rsid w:val="000B65C2"/>
    <w:rsid w:val="000B767D"/>
    <w:rsid w:val="000C3873"/>
    <w:rsid w:val="000C3DF5"/>
    <w:rsid w:val="000C6EB2"/>
    <w:rsid w:val="000D05D2"/>
    <w:rsid w:val="000D253F"/>
    <w:rsid w:val="000D3CC7"/>
    <w:rsid w:val="000E2080"/>
    <w:rsid w:val="000E31A3"/>
    <w:rsid w:val="000E5264"/>
    <w:rsid w:val="000E7AD4"/>
    <w:rsid w:val="000F161B"/>
    <w:rsid w:val="00100172"/>
    <w:rsid w:val="001121E7"/>
    <w:rsid w:val="00112A47"/>
    <w:rsid w:val="00113F48"/>
    <w:rsid w:val="001157A5"/>
    <w:rsid w:val="00125AEC"/>
    <w:rsid w:val="00126CC3"/>
    <w:rsid w:val="00127445"/>
    <w:rsid w:val="00130EC6"/>
    <w:rsid w:val="001363EA"/>
    <w:rsid w:val="00136C33"/>
    <w:rsid w:val="001515D4"/>
    <w:rsid w:val="00153CE9"/>
    <w:rsid w:val="00154EDE"/>
    <w:rsid w:val="001570F3"/>
    <w:rsid w:val="00157D17"/>
    <w:rsid w:val="00160489"/>
    <w:rsid w:val="00162419"/>
    <w:rsid w:val="00166E9D"/>
    <w:rsid w:val="00186D09"/>
    <w:rsid w:val="00192028"/>
    <w:rsid w:val="00192FBA"/>
    <w:rsid w:val="00196493"/>
    <w:rsid w:val="001A35A7"/>
    <w:rsid w:val="001A7AD0"/>
    <w:rsid w:val="001B06DF"/>
    <w:rsid w:val="001B18E1"/>
    <w:rsid w:val="001B2640"/>
    <w:rsid w:val="001B2EBB"/>
    <w:rsid w:val="001B418D"/>
    <w:rsid w:val="001B4503"/>
    <w:rsid w:val="001C34BE"/>
    <w:rsid w:val="001C7591"/>
    <w:rsid w:val="001D0575"/>
    <w:rsid w:val="001D451F"/>
    <w:rsid w:val="001D4848"/>
    <w:rsid w:val="001E0213"/>
    <w:rsid w:val="001E229A"/>
    <w:rsid w:val="001E2BA8"/>
    <w:rsid w:val="001E2F9D"/>
    <w:rsid w:val="001E371C"/>
    <w:rsid w:val="001E4528"/>
    <w:rsid w:val="001F1A7B"/>
    <w:rsid w:val="001F1A9B"/>
    <w:rsid w:val="001F5CD2"/>
    <w:rsid w:val="001F6942"/>
    <w:rsid w:val="001F7783"/>
    <w:rsid w:val="00201EB6"/>
    <w:rsid w:val="0020377A"/>
    <w:rsid w:val="00207B26"/>
    <w:rsid w:val="00213466"/>
    <w:rsid w:val="00220F24"/>
    <w:rsid w:val="00223B97"/>
    <w:rsid w:val="00223D58"/>
    <w:rsid w:val="00224A2F"/>
    <w:rsid w:val="00230D48"/>
    <w:rsid w:val="002315A1"/>
    <w:rsid w:val="00232370"/>
    <w:rsid w:val="00236625"/>
    <w:rsid w:val="00244E9E"/>
    <w:rsid w:val="00246EAA"/>
    <w:rsid w:val="00250ED9"/>
    <w:rsid w:val="00251FDC"/>
    <w:rsid w:val="00253B35"/>
    <w:rsid w:val="00254CB6"/>
    <w:rsid w:val="00255784"/>
    <w:rsid w:val="00256ED7"/>
    <w:rsid w:val="00260A26"/>
    <w:rsid w:val="002610D3"/>
    <w:rsid w:val="00261ED1"/>
    <w:rsid w:val="00263547"/>
    <w:rsid w:val="00267775"/>
    <w:rsid w:val="00273001"/>
    <w:rsid w:val="002779F5"/>
    <w:rsid w:val="00280359"/>
    <w:rsid w:val="0028111A"/>
    <w:rsid w:val="002823CE"/>
    <w:rsid w:val="00283E46"/>
    <w:rsid w:val="00284DF9"/>
    <w:rsid w:val="00291FDC"/>
    <w:rsid w:val="00292CD9"/>
    <w:rsid w:val="00292DAB"/>
    <w:rsid w:val="00295D71"/>
    <w:rsid w:val="002A0C02"/>
    <w:rsid w:val="002B203B"/>
    <w:rsid w:val="002B7F7B"/>
    <w:rsid w:val="002C0679"/>
    <w:rsid w:val="002D0102"/>
    <w:rsid w:val="002D1DBC"/>
    <w:rsid w:val="002D4DF9"/>
    <w:rsid w:val="002D588D"/>
    <w:rsid w:val="002D6870"/>
    <w:rsid w:val="002D69DA"/>
    <w:rsid w:val="002D732D"/>
    <w:rsid w:val="002E00CE"/>
    <w:rsid w:val="002E05CE"/>
    <w:rsid w:val="002E0B51"/>
    <w:rsid w:val="002E1487"/>
    <w:rsid w:val="002F36C6"/>
    <w:rsid w:val="002F43BB"/>
    <w:rsid w:val="003117BC"/>
    <w:rsid w:val="00311C45"/>
    <w:rsid w:val="003129A1"/>
    <w:rsid w:val="003144A9"/>
    <w:rsid w:val="00315C97"/>
    <w:rsid w:val="00323C42"/>
    <w:rsid w:val="0033353A"/>
    <w:rsid w:val="00340126"/>
    <w:rsid w:val="00341292"/>
    <w:rsid w:val="00344F40"/>
    <w:rsid w:val="00347FEB"/>
    <w:rsid w:val="0035049B"/>
    <w:rsid w:val="00361F51"/>
    <w:rsid w:val="00363C20"/>
    <w:rsid w:val="00365795"/>
    <w:rsid w:val="0037076D"/>
    <w:rsid w:val="00372AD6"/>
    <w:rsid w:val="00373E21"/>
    <w:rsid w:val="00374B91"/>
    <w:rsid w:val="00376EA8"/>
    <w:rsid w:val="003774A3"/>
    <w:rsid w:val="00381A84"/>
    <w:rsid w:val="003825BB"/>
    <w:rsid w:val="003840AD"/>
    <w:rsid w:val="00384901"/>
    <w:rsid w:val="00386F41"/>
    <w:rsid w:val="00397ECA"/>
    <w:rsid w:val="003A638E"/>
    <w:rsid w:val="003B14CE"/>
    <w:rsid w:val="003B7C6D"/>
    <w:rsid w:val="003C008C"/>
    <w:rsid w:val="003C02B9"/>
    <w:rsid w:val="003C2F25"/>
    <w:rsid w:val="003C57B7"/>
    <w:rsid w:val="003D1049"/>
    <w:rsid w:val="003D17CC"/>
    <w:rsid w:val="003D7571"/>
    <w:rsid w:val="003D7DED"/>
    <w:rsid w:val="003E0ED3"/>
    <w:rsid w:val="003E1A12"/>
    <w:rsid w:val="003E7337"/>
    <w:rsid w:val="003F112E"/>
    <w:rsid w:val="003F172E"/>
    <w:rsid w:val="003F192C"/>
    <w:rsid w:val="003F1F33"/>
    <w:rsid w:val="003F3BE7"/>
    <w:rsid w:val="003F439F"/>
    <w:rsid w:val="003F7D43"/>
    <w:rsid w:val="00400359"/>
    <w:rsid w:val="00402283"/>
    <w:rsid w:val="004104EE"/>
    <w:rsid w:val="00410716"/>
    <w:rsid w:val="00413D57"/>
    <w:rsid w:val="00417E33"/>
    <w:rsid w:val="00421443"/>
    <w:rsid w:val="00422807"/>
    <w:rsid w:val="004264E6"/>
    <w:rsid w:val="00427CCE"/>
    <w:rsid w:val="00432B52"/>
    <w:rsid w:val="00436EE3"/>
    <w:rsid w:val="00441E0A"/>
    <w:rsid w:val="00442F50"/>
    <w:rsid w:val="00456D71"/>
    <w:rsid w:val="00461FAC"/>
    <w:rsid w:val="004636F8"/>
    <w:rsid w:val="00463C86"/>
    <w:rsid w:val="00464626"/>
    <w:rsid w:val="0046524A"/>
    <w:rsid w:val="00470317"/>
    <w:rsid w:val="00470911"/>
    <w:rsid w:val="00470C1E"/>
    <w:rsid w:val="004723D8"/>
    <w:rsid w:val="004749F9"/>
    <w:rsid w:val="00476386"/>
    <w:rsid w:val="00481C11"/>
    <w:rsid w:val="004835A3"/>
    <w:rsid w:val="00486C09"/>
    <w:rsid w:val="00492B55"/>
    <w:rsid w:val="004A4C43"/>
    <w:rsid w:val="004B07C6"/>
    <w:rsid w:val="004B0B8C"/>
    <w:rsid w:val="004B28C8"/>
    <w:rsid w:val="004B33BC"/>
    <w:rsid w:val="004B6725"/>
    <w:rsid w:val="004B6B9A"/>
    <w:rsid w:val="004C1522"/>
    <w:rsid w:val="004C2AC5"/>
    <w:rsid w:val="004C3043"/>
    <w:rsid w:val="004C5A63"/>
    <w:rsid w:val="004C680A"/>
    <w:rsid w:val="004D0E83"/>
    <w:rsid w:val="004D266E"/>
    <w:rsid w:val="004D355C"/>
    <w:rsid w:val="004D4551"/>
    <w:rsid w:val="004D4876"/>
    <w:rsid w:val="004D54A3"/>
    <w:rsid w:val="004D5FDB"/>
    <w:rsid w:val="004D7798"/>
    <w:rsid w:val="004D7B54"/>
    <w:rsid w:val="004E3BC2"/>
    <w:rsid w:val="004E4278"/>
    <w:rsid w:val="004E6EA4"/>
    <w:rsid w:val="004F45A6"/>
    <w:rsid w:val="00502874"/>
    <w:rsid w:val="00510792"/>
    <w:rsid w:val="005152A9"/>
    <w:rsid w:val="00516E97"/>
    <w:rsid w:val="00517856"/>
    <w:rsid w:val="00522869"/>
    <w:rsid w:val="005228ED"/>
    <w:rsid w:val="005258D8"/>
    <w:rsid w:val="00526F94"/>
    <w:rsid w:val="0052729D"/>
    <w:rsid w:val="0053056C"/>
    <w:rsid w:val="00534700"/>
    <w:rsid w:val="00536738"/>
    <w:rsid w:val="00542DD0"/>
    <w:rsid w:val="005430F3"/>
    <w:rsid w:val="0054336D"/>
    <w:rsid w:val="00545C1E"/>
    <w:rsid w:val="0055109F"/>
    <w:rsid w:val="00553D0B"/>
    <w:rsid w:val="00554FD5"/>
    <w:rsid w:val="00557A06"/>
    <w:rsid w:val="00561BFB"/>
    <w:rsid w:val="00566099"/>
    <w:rsid w:val="00570AD6"/>
    <w:rsid w:val="00571218"/>
    <w:rsid w:val="0057766C"/>
    <w:rsid w:val="005818DE"/>
    <w:rsid w:val="00583389"/>
    <w:rsid w:val="005914EC"/>
    <w:rsid w:val="00591885"/>
    <w:rsid w:val="0059250D"/>
    <w:rsid w:val="00595D2E"/>
    <w:rsid w:val="00597F58"/>
    <w:rsid w:val="005A15FA"/>
    <w:rsid w:val="005A2B6E"/>
    <w:rsid w:val="005A6120"/>
    <w:rsid w:val="005A7C85"/>
    <w:rsid w:val="005B0802"/>
    <w:rsid w:val="005B09EE"/>
    <w:rsid w:val="005B0BA0"/>
    <w:rsid w:val="005B2E28"/>
    <w:rsid w:val="005C0ABA"/>
    <w:rsid w:val="005C707A"/>
    <w:rsid w:val="005D080E"/>
    <w:rsid w:val="005D36FD"/>
    <w:rsid w:val="005D4072"/>
    <w:rsid w:val="005D554C"/>
    <w:rsid w:val="005D7706"/>
    <w:rsid w:val="005E03B2"/>
    <w:rsid w:val="005E1647"/>
    <w:rsid w:val="005E5873"/>
    <w:rsid w:val="005F2E2A"/>
    <w:rsid w:val="006005AF"/>
    <w:rsid w:val="00605408"/>
    <w:rsid w:val="00607C63"/>
    <w:rsid w:val="00614553"/>
    <w:rsid w:val="006210F5"/>
    <w:rsid w:val="00621F0A"/>
    <w:rsid w:val="00625931"/>
    <w:rsid w:val="00631E54"/>
    <w:rsid w:val="006347FC"/>
    <w:rsid w:val="00635BA9"/>
    <w:rsid w:val="0064318B"/>
    <w:rsid w:val="006443E6"/>
    <w:rsid w:val="00644A68"/>
    <w:rsid w:val="00646A59"/>
    <w:rsid w:val="00646E2C"/>
    <w:rsid w:val="006663C5"/>
    <w:rsid w:val="00680679"/>
    <w:rsid w:val="00680FD5"/>
    <w:rsid w:val="006816E8"/>
    <w:rsid w:val="0068523F"/>
    <w:rsid w:val="00694E2A"/>
    <w:rsid w:val="0069523B"/>
    <w:rsid w:val="006A0CFA"/>
    <w:rsid w:val="006A67E5"/>
    <w:rsid w:val="006A68FA"/>
    <w:rsid w:val="006A6D8E"/>
    <w:rsid w:val="006B129D"/>
    <w:rsid w:val="006B3809"/>
    <w:rsid w:val="006B4898"/>
    <w:rsid w:val="006B51B5"/>
    <w:rsid w:val="006B7B21"/>
    <w:rsid w:val="006C0622"/>
    <w:rsid w:val="006C1D75"/>
    <w:rsid w:val="006C2813"/>
    <w:rsid w:val="006C2D8C"/>
    <w:rsid w:val="006C2DAA"/>
    <w:rsid w:val="006C3F45"/>
    <w:rsid w:val="006C5BE5"/>
    <w:rsid w:val="006C7594"/>
    <w:rsid w:val="006C7C47"/>
    <w:rsid w:val="006D161E"/>
    <w:rsid w:val="006D274A"/>
    <w:rsid w:val="006D4C85"/>
    <w:rsid w:val="006D4F2C"/>
    <w:rsid w:val="006D52CF"/>
    <w:rsid w:val="006E06AA"/>
    <w:rsid w:val="006E166A"/>
    <w:rsid w:val="006E441F"/>
    <w:rsid w:val="006E461C"/>
    <w:rsid w:val="006E6CA2"/>
    <w:rsid w:val="00700DAC"/>
    <w:rsid w:val="007031EF"/>
    <w:rsid w:val="00703842"/>
    <w:rsid w:val="00704C2A"/>
    <w:rsid w:val="00705249"/>
    <w:rsid w:val="0070576E"/>
    <w:rsid w:val="00705EB9"/>
    <w:rsid w:val="007072C3"/>
    <w:rsid w:val="00713801"/>
    <w:rsid w:val="00715C76"/>
    <w:rsid w:val="00715CCB"/>
    <w:rsid w:val="0071746C"/>
    <w:rsid w:val="007226CC"/>
    <w:rsid w:val="00730752"/>
    <w:rsid w:val="00747C0E"/>
    <w:rsid w:val="00750720"/>
    <w:rsid w:val="0075092E"/>
    <w:rsid w:val="00756CCB"/>
    <w:rsid w:val="00757EAF"/>
    <w:rsid w:val="007639F9"/>
    <w:rsid w:val="007656C7"/>
    <w:rsid w:val="00765C23"/>
    <w:rsid w:val="0077011D"/>
    <w:rsid w:val="00785BD9"/>
    <w:rsid w:val="00787FCE"/>
    <w:rsid w:val="007915D0"/>
    <w:rsid w:val="00795F45"/>
    <w:rsid w:val="007A4B8B"/>
    <w:rsid w:val="007A70C8"/>
    <w:rsid w:val="007B15D2"/>
    <w:rsid w:val="007B3750"/>
    <w:rsid w:val="007B4858"/>
    <w:rsid w:val="007B4E49"/>
    <w:rsid w:val="007E191E"/>
    <w:rsid w:val="007E51B8"/>
    <w:rsid w:val="007E53BC"/>
    <w:rsid w:val="007E632D"/>
    <w:rsid w:val="007E78C6"/>
    <w:rsid w:val="007F096D"/>
    <w:rsid w:val="007F1BEB"/>
    <w:rsid w:val="007F2F08"/>
    <w:rsid w:val="00801D27"/>
    <w:rsid w:val="0080525A"/>
    <w:rsid w:val="00806028"/>
    <w:rsid w:val="008102E4"/>
    <w:rsid w:val="00810BB9"/>
    <w:rsid w:val="00812248"/>
    <w:rsid w:val="008128F3"/>
    <w:rsid w:val="00812B72"/>
    <w:rsid w:val="00815437"/>
    <w:rsid w:val="0081645E"/>
    <w:rsid w:val="00816B15"/>
    <w:rsid w:val="00820D7C"/>
    <w:rsid w:val="008210FA"/>
    <w:rsid w:val="00830081"/>
    <w:rsid w:val="00834B76"/>
    <w:rsid w:val="00835F30"/>
    <w:rsid w:val="0083631D"/>
    <w:rsid w:val="00836BA6"/>
    <w:rsid w:val="008422F9"/>
    <w:rsid w:val="00843A2D"/>
    <w:rsid w:val="00844D8F"/>
    <w:rsid w:val="00853BEB"/>
    <w:rsid w:val="00853E0C"/>
    <w:rsid w:val="0085438B"/>
    <w:rsid w:val="00857074"/>
    <w:rsid w:val="00857F0C"/>
    <w:rsid w:val="00861A85"/>
    <w:rsid w:val="0086405F"/>
    <w:rsid w:val="00867144"/>
    <w:rsid w:val="008676C1"/>
    <w:rsid w:val="00867D95"/>
    <w:rsid w:val="00870B69"/>
    <w:rsid w:val="00881C9F"/>
    <w:rsid w:val="00883CF5"/>
    <w:rsid w:val="00887036"/>
    <w:rsid w:val="0088728D"/>
    <w:rsid w:val="008923C1"/>
    <w:rsid w:val="0089724A"/>
    <w:rsid w:val="008A0AE2"/>
    <w:rsid w:val="008A0DE4"/>
    <w:rsid w:val="008A7EA0"/>
    <w:rsid w:val="008B0104"/>
    <w:rsid w:val="008B5552"/>
    <w:rsid w:val="008B5F9F"/>
    <w:rsid w:val="008B60E6"/>
    <w:rsid w:val="008B682A"/>
    <w:rsid w:val="008B702F"/>
    <w:rsid w:val="008B7698"/>
    <w:rsid w:val="008C1440"/>
    <w:rsid w:val="008C38B0"/>
    <w:rsid w:val="008C4881"/>
    <w:rsid w:val="008C6806"/>
    <w:rsid w:val="008D1B4B"/>
    <w:rsid w:val="008D60D1"/>
    <w:rsid w:val="008D74A9"/>
    <w:rsid w:val="008E4E73"/>
    <w:rsid w:val="008E6AA1"/>
    <w:rsid w:val="008E7930"/>
    <w:rsid w:val="008F10F5"/>
    <w:rsid w:val="008F355A"/>
    <w:rsid w:val="008F5806"/>
    <w:rsid w:val="008F598A"/>
    <w:rsid w:val="008F7E23"/>
    <w:rsid w:val="00901F5A"/>
    <w:rsid w:val="00904CCB"/>
    <w:rsid w:val="00907929"/>
    <w:rsid w:val="0091058E"/>
    <w:rsid w:val="00911A42"/>
    <w:rsid w:val="00914B50"/>
    <w:rsid w:val="00915C80"/>
    <w:rsid w:val="00920FD6"/>
    <w:rsid w:val="0092437B"/>
    <w:rsid w:val="0093018E"/>
    <w:rsid w:val="00930A3B"/>
    <w:rsid w:val="00930ACE"/>
    <w:rsid w:val="00936089"/>
    <w:rsid w:val="0094124E"/>
    <w:rsid w:val="00945DCD"/>
    <w:rsid w:val="009542D3"/>
    <w:rsid w:val="009554FA"/>
    <w:rsid w:val="009644A9"/>
    <w:rsid w:val="00964E13"/>
    <w:rsid w:val="00965686"/>
    <w:rsid w:val="00972C0C"/>
    <w:rsid w:val="009741C8"/>
    <w:rsid w:val="0097577C"/>
    <w:rsid w:val="00986532"/>
    <w:rsid w:val="0099099B"/>
    <w:rsid w:val="0099588B"/>
    <w:rsid w:val="00995E9F"/>
    <w:rsid w:val="00995F33"/>
    <w:rsid w:val="009A44C9"/>
    <w:rsid w:val="009A50DC"/>
    <w:rsid w:val="009A55F1"/>
    <w:rsid w:val="009A5A83"/>
    <w:rsid w:val="009B1510"/>
    <w:rsid w:val="009B361F"/>
    <w:rsid w:val="009B3FCE"/>
    <w:rsid w:val="009C041E"/>
    <w:rsid w:val="009C0AC8"/>
    <w:rsid w:val="009C6345"/>
    <w:rsid w:val="009D0B4C"/>
    <w:rsid w:val="009D1F99"/>
    <w:rsid w:val="009D27DE"/>
    <w:rsid w:val="009D2AF0"/>
    <w:rsid w:val="009D4FA3"/>
    <w:rsid w:val="009D719D"/>
    <w:rsid w:val="009E1935"/>
    <w:rsid w:val="009F455B"/>
    <w:rsid w:val="009F57D9"/>
    <w:rsid w:val="00A04206"/>
    <w:rsid w:val="00A048B9"/>
    <w:rsid w:val="00A12A7D"/>
    <w:rsid w:val="00A139E8"/>
    <w:rsid w:val="00A13A5C"/>
    <w:rsid w:val="00A13B4E"/>
    <w:rsid w:val="00A13BB3"/>
    <w:rsid w:val="00A2218E"/>
    <w:rsid w:val="00A228D5"/>
    <w:rsid w:val="00A2381E"/>
    <w:rsid w:val="00A32740"/>
    <w:rsid w:val="00A44970"/>
    <w:rsid w:val="00A45CEE"/>
    <w:rsid w:val="00A46ED7"/>
    <w:rsid w:val="00A5010F"/>
    <w:rsid w:val="00A5122A"/>
    <w:rsid w:val="00A518C9"/>
    <w:rsid w:val="00A53ACA"/>
    <w:rsid w:val="00A60545"/>
    <w:rsid w:val="00A60AE5"/>
    <w:rsid w:val="00A640DE"/>
    <w:rsid w:val="00A70019"/>
    <w:rsid w:val="00A76AFF"/>
    <w:rsid w:val="00A81577"/>
    <w:rsid w:val="00A81B7C"/>
    <w:rsid w:val="00A85D34"/>
    <w:rsid w:val="00A874E4"/>
    <w:rsid w:val="00A91321"/>
    <w:rsid w:val="00A95DD8"/>
    <w:rsid w:val="00AA25C2"/>
    <w:rsid w:val="00AA3838"/>
    <w:rsid w:val="00AA5E27"/>
    <w:rsid w:val="00AA748E"/>
    <w:rsid w:val="00AA7FF4"/>
    <w:rsid w:val="00AB090D"/>
    <w:rsid w:val="00AB0E5E"/>
    <w:rsid w:val="00AB7CF5"/>
    <w:rsid w:val="00AD0688"/>
    <w:rsid w:val="00AD1D8C"/>
    <w:rsid w:val="00AD22DE"/>
    <w:rsid w:val="00AD26D0"/>
    <w:rsid w:val="00AD3AC3"/>
    <w:rsid w:val="00AE40A0"/>
    <w:rsid w:val="00AE4DD5"/>
    <w:rsid w:val="00AE527F"/>
    <w:rsid w:val="00AE690E"/>
    <w:rsid w:val="00AF1D44"/>
    <w:rsid w:val="00AF22BE"/>
    <w:rsid w:val="00AF3198"/>
    <w:rsid w:val="00AF4C64"/>
    <w:rsid w:val="00AF4D6D"/>
    <w:rsid w:val="00AF68E2"/>
    <w:rsid w:val="00B03147"/>
    <w:rsid w:val="00B1402C"/>
    <w:rsid w:val="00B20D3F"/>
    <w:rsid w:val="00B20D90"/>
    <w:rsid w:val="00B22309"/>
    <w:rsid w:val="00B3271A"/>
    <w:rsid w:val="00B336D5"/>
    <w:rsid w:val="00B3517D"/>
    <w:rsid w:val="00B36250"/>
    <w:rsid w:val="00B36C43"/>
    <w:rsid w:val="00B36CD0"/>
    <w:rsid w:val="00B40D88"/>
    <w:rsid w:val="00B40F14"/>
    <w:rsid w:val="00B46D4A"/>
    <w:rsid w:val="00B507AF"/>
    <w:rsid w:val="00B51BF7"/>
    <w:rsid w:val="00B525BE"/>
    <w:rsid w:val="00B53216"/>
    <w:rsid w:val="00B537F9"/>
    <w:rsid w:val="00B55464"/>
    <w:rsid w:val="00B6087F"/>
    <w:rsid w:val="00B61B40"/>
    <w:rsid w:val="00B66248"/>
    <w:rsid w:val="00B70198"/>
    <w:rsid w:val="00B75E4E"/>
    <w:rsid w:val="00B872AC"/>
    <w:rsid w:val="00B9119B"/>
    <w:rsid w:val="00B94188"/>
    <w:rsid w:val="00B95765"/>
    <w:rsid w:val="00BA14C5"/>
    <w:rsid w:val="00BA4669"/>
    <w:rsid w:val="00BA4D86"/>
    <w:rsid w:val="00BA519D"/>
    <w:rsid w:val="00BB3E20"/>
    <w:rsid w:val="00BC0B86"/>
    <w:rsid w:val="00BC335E"/>
    <w:rsid w:val="00BC45B8"/>
    <w:rsid w:val="00BC4AC9"/>
    <w:rsid w:val="00BC4D3B"/>
    <w:rsid w:val="00BC5483"/>
    <w:rsid w:val="00BD24C6"/>
    <w:rsid w:val="00BE7701"/>
    <w:rsid w:val="00BF4ED7"/>
    <w:rsid w:val="00BF5A6D"/>
    <w:rsid w:val="00BF5F81"/>
    <w:rsid w:val="00C009BE"/>
    <w:rsid w:val="00C01E0F"/>
    <w:rsid w:val="00C024C3"/>
    <w:rsid w:val="00C03AEC"/>
    <w:rsid w:val="00C049BA"/>
    <w:rsid w:val="00C07ECC"/>
    <w:rsid w:val="00C169A9"/>
    <w:rsid w:val="00C269AD"/>
    <w:rsid w:val="00C2701A"/>
    <w:rsid w:val="00C31145"/>
    <w:rsid w:val="00C32330"/>
    <w:rsid w:val="00C40300"/>
    <w:rsid w:val="00C45A4D"/>
    <w:rsid w:val="00C46818"/>
    <w:rsid w:val="00C46DF9"/>
    <w:rsid w:val="00C478D3"/>
    <w:rsid w:val="00C51104"/>
    <w:rsid w:val="00C52F53"/>
    <w:rsid w:val="00C54D7C"/>
    <w:rsid w:val="00C5565F"/>
    <w:rsid w:val="00C6043B"/>
    <w:rsid w:val="00C61495"/>
    <w:rsid w:val="00C654D8"/>
    <w:rsid w:val="00C744F5"/>
    <w:rsid w:val="00C765FF"/>
    <w:rsid w:val="00C80A4C"/>
    <w:rsid w:val="00C81703"/>
    <w:rsid w:val="00C81B53"/>
    <w:rsid w:val="00C82B9D"/>
    <w:rsid w:val="00C848A8"/>
    <w:rsid w:val="00C8510B"/>
    <w:rsid w:val="00C85507"/>
    <w:rsid w:val="00C956CB"/>
    <w:rsid w:val="00C95EC9"/>
    <w:rsid w:val="00CA3AFD"/>
    <w:rsid w:val="00CA5C8F"/>
    <w:rsid w:val="00CB2A2B"/>
    <w:rsid w:val="00CB2B73"/>
    <w:rsid w:val="00CB4A04"/>
    <w:rsid w:val="00CB66D9"/>
    <w:rsid w:val="00CC11A5"/>
    <w:rsid w:val="00CC27B2"/>
    <w:rsid w:val="00CC7824"/>
    <w:rsid w:val="00CD27F9"/>
    <w:rsid w:val="00CD5FBA"/>
    <w:rsid w:val="00CD7DC5"/>
    <w:rsid w:val="00CE2A0A"/>
    <w:rsid w:val="00CE405B"/>
    <w:rsid w:val="00CE5F7E"/>
    <w:rsid w:val="00CF5BA3"/>
    <w:rsid w:val="00CF63E3"/>
    <w:rsid w:val="00CF714D"/>
    <w:rsid w:val="00D0326A"/>
    <w:rsid w:val="00D04FA4"/>
    <w:rsid w:val="00D0519A"/>
    <w:rsid w:val="00D06F89"/>
    <w:rsid w:val="00D16C4C"/>
    <w:rsid w:val="00D17595"/>
    <w:rsid w:val="00D211B9"/>
    <w:rsid w:val="00D23892"/>
    <w:rsid w:val="00D26B79"/>
    <w:rsid w:val="00D275AB"/>
    <w:rsid w:val="00D349C4"/>
    <w:rsid w:val="00D36D7A"/>
    <w:rsid w:val="00D40C9A"/>
    <w:rsid w:val="00D43C4A"/>
    <w:rsid w:val="00D51A8D"/>
    <w:rsid w:val="00D53C9E"/>
    <w:rsid w:val="00D57B86"/>
    <w:rsid w:val="00D610CA"/>
    <w:rsid w:val="00D676A0"/>
    <w:rsid w:val="00D7162A"/>
    <w:rsid w:val="00D74714"/>
    <w:rsid w:val="00D75798"/>
    <w:rsid w:val="00D75B06"/>
    <w:rsid w:val="00D772B9"/>
    <w:rsid w:val="00D80B62"/>
    <w:rsid w:val="00D82729"/>
    <w:rsid w:val="00D82C81"/>
    <w:rsid w:val="00D92EEC"/>
    <w:rsid w:val="00D97942"/>
    <w:rsid w:val="00DA056B"/>
    <w:rsid w:val="00DA25A2"/>
    <w:rsid w:val="00DA47F1"/>
    <w:rsid w:val="00DC2FC3"/>
    <w:rsid w:val="00DD062D"/>
    <w:rsid w:val="00DD1233"/>
    <w:rsid w:val="00DD1447"/>
    <w:rsid w:val="00DD1772"/>
    <w:rsid w:val="00DD21ED"/>
    <w:rsid w:val="00DD7F81"/>
    <w:rsid w:val="00DE0010"/>
    <w:rsid w:val="00DE0F84"/>
    <w:rsid w:val="00DE2B8B"/>
    <w:rsid w:val="00DE3EE4"/>
    <w:rsid w:val="00DE7840"/>
    <w:rsid w:val="00DF151C"/>
    <w:rsid w:val="00DF4128"/>
    <w:rsid w:val="00DF6DC1"/>
    <w:rsid w:val="00E071A2"/>
    <w:rsid w:val="00E101FC"/>
    <w:rsid w:val="00E143F2"/>
    <w:rsid w:val="00E14B5B"/>
    <w:rsid w:val="00E25BA1"/>
    <w:rsid w:val="00E27508"/>
    <w:rsid w:val="00E339D9"/>
    <w:rsid w:val="00E42E53"/>
    <w:rsid w:val="00E450CF"/>
    <w:rsid w:val="00E47615"/>
    <w:rsid w:val="00E540C0"/>
    <w:rsid w:val="00E54A1F"/>
    <w:rsid w:val="00E54F4A"/>
    <w:rsid w:val="00E556DF"/>
    <w:rsid w:val="00E55869"/>
    <w:rsid w:val="00E57A2A"/>
    <w:rsid w:val="00E61967"/>
    <w:rsid w:val="00E62DD5"/>
    <w:rsid w:val="00E637B9"/>
    <w:rsid w:val="00E6474C"/>
    <w:rsid w:val="00E64899"/>
    <w:rsid w:val="00E65B08"/>
    <w:rsid w:val="00E67345"/>
    <w:rsid w:val="00E706B6"/>
    <w:rsid w:val="00E71207"/>
    <w:rsid w:val="00E72C6F"/>
    <w:rsid w:val="00E7337F"/>
    <w:rsid w:val="00E75A90"/>
    <w:rsid w:val="00E75C2D"/>
    <w:rsid w:val="00E773E5"/>
    <w:rsid w:val="00E80620"/>
    <w:rsid w:val="00E823ED"/>
    <w:rsid w:val="00E827A2"/>
    <w:rsid w:val="00E8403C"/>
    <w:rsid w:val="00E8577F"/>
    <w:rsid w:val="00E87C1E"/>
    <w:rsid w:val="00E93192"/>
    <w:rsid w:val="00EB53AF"/>
    <w:rsid w:val="00EB57D5"/>
    <w:rsid w:val="00EB6762"/>
    <w:rsid w:val="00EC3A8A"/>
    <w:rsid w:val="00EC7782"/>
    <w:rsid w:val="00EC7EF6"/>
    <w:rsid w:val="00ED1135"/>
    <w:rsid w:val="00ED201B"/>
    <w:rsid w:val="00EE6056"/>
    <w:rsid w:val="00EF582F"/>
    <w:rsid w:val="00F0044D"/>
    <w:rsid w:val="00F02D73"/>
    <w:rsid w:val="00F0715E"/>
    <w:rsid w:val="00F10460"/>
    <w:rsid w:val="00F12577"/>
    <w:rsid w:val="00F133DE"/>
    <w:rsid w:val="00F2205D"/>
    <w:rsid w:val="00F334ED"/>
    <w:rsid w:val="00F43012"/>
    <w:rsid w:val="00F4717F"/>
    <w:rsid w:val="00F5378A"/>
    <w:rsid w:val="00F53A12"/>
    <w:rsid w:val="00F549A4"/>
    <w:rsid w:val="00F554DA"/>
    <w:rsid w:val="00F62A0D"/>
    <w:rsid w:val="00F631BB"/>
    <w:rsid w:val="00F63C91"/>
    <w:rsid w:val="00F6496E"/>
    <w:rsid w:val="00F67CEC"/>
    <w:rsid w:val="00F72F46"/>
    <w:rsid w:val="00F757BD"/>
    <w:rsid w:val="00F800D5"/>
    <w:rsid w:val="00F80A10"/>
    <w:rsid w:val="00F8121B"/>
    <w:rsid w:val="00F86C7B"/>
    <w:rsid w:val="00F87D44"/>
    <w:rsid w:val="00F90C14"/>
    <w:rsid w:val="00F94BC4"/>
    <w:rsid w:val="00FA0110"/>
    <w:rsid w:val="00FA1DAF"/>
    <w:rsid w:val="00FA3950"/>
    <w:rsid w:val="00FA4DBA"/>
    <w:rsid w:val="00FA6E15"/>
    <w:rsid w:val="00FB1940"/>
    <w:rsid w:val="00FB4925"/>
    <w:rsid w:val="00FB593C"/>
    <w:rsid w:val="00FB7768"/>
    <w:rsid w:val="00FD0310"/>
    <w:rsid w:val="00FD0474"/>
    <w:rsid w:val="00FD0A76"/>
    <w:rsid w:val="00FD0EE5"/>
    <w:rsid w:val="00FD32B2"/>
    <w:rsid w:val="00FD7494"/>
    <w:rsid w:val="00FE2DFB"/>
    <w:rsid w:val="00FE36E2"/>
    <w:rsid w:val="00FE4542"/>
    <w:rsid w:val="00FF5B46"/>
    <w:rsid w:val="01B55EC3"/>
    <w:rsid w:val="0227EAAC"/>
    <w:rsid w:val="07C519D6"/>
    <w:rsid w:val="0AA4598A"/>
    <w:rsid w:val="0C4FE931"/>
    <w:rsid w:val="0C5A6654"/>
    <w:rsid w:val="0D0AB82D"/>
    <w:rsid w:val="0D0C8FCC"/>
    <w:rsid w:val="0DA99C79"/>
    <w:rsid w:val="0DEC3047"/>
    <w:rsid w:val="0FFCCA88"/>
    <w:rsid w:val="114E419B"/>
    <w:rsid w:val="122AB270"/>
    <w:rsid w:val="125ACD40"/>
    <w:rsid w:val="134C2BF4"/>
    <w:rsid w:val="136AD929"/>
    <w:rsid w:val="13A31397"/>
    <w:rsid w:val="13D49FEC"/>
    <w:rsid w:val="14A87B1E"/>
    <w:rsid w:val="1597011C"/>
    <w:rsid w:val="1769E706"/>
    <w:rsid w:val="176B4FCD"/>
    <w:rsid w:val="18662DFC"/>
    <w:rsid w:val="18DC7EF7"/>
    <w:rsid w:val="1DE90874"/>
    <w:rsid w:val="1FECB304"/>
    <w:rsid w:val="236031C6"/>
    <w:rsid w:val="2425F2A6"/>
    <w:rsid w:val="26E70D2A"/>
    <w:rsid w:val="283DCBD1"/>
    <w:rsid w:val="28542901"/>
    <w:rsid w:val="2AC7B874"/>
    <w:rsid w:val="2BCA84AD"/>
    <w:rsid w:val="2C1568A9"/>
    <w:rsid w:val="2FC8BE91"/>
    <w:rsid w:val="322123FB"/>
    <w:rsid w:val="35D10574"/>
    <w:rsid w:val="37045431"/>
    <w:rsid w:val="386ACA72"/>
    <w:rsid w:val="38E478AE"/>
    <w:rsid w:val="3B0A4248"/>
    <w:rsid w:val="3B6BC530"/>
    <w:rsid w:val="3BF4841E"/>
    <w:rsid w:val="3C5A2B4E"/>
    <w:rsid w:val="3C775E32"/>
    <w:rsid w:val="3CEA5755"/>
    <w:rsid w:val="3E44C9A8"/>
    <w:rsid w:val="3EF1DDFE"/>
    <w:rsid w:val="3F0746BA"/>
    <w:rsid w:val="3F2D53D0"/>
    <w:rsid w:val="4162EC20"/>
    <w:rsid w:val="43D1E63E"/>
    <w:rsid w:val="44A89E2C"/>
    <w:rsid w:val="45250880"/>
    <w:rsid w:val="4535702B"/>
    <w:rsid w:val="4558B271"/>
    <w:rsid w:val="457EF7D2"/>
    <w:rsid w:val="4635AB00"/>
    <w:rsid w:val="471F1CBF"/>
    <w:rsid w:val="47859406"/>
    <w:rsid w:val="47C976D0"/>
    <w:rsid w:val="47F21694"/>
    <w:rsid w:val="482DEF10"/>
    <w:rsid w:val="48E442F8"/>
    <w:rsid w:val="4A993EF4"/>
    <w:rsid w:val="4C48E13C"/>
    <w:rsid w:val="4DF458DD"/>
    <w:rsid w:val="4E282C00"/>
    <w:rsid w:val="4F02980F"/>
    <w:rsid w:val="4F9AA9B8"/>
    <w:rsid w:val="4FF91CED"/>
    <w:rsid w:val="526FF647"/>
    <w:rsid w:val="56A49ADE"/>
    <w:rsid w:val="57C0B0C1"/>
    <w:rsid w:val="583286BA"/>
    <w:rsid w:val="584E99B3"/>
    <w:rsid w:val="588A8068"/>
    <w:rsid w:val="58ECDEC1"/>
    <w:rsid w:val="5A09EB65"/>
    <w:rsid w:val="5B099685"/>
    <w:rsid w:val="5DF42EBE"/>
    <w:rsid w:val="5E0836CD"/>
    <w:rsid w:val="5E9EF15E"/>
    <w:rsid w:val="5F73802B"/>
    <w:rsid w:val="60AFAB88"/>
    <w:rsid w:val="6487D348"/>
    <w:rsid w:val="6582AD06"/>
    <w:rsid w:val="674E1536"/>
    <w:rsid w:val="691E6EF0"/>
    <w:rsid w:val="6AE13A80"/>
    <w:rsid w:val="6B63892F"/>
    <w:rsid w:val="6BE7497B"/>
    <w:rsid w:val="6CAA74FB"/>
    <w:rsid w:val="705A69E4"/>
    <w:rsid w:val="733C3A49"/>
    <w:rsid w:val="7432C301"/>
    <w:rsid w:val="74CCEF97"/>
    <w:rsid w:val="74FA666F"/>
    <w:rsid w:val="76A17005"/>
    <w:rsid w:val="77499579"/>
    <w:rsid w:val="795503AB"/>
    <w:rsid w:val="7C2A4FFC"/>
    <w:rsid w:val="7D88FEEE"/>
    <w:rsid w:val="7EC55C92"/>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F6B3F6B"/>
  <w15:chartTrackingRefBased/>
  <w15:docId w15:val="{3B492970-0558-4D34-94DE-AB573DF7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DE7840"/>
    <w:pPr>
      <w:numPr>
        <w:ilvl w:val="1"/>
      </w:numPr>
      <w:jc w:val="center"/>
    </w:pPr>
    <w:rPr>
      <w:rFonts w:eastAsiaTheme="minorEastAsia"/>
      <w:b/>
      <w:color w:val="E73E97" w:themeColor="background2"/>
      <w:sz w:val="36"/>
    </w:rPr>
  </w:style>
  <w:style w:type="character" w:customStyle="1" w:styleId="SubtitleChar">
    <w:name w:val="Subtitle Char"/>
    <w:basedOn w:val="DefaultParagraphFont"/>
    <w:link w:val="Subtitle"/>
    <w:rsid w:val="00DE7840"/>
    <w:rPr>
      <w:rFonts w:ascii="Poppins" w:eastAsiaTheme="minorEastAsia" w:hAnsi="Poppins"/>
      <w:b/>
      <w:color w:val="E73E97" w:themeColor="background2"/>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martsurvey.co.uk/s/HealthwatchSurreyCareHomeFamilyFriendsSurvey/" TargetMode="External"/><Relationship Id="rId18" Type="http://schemas.openxmlformats.org/officeDocument/2006/relationships/image" Target="media/image4.jpeg"/><Relationship Id="rId26" Type="http://schemas.openxmlformats.org/officeDocument/2006/relationships/image" Target="media/image12.jpg"/><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beaumontlodge.com/"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sms:07592%20787533" TargetMode="External"/><Relationship Id="rId20" Type="http://schemas.openxmlformats.org/officeDocument/2006/relationships/image" Target="media/image6.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callto:0303%20303%200023"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healthwatchsurrey.co.uk"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yperlink" Target="mailto:enquiries@healthwatchsurrey.co.uk"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Template>
  <TotalTime>18</TotalTime>
  <Pages>24</Pages>
  <Words>4187</Words>
  <Characters>23867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27999</CharactersWithSpaces>
  <SharedDoc>false</SharedDoc>
  <HLinks>
    <vt:vector size="90" baseType="variant">
      <vt:variant>
        <vt:i4>4915253</vt:i4>
      </vt:variant>
      <vt:variant>
        <vt:i4>72</vt:i4>
      </vt:variant>
      <vt:variant>
        <vt:i4>0</vt:i4>
      </vt:variant>
      <vt:variant>
        <vt:i4>5</vt:i4>
      </vt:variant>
      <vt:variant>
        <vt:lpwstr>mailto:enquiries@healthwatchsurrey.co.uk</vt:lpwstr>
      </vt:variant>
      <vt:variant>
        <vt:lpwstr/>
      </vt:variant>
      <vt:variant>
        <vt:i4>2424867</vt:i4>
      </vt:variant>
      <vt:variant>
        <vt:i4>69</vt:i4>
      </vt:variant>
      <vt:variant>
        <vt:i4>0</vt:i4>
      </vt:variant>
      <vt:variant>
        <vt:i4>5</vt:i4>
      </vt:variant>
      <vt:variant>
        <vt:lpwstr>https://www.beaumontlodge.com/</vt:lpwstr>
      </vt:variant>
      <vt:variant>
        <vt:lpwstr/>
      </vt:variant>
      <vt:variant>
        <vt:i4>4653060</vt:i4>
      </vt:variant>
      <vt:variant>
        <vt:i4>66</vt:i4>
      </vt:variant>
      <vt:variant>
        <vt:i4>0</vt:i4>
      </vt:variant>
      <vt:variant>
        <vt:i4>5</vt:i4>
      </vt:variant>
      <vt:variant>
        <vt:lpwstr>sms:07592 787533</vt:lpwstr>
      </vt:variant>
      <vt:variant>
        <vt:lpwstr/>
      </vt:variant>
      <vt:variant>
        <vt:i4>5308483</vt:i4>
      </vt:variant>
      <vt:variant>
        <vt:i4>63</vt:i4>
      </vt:variant>
      <vt:variant>
        <vt:i4>0</vt:i4>
      </vt:variant>
      <vt:variant>
        <vt:i4>5</vt:i4>
      </vt:variant>
      <vt:variant>
        <vt:lpwstr>callto:0303 303 0023</vt:lpwstr>
      </vt:variant>
      <vt:variant>
        <vt:lpwstr/>
      </vt:variant>
      <vt:variant>
        <vt:i4>4915253</vt:i4>
      </vt:variant>
      <vt:variant>
        <vt:i4>60</vt:i4>
      </vt:variant>
      <vt:variant>
        <vt:i4>0</vt:i4>
      </vt:variant>
      <vt:variant>
        <vt:i4>5</vt:i4>
      </vt:variant>
      <vt:variant>
        <vt:lpwstr>mailto:enquiries@healthwatchsurrey.co.uk</vt:lpwstr>
      </vt:variant>
      <vt:variant>
        <vt:lpwstr/>
      </vt:variant>
      <vt:variant>
        <vt:i4>1769481</vt:i4>
      </vt:variant>
      <vt:variant>
        <vt:i4>57</vt:i4>
      </vt:variant>
      <vt:variant>
        <vt:i4>0</vt:i4>
      </vt:variant>
      <vt:variant>
        <vt:i4>5</vt:i4>
      </vt:variant>
      <vt:variant>
        <vt:lpwstr>https://www.smartsurvey.co.uk/s/HealthwatchSurreyCareHomeFamilyFriendsSurvey/</vt:lpwstr>
      </vt:variant>
      <vt:variant>
        <vt:lpwstr/>
      </vt:variant>
      <vt:variant>
        <vt:i4>1572919</vt:i4>
      </vt:variant>
      <vt:variant>
        <vt:i4>50</vt:i4>
      </vt:variant>
      <vt:variant>
        <vt:i4>0</vt:i4>
      </vt:variant>
      <vt:variant>
        <vt:i4>5</vt:i4>
      </vt:variant>
      <vt:variant>
        <vt:lpwstr/>
      </vt:variant>
      <vt:variant>
        <vt:lpwstr>_Toc121851245</vt:lpwstr>
      </vt:variant>
      <vt:variant>
        <vt:i4>1572919</vt:i4>
      </vt:variant>
      <vt:variant>
        <vt:i4>44</vt:i4>
      </vt:variant>
      <vt:variant>
        <vt:i4>0</vt:i4>
      </vt:variant>
      <vt:variant>
        <vt:i4>5</vt:i4>
      </vt:variant>
      <vt:variant>
        <vt:lpwstr/>
      </vt:variant>
      <vt:variant>
        <vt:lpwstr>_Toc121851244</vt:lpwstr>
      </vt:variant>
      <vt:variant>
        <vt:i4>1572919</vt:i4>
      </vt:variant>
      <vt:variant>
        <vt:i4>38</vt:i4>
      </vt:variant>
      <vt:variant>
        <vt:i4>0</vt:i4>
      </vt:variant>
      <vt:variant>
        <vt:i4>5</vt:i4>
      </vt:variant>
      <vt:variant>
        <vt:lpwstr/>
      </vt:variant>
      <vt:variant>
        <vt:lpwstr>_Toc121851243</vt:lpwstr>
      </vt:variant>
      <vt:variant>
        <vt:i4>1572919</vt:i4>
      </vt:variant>
      <vt:variant>
        <vt:i4>32</vt:i4>
      </vt:variant>
      <vt:variant>
        <vt:i4>0</vt:i4>
      </vt:variant>
      <vt:variant>
        <vt:i4>5</vt:i4>
      </vt:variant>
      <vt:variant>
        <vt:lpwstr/>
      </vt:variant>
      <vt:variant>
        <vt:lpwstr>_Toc121851242</vt:lpwstr>
      </vt:variant>
      <vt:variant>
        <vt:i4>1572919</vt:i4>
      </vt:variant>
      <vt:variant>
        <vt:i4>26</vt:i4>
      </vt:variant>
      <vt:variant>
        <vt:i4>0</vt:i4>
      </vt:variant>
      <vt:variant>
        <vt:i4>5</vt:i4>
      </vt:variant>
      <vt:variant>
        <vt:lpwstr/>
      </vt:variant>
      <vt:variant>
        <vt:lpwstr>_Toc121851241</vt:lpwstr>
      </vt:variant>
      <vt:variant>
        <vt:i4>1572919</vt:i4>
      </vt:variant>
      <vt:variant>
        <vt:i4>20</vt:i4>
      </vt:variant>
      <vt:variant>
        <vt:i4>0</vt:i4>
      </vt:variant>
      <vt:variant>
        <vt:i4>5</vt:i4>
      </vt:variant>
      <vt:variant>
        <vt:lpwstr/>
      </vt:variant>
      <vt:variant>
        <vt:lpwstr>_Toc121851240</vt:lpwstr>
      </vt:variant>
      <vt:variant>
        <vt:i4>2031671</vt:i4>
      </vt:variant>
      <vt:variant>
        <vt:i4>14</vt:i4>
      </vt:variant>
      <vt:variant>
        <vt:i4>0</vt:i4>
      </vt:variant>
      <vt:variant>
        <vt:i4>5</vt:i4>
      </vt:variant>
      <vt:variant>
        <vt:lpwstr/>
      </vt:variant>
      <vt:variant>
        <vt:lpwstr>_Toc121851239</vt:lpwstr>
      </vt:variant>
      <vt:variant>
        <vt:i4>2031671</vt:i4>
      </vt:variant>
      <vt:variant>
        <vt:i4>8</vt:i4>
      </vt:variant>
      <vt:variant>
        <vt:i4>0</vt:i4>
      </vt:variant>
      <vt:variant>
        <vt:i4>5</vt:i4>
      </vt:variant>
      <vt:variant>
        <vt:lpwstr/>
      </vt:variant>
      <vt:variant>
        <vt:lpwstr>_Toc121851238</vt:lpwstr>
      </vt:variant>
      <vt:variant>
        <vt:i4>2031671</vt:i4>
      </vt:variant>
      <vt:variant>
        <vt:i4>2</vt:i4>
      </vt:variant>
      <vt:variant>
        <vt:i4>0</vt:i4>
      </vt:variant>
      <vt:variant>
        <vt:i4>5</vt:i4>
      </vt:variant>
      <vt:variant>
        <vt:lpwstr/>
      </vt:variant>
      <vt:variant>
        <vt:lpwstr>_Toc121851237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Vicky Rushworth - Healthwatch Surrey</cp:lastModifiedBy>
  <cp:revision>3</cp:revision>
  <cp:lastPrinted>2023-02-24T09:40:00Z</cp:lastPrinted>
  <dcterms:created xsi:type="dcterms:W3CDTF">2023-02-24T09:40:00Z</dcterms:created>
  <dcterms:modified xsi:type="dcterms:W3CDTF">2023-02-24T09:58:00Z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