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107" w:tblpY="154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452"/>
        <w:gridCol w:w="1492"/>
        <w:gridCol w:w="1308"/>
        <w:gridCol w:w="2801"/>
        <w:gridCol w:w="919"/>
        <w:gridCol w:w="709"/>
        <w:gridCol w:w="1105"/>
      </w:tblGrid>
      <w:tr w:rsidR="007320D0" w:rsidRPr="00395001" w14:paraId="7E106732" w14:textId="77777777" w:rsidTr="00166A8A">
        <w:trPr>
          <w:trHeight w:val="274"/>
        </w:trPr>
        <w:tc>
          <w:tcPr>
            <w:tcW w:w="1095" w:type="dxa"/>
            <w:shd w:val="clear" w:color="auto" w:fill="auto"/>
          </w:tcPr>
          <w:p w14:paraId="4FEA0FD7" w14:textId="77777777" w:rsidR="007320D0" w:rsidRPr="00395001" w:rsidRDefault="007320D0" w:rsidP="00270BAC">
            <w:pPr>
              <w:spacing w:after="0" w:line="240" w:lineRule="auto"/>
              <w:rPr>
                <w:b/>
              </w:rPr>
            </w:pPr>
            <w:bookmarkStart w:id="0" w:name="_GoBack"/>
            <w:bookmarkEnd w:id="0"/>
            <w:r w:rsidRPr="00395001">
              <w:rPr>
                <w:b/>
              </w:rPr>
              <w:t>Date:</w:t>
            </w:r>
          </w:p>
        </w:tc>
        <w:tc>
          <w:tcPr>
            <w:tcW w:w="2944" w:type="dxa"/>
            <w:gridSpan w:val="2"/>
            <w:shd w:val="clear" w:color="auto" w:fill="auto"/>
          </w:tcPr>
          <w:p w14:paraId="616E8684" w14:textId="77777777" w:rsidR="007320D0" w:rsidRPr="00395001" w:rsidRDefault="008D25D5" w:rsidP="00C3760F">
            <w:pPr>
              <w:spacing w:after="0" w:line="240" w:lineRule="auto"/>
            </w:pPr>
            <w:r>
              <w:t>Tuesday 2</w:t>
            </w:r>
            <w:r w:rsidR="00C3760F">
              <w:t>4</w:t>
            </w:r>
            <w:r w:rsidRPr="008D25D5">
              <w:rPr>
                <w:vertAlign w:val="superscript"/>
              </w:rPr>
              <w:t>th</w:t>
            </w:r>
            <w:r>
              <w:t xml:space="preserve"> </w:t>
            </w:r>
            <w:r w:rsidR="00C3760F">
              <w:t>October</w:t>
            </w:r>
            <w:r w:rsidR="00F0328C">
              <w:t xml:space="preserve"> </w:t>
            </w:r>
            <w:r w:rsidR="00E10D84">
              <w:t>2017</w:t>
            </w:r>
          </w:p>
        </w:tc>
        <w:tc>
          <w:tcPr>
            <w:tcW w:w="1308" w:type="dxa"/>
            <w:shd w:val="clear" w:color="auto" w:fill="auto"/>
          </w:tcPr>
          <w:p w14:paraId="682B66DE" w14:textId="77777777" w:rsidR="007320D0" w:rsidRPr="00395001" w:rsidRDefault="007320D0" w:rsidP="00270BAC">
            <w:pPr>
              <w:spacing w:after="0" w:line="240" w:lineRule="auto"/>
              <w:rPr>
                <w:b/>
              </w:rPr>
            </w:pPr>
            <w:r w:rsidRPr="00395001">
              <w:rPr>
                <w:b/>
              </w:rPr>
              <w:t>Location:</w:t>
            </w:r>
          </w:p>
        </w:tc>
        <w:tc>
          <w:tcPr>
            <w:tcW w:w="2801" w:type="dxa"/>
            <w:shd w:val="clear" w:color="auto" w:fill="auto"/>
          </w:tcPr>
          <w:p w14:paraId="64164895" w14:textId="77777777" w:rsidR="007320D0" w:rsidRDefault="00C3760F" w:rsidP="00270BAC">
            <w:pPr>
              <w:spacing w:after="0" w:line="240" w:lineRule="auto"/>
            </w:pPr>
            <w:r>
              <w:t>Guildford Baptist Church, Millmead</w:t>
            </w:r>
          </w:p>
          <w:p w14:paraId="45EB7896" w14:textId="77777777" w:rsidR="008D25D5" w:rsidRPr="00395001" w:rsidRDefault="008D25D5" w:rsidP="00270BAC">
            <w:pPr>
              <w:spacing w:after="0" w:line="240" w:lineRule="auto"/>
            </w:pPr>
          </w:p>
        </w:tc>
        <w:tc>
          <w:tcPr>
            <w:tcW w:w="919" w:type="dxa"/>
            <w:shd w:val="clear" w:color="auto" w:fill="auto"/>
          </w:tcPr>
          <w:p w14:paraId="757DE104" w14:textId="77777777" w:rsidR="007320D0" w:rsidRPr="007320D0" w:rsidRDefault="007320D0" w:rsidP="00270BAC">
            <w:pPr>
              <w:spacing w:after="0" w:line="240" w:lineRule="auto"/>
              <w:rPr>
                <w:b/>
              </w:rPr>
            </w:pPr>
            <w:r w:rsidRPr="007320D0">
              <w:rPr>
                <w:b/>
              </w:rPr>
              <w:t>Time:</w:t>
            </w:r>
          </w:p>
        </w:tc>
        <w:tc>
          <w:tcPr>
            <w:tcW w:w="1814" w:type="dxa"/>
            <w:gridSpan w:val="2"/>
            <w:shd w:val="clear" w:color="auto" w:fill="auto"/>
          </w:tcPr>
          <w:p w14:paraId="792E3E13" w14:textId="77777777" w:rsidR="007320D0" w:rsidRPr="00395001" w:rsidRDefault="00380D78" w:rsidP="00155319">
            <w:pPr>
              <w:spacing w:after="0" w:line="240" w:lineRule="auto"/>
            </w:pPr>
            <w:r>
              <w:t xml:space="preserve">2pm – </w:t>
            </w:r>
            <w:r w:rsidR="00155319">
              <w:t>4pm</w:t>
            </w:r>
          </w:p>
        </w:tc>
      </w:tr>
      <w:tr w:rsidR="00295EBA" w:rsidRPr="00395001" w14:paraId="10884ECA" w14:textId="77777777" w:rsidTr="00270BAC">
        <w:trPr>
          <w:trHeight w:val="394"/>
        </w:trPr>
        <w:tc>
          <w:tcPr>
            <w:tcW w:w="10881" w:type="dxa"/>
            <w:gridSpan w:val="8"/>
            <w:shd w:val="clear" w:color="auto" w:fill="auto"/>
          </w:tcPr>
          <w:p w14:paraId="5653D296" w14:textId="77777777" w:rsidR="00752635" w:rsidRPr="00C3760F" w:rsidRDefault="00752635" w:rsidP="008C4EC1">
            <w:pPr>
              <w:spacing w:after="0" w:line="240" w:lineRule="auto"/>
            </w:pPr>
            <w:r w:rsidRPr="004C5C69">
              <w:rPr>
                <w:rFonts w:asciiTheme="minorHAnsi" w:hAnsiTheme="minorHAnsi"/>
                <w:b/>
              </w:rPr>
              <w:t>Present</w:t>
            </w:r>
            <w:r w:rsidRPr="004C5C69">
              <w:rPr>
                <w:rFonts w:asciiTheme="minorHAnsi" w:hAnsiTheme="minorHAnsi"/>
              </w:rPr>
              <w:t>:</w:t>
            </w:r>
            <w:r w:rsidR="00EE07BC" w:rsidRPr="004C5C69">
              <w:rPr>
                <w:rFonts w:asciiTheme="minorHAnsi" w:hAnsiTheme="minorHAnsi"/>
              </w:rPr>
              <w:t xml:space="preserve"> </w:t>
            </w:r>
            <w:r w:rsidR="00E135B2" w:rsidRPr="004C5C69">
              <w:rPr>
                <w:rFonts w:asciiTheme="minorHAnsi" w:hAnsiTheme="minorHAnsi"/>
              </w:rPr>
              <w:t xml:space="preserve"> Peter Gordon (PG), Jason </w:t>
            </w:r>
            <w:r w:rsidR="002F25F5" w:rsidRPr="004C5C69">
              <w:rPr>
                <w:rFonts w:asciiTheme="minorHAnsi" w:hAnsiTheme="minorHAnsi"/>
              </w:rPr>
              <w:t>Davies (JD)</w:t>
            </w:r>
            <w:r w:rsidR="00F0328C">
              <w:rPr>
                <w:rFonts w:asciiTheme="minorHAnsi" w:hAnsiTheme="minorHAnsi"/>
              </w:rPr>
              <w:t xml:space="preserve">, </w:t>
            </w:r>
            <w:r w:rsidR="008D25D5">
              <w:rPr>
                <w:rFonts w:asciiTheme="minorHAnsi" w:hAnsiTheme="minorHAnsi"/>
              </w:rPr>
              <w:t xml:space="preserve">Deborah Mechaneck (DM), </w:t>
            </w:r>
            <w:r w:rsidR="00F0328C">
              <w:rPr>
                <w:rFonts w:asciiTheme="minorHAnsi" w:hAnsiTheme="minorHAnsi"/>
              </w:rPr>
              <w:t>Kary Backhouse (KB),</w:t>
            </w:r>
            <w:r w:rsidR="00C3760F">
              <w:rPr>
                <w:rFonts w:asciiTheme="minorHAnsi" w:hAnsiTheme="minorHAnsi"/>
              </w:rPr>
              <w:t xml:space="preserve"> Wanda Jay (WJ), Lynne Omar (LOmar)</w:t>
            </w:r>
          </w:p>
          <w:p w14:paraId="68C2B435" w14:textId="77777777" w:rsidR="008C4EC1" w:rsidRPr="00395001" w:rsidRDefault="008C4EC1" w:rsidP="008C4EC1">
            <w:pPr>
              <w:spacing w:after="0" w:line="240" w:lineRule="auto"/>
            </w:pPr>
          </w:p>
        </w:tc>
      </w:tr>
      <w:tr w:rsidR="00295EBA" w:rsidRPr="00395001" w14:paraId="71816CD6" w14:textId="77777777" w:rsidTr="00270BAC">
        <w:trPr>
          <w:trHeight w:val="372"/>
        </w:trPr>
        <w:tc>
          <w:tcPr>
            <w:tcW w:w="10881" w:type="dxa"/>
            <w:gridSpan w:val="8"/>
            <w:shd w:val="clear" w:color="auto" w:fill="auto"/>
          </w:tcPr>
          <w:p w14:paraId="584366AF" w14:textId="77777777" w:rsidR="00752635" w:rsidRDefault="005844A8" w:rsidP="008D25D5">
            <w:pPr>
              <w:spacing w:after="0" w:line="240" w:lineRule="auto"/>
              <w:rPr>
                <w:rFonts w:asciiTheme="minorHAnsi" w:hAnsiTheme="minorHAnsi"/>
              </w:rPr>
            </w:pPr>
            <w:r w:rsidRPr="005844A8">
              <w:rPr>
                <w:b/>
              </w:rPr>
              <w:t>Apologies</w:t>
            </w:r>
            <w:r>
              <w:t xml:space="preserve">: </w:t>
            </w:r>
            <w:r w:rsidR="00E135B2">
              <w:t xml:space="preserve"> </w:t>
            </w:r>
            <w:r w:rsidR="00E01FE0">
              <w:rPr>
                <w:rFonts w:asciiTheme="minorHAnsi" w:hAnsiTheme="minorHAnsi"/>
              </w:rPr>
              <w:t xml:space="preserve"> </w:t>
            </w:r>
            <w:r w:rsidR="00C3760F">
              <w:rPr>
                <w:rFonts w:asciiTheme="minorHAnsi" w:hAnsiTheme="minorHAnsi"/>
              </w:rPr>
              <w:t xml:space="preserve">Mark Sharman (MS), </w:t>
            </w:r>
            <w:r w:rsidR="00C3760F" w:rsidRPr="004C5C69">
              <w:rPr>
                <w:rFonts w:asciiTheme="minorHAnsi" w:hAnsiTheme="minorHAnsi"/>
              </w:rPr>
              <w:t xml:space="preserve">Laurence Oates (LO), </w:t>
            </w:r>
            <w:r w:rsidR="00C3760F">
              <w:rPr>
                <w:rFonts w:asciiTheme="minorHAnsi" w:hAnsiTheme="minorHAnsi"/>
              </w:rPr>
              <w:t>Richard Davy (RD)</w:t>
            </w:r>
          </w:p>
          <w:p w14:paraId="2CC73678" w14:textId="77777777" w:rsidR="008D25D5" w:rsidRPr="00395001" w:rsidRDefault="008D25D5" w:rsidP="008D25D5">
            <w:pPr>
              <w:spacing w:after="0" w:line="240" w:lineRule="auto"/>
            </w:pPr>
          </w:p>
        </w:tc>
      </w:tr>
      <w:tr w:rsidR="005844A8" w:rsidRPr="00395001" w14:paraId="694DBBCC" w14:textId="77777777" w:rsidTr="00270BAC">
        <w:trPr>
          <w:trHeight w:val="394"/>
        </w:trPr>
        <w:tc>
          <w:tcPr>
            <w:tcW w:w="10881" w:type="dxa"/>
            <w:gridSpan w:val="8"/>
            <w:tcBorders>
              <w:bottom w:val="single" w:sz="4" w:space="0" w:color="auto"/>
            </w:tcBorders>
            <w:shd w:val="clear" w:color="auto" w:fill="auto"/>
          </w:tcPr>
          <w:p w14:paraId="0D394661" w14:textId="77777777" w:rsidR="005844A8" w:rsidRPr="00395001" w:rsidRDefault="005844A8" w:rsidP="00C3760F">
            <w:pPr>
              <w:spacing w:after="0" w:line="240" w:lineRule="auto"/>
            </w:pPr>
            <w:r w:rsidRPr="00395001">
              <w:rPr>
                <w:b/>
              </w:rPr>
              <w:t xml:space="preserve">Other </w:t>
            </w:r>
            <w:r w:rsidR="000D46F2">
              <w:rPr>
                <w:b/>
              </w:rPr>
              <w:t xml:space="preserve">HWSY </w:t>
            </w:r>
            <w:r w:rsidRPr="00395001">
              <w:rPr>
                <w:b/>
              </w:rPr>
              <w:t>Attendees</w:t>
            </w:r>
            <w:r w:rsidRPr="00395001">
              <w:t>:</w:t>
            </w:r>
            <w:r w:rsidR="00E135B2">
              <w:t xml:space="preserve"> </w:t>
            </w:r>
            <w:r w:rsidR="008C4EC1">
              <w:t xml:space="preserve"> </w:t>
            </w:r>
            <w:r w:rsidR="00C3760F">
              <w:t xml:space="preserve">Kate Scribbins (KS) </w:t>
            </w:r>
            <w:r w:rsidR="009C44D6">
              <w:t>Matthew Parris (MP)</w:t>
            </w:r>
            <w:r w:rsidR="00ED13AC">
              <w:t xml:space="preserve">, </w:t>
            </w:r>
            <w:r w:rsidR="008D25D5">
              <w:t>Lisa Sian (LS)</w:t>
            </w:r>
            <w:r w:rsidR="00F0328C">
              <w:t xml:space="preserve">, </w:t>
            </w:r>
            <w:r w:rsidR="00C3760F">
              <w:t>Samantha Botsford</w:t>
            </w:r>
            <w:r w:rsidR="00F0328C">
              <w:t xml:space="preserve"> (</w:t>
            </w:r>
            <w:r w:rsidR="00C3760F">
              <w:t>SB</w:t>
            </w:r>
            <w:r w:rsidR="00F0328C">
              <w:t>)</w:t>
            </w:r>
            <w:r w:rsidR="00C3760F">
              <w:t>, Jacquie Pond (JP)</w:t>
            </w:r>
          </w:p>
        </w:tc>
      </w:tr>
      <w:tr w:rsidR="0095115D" w:rsidRPr="00395001" w14:paraId="031800A2" w14:textId="77777777" w:rsidTr="00270BAC">
        <w:trPr>
          <w:trHeight w:val="196"/>
        </w:trPr>
        <w:tc>
          <w:tcPr>
            <w:tcW w:w="10881" w:type="dxa"/>
            <w:gridSpan w:val="8"/>
            <w:tcBorders>
              <w:left w:val="nil"/>
              <w:right w:val="nil"/>
            </w:tcBorders>
            <w:shd w:val="clear" w:color="auto" w:fill="auto"/>
          </w:tcPr>
          <w:p w14:paraId="662A62AA" w14:textId="77777777" w:rsidR="0095115D" w:rsidRPr="00395001" w:rsidRDefault="0095115D" w:rsidP="00270BAC">
            <w:pPr>
              <w:spacing w:after="0" w:line="240" w:lineRule="auto"/>
              <w:rPr>
                <w:b/>
              </w:rPr>
            </w:pPr>
          </w:p>
        </w:tc>
      </w:tr>
      <w:tr w:rsidR="005844A8" w:rsidRPr="00395001" w14:paraId="37E4A652" w14:textId="77777777" w:rsidTr="00CE308C">
        <w:trPr>
          <w:trHeight w:val="372"/>
        </w:trPr>
        <w:tc>
          <w:tcPr>
            <w:tcW w:w="2547" w:type="dxa"/>
            <w:gridSpan w:val="2"/>
            <w:shd w:val="clear" w:color="auto" w:fill="auto"/>
          </w:tcPr>
          <w:p w14:paraId="4ADCF768" w14:textId="77777777" w:rsidR="005844A8" w:rsidRPr="00395001" w:rsidRDefault="005844A8" w:rsidP="00270BAC">
            <w:pPr>
              <w:spacing w:after="0" w:line="240" w:lineRule="auto"/>
              <w:rPr>
                <w:b/>
              </w:rPr>
            </w:pPr>
            <w:r w:rsidRPr="00395001">
              <w:rPr>
                <w:b/>
              </w:rPr>
              <w:t>Agenda Item</w:t>
            </w:r>
          </w:p>
        </w:tc>
        <w:tc>
          <w:tcPr>
            <w:tcW w:w="6520" w:type="dxa"/>
            <w:gridSpan w:val="4"/>
            <w:shd w:val="clear" w:color="auto" w:fill="auto"/>
          </w:tcPr>
          <w:p w14:paraId="1A0C1F3C" w14:textId="77777777" w:rsidR="005844A8" w:rsidRPr="00395001" w:rsidRDefault="005844A8" w:rsidP="00270BAC">
            <w:pPr>
              <w:spacing w:after="0" w:line="240" w:lineRule="auto"/>
              <w:rPr>
                <w:b/>
              </w:rPr>
            </w:pPr>
            <w:r w:rsidRPr="00395001">
              <w:rPr>
                <w:b/>
              </w:rPr>
              <w:t>Discussed/Action</w:t>
            </w:r>
          </w:p>
        </w:tc>
        <w:tc>
          <w:tcPr>
            <w:tcW w:w="709" w:type="dxa"/>
            <w:shd w:val="clear" w:color="auto" w:fill="auto"/>
          </w:tcPr>
          <w:p w14:paraId="5E171218" w14:textId="77777777" w:rsidR="005844A8" w:rsidRPr="00395001" w:rsidRDefault="005844A8" w:rsidP="00270BAC">
            <w:pPr>
              <w:spacing w:after="0" w:line="240" w:lineRule="auto"/>
              <w:rPr>
                <w:b/>
              </w:rPr>
            </w:pPr>
            <w:r w:rsidRPr="00395001">
              <w:rPr>
                <w:b/>
              </w:rPr>
              <w:t>Who</w:t>
            </w:r>
          </w:p>
        </w:tc>
        <w:tc>
          <w:tcPr>
            <w:tcW w:w="1105" w:type="dxa"/>
            <w:shd w:val="clear" w:color="auto" w:fill="auto"/>
          </w:tcPr>
          <w:p w14:paraId="361DFFA1" w14:textId="77777777" w:rsidR="005844A8" w:rsidRPr="00395001" w:rsidRDefault="005844A8" w:rsidP="00270BAC">
            <w:pPr>
              <w:spacing w:after="0" w:line="240" w:lineRule="auto"/>
              <w:rPr>
                <w:b/>
              </w:rPr>
            </w:pPr>
            <w:r w:rsidRPr="00395001">
              <w:rPr>
                <w:b/>
              </w:rPr>
              <w:t>By When</w:t>
            </w:r>
          </w:p>
        </w:tc>
      </w:tr>
      <w:tr w:rsidR="005844A8" w:rsidRPr="00395001" w14:paraId="43504DFE" w14:textId="77777777" w:rsidTr="00CE308C">
        <w:trPr>
          <w:trHeight w:val="394"/>
        </w:trPr>
        <w:tc>
          <w:tcPr>
            <w:tcW w:w="2547" w:type="dxa"/>
            <w:gridSpan w:val="2"/>
            <w:shd w:val="clear" w:color="auto" w:fill="auto"/>
          </w:tcPr>
          <w:p w14:paraId="59CD61AB" w14:textId="77777777" w:rsidR="005844A8" w:rsidRPr="00445221" w:rsidRDefault="00516581" w:rsidP="00997B0B">
            <w:pPr>
              <w:pStyle w:val="ListParagraph"/>
              <w:numPr>
                <w:ilvl w:val="0"/>
                <w:numId w:val="1"/>
              </w:numPr>
              <w:spacing w:after="0" w:line="240" w:lineRule="auto"/>
              <w:rPr>
                <w:b/>
              </w:rPr>
            </w:pPr>
            <w:r w:rsidRPr="00445221">
              <w:rPr>
                <w:b/>
              </w:rPr>
              <w:t xml:space="preserve">Welcome </w:t>
            </w:r>
            <w:r w:rsidR="00915BAF" w:rsidRPr="00445221">
              <w:rPr>
                <w:b/>
              </w:rPr>
              <w:t>and apologies</w:t>
            </w:r>
          </w:p>
        </w:tc>
        <w:tc>
          <w:tcPr>
            <w:tcW w:w="6520" w:type="dxa"/>
            <w:gridSpan w:val="4"/>
            <w:shd w:val="clear" w:color="auto" w:fill="auto"/>
          </w:tcPr>
          <w:p w14:paraId="3728BAB5" w14:textId="77777777" w:rsidR="000B1FF4" w:rsidRDefault="00EE188C" w:rsidP="00EA5BA0">
            <w:pPr>
              <w:spacing w:after="0" w:line="240" w:lineRule="auto"/>
            </w:pPr>
            <w:r>
              <w:t xml:space="preserve">PG opened the meeting, </w:t>
            </w:r>
            <w:r w:rsidR="00B97C37">
              <w:t xml:space="preserve">welcomed </w:t>
            </w:r>
            <w:r w:rsidR="003758C3">
              <w:t>those present</w:t>
            </w:r>
            <w:r w:rsidR="00B97C37">
              <w:t xml:space="preserve"> and </w:t>
            </w:r>
            <w:r w:rsidR="008D25D5">
              <w:t xml:space="preserve">noted the apologies. </w:t>
            </w:r>
          </w:p>
          <w:p w14:paraId="308F8693" w14:textId="77777777" w:rsidR="00F0328C" w:rsidRDefault="00F0328C" w:rsidP="00EA5BA0">
            <w:pPr>
              <w:spacing w:after="0" w:line="240" w:lineRule="auto"/>
            </w:pPr>
          </w:p>
          <w:p w14:paraId="0D2A808F" w14:textId="77777777" w:rsidR="00F0328C" w:rsidRDefault="00C3760F" w:rsidP="00EA5BA0">
            <w:pPr>
              <w:spacing w:after="0" w:line="240" w:lineRule="auto"/>
            </w:pPr>
            <w:r>
              <w:t>The meeting was declared quorate as 5 directors were present.</w:t>
            </w:r>
          </w:p>
          <w:p w14:paraId="3292A88B" w14:textId="77777777" w:rsidR="005468C6" w:rsidRPr="00395001" w:rsidRDefault="005468C6" w:rsidP="00F0328C">
            <w:pPr>
              <w:spacing w:after="0" w:line="240" w:lineRule="auto"/>
            </w:pPr>
          </w:p>
        </w:tc>
        <w:tc>
          <w:tcPr>
            <w:tcW w:w="709" w:type="dxa"/>
            <w:shd w:val="clear" w:color="auto" w:fill="auto"/>
          </w:tcPr>
          <w:p w14:paraId="3F58B7FC" w14:textId="77777777" w:rsidR="005844A8" w:rsidRPr="00395001" w:rsidRDefault="005844A8" w:rsidP="00270BAC">
            <w:pPr>
              <w:spacing w:after="0" w:line="240" w:lineRule="auto"/>
            </w:pPr>
          </w:p>
        </w:tc>
        <w:tc>
          <w:tcPr>
            <w:tcW w:w="1105" w:type="dxa"/>
            <w:shd w:val="clear" w:color="auto" w:fill="auto"/>
          </w:tcPr>
          <w:p w14:paraId="49971012" w14:textId="77777777" w:rsidR="005844A8" w:rsidRPr="00395001" w:rsidRDefault="005844A8" w:rsidP="00270BAC">
            <w:pPr>
              <w:spacing w:after="0" w:line="240" w:lineRule="auto"/>
            </w:pPr>
          </w:p>
        </w:tc>
      </w:tr>
      <w:tr w:rsidR="002470F7" w:rsidRPr="00395001" w14:paraId="5885E432" w14:textId="77777777" w:rsidTr="00CE308C">
        <w:trPr>
          <w:trHeight w:val="429"/>
        </w:trPr>
        <w:tc>
          <w:tcPr>
            <w:tcW w:w="2547" w:type="dxa"/>
            <w:gridSpan w:val="2"/>
            <w:shd w:val="clear" w:color="auto" w:fill="auto"/>
          </w:tcPr>
          <w:p w14:paraId="7ACCDFBD" w14:textId="77777777" w:rsidR="002470F7" w:rsidRPr="00445221" w:rsidRDefault="002470F7" w:rsidP="00997B0B">
            <w:pPr>
              <w:pStyle w:val="ListParagraph"/>
              <w:numPr>
                <w:ilvl w:val="0"/>
                <w:numId w:val="1"/>
              </w:numPr>
              <w:spacing w:after="0" w:line="240" w:lineRule="auto"/>
              <w:rPr>
                <w:b/>
              </w:rPr>
            </w:pPr>
            <w:r w:rsidRPr="00445221">
              <w:rPr>
                <w:b/>
              </w:rPr>
              <w:t>Declarations of interest</w:t>
            </w:r>
          </w:p>
        </w:tc>
        <w:tc>
          <w:tcPr>
            <w:tcW w:w="6520" w:type="dxa"/>
            <w:gridSpan w:val="4"/>
            <w:shd w:val="clear" w:color="auto" w:fill="auto"/>
          </w:tcPr>
          <w:p w14:paraId="20B04707" w14:textId="77777777" w:rsidR="00C3760F" w:rsidRDefault="00C3760F" w:rsidP="00DE5036">
            <w:pPr>
              <w:spacing w:after="0" w:line="240" w:lineRule="auto"/>
            </w:pPr>
            <w:r>
              <w:t>The following updates to the declarations of interest were noted;</w:t>
            </w:r>
          </w:p>
          <w:p w14:paraId="25A1AAA4" w14:textId="77777777" w:rsidR="00C3760F" w:rsidRDefault="00C3760F" w:rsidP="00DE5036">
            <w:pPr>
              <w:spacing w:after="0" w:line="240" w:lineRule="auto"/>
            </w:pPr>
          </w:p>
          <w:p w14:paraId="461C19EA" w14:textId="77777777" w:rsidR="003758C3" w:rsidRDefault="00C3760F" w:rsidP="00C3760F">
            <w:pPr>
              <w:spacing w:after="0" w:line="240" w:lineRule="auto"/>
            </w:pPr>
            <w:r>
              <w:t xml:space="preserve">LOmar has joined the patient advisory group at Royal Marsden Hospital. PG is now Chair of the Queen Elizabeth </w:t>
            </w:r>
            <w:r w:rsidR="007F0F19">
              <w:t>F</w:t>
            </w:r>
            <w:r>
              <w:t xml:space="preserve">oundation. </w:t>
            </w:r>
            <w:r w:rsidR="003758C3">
              <w:t xml:space="preserve"> </w:t>
            </w:r>
          </w:p>
          <w:p w14:paraId="3F1AF2A9" w14:textId="77777777" w:rsidR="00C3760F" w:rsidRDefault="00C3760F" w:rsidP="00C3760F">
            <w:pPr>
              <w:spacing w:after="0" w:line="240" w:lineRule="auto"/>
            </w:pPr>
          </w:p>
          <w:p w14:paraId="07DC1045" w14:textId="77777777" w:rsidR="00C3760F" w:rsidRPr="00D22E50" w:rsidRDefault="00C3760F" w:rsidP="00C3760F">
            <w:pPr>
              <w:spacing w:after="0" w:line="240" w:lineRule="auto"/>
              <w:rPr>
                <w:b/>
              </w:rPr>
            </w:pPr>
            <w:r w:rsidRPr="00D22E50">
              <w:rPr>
                <w:b/>
              </w:rPr>
              <w:t>Action: LS to update the declarations of interest with the amendments for LOmar and PG</w:t>
            </w:r>
          </w:p>
          <w:p w14:paraId="2068D680" w14:textId="77777777" w:rsidR="00C3760F" w:rsidRPr="00DE5036" w:rsidRDefault="00C3760F" w:rsidP="00C3760F">
            <w:pPr>
              <w:spacing w:after="0" w:line="240" w:lineRule="auto"/>
            </w:pPr>
          </w:p>
        </w:tc>
        <w:tc>
          <w:tcPr>
            <w:tcW w:w="709" w:type="dxa"/>
            <w:shd w:val="clear" w:color="auto" w:fill="auto"/>
          </w:tcPr>
          <w:p w14:paraId="70F99F26" w14:textId="77777777" w:rsidR="007D4E4D" w:rsidRDefault="00E10D84" w:rsidP="00270BAC">
            <w:pPr>
              <w:spacing w:after="0" w:line="240" w:lineRule="auto"/>
              <w:jc w:val="both"/>
            </w:pPr>
            <w:r>
              <w:t xml:space="preserve"> </w:t>
            </w:r>
          </w:p>
          <w:p w14:paraId="335B6CEA" w14:textId="77777777" w:rsidR="00940C3A" w:rsidRDefault="00940C3A" w:rsidP="00270BAC">
            <w:pPr>
              <w:spacing w:after="0" w:line="240" w:lineRule="auto"/>
              <w:jc w:val="both"/>
            </w:pPr>
          </w:p>
          <w:p w14:paraId="556E2D71" w14:textId="77777777" w:rsidR="00940C3A" w:rsidRDefault="00940C3A" w:rsidP="00270BAC">
            <w:pPr>
              <w:spacing w:after="0" w:line="240" w:lineRule="auto"/>
              <w:jc w:val="both"/>
            </w:pPr>
          </w:p>
          <w:p w14:paraId="7ED2191F" w14:textId="77777777" w:rsidR="00940C3A" w:rsidRDefault="00940C3A" w:rsidP="00270BAC">
            <w:pPr>
              <w:spacing w:after="0" w:line="240" w:lineRule="auto"/>
              <w:jc w:val="both"/>
            </w:pPr>
          </w:p>
          <w:p w14:paraId="5D1AA8A1" w14:textId="77777777" w:rsidR="00940C3A" w:rsidRDefault="00940C3A" w:rsidP="00270BAC">
            <w:pPr>
              <w:spacing w:after="0" w:line="240" w:lineRule="auto"/>
              <w:jc w:val="both"/>
            </w:pPr>
          </w:p>
          <w:p w14:paraId="62C417C1" w14:textId="77777777" w:rsidR="00940C3A" w:rsidRPr="00940C3A" w:rsidRDefault="00C3760F" w:rsidP="00270BAC">
            <w:pPr>
              <w:spacing w:after="0" w:line="240" w:lineRule="auto"/>
              <w:jc w:val="both"/>
              <w:rPr>
                <w:b/>
              </w:rPr>
            </w:pPr>
            <w:r>
              <w:rPr>
                <w:b/>
              </w:rPr>
              <w:t>LS</w:t>
            </w:r>
          </w:p>
        </w:tc>
        <w:tc>
          <w:tcPr>
            <w:tcW w:w="1105" w:type="dxa"/>
            <w:shd w:val="clear" w:color="auto" w:fill="auto"/>
          </w:tcPr>
          <w:p w14:paraId="17D03D34" w14:textId="77777777" w:rsidR="008D7585" w:rsidRDefault="008D7585" w:rsidP="00270BAC">
            <w:pPr>
              <w:spacing w:after="0" w:line="240" w:lineRule="auto"/>
            </w:pPr>
          </w:p>
          <w:p w14:paraId="2AC8B18F" w14:textId="77777777" w:rsidR="00C3760F" w:rsidRDefault="00C3760F" w:rsidP="00270BAC">
            <w:pPr>
              <w:spacing w:after="0" w:line="240" w:lineRule="auto"/>
            </w:pPr>
          </w:p>
          <w:p w14:paraId="7050813B" w14:textId="77777777" w:rsidR="00C3760F" w:rsidRDefault="00C3760F" w:rsidP="00270BAC">
            <w:pPr>
              <w:spacing w:after="0" w:line="240" w:lineRule="auto"/>
            </w:pPr>
          </w:p>
          <w:p w14:paraId="5B7A9CCF" w14:textId="77777777" w:rsidR="00C3760F" w:rsidRDefault="00C3760F" w:rsidP="00270BAC">
            <w:pPr>
              <w:spacing w:after="0" w:line="240" w:lineRule="auto"/>
            </w:pPr>
          </w:p>
          <w:p w14:paraId="09DE8C17" w14:textId="77777777" w:rsidR="00C3760F" w:rsidRDefault="00C3760F" w:rsidP="00270BAC">
            <w:pPr>
              <w:spacing w:after="0" w:line="240" w:lineRule="auto"/>
            </w:pPr>
          </w:p>
          <w:p w14:paraId="39B10E7F" w14:textId="77777777" w:rsidR="00C3760F" w:rsidRPr="005D0671" w:rsidRDefault="00D22E50" w:rsidP="00270BAC">
            <w:pPr>
              <w:spacing w:after="0" w:line="240" w:lineRule="auto"/>
              <w:rPr>
                <w:b/>
              </w:rPr>
            </w:pPr>
            <w:r w:rsidRPr="005D0671">
              <w:rPr>
                <w:b/>
              </w:rPr>
              <w:t>23/01/18</w:t>
            </w:r>
          </w:p>
        </w:tc>
      </w:tr>
      <w:tr w:rsidR="00867E4F" w:rsidRPr="00395001" w14:paraId="02EFFE3B" w14:textId="77777777" w:rsidTr="00CE308C">
        <w:trPr>
          <w:trHeight w:val="603"/>
        </w:trPr>
        <w:tc>
          <w:tcPr>
            <w:tcW w:w="2547" w:type="dxa"/>
            <w:gridSpan w:val="2"/>
            <w:shd w:val="clear" w:color="auto" w:fill="auto"/>
          </w:tcPr>
          <w:p w14:paraId="239025A3" w14:textId="77777777" w:rsidR="00867E4F" w:rsidRPr="00445221" w:rsidRDefault="005973E8" w:rsidP="00997B0B">
            <w:pPr>
              <w:pStyle w:val="ListParagraph"/>
              <w:numPr>
                <w:ilvl w:val="0"/>
                <w:numId w:val="1"/>
              </w:numPr>
              <w:spacing w:after="0" w:line="240" w:lineRule="auto"/>
              <w:rPr>
                <w:b/>
              </w:rPr>
            </w:pPr>
            <w:r w:rsidRPr="00445221">
              <w:rPr>
                <w:b/>
              </w:rPr>
              <w:t>Questions from the Public</w:t>
            </w:r>
            <w:r w:rsidR="00E10D84">
              <w:rPr>
                <w:b/>
              </w:rPr>
              <w:t xml:space="preserve"> (previously tabled)</w:t>
            </w:r>
          </w:p>
        </w:tc>
        <w:tc>
          <w:tcPr>
            <w:tcW w:w="6520" w:type="dxa"/>
            <w:gridSpan w:val="4"/>
            <w:shd w:val="clear" w:color="auto" w:fill="auto"/>
          </w:tcPr>
          <w:p w14:paraId="6C009F07" w14:textId="77777777" w:rsidR="001E6A2A" w:rsidRPr="00395001" w:rsidRDefault="00DE5036" w:rsidP="001E6A2A">
            <w:pPr>
              <w:spacing w:after="0" w:line="240" w:lineRule="auto"/>
            </w:pPr>
            <w:r>
              <w:t>No questions were received from the public this quarter.</w:t>
            </w:r>
          </w:p>
        </w:tc>
        <w:tc>
          <w:tcPr>
            <w:tcW w:w="709" w:type="dxa"/>
            <w:shd w:val="clear" w:color="auto" w:fill="auto"/>
          </w:tcPr>
          <w:p w14:paraId="6EE1ADF3" w14:textId="77777777" w:rsidR="00146A0F" w:rsidRDefault="00146A0F" w:rsidP="00270BAC">
            <w:pPr>
              <w:spacing w:after="0" w:line="240" w:lineRule="auto"/>
              <w:jc w:val="both"/>
            </w:pPr>
          </w:p>
          <w:p w14:paraId="62DB3E62" w14:textId="77777777" w:rsidR="004E6418" w:rsidRDefault="004E6418" w:rsidP="00270BAC">
            <w:pPr>
              <w:spacing w:after="0" w:line="240" w:lineRule="auto"/>
              <w:jc w:val="both"/>
            </w:pPr>
          </w:p>
          <w:p w14:paraId="0FF5203A" w14:textId="77777777" w:rsidR="004E6418" w:rsidRDefault="004E6418" w:rsidP="00270BAC">
            <w:pPr>
              <w:spacing w:after="0" w:line="240" w:lineRule="auto"/>
              <w:jc w:val="both"/>
            </w:pPr>
          </w:p>
          <w:p w14:paraId="49E216C1" w14:textId="77777777" w:rsidR="004E6418" w:rsidRPr="00F268E0" w:rsidRDefault="004E6418" w:rsidP="00270BAC">
            <w:pPr>
              <w:spacing w:after="0" w:line="240" w:lineRule="auto"/>
              <w:jc w:val="both"/>
              <w:rPr>
                <w:b/>
              </w:rPr>
            </w:pPr>
          </w:p>
        </w:tc>
        <w:tc>
          <w:tcPr>
            <w:tcW w:w="1105" w:type="dxa"/>
            <w:shd w:val="clear" w:color="auto" w:fill="auto"/>
          </w:tcPr>
          <w:p w14:paraId="018FC11C" w14:textId="77777777" w:rsidR="00146A0F" w:rsidRPr="00395001" w:rsidRDefault="00146A0F" w:rsidP="00270BAC">
            <w:pPr>
              <w:spacing w:after="0" w:line="240" w:lineRule="auto"/>
            </w:pPr>
          </w:p>
        </w:tc>
      </w:tr>
      <w:tr w:rsidR="00867E4F" w:rsidRPr="00395001" w14:paraId="3E94081A" w14:textId="77777777" w:rsidTr="00CE308C">
        <w:trPr>
          <w:trHeight w:val="1148"/>
        </w:trPr>
        <w:tc>
          <w:tcPr>
            <w:tcW w:w="2547" w:type="dxa"/>
            <w:gridSpan w:val="2"/>
            <w:shd w:val="clear" w:color="auto" w:fill="auto"/>
          </w:tcPr>
          <w:p w14:paraId="4BF8D39C" w14:textId="77777777" w:rsidR="00867E4F" w:rsidRPr="00445221" w:rsidRDefault="005973E8" w:rsidP="00997B0B">
            <w:pPr>
              <w:pStyle w:val="ListParagraph"/>
              <w:numPr>
                <w:ilvl w:val="0"/>
                <w:numId w:val="1"/>
              </w:numPr>
              <w:spacing w:after="0" w:line="240" w:lineRule="auto"/>
              <w:rPr>
                <w:b/>
              </w:rPr>
            </w:pPr>
            <w:r w:rsidRPr="00445221">
              <w:rPr>
                <w:b/>
              </w:rPr>
              <w:t>Approval of the previous minutes</w:t>
            </w:r>
            <w:r w:rsidR="00355E7E" w:rsidRPr="00445221">
              <w:rPr>
                <w:b/>
              </w:rPr>
              <w:t xml:space="preserve"> and </w:t>
            </w:r>
            <w:r w:rsidR="005E64B9">
              <w:rPr>
                <w:b/>
              </w:rPr>
              <w:t>matters arising</w:t>
            </w:r>
          </w:p>
        </w:tc>
        <w:tc>
          <w:tcPr>
            <w:tcW w:w="6520" w:type="dxa"/>
            <w:gridSpan w:val="4"/>
            <w:shd w:val="clear" w:color="auto" w:fill="auto"/>
          </w:tcPr>
          <w:p w14:paraId="23DAD329" w14:textId="77777777" w:rsidR="00D842A2" w:rsidRPr="00355E7E" w:rsidRDefault="00DE5036" w:rsidP="00D22E50">
            <w:pPr>
              <w:spacing w:after="0" w:line="240" w:lineRule="auto"/>
            </w:pPr>
            <w:r>
              <w:t xml:space="preserve">The minutes </w:t>
            </w:r>
            <w:r w:rsidR="00D22E50">
              <w:t>of the July Board meeting in pub</w:t>
            </w:r>
            <w:r w:rsidR="003C54CB">
              <w:t>l</w:t>
            </w:r>
            <w:r w:rsidR="00D22E50">
              <w:t>ic were approved by the Board and signed by PG.</w:t>
            </w:r>
          </w:p>
        </w:tc>
        <w:tc>
          <w:tcPr>
            <w:tcW w:w="709" w:type="dxa"/>
            <w:shd w:val="clear" w:color="auto" w:fill="auto"/>
          </w:tcPr>
          <w:p w14:paraId="1CE3A211" w14:textId="77777777" w:rsidR="00EB4FED" w:rsidRDefault="00EB4FED" w:rsidP="003309B5">
            <w:pPr>
              <w:spacing w:after="0" w:line="240" w:lineRule="auto"/>
              <w:jc w:val="both"/>
              <w:rPr>
                <w:b/>
                <w:sz w:val="20"/>
              </w:rPr>
            </w:pPr>
          </w:p>
          <w:p w14:paraId="63CD154E" w14:textId="77777777" w:rsidR="00EB4FED" w:rsidRDefault="00EB4FED" w:rsidP="003309B5">
            <w:pPr>
              <w:spacing w:after="0" w:line="240" w:lineRule="auto"/>
              <w:jc w:val="both"/>
              <w:rPr>
                <w:b/>
                <w:sz w:val="20"/>
              </w:rPr>
            </w:pPr>
          </w:p>
          <w:p w14:paraId="4DB734D7" w14:textId="77777777" w:rsidR="00D842A2" w:rsidRPr="00930109" w:rsidRDefault="00D842A2" w:rsidP="00F0328C">
            <w:pPr>
              <w:spacing w:after="0" w:line="240" w:lineRule="auto"/>
              <w:jc w:val="both"/>
              <w:rPr>
                <w:b/>
              </w:rPr>
            </w:pPr>
          </w:p>
        </w:tc>
        <w:tc>
          <w:tcPr>
            <w:tcW w:w="1105" w:type="dxa"/>
            <w:shd w:val="clear" w:color="auto" w:fill="auto"/>
          </w:tcPr>
          <w:p w14:paraId="0872FE57" w14:textId="77777777" w:rsidR="00861252" w:rsidRPr="00395001" w:rsidRDefault="00861252" w:rsidP="0026093A">
            <w:pPr>
              <w:spacing w:after="0" w:line="240" w:lineRule="auto"/>
            </w:pPr>
          </w:p>
        </w:tc>
      </w:tr>
      <w:tr w:rsidR="0026093A" w:rsidRPr="00395001" w14:paraId="45BC1B30" w14:textId="77777777" w:rsidTr="00D22E50">
        <w:trPr>
          <w:trHeight w:val="2044"/>
        </w:trPr>
        <w:tc>
          <w:tcPr>
            <w:tcW w:w="2547" w:type="dxa"/>
            <w:gridSpan w:val="2"/>
            <w:shd w:val="clear" w:color="auto" w:fill="auto"/>
          </w:tcPr>
          <w:p w14:paraId="5007A5A3" w14:textId="77777777" w:rsidR="0026093A" w:rsidRDefault="00D22E50" w:rsidP="00997B0B">
            <w:pPr>
              <w:pStyle w:val="ListParagraph"/>
              <w:numPr>
                <w:ilvl w:val="0"/>
                <w:numId w:val="1"/>
              </w:numPr>
              <w:spacing w:after="0" w:line="240" w:lineRule="auto"/>
              <w:rPr>
                <w:b/>
              </w:rPr>
            </w:pPr>
            <w:r>
              <w:rPr>
                <w:b/>
              </w:rPr>
              <w:t>CEO Report</w:t>
            </w:r>
          </w:p>
          <w:p w14:paraId="506A3009" w14:textId="77777777" w:rsidR="00D22E50" w:rsidRDefault="00D22E50" w:rsidP="00D22E50">
            <w:pPr>
              <w:spacing w:after="0" w:line="240" w:lineRule="auto"/>
              <w:rPr>
                <w:b/>
              </w:rPr>
            </w:pPr>
          </w:p>
          <w:p w14:paraId="14C1B099" w14:textId="77777777" w:rsidR="00D22E50" w:rsidRPr="00D22E50" w:rsidRDefault="00D22E50" w:rsidP="00D22E50">
            <w:pPr>
              <w:spacing w:after="0" w:line="240" w:lineRule="auto"/>
              <w:rPr>
                <w:i/>
              </w:rPr>
            </w:pPr>
            <w:r w:rsidRPr="00D22E50">
              <w:rPr>
                <w:i/>
              </w:rPr>
              <w:t>Including review of Q2 and financial summary</w:t>
            </w:r>
          </w:p>
          <w:p w14:paraId="65A0A390" w14:textId="77777777" w:rsidR="00D22E50" w:rsidRPr="00D22E50" w:rsidRDefault="00D22E50" w:rsidP="00D22E50">
            <w:pPr>
              <w:spacing w:after="0" w:line="240" w:lineRule="auto"/>
              <w:rPr>
                <w:i/>
              </w:rPr>
            </w:pPr>
          </w:p>
          <w:p w14:paraId="5EAFBE2D" w14:textId="77777777" w:rsidR="00D22E50" w:rsidRPr="00D22E50" w:rsidRDefault="00D22E50" w:rsidP="00D22E50">
            <w:pPr>
              <w:spacing w:after="0" w:line="240" w:lineRule="auto"/>
              <w:rPr>
                <w:b/>
              </w:rPr>
            </w:pPr>
            <w:r w:rsidRPr="00D22E50">
              <w:rPr>
                <w:i/>
              </w:rPr>
              <w:t>Quarterly Activity and Outcomes report</w:t>
            </w:r>
          </w:p>
        </w:tc>
        <w:tc>
          <w:tcPr>
            <w:tcW w:w="6520" w:type="dxa"/>
            <w:gridSpan w:val="4"/>
            <w:shd w:val="clear" w:color="auto" w:fill="auto"/>
          </w:tcPr>
          <w:p w14:paraId="171FAFA6" w14:textId="77777777" w:rsidR="00AE5950" w:rsidRDefault="009B4B9A" w:rsidP="00A850C8">
            <w:pPr>
              <w:spacing w:after="0" w:line="240" w:lineRule="auto"/>
            </w:pPr>
            <w:r>
              <w:t>KS gave an update on Q2 activity. She attributed good progress made in the last quarter to having a stable staff team with all positions in post.</w:t>
            </w:r>
          </w:p>
          <w:p w14:paraId="35A22AFA" w14:textId="77777777" w:rsidR="009B4B9A" w:rsidRDefault="009B4B9A" w:rsidP="00A850C8">
            <w:pPr>
              <w:spacing w:after="0" w:line="240" w:lineRule="auto"/>
            </w:pPr>
          </w:p>
          <w:p w14:paraId="29579116" w14:textId="77777777" w:rsidR="009B4B9A" w:rsidRDefault="009B4B9A" w:rsidP="00A850C8">
            <w:pPr>
              <w:spacing w:after="0" w:line="240" w:lineRule="auto"/>
            </w:pPr>
            <w:r>
              <w:t>Confirmation was given that Surrey County Council have now extended the contract for Healthwatch Surrey for 2 additional years.</w:t>
            </w:r>
          </w:p>
          <w:p w14:paraId="1F65D1C9" w14:textId="77777777" w:rsidR="009B4B9A" w:rsidRDefault="009B4B9A" w:rsidP="00A850C8">
            <w:pPr>
              <w:spacing w:after="0" w:line="240" w:lineRule="auto"/>
            </w:pPr>
          </w:p>
          <w:p w14:paraId="202DC8DD" w14:textId="77777777" w:rsidR="004F17C7" w:rsidRPr="004F17C7" w:rsidRDefault="004F17C7" w:rsidP="00A850C8">
            <w:pPr>
              <w:spacing w:after="0" w:line="240" w:lineRule="auto"/>
              <w:rPr>
                <w:b/>
              </w:rPr>
            </w:pPr>
            <w:r w:rsidRPr="004F17C7">
              <w:rPr>
                <w:b/>
              </w:rPr>
              <w:t>Communications</w:t>
            </w:r>
          </w:p>
          <w:p w14:paraId="177F8CA5" w14:textId="77777777" w:rsidR="009B4B9A" w:rsidRDefault="009B4B9A" w:rsidP="00A850C8">
            <w:pPr>
              <w:spacing w:after="0" w:line="240" w:lineRule="auto"/>
            </w:pPr>
            <w:r>
              <w:t>During Q2 Healthwatch has seen strong results from the communication and awareness campaigns. Eagle radio ran between July – Sept and during this time we have seen 33% increase in the experiences shared with us directly through the website/helpdesk/email. A promotional video related to the Healthwatch National Awareness campaign #itstartswithyou in July was viewed over 3000 times. The challenge now will be to maintain this awareness growth.</w:t>
            </w:r>
          </w:p>
          <w:p w14:paraId="13435EED" w14:textId="77777777" w:rsidR="009B4B9A" w:rsidRDefault="009B4B9A" w:rsidP="00A850C8">
            <w:pPr>
              <w:spacing w:after="0" w:line="240" w:lineRule="auto"/>
            </w:pPr>
          </w:p>
          <w:p w14:paraId="1A9D5A6E" w14:textId="77777777" w:rsidR="004F17C7" w:rsidRDefault="004F17C7" w:rsidP="00A850C8">
            <w:pPr>
              <w:spacing w:after="0" w:line="240" w:lineRule="auto"/>
            </w:pPr>
          </w:p>
          <w:p w14:paraId="21A2E782" w14:textId="77777777" w:rsidR="004F17C7" w:rsidRDefault="004F17C7" w:rsidP="00A850C8">
            <w:pPr>
              <w:spacing w:after="0" w:line="240" w:lineRule="auto"/>
            </w:pPr>
          </w:p>
          <w:p w14:paraId="01982CE3" w14:textId="77777777" w:rsidR="004F17C7" w:rsidRPr="004F17C7" w:rsidRDefault="004F17C7" w:rsidP="00A850C8">
            <w:pPr>
              <w:spacing w:after="0" w:line="240" w:lineRule="auto"/>
              <w:rPr>
                <w:b/>
              </w:rPr>
            </w:pPr>
            <w:r w:rsidRPr="004F17C7">
              <w:rPr>
                <w:b/>
              </w:rPr>
              <w:t>Volunteers and engagement</w:t>
            </w:r>
          </w:p>
          <w:p w14:paraId="45FEBEF4" w14:textId="77777777" w:rsidR="009B4B9A" w:rsidRDefault="009B4B9A" w:rsidP="00A850C8">
            <w:pPr>
              <w:spacing w:after="0" w:line="240" w:lineRule="auto"/>
            </w:pPr>
            <w:r>
              <w:t>Q2 has seen</w:t>
            </w:r>
            <w:r w:rsidR="003C54CB">
              <w:t xml:space="preserve"> an</w:t>
            </w:r>
            <w:r>
              <w:t xml:space="preserve"> increase in volunteers and the Surrey Heath group is </w:t>
            </w:r>
            <w:r w:rsidR="003C54CB">
              <w:t xml:space="preserve">now </w:t>
            </w:r>
            <w:r>
              <w:t>up and running. Engagement has had significantly larger numbers of experiences and the commissioned work for Epsom St Helier 2020-30 has been completed and the report sent to the Trust. The team are now eva</w:t>
            </w:r>
            <w:r w:rsidR="00F05F25">
              <w:t>l</w:t>
            </w:r>
            <w:r>
              <w:t xml:space="preserve">uating the </w:t>
            </w:r>
            <w:r w:rsidR="003C54CB">
              <w:t xml:space="preserve">Epsom 2020 work </w:t>
            </w:r>
            <w:r>
              <w:t xml:space="preserve">and </w:t>
            </w:r>
            <w:r w:rsidR="00F05F25">
              <w:t xml:space="preserve">recording any learnings. </w:t>
            </w:r>
          </w:p>
          <w:p w14:paraId="58F08336" w14:textId="77777777" w:rsidR="00F05F25" w:rsidRDefault="00F05F25" w:rsidP="00A850C8">
            <w:pPr>
              <w:spacing w:after="0" w:line="240" w:lineRule="auto"/>
            </w:pPr>
          </w:p>
          <w:p w14:paraId="1DE69B7E" w14:textId="77777777" w:rsidR="004F17C7" w:rsidRPr="004F17C7" w:rsidRDefault="004F17C7" w:rsidP="00A850C8">
            <w:pPr>
              <w:spacing w:after="0" w:line="240" w:lineRule="auto"/>
              <w:rPr>
                <w:b/>
              </w:rPr>
            </w:pPr>
            <w:r w:rsidRPr="004F17C7">
              <w:rPr>
                <w:b/>
              </w:rPr>
              <w:t>Sexual health services in Surrey</w:t>
            </w:r>
          </w:p>
          <w:p w14:paraId="32E7E154" w14:textId="77777777" w:rsidR="00700A5D" w:rsidRDefault="00F05F25" w:rsidP="00A850C8">
            <w:pPr>
              <w:spacing w:after="0" w:line="240" w:lineRule="auto"/>
            </w:pPr>
            <w:r>
              <w:t xml:space="preserve">During Q2 Healthwatch responded to an emerging issue surrounding changes in sexual health services in Surrey. The issues for patients surrounding the closure of the Blanche Heriot unit became apparent during engagement with them. Issues around a lack of patient engagement and consultation into the changes were highlighted to Healthwatch Surrey. We sent 1 informal letter and 2 formal letters to gain understanding of the engagement and consultation that took place prior to the decision to close the Blanche Heriot unit. </w:t>
            </w:r>
          </w:p>
          <w:p w14:paraId="04BC21F8" w14:textId="77777777" w:rsidR="00700A5D" w:rsidRDefault="00700A5D" w:rsidP="00A850C8">
            <w:pPr>
              <w:spacing w:after="0" w:line="240" w:lineRule="auto"/>
            </w:pPr>
          </w:p>
          <w:p w14:paraId="406FE163" w14:textId="77777777" w:rsidR="00F05F25" w:rsidRDefault="00F05F25" w:rsidP="00A850C8">
            <w:pPr>
              <w:spacing w:after="0" w:line="240" w:lineRule="auto"/>
            </w:pPr>
            <w:r>
              <w:t xml:space="preserve">Following an unsatisfactory response to the </w:t>
            </w:r>
            <w:r w:rsidR="00700A5D">
              <w:t xml:space="preserve">3 </w:t>
            </w:r>
            <w:r>
              <w:t xml:space="preserve">letters the matter was escalated to the Adults and Health Select Committee. </w:t>
            </w:r>
            <w:r w:rsidR="00700A5D">
              <w:t xml:space="preserve">This led to the recommendation that </w:t>
            </w:r>
            <w:r w:rsidR="00700A5D" w:rsidRPr="00700A5D">
              <w:t>the Committee establish a task group to review the implementation phase, consultation process and lessons to be learned from the commissioning of sexual health and HIV services, with a view to informing future commissioning of services</w:t>
            </w:r>
            <w:r w:rsidR="00700A5D">
              <w:t>.</w:t>
            </w:r>
          </w:p>
          <w:p w14:paraId="1F2678F2" w14:textId="77777777" w:rsidR="00700A5D" w:rsidRDefault="00700A5D" w:rsidP="00A850C8">
            <w:pPr>
              <w:spacing w:after="0" w:line="240" w:lineRule="auto"/>
            </w:pPr>
          </w:p>
          <w:p w14:paraId="21FA978F" w14:textId="77777777" w:rsidR="00700A5D" w:rsidRDefault="00700A5D" w:rsidP="00A850C8">
            <w:pPr>
              <w:spacing w:after="0" w:line="240" w:lineRule="auto"/>
            </w:pPr>
            <w:r>
              <w:t xml:space="preserve">PG asked how </w:t>
            </w:r>
            <w:r w:rsidR="003C54CB">
              <w:t>they responded</w:t>
            </w:r>
            <w:r>
              <w:t xml:space="preserve"> to the letters, KS confirmed that the response was factual but limited and therefore required another letter requesting further information. </w:t>
            </w:r>
          </w:p>
          <w:p w14:paraId="259512E8" w14:textId="77777777" w:rsidR="00700A5D" w:rsidRDefault="00700A5D" w:rsidP="00A850C8">
            <w:pPr>
              <w:spacing w:after="0" w:line="240" w:lineRule="auto"/>
            </w:pPr>
          </w:p>
          <w:p w14:paraId="63030C78" w14:textId="77777777" w:rsidR="00700A5D" w:rsidRDefault="00700A5D" w:rsidP="00A850C8">
            <w:pPr>
              <w:spacing w:after="0" w:line="240" w:lineRule="auto"/>
            </w:pPr>
            <w:r>
              <w:t xml:space="preserve">JD asked who sits on the </w:t>
            </w:r>
            <w:r w:rsidR="00D230B0">
              <w:t>Adults and Health Select C</w:t>
            </w:r>
            <w:r>
              <w:t xml:space="preserve">ommittee and KS confirmed that it is elected councillors. </w:t>
            </w:r>
          </w:p>
          <w:p w14:paraId="07024EA9" w14:textId="77777777" w:rsidR="00700A5D" w:rsidRDefault="00700A5D" w:rsidP="00A850C8">
            <w:pPr>
              <w:spacing w:after="0" w:line="240" w:lineRule="auto"/>
            </w:pPr>
          </w:p>
          <w:p w14:paraId="7E904E8E" w14:textId="77777777" w:rsidR="00700A5D" w:rsidRDefault="00700A5D" w:rsidP="00A850C8">
            <w:pPr>
              <w:spacing w:after="0" w:line="240" w:lineRule="auto"/>
            </w:pPr>
            <w:r>
              <w:t>DM enquired as to the rationale given for cutting the service, KS explained that it was due to a funding cut to sexual health</w:t>
            </w:r>
            <w:r w:rsidR="00D230B0">
              <w:t xml:space="preserve"> services</w:t>
            </w:r>
            <w:r>
              <w:t xml:space="preserve"> in Surrey</w:t>
            </w:r>
            <w:r w:rsidR="004F17C7">
              <w:t>. They feel they are meeting r</w:t>
            </w:r>
            <w:r w:rsidR="00D230B0">
              <w:t xml:space="preserve">equirements with reduced budget, </w:t>
            </w:r>
            <w:r w:rsidR="004F17C7">
              <w:t xml:space="preserve">more outreach work, online consultations, postal tests etc. </w:t>
            </w:r>
          </w:p>
          <w:p w14:paraId="0122A164" w14:textId="77777777" w:rsidR="004F17C7" w:rsidRDefault="004F17C7" w:rsidP="00A850C8">
            <w:pPr>
              <w:spacing w:after="0" w:line="240" w:lineRule="auto"/>
            </w:pPr>
          </w:p>
          <w:p w14:paraId="289619EC" w14:textId="77777777" w:rsidR="00D230B0" w:rsidRDefault="004F17C7" w:rsidP="00A850C8">
            <w:pPr>
              <w:spacing w:after="0" w:line="240" w:lineRule="auto"/>
            </w:pPr>
            <w:r>
              <w:t xml:space="preserve">DM asked if there were any other options, KS confirmed there was only 1 bidder for the contract. </w:t>
            </w:r>
          </w:p>
          <w:p w14:paraId="216D4D1A" w14:textId="77777777" w:rsidR="00D230B0" w:rsidRDefault="00D230B0" w:rsidP="00A850C8">
            <w:pPr>
              <w:spacing w:after="0" w:line="240" w:lineRule="auto"/>
            </w:pPr>
          </w:p>
          <w:p w14:paraId="79339FAB" w14:textId="77777777" w:rsidR="004F17C7" w:rsidRDefault="004F17C7" w:rsidP="00A850C8">
            <w:pPr>
              <w:spacing w:after="0" w:line="240" w:lineRule="auto"/>
            </w:pPr>
            <w:r>
              <w:t xml:space="preserve">PG concluded that it is not ideal but hopefully </w:t>
            </w:r>
            <w:r w:rsidR="00D230B0">
              <w:t xml:space="preserve">now </w:t>
            </w:r>
            <w:r>
              <w:t xml:space="preserve">they will be thinking about changes differently in future. </w:t>
            </w:r>
          </w:p>
          <w:p w14:paraId="4C8154AD" w14:textId="77777777" w:rsidR="004F17C7" w:rsidRDefault="004F17C7" w:rsidP="00A850C8">
            <w:pPr>
              <w:spacing w:after="0" w:line="240" w:lineRule="auto"/>
            </w:pPr>
          </w:p>
          <w:p w14:paraId="189A4226" w14:textId="77777777" w:rsidR="004F17C7" w:rsidRDefault="004F17C7" w:rsidP="00A850C8">
            <w:pPr>
              <w:spacing w:after="0" w:line="240" w:lineRule="auto"/>
              <w:rPr>
                <w:b/>
              </w:rPr>
            </w:pPr>
            <w:r w:rsidRPr="004F17C7">
              <w:rPr>
                <w:b/>
              </w:rPr>
              <w:t>New Business</w:t>
            </w:r>
          </w:p>
          <w:p w14:paraId="70E8625A" w14:textId="77777777" w:rsidR="004F17C7" w:rsidRDefault="004F17C7" w:rsidP="00A850C8">
            <w:pPr>
              <w:spacing w:after="0" w:line="240" w:lineRule="auto"/>
              <w:rPr>
                <w:b/>
              </w:rPr>
            </w:pPr>
          </w:p>
          <w:p w14:paraId="1E11F987" w14:textId="77777777" w:rsidR="004F17C7" w:rsidRDefault="004F17C7" w:rsidP="00A850C8">
            <w:pPr>
              <w:spacing w:after="0" w:line="240" w:lineRule="auto"/>
            </w:pPr>
            <w:r>
              <w:t xml:space="preserve">KS confirmed that the Epsom </w:t>
            </w:r>
            <w:r w:rsidR="00D230B0">
              <w:t xml:space="preserve">2020-2030 </w:t>
            </w:r>
            <w:r>
              <w:t xml:space="preserve">work was </w:t>
            </w:r>
            <w:r w:rsidR="00D230B0">
              <w:t xml:space="preserve">now </w:t>
            </w:r>
            <w:r>
              <w:t xml:space="preserve">completed. The Surrey Heartlands STP new business is confirmed and we will be recruiting and supporting Citizen Ambassadors to bring the service user perspective in the STP work streams. This is an exciting and positive development for us. </w:t>
            </w:r>
          </w:p>
          <w:p w14:paraId="329E7A00" w14:textId="77777777" w:rsidR="004F17C7" w:rsidRDefault="004F17C7" w:rsidP="00A850C8">
            <w:pPr>
              <w:spacing w:after="0" w:line="240" w:lineRule="auto"/>
            </w:pPr>
          </w:p>
          <w:p w14:paraId="04BB1032" w14:textId="77777777" w:rsidR="00E86FBF" w:rsidRDefault="00E86FBF" w:rsidP="00A850C8">
            <w:pPr>
              <w:spacing w:after="0" w:line="240" w:lineRule="auto"/>
            </w:pPr>
            <w:r>
              <w:lastRenderedPageBreak/>
              <w:t xml:space="preserve">The members of public attending the meeting, asked some questions relating to the CEO overview; </w:t>
            </w:r>
          </w:p>
          <w:p w14:paraId="1768F880" w14:textId="77777777" w:rsidR="00E86FBF" w:rsidRDefault="00E86FBF" w:rsidP="00A850C8">
            <w:pPr>
              <w:spacing w:after="0" w:line="240" w:lineRule="auto"/>
            </w:pPr>
          </w:p>
          <w:p w14:paraId="31121207" w14:textId="77777777" w:rsidR="004F17C7" w:rsidRDefault="004F17C7" w:rsidP="00A850C8">
            <w:pPr>
              <w:spacing w:after="0" w:line="240" w:lineRule="auto"/>
            </w:pPr>
            <w:r>
              <w:t xml:space="preserve">Carol Pearson </w:t>
            </w:r>
            <w:r w:rsidR="00E86FBF">
              <w:t>(Surrey Coalition) said</w:t>
            </w:r>
            <w:r>
              <w:t xml:space="preserve"> that she supports the work Healthwatch Surrey are doing</w:t>
            </w:r>
            <w:r w:rsidR="00E86FBF">
              <w:t xml:space="preserve"> regarding the sexual health services</w:t>
            </w:r>
            <w:r>
              <w:t xml:space="preserve"> and to keep the pressure on as she is not convinced they are learning from engagement. People can shape services early even when there </w:t>
            </w:r>
            <w:r w:rsidR="00E86FBF">
              <w:t xml:space="preserve">is limited budget. This will be relevant for Substance misuse services that will be facing cuts. </w:t>
            </w:r>
          </w:p>
          <w:p w14:paraId="1D4A73FB" w14:textId="77777777" w:rsidR="00E86FBF" w:rsidRDefault="00E86FBF" w:rsidP="00A850C8">
            <w:pPr>
              <w:spacing w:after="0" w:line="240" w:lineRule="auto"/>
            </w:pPr>
          </w:p>
          <w:p w14:paraId="4C502B11" w14:textId="77777777" w:rsidR="00E86FBF" w:rsidRDefault="00E86FBF" w:rsidP="00A850C8">
            <w:pPr>
              <w:spacing w:after="0" w:line="240" w:lineRule="auto"/>
            </w:pPr>
            <w:r>
              <w:t xml:space="preserve">MP said that the partner update meetings will give an opportunity to work together on this challenge. </w:t>
            </w:r>
          </w:p>
          <w:p w14:paraId="3A90FE92" w14:textId="77777777" w:rsidR="00E86FBF" w:rsidRDefault="00E86FBF" w:rsidP="00A850C8">
            <w:pPr>
              <w:spacing w:after="0" w:line="240" w:lineRule="auto"/>
            </w:pPr>
          </w:p>
          <w:p w14:paraId="6783073F" w14:textId="77777777" w:rsidR="00E86FBF" w:rsidRPr="004F17C7" w:rsidRDefault="00E86FBF" w:rsidP="00A850C8">
            <w:pPr>
              <w:spacing w:after="0" w:line="240" w:lineRule="auto"/>
            </w:pPr>
            <w:r>
              <w:t xml:space="preserve">PG stated that Jason Gaskell (who is representing VCFS on the Health and Wellbeing Board, HWBB) raised the importance of early engagement. PG suggested that Carol liaises with Jason Gaskell about that and PG thanked Carol for her support in getting VCFS representation on the HWBB. </w:t>
            </w:r>
          </w:p>
          <w:p w14:paraId="28B9DE6B" w14:textId="77777777" w:rsidR="00700A5D" w:rsidRDefault="00700A5D" w:rsidP="00A850C8">
            <w:pPr>
              <w:spacing w:after="0" w:line="240" w:lineRule="auto"/>
            </w:pPr>
          </w:p>
          <w:p w14:paraId="7D96833D" w14:textId="77777777" w:rsidR="00E86FBF" w:rsidRDefault="00E86FBF" w:rsidP="00A850C8">
            <w:pPr>
              <w:spacing w:after="0" w:line="240" w:lineRule="auto"/>
            </w:pPr>
            <w:r>
              <w:t xml:space="preserve">Robert Oulton (Compass) asked </w:t>
            </w:r>
            <w:r w:rsidR="00D230B0">
              <w:t xml:space="preserve">how </w:t>
            </w:r>
            <w:r>
              <w:t xml:space="preserve">members of the public will be chosen for the STP work stream. MP confirmed these would be recruited and that we can put him in touch with Natallie Hoare when the recruitment begins shortly. Carol Pearson asked whether they will be volunteers in the posts and MP explained that the role would be paid to ensure we get as diverse input as possible. </w:t>
            </w:r>
          </w:p>
          <w:p w14:paraId="1235A93C" w14:textId="77777777" w:rsidR="00E86FBF" w:rsidRDefault="00E86FBF" w:rsidP="00A850C8">
            <w:pPr>
              <w:spacing w:after="0" w:line="240" w:lineRule="auto"/>
            </w:pPr>
          </w:p>
          <w:p w14:paraId="2FAA0FD5" w14:textId="77777777" w:rsidR="00E86FBF" w:rsidRDefault="00E86FBF" w:rsidP="00A850C8">
            <w:pPr>
              <w:spacing w:after="0" w:line="240" w:lineRule="auto"/>
            </w:pPr>
            <w:r>
              <w:t xml:space="preserve">Sam Sooi raised a point that he felt Patient Participation Groups (PPGs) were not transparent and they were exclusive as the surgeries won’t tell you how to access or join them. LS explained that wasn’t the case for all PPGs and in fact some surgeries would welcome willing members. LS said she would follow up with Sam outside of the meeting to discuss the problems he was having with his PPG. </w:t>
            </w:r>
          </w:p>
          <w:p w14:paraId="2A2E183A" w14:textId="77777777" w:rsidR="00E86FBF" w:rsidRPr="0090101B" w:rsidRDefault="00E86FBF" w:rsidP="00A850C8">
            <w:pPr>
              <w:spacing w:after="0" w:line="240" w:lineRule="auto"/>
              <w:rPr>
                <w:b/>
              </w:rPr>
            </w:pPr>
          </w:p>
          <w:p w14:paraId="4564253D" w14:textId="77777777" w:rsidR="00E86FBF" w:rsidRPr="0090101B" w:rsidRDefault="00E86FBF" w:rsidP="00A850C8">
            <w:pPr>
              <w:spacing w:after="0" w:line="240" w:lineRule="auto"/>
              <w:rPr>
                <w:b/>
              </w:rPr>
            </w:pPr>
            <w:r w:rsidRPr="0090101B">
              <w:rPr>
                <w:b/>
              </w:rPr>
              <w:t>Action: LS to contact Sam Sooi outside of the meeting to discuss PPGs.</w:t>
            </w:r>
          </w:p>
          <w:p w14:paraId="2DF56988" w14:textId="77777777" w:rsidR="009B4B9A" w:rsidRPr="005155D8" w:rsidRDefault="009B4B9A" w:rsidP="00A850C8">
            <w:pPr>
              <w:spacing w:after="0" w:line="240" w:lineRule="auto"/>
            </w:pPr>
          </w:p>
        </w:tc>
        <w:tc>
          <w:tcPr>
            <w:tcW w:w="709" w:type="dxa"/>
            <w:shd w:val="clear" w:color="auto" w:fill="auto"/>
          </w:tcPr>
          <w:p w14:paraId="3ADE4E1D" w14:textId="77777777" w:rsidR="003C1263" w:rsidRDefault="003C1263" w:rsidP="00781F25">
            <w:pPr>
              <w:spacing w:after="0" w:line="240" w:lineRule="auto"/>
              <w:jc w:val="both"/>
              <w:rPr>
                <w:b/>
              </w:rPr>
            </w:pPr>
          </w:p>
          <w:p w14:paraId="7D6781DA" w14:textId="77777777" w:rsidR="0090101B" w:rsidRDefault="0090101B" w:rsidP="00781F25">
            <w:pPr>
              <w:spacing w:after="0" w:line="240" w:lineRule="auto"/>
              <w:jc w:val="both"/>
              <w:rPr>
                <w:b/>
              </w:rPr>
            </w:pPr>
          </w:p>
          <w:p w14:paraId="06ED87CD" w14:textId="77777777" w:rsidR="0090101B" w:rsidRDefault="0090101B" w:rsidP="00781F25">
            <w:pPr>
              <w:spacing w:after="0" w:line="240" w:lineRule="auto"/>
              <w:jc w:val="both"/>
              <w:rPr>
                <w:b/>
              </w:rPr>
            </w:pPr>
          </w:p>
          <w:p w14:paraId="617F83D6" w14:textId="77777777" w:rsidR="0090101B" w:rsidRDefault="0090101B" w:rsidP="00781F25">
            <w:pPr>
              <w:spacing w:after="0" w:line="240" w:lineRule="auto"/>
              <w:jc w:val="both"/>
              <w:rPr>
                <w:b/>
              </w:rPr>
            </w:pPr>
          </w:p>
          <w:p w14:paraId="73F183B4" w14:textId="77777777" w:rsidR="0090101B" w:rsidRDefault="0090101B" w:rsidP="00781F25">
            <w:pPr>
              <w:spacing w:after="0" w:line="240" w:lineRule="auto"/>
              <w:jc w:val="both"/>
              <w:rPr>
                <w:b/>
              </w:rPr>
            </w:pPr>
          </w:p>
          <w:p w14:paraId="13567DDD" w14:textId="77777777" w:rsidR="0090101B" w:rsidRDefault="0090101B" w:rsidP="00781F25">
            <w:pPr>
              <w:spacing w:after="0" w:line="240" w:lineRule="auto"/>
              <w:jc w:val="both"/>
              <w:rPr>
                <w:b/>
              </w:rPr>
            </w:pPr>
          </w:p>
          <w:p w14:paraId="7827494B" w14:textId="77777777" w:rsidR="0090101B" w:rsidRDefault="0090101B" w:rsidP="00781F25">
            <w:pPr>
              <w:spacing w:after="0" w:line="240" w:lineRule="auto"/>
              <w:jc w:val="both"/>
              <w:rPr>
                <w:b/>
              </w:rPr>
            </w:pPr>
          </w:p>
          <w:p w14:paraId="1633C36D" w14:textId="77777777" w:rsidR="0090101B" w:rsidRDefault="0090101B" w:rsidP="00781F25">
            <w:pPr>
              <w:spacing w:after="0" w:line="240" w:lineRule="auto"/>
              <w:jc w:val="both"/>
              <w:rPr>
                <w:b/>
              </w:rPr>
            </w:pPr>
          </w:p>
          <w:p w14:paraId="5ADCE5C4" w14:textId="77777777" w:rsidR="0090101B" w:rsidRDefault="0090101B" w:rsidP="00781F25">
            <w:pPr>
              <w:spacing w:after="0" w:line="240" w:lineRule="auto"/>
              <w:jc w:val="both"/>
              <w:rPr>
                <w:b/>
              </w:rPr>
            </w:pPr>
          </w:p>
          <w:p w14:paraId="676780BE" w14:textId="77777777" w:rsidR="0090101B" w:rsidRDefault="0090101B" w:rsidP="00781F25">
            <w:pPr>
              <w:spacing w:after="0" w:line="240" w:lineRule="auto"/>
              <w:jc w:val="both"/>
              <w:rPr>
                <w:b/>
              </w:rPr>
            </w:pPr>
          </w:p>
          <w:p w14:paraId="08C2F27C" w14:textId="77777777" w:rsidR="0090101B" w:rsidRDefault="0090101B" w:rsidP="00781F25">
            <w:pPr>
              <w:spacing w:after="0" w:line="240" w:lineRule="auto"/>
              <w:jc w:val="both"/>
              <w:rPr>
                <w:b/>
              </w:rPr>
            </w:pPr>
          </w:p>
          <w:p w14:paraId="39DD4362" w14:textId="77777777" w:rsidR="0090101B" w:rsidRDefault="0090101B" w:rsidP="00781F25">
            <w:pPr>
              <w:spacing w:after="0" w:line="240" w:lineRule="auto"/>
              <w:jc w:val="both"/>
              <w:rPr>
                <w:b/>
              </w:rPr>
            </w:pPr>
          </w:p>
          <w:p w14:paraId="786ED340" w14:textId="77777777" w:rsidR="0090101B" w:rsidRDefault="0090101B" w:rsidP="00781F25">
            <w:pPr>
              <w:spacing w:after="0" w:line="240" w:lineRule="auto"/>
              <w:jc w:val="both"/>
              <w:rPr>
                <w:b/>
              </w:rPr>
            </w:pPr>
          </w:p>
          <w:p w14:paraId="4EAB377C" w14:textId="77777777" w:rsidR="0090101B" w:rsidRDefault="0090101B" w:rsidP="00781F25">
            <w:pPr>
              <w:spacing w:after="0" w:line="240" w:lineRule="auto"/>
              <w:jc w:val="both"/>
              <w:rPr>
                <w:b/>
              </w:rPr>
            </w:pPr>
          </w:p>
          <w:p w14:paraId="197C65FE" w14:textId="77777777" w:rsidR="0090101B" w:rsidRDefault="0090101B" w:rsidP="00781F25">
            <w:pPr>
              <w:spacing w:after="0" w:line="240" w:lineRule="auto"/>
              <w:jc w:val="both"/>
              <w:rPr>
                <w:b/>
              </w:rPr>
            </w:pPr>
          </w:p>
          <w:p w14:paraId="546181DC" w14:textId="77777777" w:rsidR="0090101B" w:rsidRDefault="0090101B" w:rsidP="00781F25">
            <w:pPr>
              <w:spacing w:after="0" w:line="240" w:lineRule="auto"/>
              <w:jc w:val="both"/>
              <w:rPr>
                <w:b/>
              </w:rPr>
            </w:pPr>
          </w:p>
          <w:p w14:paraId="3BBFC4CA" w14:textId="77777777" w:rsidR="0090101B" w:rsidRDefault="0090101B" w:rsidP="00781F25">
            <w:pPr>
              <w:spacing w:after="0" w:line="240" w:lineRule="auto"/>
              <w:jc w:val="both"/>
              <w:rPr>
                <w:b/>
              </w:rPr>
            </w:pPr>
          </w:p>
          <w:p w14:paraId="46ED5A7D" w14:textId="77777777" w:rsidR="0090101B" w:rsidRDefault="0090101B" w:rsidP="00781F25">
            <w:pPr>
              <w:spacing w:after="0" w:line="240" w:lineRule="auto"/>
              <w:jc w:val="both"/>
              <w:rPr>
                <w:b/>
              </w:rPr>
            </w:pPr>
          </w:p>
          <w:p w14:paraId="1AB556D6" w14:textId="77777777" w:rsidR="0090101B" w:rsidRDefault="0090101B" w:rsidP="00781F25">
            <w:pPr>
              <w:spacing w:after="0" w:line="240" w:lineRule="auto"/>
              <w:jc w:val="both"/>
              <w:rPr>
                <w:b/>
              </w:rPr>
            </w:pPr>
          </w:p>
          <w:p w14:paraId="39D11906" w14:textId="77777777" w:rsidR="0090101B" w:rsidRDefault="0090101B" w:rsidP="00781F25">
            <w:pPr>
              <w:spacing w:after="0" w:line="240" w:lineRule="auto"/>
              <w:jc w:val="both"/>
              <w:rPr>
                <w:b/>
              </w:rPr>
            </w:pPr>
          </w:p>
          <w:p w14:paraId="25B9C762" w14:textId="77777777" w:rsidR="0090101B" w:rsidRDefault="0090101B" w:rsidP="00781F25">
            <w:pPr>
              <w:spacing w:after="0" w:line="240" w:lineRule="auto"/>
              <w:jc w:val="both"/>
              <w:rPr>
                <w:b/>
              </w:rPr>
            </w:pPr>
          </w:p>
          <w:p w14:paraId="6322CA06" w14:textId="77777777" w:rsidR="0090101B" w:rsidRDefault="0090101B" w:rsidP="00781F25">
            <w:pPr>
              <w:spacing w:after="0" w:line="240" w:lineRule="auto"/>
              <w:jc w:val="both"/>
              <w:rPr>
                <w:b/>
              </w:rPr>
            </w:pPr>
          </w:p>
          <w:p w14:paraId="48AD36B3" w14:textId="77777777" w:rsidR="0090101B" w:rsidRDefault="0090101B" w:rsidP="00781F25">
            <w:pPr>
              <w:spacing w:after="0" w:line="240" w:lineRule="auto"/>
              <w:jc w:val="both"/>
              <w:rPr>
                <w:b/>
              </w:rPr>
            </w:pPr>
          </w:p>
          <w:p w14:paraId="381847CC" w14:textId="77777777" w:rsidR="0090101B" w:rsidRDefault="0090101B" w:rsidP="00781F25">
            <w:pPr>
              <w:spacing w:after="0" w:line="240" w:lineRule="auto"/>
              <w:jc w:val="both"/>
              <w:rPr>
                <w:b/>
              </w:rPr>
            </w:pPr>
          </w:p>
          <w:p w14:paraId="16871DA0" w14:textId="77777777" w:rsidR="0090101B" w:rsidRDefault="0090101B" w:rsidP="00781F25">
            <w:pPr>
              <w:spacing w:after="0" w:line="240" w:lineRule="auto"/>
              <w:jc w:val="both"/>
              <w:rPr>
                <w:b/>
              </w:rPr>
            </w:pPr>
          </w:p>
          <w:p w14:paraId="588845A9" w14:textId="77777777" w:rsidR="0090101B" w:rsidRDefault="0090101B" w:rsidP="00781F25">
            <w:pPr>
              <w:spacing w:after="0" w:line="240" w:lineRule="auto"/>
              <w:jc w:val="both"/>
              <w:rPr>
                <w:b/>
              </w:rPr>
            </w:pPr>
          </w:p>
          <w:p w14:paraId="7EE5499E" w14:textId="77777777" w:rsidR="0090101B" w:rsidRDefault="0090101B" w:rsidP="00781F25">
            <w:pPr>
              <w:spacing w:after="0" w:line="240" w:lineRule="auto"/>
              <w:jc w:val="both"/>
              <w:rPr>
                <w:b/>
              </w:rPr>
            </w:pPr>
          </w:p>
          <w:p w14:paraId="3D4641D0" w14:textId="77777777" w:rsidR="0090101B" w:rsidRDefault="0090101B" w:rsidP="00781F25">
            <w:pPr>
              <w:spacing w:after="0" w:line="240" w:lineRule="auto"/>
              <w:jc w:val="both"/>
              <w:rPr>
                <w:b/>
              </w:rPr>
            </w:pPr>
          </w:p>
          <w:p w14:paraId="4B579583" w14:textId="77777777" w:rsidR="0090101B" w:rsidRDefault="0090101B" w:rsidP="00781F25">
            <w:pPr>
              <w:spacing w:after="0" w:line="240" w:lineRule="auto"/>
              <w:jc w:val="both"/>
              <w:rPr>
                <w:b/>
              </w:rPr>
            </w:pPr>
          </w:p>
          <w:p w14:paraId="7A0FB155" w14:textId="77777777" w:rsidR="0090101B" w:rsidRDefault="0090101B" w:rsidP="00781F25">
            <w:pPr>
              <w:spacing w:after="0" w:line="240" w:lineRule="auto"/>
              <w:jc w:val="both"/>
              <w:rPr>
                <w:b/>
              </w:rPr>
            </w:pPr>
          </w:p>
          <w:p w14:paraId="4712F58D" w14:textId="77777777" w:rsidR="0090101B" w:rsidRDefault="0090101B" w:rsidP="00781F25">
            <w:pPr>
              <w:spacing w:after="0" w:line="240" w:lineRule="auto"/>
              <w:jc w:val="both"/>
              <w:rPr>
                <w:b/>
              </w:rPr>
            </w:pPr>
          </w:p>
          <w:p w14:paraId="3D62FCD0" w14:textId="77777777" w:rsidR="0090101B" w:rsidRDefault="0090101B" w:rsidP="00781F25">
            <w:pPr>
              <w:spacing w:after="0" w:line="240" w:lineRule="auto"/>
              <w:jc w:val="both"/>
              <w:rPr>
                <w:b/>
              </w:rPr>
            </w:pPr>
          </w:p>
          <w:p w14:paraId="19898232" w14:textId="77777777" w:rsidR="0090101B" w:rsidRDefault="0090101B" w:rsidP="00781F25">
            <w:pPr>
              <w:spacing w:after="0" w:line="240" w:lineRule="auto"/>
              <w:jc w:val="both"/>
              <w:rPr>
                <w:b/>
              </w:rPr>
            </w:pPr>
          </w:p>
          <w:p w14:paraId="4B546858" w14:textId="77777777" w:rsidR="0090101B" w:rsidRDefault="0090101B" w:rsidP="00781F25">
            <w:pPr>
              <w:spacing w:after="0" w:line="240" w:lineRule="auto"/>
              <w:jc w:val="both"/>
              <w:rPr>
                <w:b/>
              </w:rPr>
            </w:pPr>
          </w:p>
          <w:p w14:paraId="0033C9F2" w14:textId="77777777" w:rsidR="0090101B" w:rsidRDefault="0090101B" w:rsidP="00781F25">
            <w:pPr>
              <w:spacing w:after="0" w:line="240" w:lineRule="auto"/>
              <w:jc w:val="both"/>
              <w:rPr>
                <w:b/>
              </w:rPr>
            </w:pPr>
          </w:p>
          <w:p w14:paraId="5DD6F173" w14:textId="77777777" w:rsidR="0090101B" w:rsidRDefault="0090101B" w:rsidP="00781F25">
            <w:pPr>
              <w:spacing w:after="0" w:line="240" w:lineRule="auto"/>
              <w:jc w:val="both"/>
              <w:rPr>
                <w:b/>
              </w:rPr>
            </w:pPr>
          </w:p>
          <w:p w14:paraId="19F9ACE3" w14:textId="77777777" w:rsidR="0090101B" w:rsidRDefault="0090101B" w:rsidP="00781F25">
            <w:pPr>
              <w:spacing w:after="0" w:line="240" w:lineRule="auto"/>
              <w:jc w:val="both"/>
              <w:rPr>
                <w:b/>
              </w:rPr>
            </w:pPr>
          </w:p>
          <w:p w14:paraId="1A6A35BE" w14:textId="77777777" w:rsidR="0090101B" w:rsidRDefault="0090101B" w:rsidP="00781F25">
            <w:pPr>
              <w:spacing w:after="0" w:line="240" w:lineRule="auto"/>
              <w:jc w:val="both"/>
              <w:rPr>
                <w:b/>
              </w:rPr>
            </w:pPr>
          </w:p>
          <w:p w14:paraId="779C731E" w14:textId="77777777" w:rsidR="0090101B" w:rsidRDefault="0090101B" w:rsidP="00781F25">
            <w:pPr>
              <w:spacing w:after="0" w:line="240" w:lineRule="auto"/>
              <w:jc w:val="both"/>
              <w:rPr>
                <w:b/>
              </w:rPr>
            </w:pPr>
          </w:p>
          <w:p w14:paraId="47F92F79" w14:textId="77777777" w:rsidR="0090101B" w:rsidRDefault="0090101B" w:rsidP="00781F25">
            <w:pPr>
              <w:spacing w:after="0" w:line="240" w:lineRule="auto"/>
              <w:jc w:val="both"/>
              <w:rPr>
                <w:b/>
              </w:rPr>
            </w:pPr>
          </w:p>
          <w:p w14:paraId="3D9F0C40" w14:textId="77777777" w:rsidR="0090101B" w:rsidRDefault="0090101B" w:rsidP="00781F25">
            <w:pPr>
              <w:spacing w:after="0" w:line="240" w:lineRule="auto"/>
              <w:jc w:val="both"/>
              <w:rPr>
                <w:b/>
              </w:rPr>
            </w:pPr>
          </w:p>
          <w:p w14:paraId="19A5BE2E" w14:textId="77777777" w:rsidR="0090101B" w:rsidRDefault="0090101B" w:rsidP="00781F25">
            <w:pPr>
              <w:spacing w:after="0" w:line="240" w:lineRule="auto"/>
              <w:jc w:val="both"/>
              <w:rPr>
                <w:b/>
              </w:rPr>
            </w:pPr>
          </w:p>
          <w:p w14:paraId="067DB6C4" w14:textId="77777777" w:rsidR="0090101B" w:rsidRDefault="0090101B" w:rsidP="00781F25">
            <w:pPr>
              <w:spacing w:after="0" w:line="240" w:lineRule="auto"/>
              <w:jc w:val="both"/>
              <w:rPr>
                <w:b/>
              </w:rPr>
            </w:pPr>
          </w:p>
          <w:p w14:paraId="1FD93EB1" w14:textId="77777777" w:rsidR="0090101B" w:rsidRDefault="0090101B" w:rsidP="00781F25">
            <w:pPr>
              <w:spacing w:after="0" w:line="240" w:lineRule="auto"/>
              <w:jc w:val="both"/>
              <w:rPr>
                <w:b/>
              </w:rPr>
            </w:pPr>
          </w:p>
          <w:p w14:paraId="6C46DCB2" w14:textId="77777777" w:rsidR="0090101B" w:rsidRDefault="0090101B" w:rsidP="00781F25">
            <w:pPr>
              <w:spacing w:after="0" w:line="240" w:lineRule="auto"/>
              <w:jc w:val="both"/>
              <w:rPr>
                <w:b/>
              </w:rPr>
            </w:pPr>
          </w:p>
          <w:p w14:paraId="758D950B" w14:textId="77777777" w:rsidR="0090101B" w:rsidRDefault="0090101B" w:rsidP="00781F25">
            <w:pPr>
              <w:spacing w:after="0" w:line="240" w:lineRule="auto"/>
              <w:jc w:val="both"/>
              <w:rPr>
                <w:b/>
              </w:rPr>
            </w:pPr>
          </w:p>
          <w:p w14:paraId="539BB4EA" w14:textId="77777777" w:rsidR="0090101B" w:rsidRDefault="0090101B" w:rsidP="00781F25">
            <w:pPr>
              <w:spacing w:after="0" w:line="240" w:lineRule="auto"/>
              <w:jc w:val="both"/>
              <w:rPr>
                <w:b/>
              </w:rPr>
            </w:pPr>
          </w:p>
          <w:p w14:paraId="177860D5" w14:textId="77777777" w:rsidR="0090101B" w:rsidRDefault="0090101B" w:rsidP="00781F25">
            <w:pPr>
              <w:spacing w:after="0" w:line="240" w:lineRule="auto"/>
              <w:jc w:val="both"/>
              <w:rPr>
                <w:b/>
              </w:rPr>
            </w:pPr>
          </w:p>
          <w:p w14:paraId="00278D78" w14:textId="77777777" w:rsidR="0090101B" w:rsidRDefault="0090101B" w:rsidP="00781F25">
            <w:pPr>
              <w:spacing w:after="0" w:line="240" w:lineRule="auto"/>
              <w:jc w:val="both"/>
              <w:rPr>
                <w:b/>
              </w:rPr>
            </w:pPr>
          </w:p>
          <w:p w14:paraId="086AF004" w14:textId="77777777" w:rsidR="0090101B" w:rsidRDefault="0090101B" w:rsidP="00781F25">
            <w:pPr>
              <w:spacing w:after="0" w:line="240" w:lineRule="auto"/>
              <w:jc w:val="both"/>
              <w:rPr>
                <w:b/>
              </w:rPr>
            </w:pPr>
          </w:p>
          <w:p w14:paraId="09867E82" w14:textId="77777777" w:rsidR="0090101B" w:rsidRDefault="0090101B" w:rsidP="00781F25">
            <w:pPr>
              <w:spacing w:after="0" w:line="240" w:lineRule="auto"/>
              <w:jc w:val="both"/>
              <w:rPr>
                <w:b/>
              </w:rPr>
            </w:pPr>
          </w:p>
          <w:p w14:paraId="07AFF3CC" w14:textId="77777777" w:rsidR="0090101B" w:rsidRDefault="0090101B" w:rsidP="00781F25">
            <w:pPr>
              <w:spacing w:after="0" w:line="240" w:lineRule="auto"/>
              <w:jc w:val="both"/>
              <w:rPr>
                <w:b/>
              </w:rPr>
            </w:pPr>
          </w:p>
          <w:p w14:paraId="042894A2" w14:textId="77777777" w:rsidR="0090101B" w:rsidRDefault="0090101B" w:rsidP="00781F25">
            <w:pPr>
              <w:spacing w:after="0" w:line="240" w:lineRule="auto"/>
              <w:jc w:val="both"/>
              <w:rPr>
                <w:b/>
              </w:rPr>
            </w:pPr>
          </w:p>
          <w:p w14:paraId="23DACE48" w14:textId="77777777" w:rsidR="0090101B" w:rsidRDefault="0090101B" w:rsidP="00781F25">
            <w:pPr>
              <w:spacing w:after="0" w:line="240" w:lineRule="auto"/>
              <w:jc w:val="both"/>
              <w:rPr>
                <w:b/>
              </w:rPr>
            </w:pPr>
          </w:p>
          <w:p w14:paraId="1C2856A9" w14:textId="77777777" w:rsidR="0090101B" w:rsidRDefault="0090101B" w:rsidP="00781F25">
            <w:pPr>
              <w:spacing w:after="0" w:line="240" w:lineRule="auto"/>
              <w:jc w:val="both"/>
              <w:rPr>
                <w:b/>
              </w:rPr>
            </w:pPr>
          </w:p>
          <w:p w14:paraId="52914E4F" w14:textId="77777777" w:rsidR="0090101B" w:rsidRDefault="0090101B" w:rsidP="00781F25">
            <w:pPr>
              <w:spacing w:after="0" w:line="240" w:lineRule="auto"/>
              <w:jc w:val="both"/>
              <w:rPr>
                <w:b/>
              </w:rPr>
            </w:pPr>
          </w:p>
          <w:p w14:paraId="2B762064" w14:textId="77777777" w:rsidR="0090101B" w:rsidRDefault="0090101B" w:rsidP="00781F25">
            <w:pPr>
              <w:spacing w:after="0" w:line="240" w:lineRule="auto"/>
              <w:jc w:val="both"/>
              <w:rPr>
                <w:b/>
              </w:rPr>
            </w:pPr>
          </w:p>
          <w:p w14:paraId="6DC5612F" w14:textId="77777777" w:rsidR="0090101B" w:rsidRDefault="0090101B" w:rsidP="00781F25">
            <w:pPr>
              <w:spacing w:after="0" w:line="240" w:lineRule="auto"/>
              <w:jc w:val="both"/>
              <w:rPr>
                <w:b/>
              </w:rPr>
            </w:pPr>
          </w:p>
          <w:p w14:paraId="482E4581" w14:textId="77777777" w:rsidR="0090101B" w:rsidRDefault="0090101B" w:rsidP="00781F25">
            <w:pPr>
              <w:spacing w:after="0" w:line="240" w:lineRule="auto"/>
              <w:jc w:val="both"/>
              <w:rPr>
                <w:b/>
              </w:rPr>
            </w:pPr>
          </w:p>
          <w:p w14:paraId="322D4267" w14:textId="77777777" w:rsidR="0090101B" w:rsidRDefault="0090101B" w:rsidP="00781F25">
            <w:pPr>
              <w:spacing w:after="0" w:line="240" w:lineRule="auto"/>
              <w:jc w:val="both"/>
              <w:rPr>
                <w:b/>
              </w:rPr>
            </w:pPr>
          </w:p>
          <w:p w14:paraId="0D592969" w14:textId="77777777" w:rsidR="0090101B" w:rsidRDefault="0090101B" w:rsidP="00781F25">
            <w:pPr>
              <w:spacing w:after="0" w:line="240" w:lineRule="auto"/>
              <w:jc w:val="both"/>
              <w:rPr>
                <w:b/>
              </w:rPr>
            </w:pPr>
          </w:p>
          <w:p w14:paraId="30965944" w14:textId="77777777" w:rsidR="0090101B" w:rsidRDefault="0090101B" w:rsidP="00781F25">
            <w:pPr>
              <w:spacing w:after="0" w:line="240" w:lineRule="auto"/>
              <w:jc w:val="both"/>
              <w:rPr>
                <w:b/>
              </w:rPr>
            </w:pPr>
          </w:p>
          <w:p w14:paraId="12EB616B" w14:textId="77777777" w:rsidR="0090101B" w:rsidRDefault="0090101B" w:rsidP="00781F25">
            <w:pPr>
              <w:spacing w:after="0" w:line="240" w:lineRule="auto"/>
              <w:jc w:val="both"/>
              <w:rPr>
                <w:b/>
              </w:rPr>
            </w:pPr>
          </w:p>
          <w:p w14:paraId="6B0505EF" w14:textId="77777777" w:rsidR="0090101B" w:rsidRDefault="0090101B" w:rsidP="00781F25">
            <w:pPr>
              <w:spacing w:after="0" w:line="240" w:lineRule="auto"/>
              <w:jc w:val="both"/>
              <w:rPr>
                <w:b/>
              </w:rPr>
            </w:pPr>
          </w:p>
          <w:p w14:paraId="3AC18747" w14:textId="77777777" w:rsidR="0090101B" w:rsidRDefault="0090101B" w:rsidP="00781F25">
            <w:pPr>
              <w:spacing w:after="0" w:line="240" w:lineRule="auto"/>
              <w:jc w:val="both"/>
              <w:rPr>
                <w:b/>
              </w:rPr>
            </w:pPr>
          </w:p>
          <w:p w14:paraId="2D6F8689" w14:textId="77777777" w:rsidR="0090101B" w:rsidRDefault="0090101B" w:rsidP="00781F25">
            <w:pPr>
              <w:spacing w:after="0" w:line="240" w:lineRule="auto"/>
              <w:jc w:val="both"/>
              <w:rPr>
                <w:b/>
              </w:rPr>
            </w:pPr>
          </w:p>
          <w:p w14:paraId="2A890425" w14:textId="77777777" w:rsidR="0090101B" w:rsidRDefault="0090101B" w:rsidP="00781F25">
            <w:pPr>
              <w:spacing w:after="0" w:line="240" w:lineRule="auto"/>
              <w:jc w:val="both"/>
              <w:rPr>
                <w:b/>
              </w:rPr>
            </w:pPr>
          </w:p>
          <w:p w14:paraId="6570D921" w14:textId="77777777" w:rsidR="0090101B" w:rsidRDefault="0090101B" w:rsidP="00781F25">
            <w:pPr>
              <w:spacing w:after="0" w:line="240" w:lineRule="auto"/>
              <w:jc w:val="both"/>
              <w:rPr>
                <w:b/>
              </w:rPr>
            </w:pPr>
          </w:p>
          <w:p w14:paraId="3546B116" w14:textId="77777777" w:rsidR="0090101B" w:rsidRDefault="0090101B" w:rsidP="00781F25">
            <w:pPr>
              <w:spacing w:after="0" w:line="240" w:lineRule="auto"/>
              <w:jc w:val="both"/>
              <w:rPr>
                <w:b/>
              </w:rPr>
            </w:pPr>
          </w:p>
          <w:p w14:paraId="74047A9F" w14:textId="77777777" w:rsidR="0090101B" w:rsidRDefault="0090101B" w:rsidP="00781F25">
            <w:pPr>
              <w:spacing w:after="0" w:line="240" w:lineRule="auto"/>
              <w:jc w:val="both"/>
              <w:rPr>
                <w:b/>
              </w:rPr>
            </w:pPr>
          </w:p>
          <w:p w14:paraId="6AE11999" w14:textId="77777777" w:rsidR="0090101B" w:rsidRDefault="0090101B" w:rsidP="00781F25">
            <w:pPr>
              <w:spacing w:after="0" w:line="240" w:lineRule="auto"/>
              <w:jc w:val="both"/>
              <w:rPr>
                <w:b/>
              </w:rPr>
            </w:pPr>
          </w:p>
          <w:p w14:paraId="589FFBE4" w14:textId="77777777" w:rsidR="0090101B" w:rsidRDefault="0090101B" w:rsidP="00781F25">
            <w:pPr>
              <w:spacing w:after="0" w:line="240" w:lineRule="auto"/>
              <w:jc w:val="both"/>
              <w:rPr>
                <w:b/>
              </w:rPr>
            </w:pPr>
          </w:p>
          <w:p w14:paraId="0C8F36AB" w14:textId="77777777" w:rsidR="0090101B" w:rsidRDefault="0090101B" w:rsidP="00781F25">
            <w:pPr>
              <w:spacing w:after="0" w:line="240" w:lineRule="auto"/>
              <w:jc w:val="both"/>
              <w:rPr>
                <w:b/>
              </w:rPr>
            </w:pPr>
          </w:p>
          <w:p w14:paraId="6D30F39E" w14:textId="77777777" w:rsidR="0090101B" w:rsidRDefault="0090101B" w:rsidP="00781F25">
            <w:pPr>
              <w:spacing w:after="0" w:line="240" w:lineRule="auto"/>
              <w:jc w:val="both"/>
              <w:rPr>
                <w:b/>
              </w:rPr>
            </w:pPr>
          </w:p>
          <w:p w14:paraId="09FEE8C4" w14:textId="77777777" w:rsidR="0090101B" w:rsidRDefault="0090101B" w:rsidP="00781F25">
            <w:pPr>
              <w:spacing w:after="0" w:line="240" w:lineRule="auto"/>
              <w:jc w:val="both"/>
              <w:rPr>
                <w:b/>
              </w:rPr>
            </w:pPr>
          </w:p>
          <w:p w14:paraId="13345E21" w14:textId="77777777" w:rsidR="0090101B" w:rsidRDefault="0090101B" w:rsidP="00781F25">
            <w:pPr>
              <w:spacing w:after="0" w:line="240" w:lineRule="auto"/>
              <w:jc w:val="both"/>
              <w:rPr>
                <w:b/>
              </w:rPr>
            </w:pPr>
          </w:p>
          <w:p w14:paraId="5B0BD0EF" w14:textId="77777777" w:rsidR="0090101B" w:rsidRDefault="0090101B" w:rsidP="00781F25">
            <w:pPr>
              <w:spacing w:after="0" w:line="240" w:lineRule="auto"/>
              <w:jc w:val="both"/>
              <w:rPr>
                <w:b/>
              </w:rPr>
            </w:pPr>
          </w:p>
          <w:p w14:paraId="6F5B3C75" w14:textId="77777777" w:rsidR="0090101B" w:rsidRDefault="0090101B" w:rsidP="00781F25">
            <w:pPr>
              <w:spacing w:after="0" w:line="240" w:lineRule="auto"/>
              <w:jc w:val="both"/>
              <w:rPr>
                <w:b/>
              </w:rPr>
            </w:pPr>
          </w:p>
          <w:p w14:paraId="1A2B5A54" w14:textId="77777777" w:rsidR="0090101B" w:rsidRDefault="0090101B" w:rsidP="00781F25">
            <w:pPr>
              <w:spacing w:after="0" w:line="240" w:lineRule="auto"/>
              <w:jc w:val="both"/>
              <w:rPr>
                <w:b/>
              </w:rPr>
            </w:pPr>
          </w:p>
          <w:p w14:paraId="0C350BE1" w14:textId="77777777" w:rsidR="0090101B" w:rsidRDefault="0090101B" w:rsidP="00781F25">
            <w:pPr>
              <w:spacing w:after="0" w:line="240" w:lineRule="auto"/>
              <w:jc w:val="both"/>
              <w:rPr>
                <w:b/>
              </w:rPr>
            </w:pPr>
          </w:p>
          <w:p w14:paraId="6A157587" w14:textId="77777777" w:rsidR="0090101B" w:rsidRDefault="0090101B" w:rsidP="00781F25">
            <w:pPr>
              <w:spacing w:after="0" w:line="240" w:lineRule="auto"/>
              <w:jc w:val="both"/>
              <w:rPr>
                <w:b/>
              </w:rPr>
            </w:pPr>
          </w:p>
          <w:p w14:paraId="544A9E20" w14:textId="77777777" w:rsidR="0090101B" w:rsidRDefault="0090101B" w:rsidP="00781F25">
            <w:pPr>
              <w:spacing w:after="0" w:line="240" w:lineRule="auto"/>
              <w:jc w:val="both"/>
              <w:rPr>
                <w:b/>
              </w:rPr>
            </w:pPr>
          </w:p>
          <w:p w14:paraId="4DA1028C" w14:textId="77777777" w:rsidR="0090101B" w:rsidRDefault="0090101B" w:rsidP="00781F25">
            <w:pPr>
              <w:spacing w:after="0" w:line="240" w:lineRule="auto"/>
              <w:jc w:val="both"/>
              <w:rPr>
                <w:b/>
              </w:rPr>
            </w:pPr>
          </w:p>
          <w:p w14:paraId="34EB954B" w14:textId="77777777" w:rsidR="0090101B" w:rsidRDefault="0090101B" w:rsidP="00781F25">
            <w:pPr>
              <w:spacing w:after="0" w:line="240" w:lineRule="auto"/>
              <w:jc w:val="both"/>
              <w:rPr>
                <w:b/>
              </w:rPr>
            </w:pPr>
          </w:p>
          <w:p w14:paraId="4CCB2F51" w14:textId="77777777" w:rsidR="0090101B" w:rsidRDefault="0090101B" w:rsidP="00781F25">
            <w:pPr>
              <w:spacing w:after="0" w:line="240" w:lineRule="auto"/>
              <w:jc w:val="both"/>
              <w:rPr>
                <w:b/>
              </w:rPr>
            </w:pPr>
          </w:p>
          <w:p w14:paraId="29E324CC" w14:textId="77777777" w:rsidR="0090101B" w:rsidRDefault="0090101B" w:rsidP="00781F25">
            <w:pPr>
              <w:spacing w:after="0" w:line="240" w:lineRule="auto"/>
              <w:jc w:val="both"/>
              <w:rPr>
                <w:b/>
              </w:rPr>
            </w:pPr>
          </w:p>
          <w:p w14:paraId="0A076EF1" w14:textId="77777777" w:rsidR="0090101B" w:rsidRDefault="0090101B" w:rsidP="00781F25">
            <w:pPr>
              <w:spacing w:after="0" w:line="240" w:lineRule="auto"/>
              <w:jc w:val="both"/>
              <w:rPr>
                <w:b/>
              </w:rPr>
            </w:pPr>
          </w:p>
          <w:p w14:paraId="5A37DC4E" w14:textId="77777777" w:rsidR="0090101B" w:rsidRDefault="0090101B" w:rsidP="00781F25">
            <w:pPr>
              <w:spacing w:after="0" w:line="240" w:lineRule="auto"/>
              <w:jc w:val="both"/>
              <w:rPr>
                <w:b/>
              </w:rPr>
            </w:pPr>
          </w:p>
          <w:p w14:paraId="2C0B847D" w14:textId="77777777" w:rsidR="0090101B" w:rsidRDefault="0090101B" w:rsidP="00781F25">
            <w:pPr>
              <w:spacing w:after="0" w:line="240" w:lineRule="auto"/>
              <w:jc w:val="both"/>
              <w:rPr>
                <w:b/>
              </w:rPr>
            </w:pPr>
          </w:p>
          <w:p w14:paraId="50E67551" w14:textId="77777777" w:rsidR="0090101B" w:rsidRDefault="0090101B" w:rsidP="00781F25">
            <w:pPr>
              <w:spacing w:after="0" w:line="240" w:lineRule="auto"/>
              <w:jc w:val="both"/>
              <w:rPr>
                <w:b/>
              </w:rPr>
            </w:pPr>
          </w:p>
          <w:p w14:paraId="342F9053" w14:textId="77777777" w:rsidR="0090101B" w:rsidRDefault="0090101B" w:rsidP="00781F25">
            <w:pPr>
              <w:spacing w:after="0" w:line="240" w:lineRule="auto"/>
              <w:jc w:val="both"/>
              <w:rPr>
                <w:b/>
              </w:rPr>
            </w:pPr>
          </w:p>
          <w:p w14:paraId="1FC08936" w14:textId="77777777" w:rsidR="0090101B" w:rsidRDefault="0090101B" w:rsidP="00781F25">
            <w:pPr>
              <w:spacing w:after="0" w:line="240" w:lineRule="auto"/>
              <w:jc w:val="both"/>
              <w:rPr>
                <w:b/>
              </w:rPr>
            </w:pPr>
          </w:p>
          <w:p w14:paraId="385C93EA" w14:textId="77777777" w:rsidR="0090101B" w:rsidRDefault="0090101B" w:rsidP="00781F25">
            <w:pPr>
              <w:spacing w:after="0" w:line="240" w:lineRule="auto"/>
              <w:jc w:val="both"/>
              <w:rPr>
                <w:b/>
              </w:rPr>
            </w:pPr>
          </w:p>
          <w:p w14:paraId="52A353CB" w14:textId="77777777" w:rsidR="0090101B" w:rsidRDefault="0090101B" w:rsidP="00781F25">
            <w:pPr>
              <w:spacing w:after="0" w:line="240" w:lineRule="auto"/>
              <w:jc w:val="both"/>
              <w:rPr>
                <w:b/>
              </w:rPr>
            </w:pPr>
          </w:p>
          <w:p w14:paraId="5ED28024" w14:textId="77777777" w:rsidR="0090101B" w:rsidRDefault="0090101B" w:rsidP="00781F25">
            <w:pPr>
              <w:spacing w:after="0" w:line="240" w:lineRule="auto"/>
              <w:jc w:val="both"/>
              <w:rPr>
                <w:b/>
              </w:rPr>
            </w:pPr>
          </w:p>
          <w:p w14:paraId="4C8AC669" w14:textId="77777777" w:rsidR="0090101B" w:rsidRDefault="0090101B" w:rsidP="00781F25">
            <w:pPr>
              <w:spacing w:after="0" w:line="240" w:lineRule="auto"/>
              <w:jc w:val="both"/>
              <w:rPr>
                <w:b/>
              </w:rPr>
            </w:pPr>
          </w:p>
          <w:p w14:paraId="02EA821D" w14:textId="77777777" w:rsidR="0090101B" w:rsidRDefault="0090101B" w:rsidP="00781F25">
            <w:pPr>
              <w:spacing w:after="0" w:line="240" w:lineRule="auto"/>
              <w:jc w:val="both"/>
              <w:rPr>
                <w:b/>
              </w:rPr>
            </w:pPr>
          </w:p>
          <w:p w14:paraId="798E4F73" w14:textId="77777777" w:rsidR="0090101B" w:rsidRDefault="0090101B" w:rsidP="00781F25">
            <w:pPr>
              <w:spacing w:after="0" w:line="240" w:lineRule="auto"/>
              <w:jc w:val="both"/>
              <w:rPr>
                <w:b/>
              </w:rPr>
            </w:pPr>
          </w:p>
          <w:p w14:paraId="638AE278" w14:textId="77777777" w:rsidR="0090101B" w:rsidRDefault="0090101B" w:rsidP="00781F25">
            <w:pPr>
              <w:spacing w:after="0" w:line="240" w:lineRule="auto"/>
              <w:jc w:val="both"/>
              <w:rPr>
                <w:b/>
              </w:rPr>
            </w:pPr>
          </w:p>
          <w:p w14:paraId="621EF187" w14:textId="77777777" w:rsidR="0090101B" w:rsidRDefault="0090101B" w:rsidP="00781F25">
            <w:pPr>
              <w:spacing w:after="0" w:line="240" w:lineRule="auto"/>
              <w:jc w:val="both"/>
              <w:rPr>
                <w:b/>
              </w:rPr>
            </w:pPr>
          </w:p>
          <w:p w14:paraId="5824C360" w14:textId="77777777" w:rsidR="0090101B" w:rsidRDefault="0090101B" w:rsidP="00781F25">
            <w:pPr>
              <w:spacing w:after="0" w:line="240" w:lineRule="auto"/>
              <w:jc w:val="both"/>
              <w:rPr>
                <w:b/>
              </w:rPr>
            </w:pPr>
          </w:p>
          <w:p w14:paraId="156812F8" w14:textId="77777777" w:rsidR="0090101B" w:rsidRDefault="0090101B" w:rsidP="00781F25">
            <w:pPr>
              <w:spacing w:after="0" w:line="240" w:lineRule="auto"/>
              <w:jc w:val="both"/>
              <w:rPr>
                <w:b/>
              </w:rPr>
            </w:pPr>
          </w:p>
          <w:p w14:paraId="54AC6672" w14:textId="77777777" w:rsidR="0090101B" w:rsidRDefault="0090101B" w:rsidP="00781F25">
            <w:pPr>
              <w:spacing w:after="0" w:line="240" w:lineRule="auto"/>
              <w:jc w:val="both"/>
              <w:rPr>
                <w:b/>
              </w:rPr>
            </w:pPr>
            <w:r>
              <w:rPr>
                <w:b/>
              </w:rPr>
              <w:t>LS</w:t>
            </w:r>
          </w:p>
          <w:p w14:paraId="74E2FFA6" w14:textId="77777777" w:rsidR="0090101B" w:rsidRPr="00156503" w:rsidRDefault="0090101B" w:rsidP="00781F25">
            <w:pPr>
              <w:spacing w:after="0" w:line="240" w:lineRule="auto"/>
              <w:jc w:val="both"/>
              <w:rPr>
                <w:b/>
              </w:rPr>
            </w:pPr>
          </w:p>
        </w:tc>
        <w:tc>
          <w:tcPr>
            <w:tcW w:w="1105" w:type="dxa"/>
            <w:shd w:val="clear" w:color="auto" w:fill="auto"/>
          </w:tcPr>
          <w:p w14:paraId="43767426" w14:textId="77777777" w:rsidR="004D1BCF" w:rsidRDefault="004D1BCF" w:rsidP="00781F25">
            <w:pPr>
              <w:spacing w:after="0" w:line="240" w:lineRule="auto"/>
            </w:pPr>
          </w:p>
          <w:p w14:paraId="32529E90" w14:textId="77777777" w:rsidR="005D0671" w:rsidRDefault="005D0671" w:rsidP="00781F25">
            <w:pPr>
              <w:spacing w:after="0" w:line="240" w:lineRule="auto"/>
            </w:pPr>
          </w:p>
          <w:p w14:paraId="2699BC1A" w14:textId="77777777" w:rsidR="005D0671" w:rsidRDefault="005D0671" w:rsidP="00781F25">
            <w:pPr>
              <w:spacing w:after="0" w:line="240" w:lineRule="auto"/>
            </w:pPr>
          </w:p>
          <w:p w14:paraId="72D1F75A" w14:textId="77777777" w:rsidR="005D0671" w:rsidRDefault="005D0671" w:rsidP="00781F25">
            <w:pPr>
              <w:spacing w:after="0" w:line="240" w:lineRule="auto"/>
            </w:pPr>
          </w:p>
          <w:p w14:paraId="7C0B2397" w14:textId="77777777" w:rsidR="005D0671" w:rsidRDefault="005D0671" w:rsidP="00781F25">
            <w:pPr>
              <w:spacing w:after="0" w:line="240" w:lineRule="auto"/>
            </w:pPr>
          </w:p>
          <w:p w14:paraId="52614746" w14:textId="77777777" w:rsidR="005D0671" w:rsidRDefault="005D0671" w:rsidP="00781F25">
            <w:pPr>
              <w:spacing w:after="0" w:line="240" w:lineRule="auto"/>
            </w:pPr>
          </w:p>
          <w:p w14:paraId="78F82629" w14:textId="77777777" w:rsidR="005D0671" w:rsidRDefault="005D0671" w:rsidP="00781F25">
            <w:pPr>
              <w:spacing w:after="0" w:line="240" w:lineRule="auto"/>
            </w:pPr>
          </w:p>
          <w:p w14:paraId="62DCFC03" w14:textId="77777777" w:rsidR="005D0671" w:rsidRDefault="005D0671" w:rsidP="00781F25">
            <w:pPr>
              <w:spacing w:after="0" w:line="240" w:lineRule="auto"/>
            </w:pPr>
          </w:p>
          <w:p w14:paraId="52BCE883" w14:textId="77777777" w:rsidR="005D0671" w:rsidRDefault="005D0671" w:rsidP="00781F25">
            <w:pPr>
              <w:spacing w:after="0" w:line="240" w:lineRule="auto"/>
            </w:pPr>
          </w:p>
          <w:p w14:paraId="3430D93C" w14:textId="77777777" w:rsidR="005D0671" w:rsidRDefault="005D0671" w:rsidP="00781F25">
            <w:pPr>
              <w:spacing w:after="0" w:line="240" w:lineRule="auto"/>
            </w:pPr>
          </w:p>
          <w:p w14:paraId="510A9F00" w14:textId="77777777" w:rsidR="005D0671" w:rsidRDefault="005D0671" w:rsidP="00781F25">
            <w:pPr>
              <w:spacing w:after="0" w:line="240" w:lineRule="auto"/>
            </w:pPr>
          </w:p>
          <w:p w14:paraId="1F82926D" w14:textId="77777777" w:rsidR="005D0671" w:rsidRDefault="005D0671" w:rsidP="00781F25">
            <w:pPr>
              <w:spacing w:after="0" w:line="240" w:lineRule="auto"/>
            </w:pPr>
          </w:p>
          <w:p w14:paraId="6F3827C0" w14:textId="77777777" w:rsidR="005D0671" w:rsidRDefault="005D0671" w:rsidP="00781F25">
            <w:pPr>
              <w:spacing w:after="0" w:line="240" w:lineRule="auto"/>
            </w:pPr>
          </w:p>
          <w:p w14:paraId="5859EDE1" w14:textId="77777777" w:rsidR="005D0671" w:rsidRDefault="005D0671" w:rsidP="00781F25">
            <w:pPr>
              <w:spacing w:after="0" w:line="240" w:lineRule="auto"/>
            </w:pPr>
          </w:p>
          <w:p w14:paraId="0D07B7C5" w14:textId="77777777" w:rsidR="005D0671" w:rsidRDefault="005D0671" w:rsidP="00781F25">
            <w:pPr>
              <w:spacing w:after="0" w:line="240" w:lineRule="auto"/>
            </w:pPr>
          </w:p>
          <w:p w14:paraId="7C21AAAC" w14:textId="77777777" w:rsidR="005D0671" w:rsidRDefault="005D0671" w:rsidP="00781F25">
            <w:pPr>
              <w:spacing w:after="0" w:line="240" w:lineRule="auto"/>
            </w:pPr>
          </w:p>
          <w:p w14:paraId="329D8BD6" w14:textId="77777777" w:rsidR="005D0671" w:rsidRDefault="005D0671" w:rsidP="00781F25">
            <w:pPr>
              <w:spacing w:after="0" w:line="240" w:lineRule="auto"/>
            </w:pPr>
          </w:p>
          <w:p w14:paraId="610A5440" w14:textId="77777777" w:rsidR="005D0671" w:rsidRDefault="005D0671" w:rsidP="00781F25">
            <w:pPr>
              <w:spacing w:after="0" w:line="240" w:lineRule="auto"/>
            </w:pPr>
          </w:p>
          <w:p w14:paraId="644F0E57" w14:textId="77777777" w:rsidR="005D0671" w:rsidRDefault="005D0671" w:rsidP="00781F25">
            <w:pPr>
              <w:spacing w:after="0" w:line="240" w:lineRule="auto"/>
            </w:pPr>
          </w:p>
          <w:p w14:paraId="47E5F972" w14:textId="77777777" w:rsidR="005D0671" w:rsidRDefault="005D0671" w:rsidP="00781F25">
            <w:pPr>
              <w:spacing w:after="0" w:line="240" w:lineRule="auto"/>
            </w:pPr>
          </w:p>
          <w:p w14:paraId="5C9F5C16" w14:textId="77777777" w:rsidR="005D0671" w:rsidRDefault="005D0671" w:rsidP="00781F25">
            <w:pPr>
              <w:spacing w:after="0" w:line="240" w:lineRule="auto"/>
            </w:pPr>
          </w:p>
          <w:p w14:paraId="689C9161" w14:textId="77777777" w:rsidR="005D0671" w:rsidRDefault="005D0671" w:rsidP="00781F25">
            <w:pPr>
              <w:spacing w:after="0" w:line="240" w:lineRule="auto"/>
            </w:pPr>
          </w:p>
          <w:p w14:paraId="59822AD3" w14:textId="77777777" w:rsidR="005D0671" w:rsidRDefault="005D0671" w:rsidP="00781F25">
            <w:pPr>
              <w:spacing w:after="0" w:line="240" w:lineRule="auto"/>
            </w:pPr>
          </w:p>
          <w:p w14:paraId="71B1D2C4" w14:textId="77777777" w:rsidR="005D0671" w:rsidRDefault="005D0671" w:rsidP="00781F25">
            <w:pPr>
              <w:spacing w:after="0" w:line="240" w:lineRule="auto"/>
            </w:pPr>
          </w:p>
          <w:p w14:paraId="4DEF9B8B" w14:textId="77777777" w:rsidR="005D0671" w:rsidRDefault="005D0671" w:rsidP="00781F25">
            <w:pPr>
              <w:spacing w:after="0" w:line="240" w:lineRule="auto"/>
            </w:pPr>
          </w:p>
          <w:p w14:paraId="7C2F0486" w14:textId="77777777" w:rsidR="005D0671" w:rsidRDefault="005D0671" w:rsidP="00781F25">
            <w:pPr>
              <w:spacing w:after="0" w:line="240" w:lineRule="auto"/>
            </w:pPr>
          </w:p>
          <w:p w14:paraId="32CD9180" w14:textId="77777777" w:rsidR="005D0671" w:rsidRDefault="005D0671" w:rsidP="00781F25">
            <w:pPr>
              <w:spacing w:after="0" w:line="240" w:lineRule="auto"/>
            </w:pPr>
          </w:p>
          <w:p w14:paraId="1353A90E" w14:textId="77777777" w:rsidR="005D0671" w:rsidRDefault="005D0671" w:rsidP="00781F25">
            <w:pPr>
              <w:spacing w:after="0" w:line="240" w:lineRule="auto"/>
            </w:pPr>
          </w:p>
          <w:p w14:paraId="0B89317E" w14:textId="77777777" w:rsidR="005D0671" w:rsidRDefault="005D0671" w:rsidP="00781F25">
            <w:pPr>
              <w:spacing w:after="0" w:line="240" w:lineRule="auto"/>
            </w:pPr>
          </w:p>
          <w:p w14:paraId="293C531E" w14:textId="77777777" w:rsidR="005D0671" w:rsidRDefault="005D0671" w:rsidP="00781F25">
            <w:pPr>
              <w:spacing w:after="0" w:line="240" w:lineRule="auto"/>
            </w:pPr>
          </w:p>
          <w:p w14:paraId="0A4D5D0D" w14:textId="77777777" w:rsidR="005D0671" w:rsidRDefault="005D0671" w:rsidP="00781F25">
            <w:pPr>
              <w:spacing w:after="0" w:line="240" w:lineRule="auto"/>
            </w:pPr>
          </w:p>
          <w:p w14:paraId="54F76335" w14:textId="77777777" w:rsidR="005D0671" w:rsidRDefault="005D0671" w:rsidP="00781F25">
            <w:pPr>
              <w:spacing w:after="0" w:line="240" w:lineRule="auto"/>
            </w:pPr>
          </w:p>
          <w:p w14:paraId="31A5DDE4" w14:textId="77777777" w:rsidR="005D0671" w:rsidRDefault="005D0671" w:rsidP="00781F25">
            <w:pPr>
              <w:spacing w:after="0" w:line="240" w:lineRule="auto"/>
            </w:pPr>
          </w:p>
          <w:p w14:paraId="433E5469" w14:textId="77777777" w:rsidR="005D0671" w:rsidRDefault="005D0671" w:rsidP="00781F25">
            <w:pPr>
              <w:spacing w:after="0" w:line="240" w:lineRule="auto"/>
            </w:pPr>
          </w:p>
          <w:p w14:paraId="49391F27" w14:textId="77777777" w:rsidR="005D0671" w:rsidRDefault="005D0671" w:rsidP="00781F25">
            <w:pPr>
              <w:spacing w:after="0" w:line="240" w:lineRule="auto"/>
            </w:pPr>
          </w:p>
          <w:p w14:paraId="2F6D014C" w14:textId="77777777" w:rsidR="005D0671" w:rsidRDefault="005D0671" w:rsidP="00781F25">
            <w:pPr>
              <w:spacing w:after="0" w:line="240" w:lineRule="auto"/>
            </w:pPr>
          </w:p>
          <w:p w14:paraId="03D78A31" w14:textId="77777777" w:rsidR="005D0671" w:rsidRDefault="005D0671" w:rsidP="00781F25">
            <w:pPr>
              <w:spacing w:after="0" w:line="240" w:lineRule="auto"/>
            </w:pPr>
          </w:p>
          <w:p w14:paraId="7EDD3B82" w14:textId="77777777" w:rsidR="005D0671" w:rsidRDefault="005D0671" w:rsidP="00781F25">
            <w:pPr>
              <w:spacing w:after="0" w:line="240" w:lineRule="auto"/>
            </w:pPr>
          </w:p>
          <w:p w14:paraId="0840F5E6" w14:textId="77777777" w:rsidR="005D0671" w:rsidRDefault="005D0671" w:rsidP="00781F25">
            <w:pPr>
              <w:spacing w:after="0" w:line="240" w:lineRule="auto"/>
            </w:pPr>
          </w:p>
          <w:p w14:paraId="3F261BD9" w14:textId="77777777" w:rsidR="005D0671" w:rsidRDefault="005D0671" w:rsidP="00781F25">
            <w:pPr>
              <w:spacing w:after="0" w:line="240" w:lineRule="auto"/>
            </w:pPr>
          </w:p>
          <w:p w14:paraId="34071C83" w14:textId="77777777" w:rsidR="005D0671" w:rsidRDefault="005D0671" w:rsidP="00781F25">
            <w:pPr>
              <w:spacing w:after="0" w:line="240" w:lineRule="auto"/>
            </w:pPr>
          </w:p>
          <w:p w14:paraId="0FDDAEC6" w14:textId="77777777" w:rsidR="005D0671" w:rsidRDefault="005D0671" w:rsidP="00781F25">
            <w:pPr>
              <w:spacing w:after="0" w:line="240" w:lineRule="auto"/>
            </w:pPr>
          </w:p>
          <w:p w14:paraId="4686ABF5" w14:textId="77777777" w:rsidR="005D0671" w:rsidRDefault="005D0671" w:rsidP="00781F25">
            <w:pPr>
              <w:spacing w:after="0" w:line="240" w:lineRule="auto"/>
            </w:pPr>
          </w:p>
          <w:p w14:paraId="377FC187" w14:textId="77777777" w:rsidR="005D0671" w:rsidRDefault="005D0671" w:rsidP="00781F25">
            <w:pPr>
              <w:spacing w:after="0" w:line="240" w:lineRule="auto"/>
            </w:pPr>
          </w:p>
          <w:p w14:paraId="3B30249F" w14:textId="77777777" w:rsidR="005D0671" w:rsidRDefault="005D0671" w:rsidP="00781F25">
            <w:pPr>
              <w:spacing w:after="0" w:line="240" w:lineRule="auto"/>
            </w:pPr>
          </w:p>
          <w:p w14:paraId="40F9B3AA" w14:textId="77777777" w:rsidR="005D0671" w:rsidRDefault="005D0671" w:rsidP="00781F25">
            <w:pPr>
              <w:spacing w:after="0" w:line="240" w:lineRule="auto"/>
            </w:pPr>
          </w:p>
          <w:p w14:paraId="466E5AAC" w14:textId="77777777" w:rsidR="005D0671" w:rsidRDefault="005D0671" w:rsidP="00781F25">
            <w:pPr>
              <w:spacing w:after="0" w:line="240" w:lineRule="auto"/>
            </w:pPr>
          </w:p>
          <w:p w14:paraId="12995121" w14:textId="77777777" w:rsidR="005D0671" w:rsidRDefault="005D0671" w:rsidP="00781F25">
            <w:pPr>
              <w:spacing w:after="0" w:line="240" w:lineRule="auto"/>
            </w:pPr>
          </w:p>
          <w:p w14:paraId="1ECA0DE5" w14:textId="77777777" w:rsidR="005D0671" w:rsidRDefault="005D0671" w:rsidP="00781F25">
            <w:pPr>
              <w:spacing w:after="0" w:line="240" w:lineRule="auto"/>
            </w:pPr>
          </w:p>
          <w:p w14:paraId="4883D8CA" w14:textId="77777777" w:rsidR="005D0671" w:rsidRDefault="005D0671" w:rsidP="00781F25">
            <w:pPr>
              <w:spacing w:after="0" w:line="240" w:lineRule="auto"/>
            </w:pPr>
          </w:p>
          <w:p w14:paraId="0520ABFB" w14:textId="77777777" w:rsidR="005D0671" w:rsidRDefault="005D0671" w:rsidP="00781F25">
            <w:pPr>
              <w:spacing w:after="0" w:line="240" w:lineRule="auto"/>
            </w:pPr>
          </w:p>
          <w:p w14:paraId="5172738E" w14:textId="77777777" w:rsidR="005D0671" w:rsidRDefault="005D0671" w:rsidP="00781F25">
            <w:pPr>
              <w:spacing w:after="0" w:line="240" w:lineRule="auto"/>
            </w:pPr>
          </w:p>
          <w:p w14:paraId="2EC7F158" w14:textId="77777777" w:rsidR="005D0671" w:rsidRDefault="005D0671" w:rsidP="00781F25">
            <w:pPr>
              <w:spacing w:after="0" w:line="240" w:lineRule="auto"/>
            </w:pPr>
          </w:p>
          <w:p w14:paraId="47827FE1" w14:textId="77777777" w:rsidR="005D0671" w:rsidRDefault="005D0671" w:rsidP="00781F25">
            <w:pPr>
              <w:spacing w:after="0" w:line="240" w:lineRule="auto"/>
            </w:pPr>
          </w:p>
          <w:p w14:paraId="7470BC71" w14:textId="77777777" w:rsidR="005D0671" w:rsidRDefault="005D0671" w:rsidP="00781F25">
            <w:pPr>
              <w:spacing w:after="0" w:line="240" w:lineRule="auto"/>
            </w:pPr>
          </w:p>
          <w:p w14:paraId="23FA35DC" w14:textId="77777777" w:rsidR="005D0671" w:rsidRDefault="005D0671" w:rsidP="00781F25">
            <w:pPr>
              <w:spacing w:after="0" w:line="240" w:lineRule="auto"/>
            </w:pPr>
          </w:p>
          <w:p w14:paraId="50F107AC" w14:textId="77777777" w:rsidR="005D0671" w:rsidRDefault="005D0671" w:rsidP="00781F25">
            <w:pPr>
              <w:spacing w:after="0" w:line="240" w:lineRule="auto"/>
            </w:pPr>
          </w:p>
          <w:p w14:paraId="49C027A7" w14:textId="77777777" w:rsidR="005D0671" w:rsidRDefault="005D0671" w:rsidP="00781F25">
            <w:pPr>
              <w:spacing w:after="0" w:line="240" w:lineRule="auto"/>
            </w:pPr>
          </w:p>
          <w:p w14:paraId="6BBE0729" w14:textId="77777777" w:rsidR="005D0671" w:rsidRDefault="005D0671" w:rsidP="00781F25">
            <w:pPr>
              <w:spacing w:after="0" w:line="240" w:lineRule="auto"/>
            </w:pPr>
          </w:p>
          <w:p w14:paraId="74259365" w14:textId="77777777" w:rsidR="005D0671" w:rsidRDefault="005D0671" w:rsidP="00781F25">
            <w:pPr>
              <w:spacing w:after="0" w:line="240" w:lineRule="auto"/>
            </w:pPr>
          </w:p>
          <w:p w14:paraId="60949249" w14:textId="77777777" w:rsidR="005D0671" w:rsidRDefault="005D0671" w:rsidP="00781F25">
            <w:pPr>
              <w:spacing w:after="0" w:line="240" w:lineRule="auto"/>
            </w:pPr>
          </w:p>
          <w:p w14:paraId="3EBCD974" w14:textId="77777777" w:rsidR="005D0671" w:rsidRDefault="005D0671" w:rsidP="00781F25">
            <w:pPr>
              <w:spacing w:after="0" w:line="240" w:lineRule="auto"/>
            </w:pPr>
          </w:p>
          <w:p w14:paraId="6DEF164C" w14:textId="77777777" w:rsidR="005D0671" w:rsidRDefault="005D0671" w:rsidP="00781F25">
            <w:pPr>
              <w:spacing w:after="0" w:line="240" w:lineRule="auto"/>
            </w:pPr>
          </w:p>
          <w:p w14:paraId="083755AD" w14:textId="77777777" w:rsidR="005D0671" w:rsidRDefault="005D0671" w:rsidP="00781F25">
            <w:pPr>
              <w:spacing w:after="0" w:line="240" w:lineRule="auto"/>
            </w:pPr>
          </w:p>
          <w:p w14:paraId="4DDE8F42" w14:textId="77777777" w:rsidR="005D0671" w:rsidRDefault="005D0671" w:rsidP="00781F25">
            <w:pPr>
              <w:spacing w:after="0" w:line="240" w:lineRule="auto"/>
            </w:pPr>
          </w:p>
          <w:p w14:paraId="6E2AC6C4" w14:textId="77777777" w:rsidR="005D0671" w:rsidRDefault="005D0671" w:rsidP="00781F25">
            <w:pPr>
              <w:spacing w:after="0" w:line="240" w:lineRule="auto"/>
            </w:pPr>
          </w:p>
          <w:p w14:paraId="7A184DB4" w14:textId="77777777" w:rsidR="005D0671" w:rsidRDefault="005D0671" w:rsidP="00781F25">
            <w:pPr>
              <w:spacing w:after="0" w:line="240" w:lineRule="auto"/>
            </w:pPr>
          </w:p>
          <w:p w14:paraId="1169E004" w14:textId="77777777" w:rsidR="005D0671" w:rsidRDefault="005D0671" w:rsidP="00781F25">
            <w:pPr>
              <w:spacing w:after="0" w:line="240" w:lineRule="auto"/>
            </w:pPr>
          </w:p>
          <w:p w14:paraId="25C3A30A" w14:textId="77777777" w:rsidR="005D0671" w:rsidRDefault="005D0671" w:rsidP="00781F25">
            <w:pPr>
              <w:spacing w:after="0" w:line="240" w:lineRule="auto"/>
            </w:pPr>
          </w:p>
          <w:p w14:paraId="5D528934" w14:textId="77777777" w:rsidR="005D0671" w:rsidRDefault="005D0671" w:rsidP="00781F25">
            <w:pPr>
              <w:spacing w:after="0" w:line="240" w:lineRule="auto"/>
            </w:pPr>
          </w:p>
          <w:p w14:paraId="4266702C" w14:textId="77777777" w:rsidR="005D0671" w:rsidRDefault="005D0671" w:rsidP="00781F25">
            <w:pPr>
              <w:spacing w:after="0" w:line="240" w:lineRule="auto"/>
            </w:pPr>
          </w:p>
          <w:p w14:paraId="6EEA317B" w14:textId="77777777" w:rsidR="005D0671" w:rsidRDefault="005D0671" w:rsidP="00781F25">
            <w:pPr>
              <w:spacing w:after="0" w:line="240" w:lineRule="auto"/>
            </w:pPr>
          </w:p>
          <w:p w14:paraId="2979324C" w14:textId="77777777" w:rsidR="005D0671" w:rsidRDefault="005D0671" w:rsidP="00781F25">
            <w:pPr>
              <w:spacing w:after="0" w:line="240" w:lineRule="auto"/>
            </w:pPr>
          </w:p>
          <w:p w14:paraId="298B55C4" w14:textId="77777777" w:rsidR="005D0671" w:rsidRDefault="005D0671" w:rsidP="00781F25">
            <w:pPr>
              <w:spacing w:after="0" w:line="240" w:lineRule="auto"/>
            </w:pPr>
          </w:p>
          <w:p w14:paraId="616616F8" w14:textId="77777777" w:rsidR="005D0671" w:rsidRDefault="005D0671" w:rsidP="00781F25">
            <w:pPr>
              <w:spacing w:after="0" w:line="240" w:lineRule="auto"/>
            </w:pPr>
          </w:p>
          <w:p w14:paraId="248C0EF9" w14:textId="77777777" w:rsidR="005D0671" w:rsidRDefault="005D0671" w:rsidP="00781F25">
            <w:pPr>
              <w:spacing w:after="0" w:line="240" w:lineRule="auto"/>
            </w:pPr>
          </w:p>
          <w:p w14:paraId="2C2728FF" w14:textId="77777777" w:rsidR="005D0671" w:rsidRDefault="005D0671" w:rsidP="00781F25">
            <w:pPr>
              <w:spacing w:after="0" w:line="240" w:lineRule="auto"/>
            </w:pPr>
          </w:p>
          <w:p w14:paraId="755C7D80" w14:textId="77777777" w:rsidR="005D0671" w:rsidRDefault="005D0671" w:rsidP="00781F25">
            <w:pPr>
              <w:spacing w:after="0" w:line="240" w:lineRule="auto"/>
            </w:pPr>
          </w:p>
          <w:p w14:paraId="7847808C" w14:textId="77777777" w:rsidR="005D0671" w:rsidRDefault="005D0671" w:rsidP="00781F25">
            <w:pPr>
              <w:spacing w:after="0" w:line="240" w:lineRule="auto"/>
            </w:pPr>
          </w:p>
          <w:p w14:paraId="6A1B6E2C" w14:textId="77777777" w:rsidR="005D0671" w:rsidRDefault="005D0671" w:rsidP="00781F25">
            <w:pPr>
              <w:spacing w:after="0" w:line="240" w:lineRule="auto"/>
            </w:pPr>
          </w:p>
          <w:p w14:paraId="395E7CCE" w14:textId="77777777" w:rsidR="005D0671" w:rsidRDefault="005D0671" w:rsidP="00781F25">
            <w:pPr>
              <w:spacing w:after="0" w:line="240" w:lineRule="auto"/>
            </w:pPr>
          </w:p>
          <w:p w14:paraId="78E6B71C" w14:textId="77777777" w:rsidR="005D0671" w:rsidRDefault="005D0671" w:rsidP="00781F25">
            <w:pPr>
              <w:spacing w:after="0" w:line="240" w:lineRule="auto"/>
            </w:pPr>
          </w:p>
          <w:p w14:paraId="460BA9ED" w14:textId="77777777" w:rsidR="005D0671" w:rsidRDefault="005D0671" w:rsidP="00781F25">
            <w:pPr>
              <w:spacing w:after="0" w:line="240" w:lineRule="auto"/>
            </w:pPr>
          </w:p>
          <w:p w14:paraId="4882D392" w14:textId="77777777" w:rsidR="005D0671" w:rsidRDefault="005D0671" w:rsidP="00781F25">
            <w:pPr>
              <w:spacing w:after="0" w:line="240" w:lineRule="auto"/>
            </w:pPr>
          </w:p>
          <w:p w14:paraId="5DFB6626" w14:textId="77777777" w:rsidR="005D0671" w:rsidRDefault="005D0671" w:rsidP="00781F25">
            <w:pPr>
              <w:spacing w:after="0" w:line="240" w:lineRule="auto"/>
            </w:pPr>
          </w:p>
          <w:p w14:paraId="108A9F0B" w14:textId="77777777" w:rsidR="005D0671" w:rsidRDefault="005D0671" w:rsidP="00781F25">
            <w:pPr>
              <w:spacing w:after="0" w:line="240" w:lineRule="auto"/>
            </w:pPr>
          </w:p>
          <w:p w14:paraId="3104174E" w14:textId="77777777" w:rsidR="005D0671" w:rsidRDefault="005D0671" w:rsidP="00781F25">
            <w:pPr>
              <w:spacing w:after="0" w:line="240" w:lineRule="auto"/>
            </w:pPr>
          </w:p>
          <w:p w14:paraId="04FEC88E" w14:textId="77777777" w:rsidR="005D0671" w:rsidRDefault="005D0671" w:rsidP="00781F25">
            <w:pPr>
              <w:spacing w:after="0" w:line="240" w:lineRule="auto"/>
            </w:pPr>
          </w:p>
          <w:p w14:paraId="3D60B26C" w14:textId="77777777" w:rsidR="005D0671" w:rsidRDefault="005D0671" w:rsidP="00781F25">
            <w:pPr>
              <w:spacing w:after="0" w:line="240" w:lineRule="auto"/>
            </w:pPr>
          </w:p>
          <w:p w14:paraId="41A9B3F9" w14:textId="77777777" w:rsidR="005D0671" w:rsidRDefault="005D0671" w:rsidP="00781F25">
            <w:pPr>
              <w:spacing w:after="0" w:line="240" w:lineRule="auto"/>
            </w:pPr>
          </w:p>
          <w:p w14:paraId="266A3006" w14:textId="77777777" w:rsidR="005D0671" w:rsidRDefault="005D0671" w:rsidP="00781F25">
            <w:pPr>
              <w:spacing w:after="0" w:line="240" w:lineRule="auto"/>
            </w:pPr>
          </w:p>
          <w:p w14:paraId="52C1247B" w14:textId="77777777" w:rsidR="005D0671" w:rsidRDefault="005D0671" w:rsidP="00781F25">
            <w:pPr>
              <w:spacing w:after="0" w:line="240" w:lineRule="auto"/>
            </w:pPr>
          </w:p>
          <w:p w14:paraId="56A15567" w14:textId="77777777" w:rsidR="005D0671" w:rsidRDefault="005D0671" w:rsidP="00781F25">
            <w:pPr>
              <w:spacing w:after="0" w:line="240" w:lineRule="auto"/>
            </w:pPr>
          </w:p>
          <w:p w14:paraId="06563EA4" w14:textId="77777777" w:rsidR="005D0671" w:rsidRDefault="005D0671" w:rsidP="00781F25">
            <w:pPr>
              <w:spacing w:after="0" w:line="240" w:lineRule="auto"/>
            </w:pPr>
          </w:p>
          <w:p w14:paraId="35ADD479" w14:textId="77777777" w:rsidR="005D0671" w:rsidRDefault="005D0671" w:rsidP="00781F25">
            <w:pPr>
              <w:spacing w:after="0" w:line="240" w:lineRule="auto"/>
            </w:pPr>
          </w:p>
          <w:p w14:paraId="68BCF6F4" w14:textId="77777777" w:rsidR="005D0671" w:rsidRDefault="005D0671" w:rsidP="00781F25">
            <w:pPr>
              <w:spacing w:after="0" w:line="240" w:lineRule="auto"/>
            </w:pPr>
          </w:p>
          <w:p w14:paraId="345AD60B" w14:textId="77777777" w:rsidR="005D0671" w:rsidRDefault="005D0671" w:rsidP="00781F25">
            <w:pPr>
              <w:spacing w:after="0" w:line="240" w:lineRule="auto"/>
            </w:pPr>
          </w:p>
          <w:p w14:paraId="1BD230F3" w14:textId="77777777" w:rsidR="005D0671" w:rsidRDefault="005D0671" w:rsidP="00781F25">
            <w:pPr>
              <w:spacing w:after="0" w:line="240" w:lineRule="auto"/>
            </w:pPr>
          </w:p>
          <w:p w14:paraId="69ACA2A8" w14:textId="77777777" w:rsidR="005D0671" w:rsidRDefault="005D0671" w:rsidP="00781F25">
            <w:pPr>
              <w:spacing w:after="0" w:line="240" w:lineRule="auto"/>
            </w:pPr>
          </w:p>
          <w:p w14:paraId="1EE8F2B5" w14:textId="77777777" w:rsidR="005D0671" w:rsidRDefault="005D0671" w:rsidP="00781F25">
            <w:pPr>
              <w:spacing w:after="0" w:line="240" w:lineRule="auto"/>
            </w:pPr>
          </w:p>
          <w:p w14:paraId="69B3BDE7" w14:textId="77777777" w:rsidR="005D0671" w:rsidRDefault="005D0671" w:rsidP="00781F25">
            <w:pPr>
              <w:spacing w:after="0" w:line="240" w:lineRule="auto"/>
            </w:pPr>
          </w:p>
          <w:p w14:paraId="2F8930F1" w14:textId="77777777" w:rsidR="005D0671" w:rsidRDefault="005D0671" w:rsidP="00781F25">
            <w:pPr>
              <w:spacing w:after="0" w:line="240" w:lineRule="auto"/>
            </w:pPr>
          </w:p>
          <w:p w14:paraId="3D276837" w14:textId="77777777" w:rsidR="005D0671" w:rsidRPr="005D0671" w:rsidRDefault="005D0671" w:rsidP="00781F25">
            <w:pPr>
              <w:spacing w:after="0" w:line="240" w:lineRule="auto"/>
              <w:rPr>
                <w:b/>
              </w:rPr>
            </w:pPr>
            <w:r w:rsidRPr="005D0671">
              <w:rPr>
                <w:b/>
              </w:rPr>
              <w:t>ASAP</w:t>
            </w:r>
          </w:p>
          <w:p w14:paraId="2BD5D794" w14:textId="77777777" w:rsidR="005D0671" w:rsidRDefault="005D0671" w:rsidP="00781F25">
            <w:pPr>
              <w:spacing w:after="0" w:line="240" w:lineRule="auto"/>
            </w:pPr>
          </w:p>
        </w:tc>
      </w:tr>
      <w:tr w:rsidR="00086BEC" w:rsidRPr="00395001" w14:paraId="434FD144" w14:textId="77777777" w:rsidTr="00CE308C">
        <w:trPr>
          <w:trHeight w:val="429"/>
        </w:trPr>
        <w:tc>
          <w:tcPr>
            <w:tcW w:w="2547" w:type="dxa"/>
            <w:gridSpan w:val="2"/>
            <w:shd w:val="clear" w:color="auto" w:fill="auto"/>
          </w:tcPr>
          <w:p w14:paraId="5C6BD2C8" w14:textId="77777777" w:rsidR="00D22E50" w:rsidRDefault="00D22E50" w:rsidP="00FC6A82">
            <w:pPr>
              <w:pStyle w:val="ListParagraph"/>
              <w:numPr>
                <w:ilvl w:val="0"/>
                <w:numId w:val="1"/>
              </w:numPr>
              <w:spacing w:after="0" w:line="240" w:lineRule="auto"/>
              <w:rPr>
                <w:b/>
              </w:rPr>
            </w:pPr>
            <w:r>
              <w:rPr>
                <w:b/>
              </w:rPr>
              <w:lastRenderedPageBreak/>
              <w:t>Volunteering strategy update</w:t>
            </w:r>
          </w:p>
          <w:p w14:paraId="2F823466" w14:textId="77777777" w:rsidR="00D22E50" w:rsidRDefault="00D22E50" w:rsidP="00D22E50">
            <w:pPr>
              <w:spacing w:after="0" w:line="240" w:lineRule="auto"/>
              <w:rPr>
                <w:b/>
              </w:rPr>
            </w:pPr>
          </w:p>
          <w:p w14:paraId="3120FC8E" w14:textId="77777777" w:rsidR="00086BEC" w:rsidRPr="00D22E50" w:rsidRDefault="00D22E50" w:rsidP="00D22E50">
            <w:pPr>
              <w:spacing w:after="0" w:line="240" w:lineRule="auto"/>
              <w:rPr>
                <w:i/>
              </w:rPr>
            </w:pPr>
            <w:r w:rsidRPr="00D22E50">
              <w:rPr>
                <w:i/>
              </w:rPr>
              <w:t>Board asked to note progress and agree next steps</w:t>
            </w:r>
            <w:r w:rsidR="00A850C8" w:rsidRPr="00D22E50">
              <w:rPr>
                <w:i/>
              </w:rPr>
              <w:t xml:space="preserve"> </w:t>
            </w:r>
          </w:p>
        </w:tc>
        <w:tc>
          <w:tcPr>
            <w:tcW w:w="6520" w:type="dxa"/>
            <w:gridSpan w:val="4"/>
            <w:shd w:val="clear" w:color="auto" w:fill="auto"/>
          </w:tcPr>
          <w:p w14:paraId="5985A2B5" w14:textId="77777777" w:rsidR="0054463A" w:rsidRDefault="0090101B" w:rsidP="006827E6">
            <w:pPr>
              <w:spacing w:after="0" w:line="240" w:lineRule="auto"/>
            </w:pPr>
            <w:r>
              <w:t xml:space="preserve">In </w:t>
            </w:r>
            <w:r w:rsidR="005E5DAC">
              <w:t xml:space="preserve">the </w:t>
            </w:r>
            <w:r>
              <w:t xml:space="preserve">May Board </w:t>
            </w:r>
            <w:r w:rsidR="00B9685F">
              <w:t xml:space="preserve">meeting </w:t>
            </w:r>
            <w:r>
              <w:t xml:space="preserve">the new volunteer strategy was </w:t>
            </w:r>
            <w:r w:rsidR="00B9685F">
              <w:t xml:space="preserve">presented and the recommendation </w:t>
            </w:r>
            <w:r w:rsidR="005E5DAC">
              <w:t xml:space="preserve">made </w:t>
            </w:r>
            <w:r w:rsidR="00B9685F">
              <w:t>to s</w:t>
            </w:r>
            <w:r>
              <w:t xml:space="preserve">tart the </w:t>
            </w:r>
            <w:r w:rsidR="00B9685F">
              <w:t xml:space="preserve">first </w:t>
            </w:r>
            <w:r>
              <w:t xml:space="preserve">group in Surrey Heath. It was agreed that progress </w:t>
            </w:r>
            <w:r w:rsidR="00B9685F">
              <w:t xml:space="preserve">on the strategy </w:t>
            </w:r>
            <w:r>
              <w:t xml:space="preserve">would be evaluated in </w:t>
            </w:r>
            <w:r w:rsidR="005E5DAC">
              <w:t xml:space="preserve">the </w:t>
            </w:r>
            <w:r>
              <w:t xml:space="preserve">October Board. </w:t>
            </w:r>
          </w:p>
          <w:p w14:paraId="76BFF2C3" w14:textId="77777777" w:rsidR="0090101B" w:rsidRDefault="0090101B" w:rsidP="006827E6">
            <w:pPr>
              <w:spacing w:after="0" w:line="240" w:lineRule="auto"/>
            </w:pPr>
          </w:p>
          <w:p w14:paraId="3CD10A17" w14:textId="77777777" w:rsidR="0090101B" w:rsidRDefault="0090101B" w:rsidP="006827E6">
            <w:pPr>
              <w:spacing w:after="0" w:line="240" w:lineRule="auto"/>
            </w:pPr>
            <w:r>
              <w:t>KS explained that Natallie Hoare had written the strategy and the paper for the Board but was unable to attend the Board meeting in person</w:t>
            </w:r>
            <w:r w:rsidR="005E5DAC">
              <w:t>,</w:t>
            </w:r>
            <w:r>
              <w:t xml:space="preserve"> so </w:t>
            </w:r>
            <w:r w:rsidR="005E5DAC">
              <w:t xml:space="preserve">KS </w:t>
            </w:r>
            <w:r>
              <w:t xml:space="preserve">would </w:t>
            </w:r>
            <w:r w:rsidR="00B9685F">
              <w:t xml:space="preserve">present </w:t>
            </w:r>
            <w:r>
              <w:t xml:space="preserve">the paper on her behalf. </w:t>
            </w:r>
          </w:p>
          <w:p w14:paraId="3A7CF9E2" w14:textId="77777777" w:rsidR="0090101B" w:rsidRDefault="0090101B" w:rsidP="006827E6">
            <w:pPr>
              <w:spacing w:after="0" w:line="240" w:lineRule="auto"/>
            </w:pPr>
          </w:p>
          <w:p w14:paraId="678B31A9" w14:textId="77777777" w:rsidR="0090101B" w:rsidRDefault="00B9685F" w:rsidP="006827E6">
            <w:pPr>
              <w:spacing w:after="0" w:line="240" w:lineRule="auto"/>
            </w:pPr>
            <w:r>
              <w:t xml:space="preserve">The </w:t>
            </w:r>
            <w:r w:rsidR="0090101B">
              <w:t>Surrey Heath group is up and running</w:t>
            </w:r>
            <w:r w:rsidR="005E5DAC">
              <w:t>, is</w:t>
            </w:r>
            <w:r w:rsidR="0090101B">
              <w:t xml:space="preserve"> currently working on terms of reference and has been attending engagement events and meetings on behalf</w:t>
            </w:r>
            <w:r>
              <w:t xml:space="preserve"> of Healthwatch</w:t>
            </w:r>
            <w:r w:rsidR="005E5DAC">
              <w:t xml:space="preserve"> Surrey</w:t>
            </w:r>
            <w:r w:rsidR="0090101B">
              <w:t xml:space="preserve">. </w:t>
            </w:r>
          </w:p>
          <w:p w14:paraId="61FD0313" w14:textId="77777777" w:rsidR="0090101B" w:rsidRDefault="0090101B" w:rsidP="006827E6">
            <w:pPr>
              <w:spacing w:after="0" w:line="240" w:lineRule="auto"/>
            </w:pPr>
          </w:p>
          <w:p w14:paraId="426BD235" w14:textId="77777777" w:rsidR="0090101B" w:rsidRDefault="0090101B" w:rsidP="006827E6">
            <w:pPr>
              <w:spacing w:after="0" w:line="240" w:lineRule="auto"/>
            </w:pPr>
            <w:r>
              <w:t xml:space="preserve">The group have decided to have a </w:t>
            </w:r>
            <w:r w:rsidR="005E5DAC">
              <w:t>‘</w:t>
            </w:r>
            <w:r>
              <w:t>rolling leader</w:t>
            </w:r>
            <w:r w:rsidR="005E5DAC">
              <w:t>’</w:t>
            </w:r>
            <w:r>
              <w:t xml:space="preserve">, taking turns to lead the group. Natallie has been carrying out feedback sessions with individuals and groups, this does take a lot of resource so how volunteers are appraised </w:t>
            </w:r>
            <w:r w:rsidR="00B9685F">
              <w:t>(</w:t>
            </w:r>
            <w:r>
              <w:t>when there are 6 groups across Surrey</w:t>
            </w:r>
            <w:r w:rsidR="00B9685F">
              <w:t>)</w:t>
            </w:r>
            <w:r>
              <w:t xml:space="preserve"> will have to be reviewed. </w:t>
            </w:r>
          </w:p>
          <w:p w14:paraId="3D6C2115" w14:textId="77777777" w:rsidR="0090101B" w:rsidRDefault="00B9685F" w:rsidP="006827E6">
            <w:pPr>
              <w:spacing w:after="0" w:line="240" w:lineRule="auto"/>
            </w:pPr>
            <w:r>
              <w:t>So far t</w:t>
            </w:r>
            <w:r w:rsidR="0090101B">
              <w:t>he group have not felt ‘cut off’ from the wider team (which was an initial concern when setting up the groups) as they have been involved in</w:t>
            </w:r>
            <w:r>
              <w:t xml:space="preserve"> wider</w:t>
            </w:r>
            <w:r w:rsidR="0090101B">
              <w:t xml:space="preserve"> project work and events not specific to Surrey Heath. It will be important to continue this going forward to avoid the group becoming ‘too local’.</w:t>
            </w:r>
          </w:p>
          <w:p w14:paraId="783DF6B2" w14:textId="77777777" w:rsidR="0090101B" w:rsidRDefault="0090101B" w:rsidP="006827E6">
            <w:pPr>
              <w:spacing w:after="0" w:line="240" w:lineRule="auto"/>
            </w:pPr>
          </w:p>
          <w:p w14:paraId="7C2E0338" w14:textId="77777777" w:rsidR="0090101B" w:rsidRDefault="0090101B" w:rsidP="006827E6">
            <w:pPr>
              <w:spacing w:after="0" w:line="240" w:lineRule="auto"/>
            </w:pPr>
            <w:r>
              <w:t>In sum</w:t>
            </w:r>
            <w:r w:rsidR="003263D3">
              <w:t>mary</w:t>
            </w:r>
            <w:r>
              <w:t xml:space="preserve">, with Surrey Heath developing well the proposal is to press ahead with the second group </w:t>
            </w:r>
            <w:r w:rsidR="00CF661C">
              <w:t>in Guildford &amp; Waverley (G&amp;W)</w:t>
            </w:r>
            <w:r w:rsidR="00B9685F">
              <w:t xml:space="preserve">. </w:t>
            </w:r>
            <w:r>
              <w:t xml:space="preserve">This location has been chosen as there </w:t>
            </w:r>
            <w:r w:rsidR="007F0F19">
              <w:t xml:space="preserve">are </w:t>
            </w:r>
            <w:r>
              <w:t xml:space="preserve">already active volunteers and a prospective leader and G&amp;W is part of the Surrey Heartlands STP. </w:t>
            </w:r>
          </w:p>
          <w:p w14:paraId="0C3E8597" w14:textId="77777777" w:rsidR="0090101B" w:rsidRDefault="0090101B" w:rsidP="006827E6">
            <w:pPr>
              <w:spacing w:after="0" w:line="240" w:lineRule="auto"/>
            </w:pPr>
          </w:p>
          <w:p w14:paraId="5597AA47" w14:textId="77777777" w:rsidR="00CF661C" w:rsidRDefault="00CF661C" w:rsidP="006827E6">
            <w:pPr>
              <w:spacing w:after="0" w:line="240" w:lineRule="auto"/>
            </w:pPr>
            <w:r>
              <w:t xml:space="preserve">The aim is to have G&amp;W up and running by Christmas </w:t>
            </w:r>
            <w:r w:rsidR="00B9685F">
              <w:t>t</w:t>
            </w:r>
            <w:r>
              <w:t>o then set up</w:t>
            </w:r>
            <w:r w:rsidR="00B9685F">
              <w:t xml:space="preserve"> a further</w:t>
            </w:r>
            <w:r>
              <w:t xml:space="preserve"> 2 groups at the same time in the new year.</w:t>
            </w:r>
          </w:p>
          <w:p w14:paraId="366C3704" w14:textId="77777777" w:rsidR="00CF661C" w:rsidRDefault="00CF661C" w:rsidP="006827E6">
            <w:pPr>
              <w:spacing w:after="0" w:line="240" w:lineRule="auto"/>
            </w:pPr>
          </w:p>
          <w:p w14:paraId="70876A65" w14:textId="77777777" w:rsidR="00CF661C" w:rsidRDefault="00CF661C" w:rsidP="006827E6">
            <w:pPr>
              <w:spacing w:after="0" w:line="240" w:lineRule="auto"/>
            </w:pPr>
            <w:r>
              <w:t xml:space="preserve">LOmar raised a concern </w:t>
            </w:r>
            <w:r w:rsidR="003263D3">
              <w:t xml:space="preserve">that </w:t>
            </w:r>
            <w:r>
              <w:t xml:space="preserve">we are resourcing 2 localities not Surrey wide and need to be mindful of being locality based. KS replied that we are covering Surrey wide already with our engagement and MP and SB are looking at where we are hearing less to focus our engagement.  </w:t>
            </w:r>
          </w:p>
          <w:p w14:paraId="16098BA5" w14:textId="77777777" w:rsidR="00CF661C" w:rsidRDefault="00CF661C" w:rsidP="006827E6">
            <w:pPr>
              <w:spacing w:after="0" w:line="240" w:lineRule="auto"/>
            </w:pPr>
          </w:p>
          <w:p w14:paraId="073F029A" w14:textId="77777777" w:rsidR="00CF661C" w:rsidRDefault="00CF661C" w:rsidP="006827E6">
            <w:pPr>
              <w:spacing w:after="0" w:line="240" w:lineRule="auto"/>
            </w:pPr>
            <w:r>
              <w:t xml:space="preserve">PG added we are doing the </w:t>
            </w:r>
            <w:r w:rsidR="00B9685F">
              <w:t>‘</w:t>
            </w:r>
            <w:r>
              <w:t>whole</w:t>
            </w:r>
            <w:r w:rsidR="00B9685F">
              <w:t>’</w:t>
            </w:r>
            <w:r>
              <w:t xml:space="preserve"> already </w:t>
            </w:r>
            <w:r w:rsidR="007F0F19">
              <w:t xml:space="preserve">and </w:t>
            </w:r>
            <w:r>
              <w:t>the groups will</w:t>
            </w:r>
            <w:r w:rsidR="007F0F19">
              <w:t xml:space="preserve"> supplement this to</w:t>
            </w:r>
            <w:r>
              <w:t xml:space="preserve"> give us </w:t>
            </w:r>
            <w:r w:rsidR="003263D3">
              <w:t xml:space="preserve">additional </w:t>
            </w:r>
            <w:r>
              <w:t xml:space="preserve">local knowledge. </w:t>
            </w:r>
          </w:p>
          <w:p w14:paraId="17537044" w14:textId="77777777" w:rsidR="00CF661C" w:rsidRDefault="00CF661C" w:rsidP="006827E6">
            <w:pPr>
              <w:spacing w:after="0" w:line="240" w:lineRule="auto"/>
            </w:pPr>
          </w:p>
          <w:p w14:paraId="77069B85" w14:textId="77777777" w:rsidR="00CF661C" w:rsidRDefault="00B9685F" w:rsidP="006827E6">
            <w:pPr>
              <w:spacing w:after="0" w:line="240" w:lineRule="auto"/>
            </w:pPr>
            <w:r>
              <w:t>KB enquired as to the size of the volunteer groups</w:t>
            </w:r>
            <w:r w:rsidR="00CF661C">
              <w:t xml:space="preserve">. KS confirmed Surrey Heath is 6 people. PG added that Surrey Heath is the smallest CCG and that other groups could have more people. </w:t>
            </w:r>
          </w:p>
          <w:p w14:paraId="53892DB5" w14:textId="77777777" w:rsidR="00CF661C" w:rsidRDefault="00CF661C" w:rsidP="006827E6">
            <w:pPr>
              <w:spacing w:after="0" w:line="240" w:lineRule="auto"/>
            </w:pPr>
          </w:p>
          <w:p w14:paraId="50AB6446" w14:textId="77777777" w:rsidR="00CF661C" w:rsidRDefault="00CF661C" w:rsidP="006827E6">
            <w:pPr>
              <w:spacing w:after="0" w:line="240" w:lineRule="auto"/>
            </w:pPr>
            <w:r>
              <w:t xml:space="preserve">Robert Oulton asked </w:t>
            </w:r>
            <w:r w:rsidR="00B9685F">
              <w:t>about what the groups do.</w:t>
            </w:r>
            <w:r>
              <w:t xml:space="preserve"> MP replied that they do </w:t>
            </w:r>
            <w:r w:rsidR="00B9685F">
              <w:t xml:space="preserve">engagement, project work, </w:t>
            </w:r>
            <w:r>
              <w:t xml:space="preserve">listening events, commissioner meetings etc. </w:t>
            </w:r>
          </w:p>
          <w:p w14:paraId="5A32C45E" w14:textId="77777777" w:rsidR="00CF661C" w:rsidRDefault="00CF661C" w:rsidP="006827E6">
            <w:pPr>
              <w:spacing w:after="0" w:line="240" w:lineRule="auto"/>
            </w:pPr>
          </w:p>
          <w:p w14:paraId="68A43C69" w14:textId="77777777" w:rsidR="00CF661C" w:rsidRDefault="00CF661C" w:rsidP="006827E6">
            <w:pPr>
              <w:spacing w:after="0" w:line="240" w:lineRule="auto"/>
            </w:pPr>
            <w:r>
              <w:t xml:space="preserve">PG added that </w:t>
            </w:r>
            <w:r w:rsidR="00B9685F">
              <w:t xml:space="preserve">as </w:t>
            </w:r>
            <w:r>
              <w:t>KPIs have not been identified how do we know things are going well</w:t>
            </w:r>
            <w:r w:rsidR="003263D3">
              <w:t>?</w:t>
            </w:r>
            <w:r>
              <w:t xml:space="preserve"> Is there a new business case / cost benefit analysis?</w:t>
            </w:r>
          </w:p>
          <w:p w14:paraId="7FAE886B" w14:textId="77777777" w:rsidR="00CF661C" w:rsidRDefault="00CF661C" w:rsidP="006827E6">
            <w:pPr>
              <w:spacing w:after="0" w:line="240" w:lineRule="auto"/>
            </w:pPr>
          </w:p>
          <w:p w14:paraId="65B46FDF" w14:textId="77777777" w:rsidR="00CF661C" w:rsidRPr="00CF661C" w:rsidRDefault="00CF661C" w:rsidP="006827E6">
            <w:pPr>
              <w:spacing w:after="0" w:line="240" w:lineRule="auto"/>
              <w:rPr>
                <w:b/>
              </w:rPr>
            </w:pPr>
            <w:r w:rsidRPr="00CF661C">
              <w:rPr>
                <w:b/>
              </w:rPr>
              <w:t>Action: Some thought to be given to the KPIs to measure effectiveness of the volunteer groups.</w:t>
            </w:r>
          </w:p>
          <w:p w14:paraId="5634B9B8" w14:textId="77777777" w:rsidR="0090101B" w:rsidRDefault="0090101B" w:rsidP="006827E6">
            <w:pPr>
              <w:spacing w:after="0" w:line="240" w:lineRule="auto"/>
            </w:pPr>
          </w:p>
          <w:p w14:paraId="3FC59D6A" w14:textId="77777777" w:rsidR="00897B44" w:rsidRDefault="00CF661C" w:rsidP="00897B44">
            <w:pPr>
              <w:spacing w:after="0" w:line="240" w:lineRule="auto"/>
            </w:pPr>
            <w:r>
              <w:lastRenderedPageBreak/>
              <w:t>PG asked how do we give the groups significant recognition</w:t>
            </w:r>
            <w:r w:rsidR="00B9685F">
              <w:t>? C</w:t>
            </w:r>
            <w:r>
              <w:t>ould they present to the Board when we are in the area? It is importa</w:t>
            </w:r>
            <w:r w:rsidR="00897B44">
              <w:t>nt that they feel integrated an</w:t>
            </w:r>
            <w:r>
              <w:t>d</w:t>
            </w:r>
            <w:r w:rsidR="00897B44">
              <w:t xml:space="preserve"> </w:t>
            </w:r>
            <w:r>
              <w:t>have recognition.</w:t>
            </w:r>
          </w:p>
          <w:p w14:paraId="1B34AF9F" w14:textId="77777777" w:rsidR="00897B44" w:rsidRDefault="00897B44" w:rsidP="00897B44">
            <w:pPr>
              <w:spacing w:after="0" w:line="240" w:lineRule="auto"/>
            </w:pPr>
          </w:p>
          <w:p w14:paraId="4F421E82" w14:textId="77777777" w:rsidR="00897B44" w:rsidRDefault="00897B44" w:rsidP="00897B44">
            <w:pPr>
              <w:spacing w:after="0" w:line="240" w:lineRule="auto"/>
            </w:pPr>
            <w:r>
              <w:t xml:space="preserve">KS confirmed that Natallie is currently working on a recognition programme and how that can work for teams as well as individuals. </w:t>
            </w:r>
          </w:p>
          <w:p w14:paraId="36994076" w14:textId="77777777" w:rsidR="00897B44" w:rsidRDefault="00897B44" w:rsidP="00897B44">
            <w:pPr>
              <w:spacing w:after="0" w:line="240" w:lineRule="auto"/>
            </w:pPr>
          </w:p>
          <w:p w14:paraId="304AC38A" w14:textId="77777777" w:rsidR="00897B44" w:rsidRDefault="00897B44" w:rsidP="00897B44">
            <w:pPr>
              <w:spacing w:after="0" w:line="240" w:lineRule="auto"/>
            </w:pPr>
            <w:r>
              <w:t xml:space="preserve">PG asked how do we raise the profile with commissioners and providers to make sure they know the sanction of volunteers? JD added it would be good for them to attend the commissioner ‘what we’ve heard’ meetings. KS confirmed that this is definitely the plan so the volunteers can report back on the experiences and themes they are hearing locally. </w:t>
            </w:r>
          </w:p>
          <w:p w14:paraId="3F3C4259" w14:textId="77777777" w:rsidR="00897B44" w:rsidRDefault="00897B44" w:rsidP="00897B44">
            <w:pPr>
              <w:spacing w:after="0" w:line="240" w:lineRule="auto"/>
            </w:pPr>
          </w:p>
          <w:p w14:paraId="05CA3989" w14:textId="77777777" w:rsidR="00897B44" w:rsidRDefault="00897B44" w:rsidP="00897B44">
            <w:pPr>
              <w:spacing w:after="0" w:line="240" w:lineRule="auto"/>
            </w:pPr>
            <w:r>
              <w:t xml:space="preserve">The recommendation to proceed with setting up the next volunteer group in Guildford and Waverley was </w:t>
            </w:r>
            <w:r w:rsidRPr="00A2555A">
              <w:rPr>
                <w:b/>
              </w:rPr>
              <w:t>approved by the Board</w:t>
            </w:r>
            <w:r>
              <w:t>.</w:t>
            </w:r>
          </w:p>
          <w:p w14:paraId="3A0DF125" w14:textId="77777777" w:rsidR="00897B44" w:rsidRDefault="00897B44" w:rsidP="00897B44">
            <w:pPr>
              <w:spacing w:after="0" w:line="240" w:lineRule="auto"/>
            </w:pPr>
            <w:r>
              <w:t xml:space="preserve">PG asked the team to pass on thanks to Natallie for all her hard work. </w:t>
            </w:r>
          </w:p>
          <w:p w14:paraId="43E8F102" w14:textId="77777777" w:rsidR="0090101B" w:rsidRPr="006E3135" w:rsidRDefault="0090101B" w:rsidP="00897B44">
            <w:pPr>
              <w:spacing w:after="0" w:line="240" w:lineRule="auto"/>
            </w:pPr>
          </w:p>
        </w:tc>
        <w:tc>
          <w:tcPr>
            <w:tcW w:w="709" w:type="dxa"/>
            <w:shd w:val="clear" w:color="auto" w:fill="auto"/>
          </w:tcPr>
          <w:p w14:paraId="5A72A806" w14:textId="77777777" w:rsidR="00CE308C" w:rsidRDefault="00CE308C" w:rsidP="0002665F">
            <w:pPr>
              <w:spacing w:after="0" w:line="240" w:lineRule="auto"/>
              <w:jc w:val="both"/>
              <w:rPr>
                <w:b/>
              </w:rPr>
            </w:pPr>
          </w:p>
          <w:p w14:paraId="7BA4E743" w14:textId="77777777" w:rsidR="00CF661C" w:rsidRDefault="00CF661C" w:rsidP="0002665F">
            <w:pPr>
              <w:spacing w:after="0" w:line="240" w:lineRule="auto"/>
              <w:jc w:val="both"/>
              <w:rPr>
                <w:b/>
              </w:rPr>
            </w:pPr>
          </w:p>
          <w:p w14:paraId="0048E390" w14:textId="77777777" w:rsidR="00CF661C" w:rsidRDefault="00CF661C" w:rsidP="0002665F">
            <w:pPr>
              <w:spacing w:after="0" w:line="240" w:lineRule="auto"/>
              <w:jc w:val="both"/>
              <w:rPr>
                <w:b/>
              </w:rPr>
            </w:pPr>
          </w:p>
          <w:p w14:paraId="074EC649" w14:textId="77777777" w:rsidR="00CF661C" w:rsidRDefault="00CF661C" w:rsidP="0002665F">
            <w:pPr>
              <w:spacing w:after="0" w:line="240" w:lineRule="auto"/>
              <w:jc w:val="both"/>
              <w:rPr>
                <w:b/>
              </w:rPr>
            </w:pPr>
          </w:p>
          <w:p w14:paraId="7419901F" w14:textId="77777777" w:rsidR="00CF661C" w:rsidRDefault="00CF661C" w:rsidP="0002665F">
            <w:pPr>
              <w:spacing w:after="0" w:line="240" w:lineRule="auto"/>
              <w:jc w:val="both"/>
              <w:rPr>
                <w:b/>
              </w:rPr>
            </w:pPr>
          </w:p>
          <w:p w14:paraId="13BAE6EC" w14:textId="77777777" w:rsidR="00CF661C" w:rsidRDefault="00CF661C" w:rsidP="0002665F">
            <w:pPr>
              <w:spacing w:after="0" w:line="240" w:lineRule="auto"/>
              <w:jc w:val="both"/>
              <w:rPr>
                <w:b/>
              </w:rPr>
            </w:pPr>
          </w:p>
          <w:p w14:paraId="0439A50F" w14:textId="77777777" w:rsidR="00CF661C" w:rsidRDefault="00CF661C" w:rsidP="0002665F">
            <w:pPr>
              <w:spacing w:after="0" w:line="240" w:lineRule="auto"/>
              <w:jc w:val="both"/>
              <w:rPr>
                <w:b/>
              </w:rPr>
            </w:pPr>
          </w:p>
          <w:p w14:paraId="327DE234" w14:textId="77777777" w:rsidR="00CF661C" w:rsidRDefault="00CF661C" w:rsidP="0002665F">
            <w:pPr>
              <w:spacing w:after="0" w:line="240" w:lineRule="auto"/>
              <w:jc w:val="both"/>
              <w:rPr>
                <w:b/>
              </w:rPr>
            </w:pPr>
          </w:p>
          <w:p w14:paraId="225BAFBF" w14:textId="77777777" w:rsidR="00CF661C" w:rsidRDefault="00CF661C" w:rsidP="0002665F">
            <w:pPr>
              <w:spacing w:after="0" w:line="240" w:lineRule="auto"/>
              <w:jc w:val="both"/>
              <w:rPr>
                <w:b/>
              </w:rPr>
            </w:pPr>
          </w:p>
          <w:p w14:paraId="3271F779" w14:textId="77777777" w:rsidR="00CF661C" w:rsidRDefault="00CF661C" w:rsidP="0002665F">
            <w:pPr>
              <w:spacing w:after="0" w:line="240" w:lineRule="auto"/>
              <w:jc w:val="both"/>
              <w:rPr>
                <w:b/>
              </w:rPr>
            </w:pPr>
          </w:p>
          <w:p w14:paraId="592FA290" w14:textId="77777777" w:rsidR="00CF661C" w:rsidRDefault="00CF661C" w:rsidP="0002665F">
            <w:pPr>
              <w:spacing w:after="0" w:line="240" w:lineRule="auto"/>
              <w:jc w:val="both"/>
              <w:rPr>
                <w:b/>
              </w:rPr>
            </w:pPr>
          </w:p>
          <w:p w14:paraId="137C64B4" w14:textId="77777777" w:rsidR="00CF661C" w:rsidRDefault="00CF661C" w:rsidP="0002665F">
            <w:pPr>
              <w:spacing w:after="0" w:line="240" w:lineRule="auto"/>
              <w:jc w:val="both"/>
              <w:rPr>
                <w:b/>
              </w:rPr>
            </w:pPr>
          </w:p>
          <w:p w14:paraId="26300092" w14:textId="77777777" w:rsidR="00CF661C" w:rsidRDefault="00CF661C" w:rsidP="0002665F">
            <w:pPr>
              <w:spacing w:after="0" w:line="240" w:lineRule="auto"/>
              <w:jc w:val="both"/>
              <w:rPr>
                <w:b/>
              </w:rPr>
            </w:pPr>
          </w:p>
          <w:p w14:paraId="1A9296D7" w14:textId="77777777" w:rsidR="00CF661C" w:rsidRDefault="00CF661C" w:rsidP="0002665F">
            <w:pPr>
              <w:spacing w:after="0" w:line="240" w:lineRule="auto"/>
              <w:jc w:val="both"/>
              <w:rPr>
                <w:b/>
              </w:rPr>
            </w:pPr>
          </w:p>
          <w:p w14:paraId="04B1799F" w14:textId="77777777" w:rsidR="00CF661C" w:rsidRDefault="00CF661C" w:rsidP="0002665F">
            <w:pPr>
              <w:spacing w:after="0" w:line="240" w:lineRule="auto"/>
              <w:jc w:val="both"/>
              <w:rPr>
                <w:b/>
              </w:rPr>
            </w:pPr>
          </w:p>
          <w:p w14:paraId="27936F20" w14:textId="77777777" w:rsidR="00CF661C" w:rsidRDefault="00CF661C" w:rsidP="0002665F">
            <w:pPr>
              <w:spacing w:after="0" w:line="240" w:lineRule="auto"/>
              <w:jc w:val="both"/>
              <w:rPr>
                <w:b/>
              </w:rPr>
            </w:pPr>
          </w:p>
          <w:p w14:paraId="5E1AF876" w14:textId="77777777" w:rsidR="00CF661C" w:rsidRDefault="00CF661C" w:rsidP="0002665F">
            <w:pPr>
              <w:spacing w:after="0" w:line="240" w:lineRule="auto"/>
              <w:jc w:val="both"/>
              <w:rPr>
                <w:b/>
              </w:rPr>
            </w:pPr>
          </w:p>
          <w:p w14:paraId="4BBABEE7" w14:textId="77777777" w:rsidR="00CF661C" w:rsidRDefault="00CF661C" w:rsidP="0002665F">
            <w:pPr>
              <w:spacing w:after="0" w:line="240" w:lineRule="auto"/>
              <w:jc w:val="both"/>
              <w:rPr>
                <w:b/>
              </w:rPr>
            </w:pPr>
          </w:p>
          <w:p w14:paraId="563A7D4E" w14:textId="77777777" w:rsidR="00CF661C" w:rsidRDefault="00CF661C" w:rsidP="0002665F">
            <w:pPr>
              <w:spacing w:after="0" w:line="240" w:lineRule="auto"/>
              <w:jc w:val="both"/>
              <w:rPr>
                <w:b/>
              </w:rPr>
            </w:pPr>
          </w:p>
          <w:p w14:paraId="1CE60DED" w14:textId="77777777" w:rsidR="00CF661C" w:rsidRDefault="00CF661C" w:rsidP="0002665F">
            <w:pPr>
              <w:spacing w:after="0" w:line="240" w:lineRule="auto"/>
              <w:jc w:val="both"/>
              <w:rPr>
                <w:b/>
              </w:rPr>
            </w:pPr>
          </w:p>
          <w:p w14:paraId="40B108DA" w14:textId="77777777" w:rsidR="00CF661C" w:rsidRDefault="00CF661C" w:rsidP="0002665F">
            <w:pPr>
              <w:spacing w:after="0" w:line="240" w:lineRule="auto"/>
              <w:jc w:val="both"/>
              <w:rPr>
                <w:b/>
              </w:rPr>
            </w:pPr>
          </w:p>
          <w:p w14:paraId="62AD5F2C" w14:textId="77777777" w:rsidR="00CF661C" w:rsidRDefault="00CF661C" w:rsidP="0002665F">
            <w:pPr>
              <w:spacing w:after="0" w:line="240" w:lineRule="auto"/>
              <w:jc w:val="both"/>
              <w:rPr>
                <w:b/>
              </w:rPr>
            </w:pPr>
          </w:p>
          <w:p w14:paraId="3028FBDE" w14:textId="77777777" w:rsidR="00CF661C" w:rsidRDefault="00CF661C" w:rsidP="0002665F">
            <w:pPr>
              <w:spacing w:after="0" w:line="240" w:lineRule="auto"/>
              <w:jc w:val="both"/>
              <w:rPr>
                <w:b/>
              </w:rPr>
            </w:pPr>
          </w:p>
          <w:p w14:paraId="2F53482B" w14:textId="77777777" w:rsidR="00CF661C" w:rsidRDefault="00CF661C" w:rsidP="0002665F">
            <w:pPr>
              <w:spacing w:after="0" w:line="240" w:lineRule="auto"/>
              <w:jc w:val="both"/>
              <w:rPr>
                <w:b/>
              </w:rPr>
            </w:pPr>
          </w:p>
          <w:p w14:paraId="29046F44" w14:textId="77777777" w:rsidR="00CF661C" w:rsidRDefault="00CF661C" w:rsidP="0002665F">
            <w:pPr>
              <w:spacing w:after="0" w:line="240" w:lineRule="auto"/>
              <w:jc w:val="both"/>
              <w:rPr>
                <w:b/>
              </w:rPr>
            </w:pPr>
          </w:p>
          <w:p w14:paraId="2A2D4EC8" w14:textId="77777777" w:rsidR="00CF661C" w:rsidRDefault="00CF661C" w:rsidP="0002665F">
            <w:pPr>
              <w:spacing w:after="0" w:line="240" w:lineRule="auto"/>
              <w:jc w:val="both"/>
              <w:rPr>
                <w:b/>
              </w:rPr>
            </w:pPr>
          </w:p>
          <w:p w14:paraId="273428A6" w14:textId="77777777" w:rsidR="00CF661C" w:rsidRDefault="00CF661C" w:rsidP="0002665F">
            <w:pPr>
              <w:spacing w:after="0" w:line="240" w:lineRule="auto"/>
              <w:jc w:val="both"/>
              <w:rPr>
                <w:b/>
              </w:rPr>
            </w:pPr>
          </w:p>
          <w:p w14:paraId="1708218D" w14:textId="77777777" w:rsidR="00CF661C" w:rsidRDefault="00CF661C" w:rsidP="0002665F">
            <w:pPr>
              <w:spacing w:after="0" w:line="240" w:lineRule="auto"/>
              <w:jc w:val="both"/>
              <w:rPr>
                <w:b/>
              </w:rPr>
            </w:pPr>
          </w:p>
          <w:p w14:paraId="2DFBEF5F" w14:textId="77777777" w:rsidR="00CF661C" w:rsidRDefault="00CF661C" w:rsidP="0002665F">
            <w:pPr>
              <w:spacing w:after="0" w:line="240" w:lineRule="auto"/>
              <w:jc w:val="both"/>
              <w:rPr>
                <w:b/>
              </w:rPr>
            </w:pPr>
          </w:p>
          <w:p w14:paraId="351ADE7D" w14:textId="77777777" w:rsidR="00CF661C" w:rsidRDefault="00CF661C" w:rsidP="0002665F">
            <w:pPr>
              <w:spacing w:after="0" w:line="240" w:lineRule="auto"/>
              <w:jc w:val="both"/>
              <w:rPr>
                <w:b/>
              </w:rPr>
            </w:pPr>
          </w:p>
          <w:p w14:paraId="62D6261E" w14:textId="77777777" w:rsidR="00CF661C" w:rsidRDefault="00CF661C" w:rsidP="0002665F">
            <w:pPr>
              <w:spacing w:after="0" w:line="240" w:lineRule="auto"/>
              <w:jc w:val="both"/>
              <w:rPr>
                <w:b/>
              </w:rPr>
            </w:pPr>
          </w:p>
          <w:p w14:paraId="4C813C64" w14:textId="77777777" w:rsidR="00CF661C" w:rsidRDefault="00CF661C" w:rsidP="0002665F">
            <w:pPr>
              <w:spacing w:after="0" w:line="240" w:lineRule="auto"/>
              <w:jc w:val="both"/>
              <w:rPr>
                <w:b/>
              </w:rPr>
            </w:pPr>
          </w:p>
          <w:p w14:paraId="14F6ACF6" w14:textId="77777777" w:rsidR="00CF661C" w:rsidRDefault="00CF661C" w:rsidP="0002665F">
            <w:pPr>
              <w:spacing w:after="0" w:line="240" w:lineRule="auto"/>
              <w:jc w:val="both"/>
              <w:rPr>
                <w:b/>
              </w:rPr>
            </w:pPr>
          </w:p>
          <w:p w14:paraId="56560AAB" w14:textId="77777777" w:rsidR="00CF661C" w:rsidRDefault="00CF661C" w:rsidP="0002665F">
            <w:pPr>
              <w:spacing w:after="0" w:line="240" w:lineRule="auto"/>
              <w:jc w:val="both"/>
              <w:rPr>
                <w:b/>
              </w:rPr>
            </w:pPr>
          </w:p>
          <w:p w14:paraId="3DE42FE4" w14:textId="77777777" w:rsidR="00CF661C" w:rsidRDefault="00CF661C" w:rsidP="0002665F">
            <w:pPr>
              <w:spacing w:after="0" w:line="240" w:lineRule="auto"/>
              <w:jc w:val="both"/>
              <w:rPr>
                <w:b/>
              </w:rPr>
            </w:pPr>
          </w:p>
          <w:p w14:paraId="760E1BA3" w14:textId="77777777" w:rsidR="00CF661C" w:rsidRDefault="00CF661C" w:rsidP="0002665F">
            <w:pPr>
              <w:spacing w:after="0" w:line="240" w:lineRule="auto"/>
              <w:jc w:val="both"/>
              <w:rPr>
                <w:b/>
              </w:rPr>
            </w:pPr>
          </w:p>
          <w:p w14:paraId="164725F1" w14:textId="77777777" w:rsidR="00CF661C" w:rsidRDefault="00CF661C" w:rsidP="0002665F">
            <w:pPr>
              <w:spacing w:after="0" w:line="240" w:lineRule="auto"/>
              <w:jc w:val="both"/>
              <w:rPr>
                <w:b/>
              </w:rPr>
            </w:pPr>
          </w:p>
          <w:p w14:paraId="42874D6A" w14:textId="77777777" w:rsidR="00CF661C" w:rsidRDefault="00CF661C" w:rsidP="0002665F">
            <w:pPr>
              <w:spacing w:after="0" w:line="240" w:lineRule="auto"/>
              <w:jc w:val="both"/>
              <w:rPr>
                <w:b/>
              </w:rPr>
            </w:pPr>
          </w:p>
          <w:p w14:paraId="5BB1C48E" w14:textId="77777777" w:rsidR="00CF661C" w:rsidRDefault="00CF661C" w:rsidP="0002665F">
            <w:pPr>
              <w:spacing w:after="0" w:line="240" w:lineRule="auto"/>
              <w:jc w:val="both"/>
              <w:rPr>
                <w:b/>
              </w:rPr>
            </w:pPr>
          </w:p>
          <w:p w14:paraId="4DCE6EC0" w14:textId="77777777" w:rsidR="00CF661C" w:rsidRDefault="00CF661C" w:rsidP="0002665F">
            <w:pPr>
              <w:spacing w:after="0" w:line="240" w:lineRule="auto"/>
              <w:jc w:val="both"/>
              <w:rPr>
                <w:b/>
              </w:rPr>
            </w:pPr>
          </w:p>
          <w:p w14:paraId="037B9C90" w14:textId="77777777" w:rsidR="00CF661C" w:rsidRDefault="00CF661C" w:rsidP="0002665F">
            <w:pPr>
              <w:spacing w:after="0" w:line="240" w:lineRule="auto"/>
              <w:jc w:val="both"/>
              <w:rPr>
                <w:b/>
              </w:rPr>
            </w:pPr>
          </w:p>
          <w:p w14:paraId="3831E780" w14:textId="77777777" w:rsidR="00CF661C" w:rsidRDefault="00CF661C" w:rsidP="0002665F">
            <w:pPr>
              <w:spacing w:after="0" w:line="240" w:lineRule="auto"/>
              <w:jc w:val="both"/>
              <w:rPr>
                <w:b/>
              </w:rPr>
            </w:pPr>
          </w:p>
          <w:p w14:paraId="6D8AF343" w14:textId="77777777" w:rsidR="00CF661C" w:rsidRDefault="00CF661C" w:rsidP="0002665F">
            <w:pPr>
              <w:spacing w:after="0" w:line="240" w:lineRule="auto"/>
              <w:jc w:val="both"/>
              <w:rPr>
                <w:b/>
              </w:rPr>
            </w:pPr>
          </w:p>
          <w:p w14:paraId="06A34269" w14:textId="77777777" w:rsidR="00CF661C" w:rsidRDefault="00CF661C" w:rsidP="0002665F">
            <w:pPr>
              <w:spacing w:after="0" w:line="240" w:lineRule="auto"/>
              <w:jc w:val="both"/>
              <w:rPr>
                <w:b/>
              </w:rPr>
            </w:pPr>
          </w:p>
          <w:p w14:paraId="40376D5E" w14:textId="77777777" w:rsidR="00CF661C" w:rsidRDefault="00CF661C" w:rsidP="0002665F">
            <w:pPr>
              <w:spacing w:after="0" w:line="240" w:lineRule="auto"/>
              <w:jc w:val="both"/>
              <w:rPr>
                <w:b/>
              </w:rPr>
            </w:pPr>
          </w:p>
          <w:p w14:paraId="296B83F8" w14:textId="77777777" w:rsidR="00CF661C" w:rsidRDefault="00CF661C" w:rsidP="0002665F">
            <w:pPr>
              <w:spacing w:after="0" w:line="240" w:lineRule="auto"/>
              <w:jc w:val="both"/>
              <w:rPr>
                <w:b/>
              </w:rPr>
            </w:pPr>
          </w:p>
          <w:p w14:paraId="1CB28C40" w14:textId="77777777" w:rsidR="00CF661C" w:rsidRDefault="00CF661C" w:rsidP="0002665F">
            <w:pPr>
              <w:spacing w:after="0" w:line="240" w:lineRule="auto"/>
              <w:jc w:val="both"/>
              <w:rPr>
                <w:b/>
              </w:rPr>
            </w:pPr>
          </w:p>
          <w:p w14:paraId="08BB2DD9" w14:textId="77777777" w:rsidR="00CF661C" w:rsidRDefault="00CF661C" w:rsidP="0002665F">
            <w:pPr>
              <w:spacing w:after="0" w:line="240" w:lineRule="auto"/>
              <w:jc w:val="both"/>
              <w:rPr>
                <w:b/>
              </w:rPr>
            </w:pPr>
          </w:p>
          <w:p w14:paraId="0FDA92F6" w14:textId="77777777" w:rsidR="00B9685F" w:rsidRDefault="00B9685F" w:rsidP="0002665F">
            <w:pPr>
              <w:spacing w:after="0" w:line="240" w:lineRule="auto"/>
              <w:jc w:val="both"/>
              <w:rPr>
                <w:b/>
              </w:rPr>
            </w:pPr>
          </w:p>
          <w:p w14:paraId="4F449286" w14:textId="77777777" w:rsidR="00B9685F" w:rsidRDefault="00B9685F" w:rsidP="0002665F">
            <w:pPr>
              <w:spacing w:after="0" w:line="240" w:lineRule="auto"/>
              <w:jc w:val="both"/>
              <w:rPr>
                <w:b/>
              </w:rPr>
            </w:pPr>
          </w:p>
          <w:p w14:paraId="14B61080" w14:textId="77777777" w:rsidR="00B9685F" w:rsidRDefault="00B9685F" w:rsidP="0002665F">
            <w:pPr>
              <w:spacing w:after="0" w:line="240" w:lineRule="auto"/>
              <w:jc w:val="both"/>
              <w:rPr>
                <w:b/>
              </w:rPr>
            </w:pPr>
          </w:p>
          <w:p w14:paraId="27A3AE9B" w14:textId="77777777" w:rsidR="00B9685F" w:rsidRDefault="00B9685F" w:rsidP="0002665F">
            <w:pPr>
              <w:spacing w:after="0" w:line="240" w:lineRule="auto"/>
              <w:jc w:val="both"/>
              <w:rPr>
                <w:b/>
              </w:rPr>
            </w:pPr>
          </w:p>
          <w:p w14:paraId="4D6E3B50" w14:textId="77777777" w:rsidR="005D0671" w:rsidRDefault="005D0671" w:rsidP="0002665F">
            <w:pPr>
              <w:spacing w:after="0" w:line="240" w:lineRule="auto"/>
              <w:jc w:val="both"/>
              <w:rPr>
                <w:b/>
              </w:rPr>
            </w:pPr>
          </w:p>
          <w:p w14:paraId="18E63F16" w14:textId="77777777" w:rsidR="00CF661C" w:rsidRDefault="00CF661C" w:rsidP="0002665F">
            <w:pPr>
              <w:spacing w:after="0" w:line="240" w:lineRule="auto"/>
              <w:jc w:val="both"/>
              <w:rPr>
                <w:b/>
              </w:rPr>
            </w:pPr>
            <w:r>
              <w:rPr>
                <w:b/>
              </w:rPr>
              <w:t>NH/KS</w:t>
            </w:r>
          </w:p>
          <w:p w14:paraId="540EEC5C" w14:textId="77777777" w:rsidR="00CF661C" w:rsidRPr="00CE308C" w:rsidRDefault="00CF661C" w:rsidP="0002665F">
            <w:pPr>
              <w:spacing w:after="0" w:line="240" w:lineRule="auto"/>
              <w:jc w:val="both"/>
              <w:rPr>
                <w:b/>
              </w:rPr>
            </w:pPr>
          </w:p>
        </w:tc>
        <w:tc>
          <w:tcPr>
            <w:tcW w:w="1105" w:type="dxa"/>
            <w:shd w:val="clear" w:color="auto" w:fill="auto"/>
          </w:tcPr>
          <w:p w14:paraId="5B8E5631" w14:textId="77777777" w:rsidR="006827E6" w:rsidRDefault="006827E6" w:rsidP="006827E6">
            <w:pPr>
              <w:spacing w:after="0" w:line="240" w:lineRule="auto"/>
              <w:rPr>
                <w:b/>
              </w:rPr>
            </w:pPr>
          </w:p>
          <w:p w14:paraId="7E8D8EA8" w14:textId="77777777" w:rsidR="005D0671" w:rsidRDefault="005D0671" w:rsidP="006827E6">
            <w:pPr>
              <w:spacing w:after="0" w:line="240" w:lineRule="auto"/>
              <w:rPr>
                <w:b/>
              </w:rPr>
            </w:pPr>
          </w:p>
          <w:p w14:paraId="17A6C2B6" w14:textId="77777777" w:rsidR="005D0671" w:rsidRDefault="005D0671" w:rsidP="006827E6">
            <w:pPr>
              <w:spacing w:after="0" w:line="240" w:lineRule="auto"/>
              <w:rPr>
                <w:b/>
              </w:rPr>
            </w:pPr>
          </w:p>
          <w:p w14:paraId="7388875F" w14:textId="77777777" w:rsidR="005D0671" w:rsidRDefault="005D0671" w:rsidP="006827E6">
            <w:pPr>
              <w:spacing w:after="0" w:line="240" w:lineRule="auto"/>
              <w:rPr>
                <w:b/>
              </w:rPr>
            </w:pPr>
          </w:p>
          <w:p w14:paraId="57BE3DBF" w14:textId="77777777" w:rsidR="005D0671" w:rsidRDefault="005D0671" w:rsidP="006827E6">
            <w:pPr>
              <w:spacing w:after="0" w:line="240" w:lineRule="auto"/>
              <w:rPr>
                <w:b/>
              </w:rPr>
            </w:pPr>
          </w:p>
          <w:p w14:paraId="3853BA81" w14:textId="77777777" w:rsidR="005D0671" w:rsidRDefault="005D0671" w:rsidP="006827E6">
            <w:pPr>
              <w:spacing w:after="0" w:line="240" w:lineRule="auto"/>
              <w:rPr>
                <w:b/>
              </w:rPr>
            </w:pPr>
          </w:p>
          <w:p w14:paraId="7F26B2D6" w14:textId="77777777" w:rsidR="005D0671" w:rsidRDefault="005D0671" w:rsidP="006827E6">
            <w:pPr>
              <w:spacing w:after="0" w:line="240" w:lineRule="auto"/>
              <w:rPr>
                <w:b/>
              </w:rPr>
            </w:pPr>
          </w:p>
          <w:p w14:paraId="0AA7C2FE" w14:textId="77777777" w:rsidR="005D0671" w:rsidRDefault="005D0671" w:rsidP="006827E6">
            <w:pPr>
              <w:spacing w:after="0" w:line="240" w:lineRule="auto"/>
              <w:rPr>
                <w:b/>
              </w:rPr>
            </w:pPr>
          </w:p>
          <w:p w14:paraId="60F03881" w14:textId="77777777" w:rsidR="005D0671" w:rsidRDefault="005D0671" w:rsidP="006827E6">
            <w:pPr>
              <w:spacing w:after="0" w:line="240" w:lineRule="auto"/>
              <w:rPr>
                <w:b/>
              </w:rPr>
            </w:pPr>
          </w:p>
          <w:p w14:paraId="7AB48979" w14:textId="77777777" w:rsidR="005D0671" w:rsidRDefault="005D0671" w:rsidP="006827E6">
            <w:pPr>
              <w:spacing w:after="0" w:line="240" w:lineRule="auto"/>
              <w:rPr>
                <w:b/>
              </w:rPr>
            </w:pPr>
          </w:p>
          <w:p w14:paraId="7B0AD446" w14:textId="77777777" w:rsidR="005D0671" w:rsidRDefault="005D0671" w:rsidP="006827E6">
            <w:pPr>
              <w:spacing w:after="0" w:line="240" w:lineRule="auto"/>
              <w:rPr>
                <w:b/>
              </w:rPr>
            </w:pPr>
          </w:p>
          <w:p w14:paraId="697E823B" w14:textId="77777777" w:rsidR="005D0671" w:rsidRDefault="005D0671" w:rsidP="006827E6">
            <w:pPr>
              <w:spacing w:after="0" w:line="240" w:lineRule="auto"/>
              <w:rPr>
                <w:b/>
              </w:rPr>
            </w:pPr>
          </w:p>
          <w:p w14:paraId="3556F491" w14:textId="77777777" w:rsidR="005D0671" w:rsidRDefault="005D0671" w:rsidP="006827E6">
            <w:pPr>
              <w:spacing w:after="0" w:line="240" w:lineRule="auto"/>
              <w:rPr>
                <w:b/>
              </w:rPr>
            </w:pPr>
          </w:p>
          <w:p w14:paraId="63F11E10" w14:textId="77777777" w:rsidR="005D0671" w:rsidRDefault="005D0671" w:rsidP="006827E6">
            <w:pPr>
              <w:spacing w:after="0" w:line="240" w:lineRule="auto"/>
              <w:rPr>
                <w:b/>
              </w:rPr>
            </w:pPr>
          </w:p>
          <w:p w14:paraId="341B3F47" w14:textId="77777777" w:rsidR="005D0671" w:rsidRDefault="005D0671" w:rsidP="006827E6">
            <w:pPr>
              <w:spacing w:after="0" w:line="240" w:lineRule="auto"/>
              <w:rPr>
                <w:b/>
              </w:rPr>
            </w:pPr>
          </w:p>
          <w:p w14:paraId="14575D1D" w14:textId="77777777" w:rsidR="005D0671" w:rsidRDefault="005D0671" w:rsidP="006827E6">
            <w:pPr>
              <w:spacing w:after="0" w:line="240" w:lineRule="auto"/>
              <w:rPr>
                <w:b/>
              </w:rPr>
            </w:pPr>
          </w:p>
          <w:p w14:paraId="769BDE99" w14:textId="77777777" w:rsidR="005D0671" w:rsidRDefault="005D0671" w:rsidP="006827E6">
            <w:pPr>
              <w:spacing w:after="0" w:line="240" w:lineRule="auto"/>
              <w:rPr>
                <w:b/>
              </w:rPr>
            </w:pPr>
          </w:p>
          <w:p w14:paraId="54B79535" w14:textId="77777777" w:rsidR="005D0671" w:rsidRDefault="005D0671" w:rsidP="006827E6">
            <w:pPr>
              <w:spacing w:after="0" w:line="240" w:lineRule="auto"/>
              <w:rPr>
                <w:b/>
              </w:rPr>
            </w:pPr>
          </w:p>
          <w:p w14:paraId="21E3F563" w14:textId="77777777" w:rsidR="005D0671" w:rsidRDefault="005D0671" w:rsidP="006827E6">
            <w:pPr>
              <w:spacing w:after="0" w:line="240" w:lineRule="auto"/>
              <w:rPr>
                <w:b/>
              </w:rPr>
            </w:pPr>
          </w:p>
          <w:p w14:paraId="4149965B" w14:textId="77777777" w:rsidR="005D0671" w:rsidRDefault="005D0671" w:rsidP="006827E6">
            <w:pPr>
              <w:spacing w:after="0" w:line="240" w:lineRule="auto"/>
              <w:rPr>
                <w:b/>
              </w:rPr>
            </w:pPr>
          </w:p>
          <w:p w14:paraId="3F19EE29" w14:textId="77777777" w:rsidR="005D0671" w:rsidRDefault="005D0671" w:rsidP="006827E6">
            <w:pPr>
              <w:spacing w:after="0" w:line="240" w:lineRule="auto"/>
              <w:rPr>
                <w:b/>
              </w:rPr>
            </w:pPr>
          </w:p>
          <w:p w14:paraId="60D27136" w14:textId="77777777" w:rsidR="005D0671" w:rsidRDefault="005D0671" w:rsidP="006827E6">
            <w:pPr>
              <w:spacing w:after="0" w:line="240" w:lineRule="auto"/>
              <w:rPr>
                <w:b/>
              </w:rPr>
            </w:pPr>
          </w:p>
          <w:p w14:paraId="044E080D" w14:textId="77777777" w:rsidR="005D0671" w:rsidRDefault="005D0671" w:rsidP="006827E6">
            <w:pPr>
              <w:spacing w:after="0" w:line="240" w:lineRule="auto"/>
              <w:rPr>
                <w:b/>
              </w:rPr>
            </w:pPr>
          </w:p>
          <w:p w14:paraId="40978F9F" w14:textId="77777777" w:rsidR="005D0671" w:rsidRDefault="005D0671" w:rsidP="006827E6">
            <w:pPr>
              <w:spacing w:after="0" w:line="240" w:lineRule="auto"/>
              <w:rPr>
                <w:b/>
              </w:rPr>
            </w:pPr>
          </w:p>
          <w:p w14:paraId="116DA9BF" w14:textId="77777777" w:rsidR="005D0671" w:rsidRDefault="005D0671" w:rsidP="006827E6">
            <w:pPr>
              <w:spacing w:after="0" w:line="240" w:lineRule="auto"/>
              <w:rPr>
                <w:b/>
              </w:rPr>
            </w:pPr>
          </w:p>
          <w:p w14:paraId="3715B5D7" w14:textId="77777777" w:rsidR="005D0671" w:rsidRDefault="005D0671" w:rsidP="006827E6">
            <w:pPr>
              <w:spacing w:after="0" w:line="240" w:lineRule="auto"/>
              <w:rPr>
                <w:b/>
              </w:rPr>
            </w:pPr>
          </w:p>
          <w:p w14:paraId="56EDCE73" w14:textId="77777777" w:rsidR="005D0671" w:rsidRDefault="005D0671" w:rsidP="006827E6">
            <w:pPr>
              <w:spacing w:after="0" w:line="240" w:lineRule="auto"/>
              <w:rPr>
                <w:b/>
              </w:rPr>
            </w:pPr>
          </w:p>
          <w:p w14:paraId="7C15E758" w14:textId="77777777" w:rsidR="005D0671" w:rsidRDefault="005D0671" w:rsidP="006827E6">
            <w:pPr>
              <w:spacing w:after="0" w:line="240" w:lineRule="auto"/>
              <w:rPr>
                <w:b/>
              </w:rPr>
            </w:pPr>
          </w:p>
          <w:p w14:paraId="6F590570" w14:textId="77777777" w:rsidR="005D0671" w:rsidRDefault="005D0671" w:rsidP="006827E6">
            <w:pPr>
              <w:spacing w:after="0" w:line="240" w:lineRule="auto"/>
              <w:rPr>
                <w:b/>
              </w:rPr>
            </w:pPr>
          </w:p>
          <w:p w14:paraId="45329E3C" w14:textId="77777777" w:rsidR="005D0671" w:rsidRDefault="005D0671" w:rsidP="006827E6">
            <w:pPr>
              <w:spacing w:after="0" w:line="240" w:lineRule="auto"/>
              <w:rPr>
                <w:b/>
              </w:rPr>
            </w:pPr>
          </w:p>
          <w:p w14:paraId="41ED4A13" w14:textId="77777777" w:rsidR="005D0671" w:rsidRDefault="005D0671" w:rsidP="006827E6">
            <w:pPr>
              <w:spacing w:after="0" w:line="240" w:lineRule="auto"/>
              <w:rPr>
                <w:b/>
              </w:rPr>
            </w:pPr>
          </w:p>
          <w:p w14:paraId="473F926B" w14:textId="77777777" w:rsidR="005D0671" w:rsidRDefault="005D0671" w:rsidP="006827E6">
            <w:pPr>
              <w:spacing w:after="0" w:line="240" w:lineRule="auto"/>
              <w:rPr>
                <w:b/>
              </w:rPr>
            </w:pPr>
          </w:p>
          <w:p w14:paraId="6CE0F2B4" w14:textId="77777777" w:rsidR="005D0671" w:rsidRDefault="005D0671" w:rsidP="006827E6">
            <w:pPr>
              <w:spacing w:after="0" w:line="240" w:lineRule="auto"/>
              <w:rPr>
                <w:b/>
              </w:rPr>
            </w:pPr>
          </w:p>
          <w:p w14:paraId="0CCBC972" w14:textId="77777777" w:rsidR="005D0671" w:rsidRDefault="005D0671" w:rsidP="006827E6">
            <w:pPr>
              <w:spacing w:after="0" w:line="240" w:lineRule="auto"/>
              <w:rPr>
                <w:b/>
              </w:rPr>
            </w:pPr>
          </w:p>
          <w:p w14:paraId="00FBDD2E" w14:textId="77777777" w:rsidR="005D0671" w:rsidRDefault="005D0671" w:rsidP="006827E6">
            <w:pPr>
              <w:spacing w:after="0" w:line="240" w:lineRule="auto"/>
              <w:rPr>
                <w:b/>
              </w:rPr>
            </w:pPr>
          </w:p>
          <w:p w14:paraId="5960DB1E" w14:textId="77777777" w:rsidR="005D0671" w:rsidRDefault="005D0671" w:rsidP="006827E6">
            <w:pPr>
              <w:spacing w:after="0" w:line="240" w:lineRule="auto"/>
              <w:rPr>
                <w:b/>
              </w:rPr>
            </w:pPr>
          </w:p>
          <w:p w14:paraId="73C2EA95" w14:textId="77777777" w:rsidR="005D0671" w:rsidRDefault="005D0671" w:rsidP="006827E6">
            <w:pPr>
              <w:spacing w:after="0" w:line="240" w:lineRule="auto"/>
              <w:rPr>
                <w:b/>
              </w:rPr>
            </w:pPr>
          </w:p>
          <w:p w14:paraId="17AE55E2" w14:textId="77777777" w:rsidR="005D0671" w:rsidRDefault="005D0671" w:rsidP="006827E6">
            <w:pPr>
              <w:spacing w:after="0" w:line="240" w:lineRule="auto"/>
              <w:rPr>
                <w:b/>
              </w:rPr>
            </w:pPr>
          </w:p>
          <w:p w14:paraId="16218D68" w14:textId="77777777" w:rsidR="005D0671" w:rsidRDefault="005D0671" w:rsidP="006827E6">
            <w:pPr>
              <w:spacing w:after="0" w:line="240" w:lineRule="auto"/>
              <w:rPr>
                <w:b/>
              </w:rPr>
            </w:pPr>
          </w:p>
          <w:p w14:paraId="203A7B24" w14:textId="77777777" w:rsidR="005D0671" w:rsidRDefault="005D0671" w:rsidP="006827E6">
            <w:pPr>
              <w:spacing w:after="0" w:line="240" w:lineRule="auto"/>
              <w:rPr>
                <w:b/>
              </w:rPr>
            </w:pPr>
          </w:p>
          <w:p w14:paraId="7E92DBEE" w14:textId="77777777" w:rsidR="005D0671" w:rsidRDefault="005D0671" w:rsidP="006827E6">
            <w:pPr>
              <w:spacing w:after="0" w:line="240" w:lineRule="auto"/>
              <w:rPr>
                <w:b/>
              </w:rPr>
            </w:pPr>
          </w:p>
          <w:p w14:paraId="630C4114" w14:textId="77777777" w:rsidR="005D0671" w:rsidRDefault="005D0671" w:rsidP="006827E6">
            <w:pPr>
              <w:spacing w:after="0" w:line="240" w:lineRule="auto"/>
              <w:rPr>
                <w:b/>
              </w:rPr>
            </w:pPr>
          </w:p>
          <w:p w14:paraId="682993C6" w14:textId="77777777" w:rsidR="005D0671" w:rsidRDefault="005D0671" w:rsidP="006827E6">
            <w:pPr>
              <w:spacing w:after="0" w:line="240" w:lineRule="auto"/>
              <w:rPr>
                <w:b/>
              </w:rPr>
            </w:pPr>
          </w:p>
          <w:p w14:paraId="1E170845" w14:textId="77777777" w:rsidR="005D0671" w:rsidRDefault="005D0671" w:rsidP="006827E6">
            <w:pPr>
              <w:spacing w:after="0" w:line="240" w:lineRule="auto"/>
              <w:rPr>
                <w:b/>
              </w:rPr>
            </w:pPr>
          </w:p>
          <w:p w14:paraId="74A503C6" w14:textId="77777777" w:rsidR="005D0671" w:rsidRDefault="005D0671" w:rsidP="006827E6">
            <w:pPr>
              <w:spacing w:after="0" w:line="240" w:lineRule="auto"/>
              <w:rPr>
                <w:b/>
              </w:rPr>
            </w:pPr>
          </w:p>
          <w:p w14:paraId="798EB26B" w14:textId="77777777" w:rsidR="005D0671" w:rsidRDefault="005D0671" w:rsidP="006827E6">
            <w:pPr>
              <w:spacing w:after="0" w:line="240" w:lineRule="auto"/>
              <w:rPr>
                <w:b/>
              </w:rPr>
            </w:pPr>
          </w:p>
          <w:p w14:paraId="725FBDDC" w14:textId="77777777" w:rsidR="005D0671" w:rsidRDefault="005D0671" w:rsidP="006827E6">
            <w:pPr>
              <w:spacing w:after="0" w:line="240" w:lineRule="auto"/>
              <w:rPr>
                <w:b/>
              </w:rPr>
            </w:pPr>
          </w:p>
          <w:p w14:paraId="5E039F06" w14:textId="77777777" w:rsidR="005D0671" w:rsidRDefault="005D0671" w:rsidP="006827E6">
            <w:pPr>
              <w:spacing w:after="0" w:line="240" w:lineRule="auto"/>
              <w:rPr>
                <w:b/>
              </w:rPr>
            </w:pPr>
          </w:p>
          <w:p w14:paraId="4BF89DFE" w14:textId="77777777" w:rsidR="005D0671" w:rsidRDefault="005D0671" w:rsidP="006827E6">
            <w:pPr>
              <w:spacing w:after="0" w:line="240" w:lineRule="auto"/>
              <w:rPr>
                <w:b/>
              </w:rPr>
            </w:pPr>
          </w:p>
          <w:p w14:paraId="1BD1F9EF" w14:textId="77777777" w:rsidR="005D0671" w:rsidRDefault="005D0671" w:rsidP="006827E6">
            <w:pPr>
              <w:spacing w:after="0" w:line="240" w:lineRule="auto"/>
              <w:rPr>
                <w:b/>
              </w:rPr>
            </w:pPr>
          </w:p>
          <w:p w14:paraId="616E0570" w14:textId="77777777" w:rsidR="005D0671" w:rsidRDefault="005D0671" w:rsidP="006827E6">
            <w:pPr>
              <w:spacing w:after="0" w:line="240" w:lineRule="auto"/>
              <w:rPr>
                <w:b/>
              </w:rPr>
            </w:pPr>
          </w:p>
          <w:p w14:paraId="54D37BB1" w14:textId="77777777" w:rsidR="005D0671" w:rsidRDefault="005D0671" w:rsidP="006827E6">
            <w:pPr>
              <w:spacing w:after="0" w:line="240" w:lineRule="auto"/>
              <w:rPr>
                <w:b/>
              </w:rPr>
            </w:pPr>
          </w:p>
          <w:p w14:paraId="503D259E" w14:textId="77777777" w:rsidR="005D0671" w:rsidRDefault="005D0671" w:rsidP="006827E6">
            <w:pPr>
              <w:spacing w:after="0" w:line="240" w:lineRule="auto"/>
              <w:rPr>
                <w:b/>
              </w:rPr>
            </w:pPr>
          </w:p>
          <w:p w14:paraId="54D902F4" w14:textId="77777777" w:rsidR="005D0671" w:rsidRDefault="005D0671" w:rsidP="006827E6">
            <w:pPr>
              <w:spacing w:after="0" w:line="240" w:lineRule="auto"/>
              <w:rPr>
                <w:b/>
              </w:rPr>
            </w:pPr>
            <w:r>
              <w:rPr>
                <w:b/>
              </w:rPr>
              <w:t>23.01.18</w:t>
            </w:r>
          </w:p>
          <w:p w14:paraId="24531B57" w14:textId="77777777" w:rsidR="005D0671" w:rsidRDefault="005D0671" w:rsidP="006827E6">
            <w:pPr>
              <w:spacing w:after="0" w:line="240" w:lineRule="auto"/>
              <w:rPr>
                <w:b/>
              </w:rPr>
            </w:pPr>
          </w:p>
          <w:p w14:paraId="234CA423" w14:textId="77777777" w:rsidR="005D0671" w:rsidRDefault="005D0671" w:rsidP="006827E6">
            <w:pPr>
              <w:spacing w:after="0" w:line="240" w:lineRule="auto"/>
              <w:rPr>
                <w:b/>
              </w:rPr>
            </w:pPr>
          </w:p>
          <w:p w14:paraId="4E4189C9" w14:textId="77777777" w:rsidR="005D0671" w:rsidRPr="00CE308C" w:rsidRDefault="005D0671" w:rsidP="006827E6">
            <w:pPr>
              <w:spacing w:after="0" w:line="240" w:lineRule="auto"/>
              <w:rPr>
                <w:b/>
              </w:rPr>
            </w:pPr>
          </w:p>
        </w:tc>
      </w:tr>
      <w:tr w:rsidR="008140ED" w:rsidRPr="00395001" w14:paraId="0F2158FB" w14:textId="77777777" w:rsidTr="00A2555A">
        <w:trPr>
          <w:trHeight w:val="699"/>
        </w:trPr>
        <w:tc>
          <w:tcPr>
            <w:tcW w:w="2547" w:type="dxa"/>
            <w:gridSpan w:val="2"/>
            <w:shd w:val="clear" w:color="auto" w:fill="auto"/>
          </w:tcPr>
          <w:p w14:paraId="681BF119" w14:textId="77777777" w:rsidR="008140ED" w:rsidRDefault="00D22E50" w:rsidP="00156503">
            <w:pPr>
              <w:pStyle w:val="ListParagraph"/>
              <w:numPr>
                <w:ilvl w:val="0"/>
                <w:numId w:val="1"/>
              </w:numPr>
              <w:spacing w:after="0" w:line="240" w:lineRule="auto"/>
              <w:rPr>
                <w:b/>
              </w:rPr>
            </w:pPr>
            <w:r>
              <w:rPr>
                <w:b/>
              </w:rPr>
              <w:lastRenderedPageBreak/>
              <w:t>Influencers Strategy</w:t>
            </w:r>
          </w:p>
          <w:p w14:paraId="12FD2C4B" w14:textId="77777777" w:rsidR="00D22E50" w:rsidRDefault="00D22E50" w:rsidP="00D22E50">
            <w:pPr>
              <w:spacing w:after="0" w:line="240" w:lineRule="auto"/>
              <w:rPr>
                <w:b/>
              </w:rPr>
            </w:pPr>
          </w:p>
          <w:p w14:paraId="1598F56B" w14:textId="77777777" w:rsidR="00D22E50" w:rsidRPr="00D22E50" w:rsidRDefault="00D22E50" w:rsidP="00D22E50">
            <w:pPr>
              <w:spacing w:after="0" w:line="240" w:lineRule="auto"/>
              <w:rPr>
                <w:i/>
              </w:rPr>
            </w:pPr>
            <w:r w:rsidRPr="00D22E50">
              <w:rPr>
                <w:i/>
              </w:rPr>
              <w:t>Board asked to endorse strategy and approve associated recommendations</w:t>
            </w:r>
          </w:p>
        </w:tc>
        <w:tc>
          <w:tcPr>
            <w:tcW w:w="6520" w:type="dxa"/>
            <w:gridSpan w:val="4"/>
            <w:shd w:val="clear" w:color="auto" w:fill="auto"/>
          </w:tcPr>
          <w:p w14:paraId="280BB7E1" w14:textId="77777777" w:rsidR="005316E5" w:rsidRDefault="00897B44" w:rsidP="0062513A">
            <w:pPr>
              <w:spacing w:after="0" w:line="240" w:lineRule="auto"/>
            </w:pPr>
            <w:r>
              <w:t xml:space="preserve">MP presented the Influencers strategy to the Board seeking endorsement of the strategy and approval of the recommendations. </w:t>
            </w:r>
          </w:p>
          <w:p w14:paraId="6499FA71" w14:textId="77777777" w:rsidR="00317F72" w:rsidRDefault="00317F72" w:rsidP="0062513A">
            <w:pPr>
              <w:spacing w:after="0" w:line="240" w:lineRule="auto"/>
            </w:pPr>
          </w:p>
          <w:p w14:paraId="0229BABD" w14:textId="77777777" w:rsidR="00317F72" w:rsidRDefault="00317F72" w:rsidP="00317F72">
            <w:pPr>
              <w:spacing w:after="0" w:line="240" w:lineRule="auto"/>
            </w:pPr>
            <w:r>
              <w:t xml:space="preserve">The aim of the strategy is to support the mission to become trusted, credible and respected. The strategy identifies key people needed to move us towards our goal and vision and generate income for Healthwatch Surrey. </w:t>
            </w:r>
          </w:p>
          <w:p w14:paraId="15ED978A" w14:textId="77777777" w:rsidR="00364056" w:rsidRDefault="00364056" w:rsidP="00317F72">
            <w:pPr>
              <w:spacing w:after="0" w:line="240" w:lineRule="auto"/>
            </w:pPr>
          </w:p>
          <w:p w14:paraId="56DB496C" w14:textId="77777777" w:rsidR="00364056" w:rsidRDefault="00364056" w:rsidP="00317F72">
            <w:pPr>
              <w:spacing w:after="0" w:line="240" w:lineRule="auto"/>
            </w:pPr>
            <w:r>
              <w:t>MP explained that this is the first time we have had a written strategy and this paper is simple and pragmatic to make it more useable than our previous tool. As the goal for the relationships are ever changing the strategy proposes a quarterly</w:t>
            </w:r>
            <w:r w:rsidR="00B9685F">
              <w:t xml:space="preserve"> RAG rating to assess the goals.</w:t>
            </w:r>
          </w:p>
          <w:p w14:paraId="359C9F3C" w14:textId="77777777" w:rsidR="00364056" w:rsidRDefault="00364056" w:rsidP="00317F72">
            <w:pPr>
              <w:spacing w:after="0" w:line="240" w:lineRule="auto"/>
            </w:pPr>
          </w:p>
          <w:p w14:paraId="549582F5" w14:textId="77777777" w:rsidR="00364056" w:rsidRDefault="00364056" w:rsidP="00317F72">
            <w:pPr>
              <w:spacing w:after="0" w:line="240" w:lineRule="auto"/>
            </w:pPr>
            <w:r>
              <w:t>The strategy has already been used recently;</w:t>
            </w:r>
          </w:p>
          <w:p w14:paraId="06CDD9C2" w14:textId="77777777" w:rsidR="00364056" w:rsidRDefault="00364056" w:rsidP="00317F72">
            <w:pPr>
              <w:spacing w:after="0" w:line="240" w:lineRule="auto"/>
            </w:pPr>
            <w:r>
              <w:t xml:space="preserve">It sparked a conversation with KS and SCC regarding the 5% </w:t>
            </w:r>
            <w:r w:rsidR="00B9685F">
              <w:t xml:space="preserve">year on year </w:t>
            </w:r>
            <w:r>
              <w:t xml:space="preserve">decrease in budget. It also helped focus the key message for us when attending the Surrey Coalition AGM. </w:t>
            </w:r>
          </w:p>
          <w:p w14:paraId="22279868" w14:textId="77777777" w:rsidR="00364056" w:rsidRDefault="00364056" w:rsidP="00317F72">
            <w:pPr>
              <w:spacing w:after="0" w:line="240" w:lineRule="auto"/>
            </w:pPr>
          </w:p>
          <w:p w14:paraId="640E98B5" w14:textId="77777777" w:rsidR="00364056" w:rsidRDefault="00364056" w:rsidP="00364056">
            <w:pPr>
              <w:spacing w:after="0" w:line="240" w:lineRule="auto"/>
            </w:pPr>
            <w:r>
              <w:t>LOMar question</w:t>
            </w:r>
            <w:r w:rsidR="003263D3">
              <w:t>ed</w:t>
            </w:r>
            <w:r>
              <w:t xml:space="preserve"> how the relationships will be reviewed. MP explained that the strategy allows us to reduce a 200 person list to be reviewed quarterly, this needs to be explored practically but not unmanageable like our previous technique. </w:t>
            </w:r>
          </w:p>
          <w:p w14:paraId="1F054A2C" w14:textId="77777777" w:rsidR="00364056" w:rsidRDefault="00364056" w:rsidP="00364056">
            <w:pPr>
              <w:spacing w:after="0" w:line="240" w:lineRule="auto"/>
            </w:pPr>
          </w:p>
          <w:p w14:paraId="28FB3B79" w14:textId="77777777" w:rsidR="00364056" w:rsidRDefault="00364056" w:rsidP="00364056">
            <w:pPr>
              <w:spacing w:after="0" w:line="240" w:lineRule="auto"/>
            </w:pPr>
            <w:r>
              <w:t xml:space="preserve">DM asked whether a gap analysis had been </w:t>
            </w:r>
            <w:r w:rsidR="00B9685F">
              <w:t>conducted</w:t>
            </w:r>
            <w:r>
              <w:t xml:space="preserve"> to identify where we have gaps we don’t engage with. MP confirmed that there are some gaps identified through the strategy. JD said that it is important it becomes built into the way we work.</w:t>
            </w:r>
          </w:p>
          <w:p w14:paraId="4925615B" w14:textId="77777777" w:rsidR="00364056" w:rsidRDefault="00364056" w:rsidP="00364056">
            <w:pPr>
              <w:spacing w:after="0" w:line="240" w:lineRule="auto"/>
            </w:pPr>
          </w:p>
          <w:p w14:paraId="3A14B614" w14:textId="77777777" w:rsidR="00364056" w:rsidRDefault="00364056" w:rsidP="00364056">
            <w:pPr>
              <w:spacing w:after="0" w:line="240" w:lineRule="auto"/>
            </w:pPr>
            <w:r>
              <w:t xml:space="preserve">PG felt that what is missing is an owner for the relationships and in the localities could the volunteers have it built into their roles? </w:t>
            </w:r>
            <w:r w:rsidR="00A2555A">
              <w:t>O</w:t>
            </w:r>
            <w:r>
              <w:t xml:space="preserve">wnership needs considering and building into the strategy. </w:t>
            </w:r>
          </w:p>
          <w:p w14:paraId="4799E4D2" w14:textId="77777777" w:rsidR="00364056" w:rsidRDefault="00364056" w:rsidP="00364056">
            <w:pPr>
              <w:spacing w:after="0" w:line="240" w:lineRule="auto"/>
            </w:pPr>
          </w:p>
          <w:p w14:paraId="75EC3808" w14:textId="77777777" w:rsidR="00364056" w:rsidRPr="00364056" w:rsidRDefault="00364056" w:rsidP="00364056">
            <w:pPr>
              <w:spacing w:after="0" w:line="240" w:lineRule="auto"/>
              <w:rPr>
                <w:b/>
              </w:rPr>
            </w:pPr>
            <w:r w:rsidRPr="00364056">
              <w:rPr>
                <w:b/>
              </w:rPr>
              <w:t>Action: Ownership of the relationships to be</w:t>
            </w:r>
            <w:r>
              <w:rPr>
                <w:b/>
              </w:rPr>
              <w:t xml:space="preserve"> considered and</w:t>
            </w:r>
            <w:r w:rsidRPr="00364056">
              <w:rPr>
                <w:b/>
              </w:rPr>
              <w:t xml:space="preserve"> added to the influencing strategy</w:t>
            </w:r>
            <w:r>
              <w:rPr>
                <w:b/>
              </w:rPr>
              <w:t>.</w:t>
            </w:r>
          </w:p>
          <w:p w14:paraId="022E92C1" w14:textId="77777777" w:rsidR="00364056" w:rsidRDefault="00364056" w:rsidP="00364056">
            <w:pPr>
              <w:spacing w:after="0" w:line="240" w:lineRule="auto"/>
            </w:pPr>
          </w:p>
          <w:p w14:paraId="4FC0B5BA" w14:textId="77777777" w:rsidR="00364056" w:rsidRDefault="00C71334" w:rsidP="00364056">
            <w:pPr>
              <w:spacing w:after="0" w:line="240" w:lineRule="auto"/>
            </w:pPr>
            <w:r>
              <w:lastRenderedPageBreak/>
              <w:t xml:space="preserve">DM added that there needs to be a discussion about the skills required of the individual responsible for the relationship. </w:t>
            </w:r>
          </w:p>
          <w:p w14:paraId="2F088295" w14:textId="77777777" w:rsidR="00C71334" w:rsidRDefault="00C71334" w:rsidP="00364056">
            <w:pPr>
              <w:spacing w:after="0" w:line="240" w:lineRule="auto"/>
            </w:pPr>
          </w:p>
          <w:p w14:paraId="748648B8" w14:textId="77777777" w:rsidR="00C71334" w:rsidRDefault="00C71334" w:rsidP="00364056">
            <w:pPr>
              <w:spacing w:after="0" w:line="240" w:lineRule="auto"/>
            </w:pPr>
            <w:r>
              <w:t xml:space="preserve">PG had a question relating to the </w:t>
            </w:r>
            <w:r w:rsidR="00A2555A">
              <w:t>‘</w:t>
            </w:r>
            <w:r>
              <w:t>Existing Funder</w:t>
            </w:r>
            <w:r w:rsidR="00A2555A">
              <w:t>’</w:t>
            </w:r>
            <w:r>
              <w:t xml:space="preserve"> key message, are we realistically saying they shouldn’t be putting us on a reducing contract or are we looking for new revenue streams, and is this realistic given the pressures. Are we being creative in our goals?</w:t>
            </w:r>
          </w:p>
          <w:p w14:paraId="5EA0BCB1" w14:textId="77777777" w:rsidR="00C71334" w:rsidRDefault="00C71334" w:rsidP="00364056">
            <w:pPr>
              <w:spacing w:after="0" w:line="240" w:lineRule="auto"/>
            </w:pPr>
          </w:p>
          <w:p w14:paraId="5773CA43" w14:textId="77777777" w:rsidR="00C71334" w:rsidRDefault="00C71334" w:rsidP="00364056">
            <w:pPr>
              <w:spacing w:after="0" w:line="240" w:lineRule="auto"/>
            </w:pPr>
            <w:r>
              <w:t xml:space="preserve">LOmar said that new funding should be innovative and in addition </w:t>
            </w:r>
            <w:r w:rsidR="00A2555A">
              <w:t xml:space="preserve">to core contract work, </w:t>
            </w:r>
            <w:r>
              <w:t xml:space="preserve">not filling the </w:t>
            </w:r>
            <w:r w:rsidR="003263D3">
              <w:t>stopgap</w:t>
            </w:r>
            <w:r>
              <w:t xml:space="preserve"> short fall in funding. </w:t>
            </w:r>
          </w:p>
          <w:p w14:paraId="10233EC4" w14:textId="77777777" w:rsidR="00C71334" w:rsidRDefault="00C71334" w:rsidP="00364056">
            <w:pPr>
              <w:spacing w:after="0" w:line="240" w:lineRule="auto"/>
            </w:pPr>
          </w:p>
          <w:p w14:paraId="332B9130" w14:textId="77777777" w:rsidR="00C71334" w:rsidRDefault="00C71334" w:rsidP="00364056">
            <w:pPr>
              <w:spacing w:after="0" w:line="240" w:lineRule="auto"/>
            </w:pPr>
            <w:r>
              <w:t xml:space="preserve">PG felt that with the retendering in 2 years we will </w:t>
            </w:r>
            <w:r w:rsidR="003263D3">
              <w:t xml:space="preserve">should </w:t>
            </w:r>
            <w:r>
              <w:t xml:space="preserve">relook at the service specification and develop that with the council, the 5% is not the point but </w:t>
            </w:r>
            <w:r w:rsidR="00A2555A">
              <w:t xml:space="preserve">rather </w:t>
            </w:r>
            <w:r>
              <w:t xml:space="preserve">what is the job to be done. </w:t>
            </w:r>
            <w:r w:rsidR="003263D3">
              <w:t xml:space="preserve">We need to be clear on </w:t>
            </w:r>
            <w:r>
              <w:t>the real issue?</w:t>
            </w:r>
          </w:p>
          <w:p w14:paraId="296DA9D1" w14:textId="77777777" w:rsidR="00C71334" w:rsidRDefault="00C71334" w:rsidP="00364056">
            <w:pPr>
              <w:spacing w:after="0" w:line="240" w:lineRule="auto"/>
            </w:pPr>
          </w:p>
          <w:p w14:paraId="6F18866C" w14:textId="77777777" w:rsidR="00B33954" w:rsidRDefault="00B33954" w:rsidP="00364056">
            <w:pPr>
              <w:spacing w:after="0" w:line="240" w:lineRule="auto"/>
            </w:pPr>
            <w:r>
              <w:t xml:space="preserve">MP said he would follow up on the goals discussion outside of the meeting. </w:t>
            </w:r>
          </w:p>
          <w:p w14:paraId="1AE9D2B9" w14:textId="77777777" w:rsidR="00B33954" w:rsidRDefault="00B33954" w:rsidP="00364056">
            <w:pPr>
              <w:spacing w:after="0" w:line="240" w:lineRule="auto"/>
            </w:pPr>
          </w:p>
          <w:p w14:paraId="1745D5DB" w14:textId="77777777" w:rsidR="00B33954" w:rsidRPr="00C22708" w:rsidRDefault="00C22708" w:rsidP="00364056">
            <w:pPr>
              <w:spacing w:after="0" w:line="240" w:lineRule="auto"/>
              <w:rPr>
                <w:b/>
              </w:rPr>
            </w:pPr>
            <w:r w:rsidRPr="00C22708">
              <w:rPr>
                <w:b/>
              </w:rPr>
              <w:t xml:space="preserve">Action: MP to follow up on goals discussing with PG outside of the meeting </w:t>
            </w:r>
          </w:p>
          <w:p w14:paraId="6D29F372" w14:textId="77777777" w:rsidR="00C22708" w:rsidRDefault="00C22708" w:rsidP="00364056">
            <w:pPr>
              <w:spacing w:after="0" w:line="240" w:lineRule="auto"/>
            </w:pPr>
          </w:p>
          <w:p w14:paraId="7D6D41CA" w14:textId="77777777" w:rsidR="00C71334" w:rsidRPr="00FC6591" w:rsidRDefault="00A2555A" w:rsidP="00A2555A">
            <w:pPr>
              <w:spacing w:after="0" w:line="240" w:lineRule="auto"/>
            </w:pPr>
            <w:r>
              <w:t>T</w:t>
            </w:r>
            <w:r w:rsidR="00C71334" w:rsidRPr="00A2555A">
              <w:t xml:space="preserve">he </w:t>
            </w:r>
            <w:r w:rsidR="00345FDE">
              <w:t>I</w:t>
            </w:r>
            <w:r w:rsidR="00C71334" w:rsidRPr="00A2555A">
              <w:t>nfluencer</w:t>
            </w:r>
            <w:r w:rsidR="00345FDE">
              <w:t>s</w:t>
            </w:r>
            <w:r w:rsidR="00C71334" w:rsidRPr="00A2555A">
              <w:t xml:space="preserve"> </w:t>
            </w:r>
            <w:r w:rsidR="00345FDE">
              <w:t>S</w:t>
            </w:r>
            <w:r w:rsidR="00C71334" w:rsidRPr="00A2555A">
              <w:t xml:space="preserve">trategy </w:t>
            </w:r>
            <w:r>
              <w:t xml:space="preserve">was </w:t>
            </w:r>
            <w:r w:rsidRPr="00A2555A">
              <w:rPr>
                <w:b/>
              </w:rPr>
              <w:t>approved by the Board</w:t>
            </w:r>
            <w:r>
              <w:t xml:space="preserve"> </w:t>
            </w:r>
            <w:r w:rsidR="00C71334" w:rsidRPr="00A2555A">
              <w:t>subject to the related actions.</w:t>
            </w:r>
            <w:r w:rsidR="00C71334">
              <w:t xml:space="preserve"> </w:t>
            </w:r>
          </w:p>
        </w:tc>
        <w:tc>
          <w:tcPr>
            <w:tcW w:w="709" w:type="dxa"/>
            <w:shd w:val="clear" w:color="auto" w:fill="auto"/>
          </w:tcPr>
          <w:p w14:paraId="6381D971" w14:textId="77777777" w:rsidR="006A2500" w:rsidRDefault="006A2500" w:rsidP="008140ED">
            <w:pPr>
              <w:spacing w:after="0" w:line="240" w:lineRule="auto"/>
              <w:jc w:val="both"/>
              <w:rPr>
                <w:b/>
              </w:rPr>
            </w:pPr>
          </w:p>
          <w:p w14:paraId="077FB605" w14:textId="77777777" w:rsidR="006A2500" w:rsidRDefault="006A2500" w:rsidP="008140ED">
            <w:pPr>
              <w:spacing w:after="0" w:line="240" w:lineRule="auto"/>
              <w:jc w:val="both"/>
              <w:rPr>
                <w:b/>
              </w:rPr>
            </w:pPr>
          </w:p>
          <w:p w14:paraId="49769BDB" w14:textId="77777777" w:rsidR="006A2500" w:rsidRDefault="006A2500" w:rsidP="008140ED">
            <w:pPr>
              <w:spacing w:after="0" w:line="240" w:lineRule="auto"/>
              <w:jc w:val="both"/>
              <w:rPr>
                <w:b/>
              </w:rPr>
            </w:pPr>
          </w:p>
          <w:p w14:paraId="664609AE" w14:textId="77777777" w:rsidR="006A2500" w:rsidRDefault="006A2500" w:rsidP="008140ED">
            <w:pPr>
              <w:spacing w:after="0" w:line="240" w:lineRule="auto"/>
              <w:jc w:val="both"/>
              <w:rPr>
                <w:b/>
              </w:rPr>
            </w:pPr>
          </w:p>
          <w:p w14:paraId="27EE5259" w14:textId="77777777" w:rsidR="006A2500" w:rsidRDefault="006A2500" w:rsidP="008140ED">
            <w:pPr>
              <w:spacing w:after="0" w:line="240" w:lineRule="auto"/>
              <w:jc w:val="both"/>
              <w:rPr>
                <w:b/>
              </w:rPr>
            </w:pPr>
          </w:p>
          <w:p w14:paraId="7CD9D6A7" w14:textId="77777777" w:rsidR="006A2500" w:rsidRDefault="006A2500" w:rsidP="008140ED">
            <w:pPr>
              <w:spacing w:after="0" w:line="240" w:lineRule="auto"/>
              <w:jc w:val="both"/>
              <w:rPr>
                <w:b/>
              </w:rPr>
            </w:pPr>
          </w:p>
          <w:p w14:paraId="4C0CB8F5" w14:textId="77777777" w:rsidR="006A2500" w:rsidRDefault="006A2500" w:rsidP="008140ED">
            <w:pPr>
              <w:spacing w:after="0" w:line="240" w:lineRule="auto"/>
              <w:jc w:val="both"/>
              <w:rPr>
                <w:b/>
              </w:rPr>
            </w:pPr>
          </w:p>
          <w:p w14:paraId="1F206540" w14:textId="77777777" w:rsidR="006A2500" w:rsidRDefault="006A2500" w:rsidP="008140ED">
            <w:pPr>
              <w:spacing w:after="0" w:line="240" w:lineRule="auto"/>
              <w:jc w:val="both"/>
              <w:rPr>
                <w:b/>
              </w:rPr>
            </w:pPr>
          </w:p>
          <w:p w14:paraId="38D8FE59" w14:textId="77777777" w:rsidR="006A2500" w:rsidRDefault="006A2500" w:rsidP="008140ED">
            <w:pPr>
              <w:spacing w:after="0" w:line="240" w:lineRule="auto"/>
              <w:jc w:val="both"/>
              <w:rPr>
                <w:b/>
              </w:rPr>
            </w:pPr>
          </w:p>
          <w:p w14:paraId="77A27BB6" w14:textId="77777777" w:rsidR="006A2500" w:rsidRDefault="006A2500" w:rsidP="008140ED">
            <w:pPr>
              <w:spacing w:after="0" w:line="240" w:lineRule="auto"/>
              <w:jc w:val="both"/>
              <w:rPr>
                <w:b/>
              </w:rPr>
            </w:pPr>
          </w:p>
          <w:p w14:paraId="2F70FE16" w14:textId="77777777" w:rsidR="006A2500" w:rsidRDefault="006A2500" w:rsidP="008140ED">
            <w:pPr>
              <w:spacing w:after="0" w:line="240" w:lineRule="auto"/>
              <w:jc w:val="both"/>
              <w:rPr>
                <w:b/>
              </w:rPr>
            </w:pPr>
          </w:p>
          <w:p w14:paraId="1CD06D55" w14:textId="77777777" w:rsidR="006A2500" w:rsidRDefault="006A2500" w:rsidP="008140ED">
            <w:pPr>
              <w:spacing w:after="0" w:line="240" w:lineRule="auto"/>
              <w:jc w:val="both"/>
              <w:rPr>
                <w:b/>
              </w:rPr>
            </w:pPr>
          </w:p>
          <w:p w14:paraId="02FF1978" w14:textId="77777777" w:rsidR="00364056" w:rsidRDefault="00364056" w:rsidP="008140ED">
            <w:pPr>
              <w:spacing w:after="0" w:line="240" w:lineRule="auto"/>
              <w:jc w:val="both"/>
              <w:rPr>
                <w:b/>
              </w:rPr>
            </w:pPr>
          </w:p>
          <w:p w14:paraId="0F80BDEE" w14:textId="77777777" w:rsidR="00364056" w:rsidRDefault="00364056" w:rsidP="008140ED">
            <w:pPr>
              <w:spacing w:after="0" w:line="240" w:lineRule="auto"/>
              <w:jc w:val="both"/>
              <w:rPr>
                <w:b/>
              </w:rPr>
            </w:pPr>
          </w:p>
          <w:p w14:paraId="590302D1" w14:textId="77777777" w:rsidR="00364056" w:rsidRDefault="00364056" w:rsidP="008140ED">
            <w:pPr>
              <w:spacing w:after="0" w:line="240" w:lineRule="auto"/>
              <w:jc w:val="both"/>
              <w:rPr>
                <w:b/>
              </w:rPr>
            </w:pPr>
          </w:p>
          <w:p w14:paraId="638FF4F9" w14:textId="77777777" w:rsidR="00364056" w:rsidRDefault="00364056" w:rsidP="008140ED">
            <w:pPr>
              <w:spacing w:after="0" w:line="240" w:lineRule="auto"/>
              <w:jc w:val="both"/>
              <w:rPr>
                <w:b/>
              </w:rPr>
            </w:pPr>
          </w:p>
          <w:p w14:paraId="24B5E7A0" w14:textId="77777777" w:rsidR="00364056" w:rsidRDefault="00364056" w:rsidP="008140ED">
            <w:pPr>
              <w:spacing w:after="0" w:line="240" w:lineRule="auto"/>
              <w:jc w:val="both"/>
              <w:rPr>
                <w:b/>
              </w:rPr>
            </w:pPr>
          </w:p>
          <w:p w14:paraId="71839F91" w14:textId="77777777" w:rsidR="00364056" w:rsidRDefault="00364056" w:rsidP="008140ED">
            <w:pPr>
              <w:spacing w:after="0" w:line="240" w:lineRule="auto"/>
              <w:jc w:val="both"/>
              <w:rPr>
                <w:b/>
              </w:rPr>
            </w:pPr>
          </w:p>
          <w:p w14:paraId="618D7197" w14:textId="77777777" w:rsidR="00364056" w:rsidRDefault="00364056" w:rsidP="008140ED">
            <w:pPr>
              <w:spacing w:after="0" w:line="240" w:lineRule="auto"/>
              <w:jc w:val="both"/>
              <w:rPr>
                <w:b/>
              </w:rPr>
            </w:pPr>
          </w:p>
          <w:p w14:paraId="0A4B87B3" w14:textId="77777777" w:rsidR="00364056" w:rsidRDefault="00364056" w:rsidP="008140ED">
            <w:pPr>
              <w:spacing w:after="0" w:line="240" w:lineRule="auto"/>
              <w:jc w:val="both"/>
              <w:rPr>
                <w:b/>
              </w:rPr>
            </w:pPr>
          </w:p>
          <w:p w14:paraId="0EA18957" w14:textId="77777777" w:rsidR="00364056" w:rsidRDefault="00364056" w:rsidP="008140ED">
            <w:pPr>
              <w:spacing w:after="0" w:line="240" w:lineRule="auto"/>
              <w:jc w:val="both"/>
              <w:rPr>
                <w:b/>
              </w:rPr>
            </w:pPr>
          </w:p>
          <w:p w14:paraId="661E81A1" w14:textId="77777777" w:rsidR="00364056" w:rsidRDefault="00364056" w:rsidP="008140ED">
            <w:pPr>
              <w:spacing w:after="0" w:line="240" w:lineRule="auto"/>
              <w:jc w:val="both"/>
              <w:rPr>
                <w:b/>
              </w:rPr>
            </w:pPr>
          </w:p>
          <w:p w14:paraId="3B5FF214" w14:textId="77777777" w:rsidR="00364056" w:rsidRDefault="00364056" w:rsidP="008140ED">
            <w:pPr>
              <w:spacing w:after="0" w:line="240" w:lineRule="auto"/>
              <w:jc w:val="both"/>
              <w:rPr>
                <w:b/>
              </w:rPr>
            </w:pPr>
          </w:p>
          <w:p w14:paraId="6AD6B504" w14:textId="77777777" w:rsidR="00364056" w:rsidRDefault="00364056" w:rsidP="008140ED">
            <w:pPr>
              <w:spacing w:after="0" w:line="240" w:lineRule="auto"/>
              <w:jc w:val="both"/>
              <w:rPr>
                <w:b/>
              </w:rPr>
            </w:pPr>
          </w:p>
          <w:p w14:paraId="49EB4CCB" w14:textId="77777777" w:rsidR="00364056" w:rsidRDefault="00364056" w:rsidP="008140ED">
            <w:pPr>
              <w:spacing w:after="0" w:line="240" w:lineRule="auto"/>
              <w:jc w:val="both"/>
              <w:rPr>
                <w:b/>
              </w:rPr>
            </w:pPr>
          </w:p>
          <w:p w14:paraId="62EDE8C7" w14:textId="77777777" w:rsidR="00364056" w:rsidRDefault="00364056" w:rsidP="008140ED">
            <w:pPr>
              <w:spacing w:after="0" w:line="240" w:lineRule="auto"/>
              <w:jc w:val="both"/>
              <w:rPr>
                <w:b/>
              </w:rPr>
            </w:pPr>
          </w:p>
          <w:p w14:paraId="5C07FCBF" w14:textId="77777777" w:rsidR="00364056" w:rsidRDefault="00364056" w:rsidP="008140ED">
            <w:pPr>
              <w:spacing w:after="0" w:line="240" w:lineRule="auto"/>
              <w:jc w:val="both"/>
              <w:rPr>
                <w:b/>
              </w:rPr>
            </w:pPr>
          </w:p>
          <w:p w14:paraId="39781F27" w14:textId="77777777" w:rsidR="00364056" w:rsidRDefault="00364056" w:rsidP="008140ED">
            <w:pPr>
              <w:spacing w:after="0" w:line="240" w:lineRule="auto"/>
              <w:jc w:val="both"/>
              <w:rPr>
                <w:b/>
              </w:rPr>
            </w:pPr>
          </w:p>
          <w:p w14:paraId="504FE6FF" w14:textId="77777777" w:rsidR="00364056" w:rsidRDefault="00364056" w:rsidP="008140ED">
            <w:pPr>
              <w:spacing w:after="0" w:line="240" w:lineRule="auto"/>
              <w:jc w:val="both"/>
              <w:rPr>
                <w:b/>
              </w:rPr>
            </w:pPr>
          </w:p>
          <w:p w14:paraId="245D9796" w14:textId="77777777" w:rsidR="00364056" w:rsidRDefault="00364056" w:rsidP="008140ED">
            <w:pPr>
              <w:spacing w:after="0" w:line="240" w:lineRule="auto"/>
              <w:jc w:val="both"/>
              <w:rPr>
                <w:b/>
              </w:rPr>
            </w:pPr>
          </w:p>
          <w:p w14:paraId="358D0BE4" w14:textId="77777777" w:rsidR="00364056" w:rsidRDefault="00364056" w:rsidP="008140ED">
            <w:pPr>
              <w:spacing w:after="0" w:line="240" w:lineRule="auto"/>
              <w:jc w:val="both"/>
              <w:rPr>
                <w:b/>
              </w:rPr>
            </w:pPr>
          </w:p>
          <w:p w14:paraId="7F0DFEB8" w14:textId="77777777" w:rsidR="00364056" w:rsidRDefault="00364056" w:rsidP="008140ED">
            <w:pPr>
              <w:spacing w:after="0" w:line="240" w:lineRule="auto"/>
              <w:jc w:val="both"/>
              <w:rPr>
                <w:b/>
              </w:rPr>
            </w:pPr>
          </w:p>
          <w:p w14:paraId="56F1D154" w14:textId="77777777" w:rsidR="00364056" w:rsidRDefault="00364056" w:rsidP="008140ED">
            <w:pPr>
              <w:spacing w:after="0" w:line="240" w:lineRule="auto"/>
              <w:jc w:val="both"/>
              <w:rPr>
                <w:b/>
              </w:rPr>
            </w:pPr>
            <w:r>
              <w:rPr>
                <w:b/>
              </w:rPr>
              <w:t>MP</w:t>
            </w:r>
          </w:p>
          <w:p w14:paraId="15F8605B" w14:textId="77777777" w:rsidR="00C22708" w:rsidRDefault="00C22708" w:rsidP="008140ED">
            <w:pPr>
              <w:spacing w:after="0" w:line="240" w:lineRule="auto"/>
              <w:jc w:val="both"/>
              <w:rPr>
                <w:b/>
              </w:rPr>
            </w:pPr>
          </w:p>
          <w:p w14:paraId="7495388E" w14:textId="77777777" w:rsidR="00C22708" w:rsidRDefault="00C22708" w:rsidP="008140ED">
            <w:pPr>
              <w:spacing w:after="0" w:line="240" w:lineRule="auto"/>
              <w:jc w:val="both"/>
              <w:rPr>
                <w:b/>
              </w:rPr>
            </w:pPr>
          </w:p>
          <w:p w14:paraId="1BA793F4" w14:textId="77777777" w:rsidR="00C22708" w:rsidRDefault="00C22708" w:rsidP="008140ED">
            <w:pPr>
              <w:spacing w:after="0" w:line="240" w:lineRule="auto"/>
              <w:jc w:val="both"/>
              <w:rPr>
                <w:b/>
              </w:rPr>
            </w:pPr>
          </w:p>
          <w:p w14:paraId="06E3AE91" w14:textId="77777777" w:rsidR="00C22708" w:rsidRDefault="00C22708" w:rsidP="008140ED">
            <w:pPr>
              <w:spacing w:after="0" w:line="240" w:lineRule="auto"/>
              <w:jc w:val="both"/>
              <w:rPr>
                <w:b/>
              </w:rPr>
            </w:pPr>
          </w:p>
          <w:p w14:paraId="67ACA99F" w14:textId="77777777" w:rsidR="00C22708" w:rsidRDefault="00C22708" w:rsidP="008140ED">
            <w:pPr>
              <w:spacing w:after="0" w:line="240" w:lineRule="auto"/>
              <w:jc w:val="both"/>
              <w:rPr>
                <w:b/>
              </w:rPr>
            </w:pPr>
          </w:p>
          <w:p w14:paraId="65F41466" w14:textId="77777777" w:rsidR="00C22708" w:rsidRDefault="00C22708" w:rsidP="008140ED">
            <w:pPr>
              <w:spacing w:after="0" w:line="240" w:lineRule="auto"/>
              <w:jc w:val="both"/>
              <w:rPr>
                <w:b/>
              </w:rPr>
            </w:pPr>
          </w:p>
          <w:p w14:paraId="5FBF6C83" w14:textId="77777777" w:rsidR="00C22708" w:rsidRDefault="00C22708" w:rsidP="008140ED">
            <w:pPr>
              <w:spacing w:after="0" w:line="240" w:lineRule="auto"/>
              <w:jc w:val="both"/>
              <w:rPr>
                <w:b/>
              </w:rPr>
            </w:pPr>
          </w:p>
          <w:p w14:paraId="4DB2C72A" w14:textId="77777777" w:rsidR="00C22708" w:rsidRDefault="00C22708" w:rsidP="008140ED">
            <w:pPr>
              <w:spacing w:after="0" w:line="240" w:lineRule="auto"/>
              <w:jc w:val="both"/>
              <w:rPr>
                <w:b/>
              </w:rPr>
            </w:pPr>
          </w:p>
          <w:p w14:paraId="5E8F6D79" w14:textId="77777777" w:rsidR="00C22708" w:rsidRDefault="00C22708" w:rsidP="008140ED">
            <w:pPr>
              <w:spacing w:after="0" w:line="240" w:lineRule="auto"/>
              <w:jc w:val="both"/>
              <w:rPr>
                <w:b/>
              </w:rPr>
            </w:pPr>
          </w:p>
          <w:p w14:paraId="3F67A548" w14:textId="77777777" w:rsidR="00C22708" w:rsidRDefault="00C22708" w:rsidP="008140ED">
            <w:pPr>
              <w:spacing w:after="0" w:line="240" w:lineRule="auto"/>
              <w:jc w:val="both"/>
              <w:rPr>
                <w:b/>
              </w:rPr>
            </w:pPr>
          </w:p>
          <w:p w14:paraId="063C8B55" w14:textId="77777777" w:rsidR="00C22708" w:rsidRDefault="00C22708" w:rsidP="008140ED">
            <w:pPr>
              <w:spacing w:after="0" w:line="240" w:lineRule="auto"/>
              <w:jc w:val="both"/>
              <w:rPr>
                <w:b/>
              </w:rPr>
            </w:pPr>
          </w:p>
          <w:p w14:paraId="5BB9FCFD" w14:textId="77777777" w:rsidR="00C22708" w:rsidRDefault="00C22708" w:rsidP="008140ED">
            <w:pPr>
              <w:spacing w:after="0" w:line="240" w:lineRule="auto"/>
              <w:jc w:val="both"/>
              <w:rPr>
                <w:b/>
              </w:rPr>
            </w:pPr>
          </w:p>
          <w:p w14:paraId="092B7032" w14:textId="77777777" w:rsidR="00C22708" w:rsidRDefault="00C22708" w:rsidP="008140ED">
            <w:pPr>
              <w:spacing w:after="0" w:line="240" w:lineRule="auto"/>
              <w:jc w:val="both"/>
              <w:rPr>
                <w:b/>
              </w:rPr>
            </w:pPr>
          </w:p>
          <w:p w14:paraId="627BF26C" w14:textId="77777777" w:rsidR="00C22708" w:rsidRDefault="00C22708" w:rsidP="008140ED">
            <w:pPr>
              <w:spacing w:after="0" w:line="240" w:lineRule="auto"/>
              <w:jc w:val="both"/>
              <w:rPr>
                <w:b/>
              </w:rPr>
            </w:pPr>
          </w:p>
          <w:p w14:paraId="48100548" w14:textId="77777777" w:rsidR="00C22708" w:rsidRDefault="00C22708" w:rsidP="008140ED">
            <w:pPr>
              <w:spacing w:after="0" w:line="240" w:lineRule="auto"/>
              <w:jc w:val="both"/>
              <w:rPr>
                <w:b/>
              </w:rPr>
            </w:pPr>
          </w:p>
          <w:p w14:paraId="29A77226" w14:textId="77777777" w:rsidR="00C22708" w:rsidRDefault="00C22708" w:rsidP="008140ED">
            <w:pPr>
              <w:spacing w:after="0" w:line="240" w:lineRule="auto"/>
              <w:jc w:val="both"/>
              <w:rPr>
                <w:b/>
              </w:rPr>
            </w:pPr>
          </w:p>
          <w:p w14:paraId="17D2F13A" w14:textId="77777777" w:rsidR="00C22708" w:rsidRDefault="00C22708" w:rsidP="008140ED">
            <w:pPr>
              <w:spacing w:after="0" w:line="240" w:lineRule="auto"/>
              <w:jc w:val="both"/>
              <w:rPr>
                <w:b/>
              </w:rPr>
            </w:pPr>
          </w:p>
          <w:p w14:paraId="127CF43F" w14:textId="77777777" w:rsidR="00C22708" w:rsidRDefault="00C22708" w:rsidP="008140ED">
            <w:pPr>
              <w:spacing w:after="0" w:line="240" w:lineRule="auto"/>
              <w:jc w:val="both"/>
              <w:rPr>
                <w:b/>
              </w:rPr>
            </w:pPr>
          </w:p>
          <w:p w14:paraId="5EB2D4E0" w14:textId="77777777" w:rsidR="00C22708" w:rsidRDefault="00C22708" w:rsidP="008140ED">
            <w:pPr>
              <w:spacing w:after="0" w:line="240" w:lineRule="auto"/>
              <w:jc w:val="both"/>
              <w:rPr>
                <w:b/>
              </w:rPr>
            </w:pPr>
          </w:p>
          <w:p w14:paraId="0D9D73DD" w14:textId="77777777" w:rsidR="00C22708" w:rsidRDefault="00C22708" w:rsidP="008140ED">
            <w:pPr>
              <w:spacing w:after="0" w:line="240" w:lineRule="auto"/>
              <w:jc w:val="both"/>
              <w:rPr>
                <w:b/>
              </w:rPr>
            </w:pPr>
          </w:p>
          <w:p w14:paraId="6C729AA2" w14:textId="77777777" w:rsidR="00C22708" w:rsidRDefault="00C22708" w:rsidP="008140ED">
            <w:pPr>
              <w:spacing w:after="0" w:line="240" w:lineRule="auto"/>
              <w:jc w:val="both"/>
              <w:rPr>
                <w:b/>
              </w:rPr>
            </w:pPr>
          </w:p>
          <w:p w14:paraId="03A31F48" w14:textId="77777777" w:rsidR="00C22708" w:rsidRPr="00AA1D05" w:rsidRDefault="00C22708" w:rsidP="008140ED">
            <w:pPr>
              <w:spacing w:after="0" w:line="240" w:lineRule="auto"/>
              <w:jc w:val="both"/>
              <w:rPr>
                <w:b/>
              </w:rPr>
            </w:pPr>
            <w:r>
              <w:rPr>
                <w:b/>
              </w:rPr>
              <w:t>MP</w:t>
            </w:r>
          </w:p>
        </w:tc>
        <w:tc>
          <w:tcPr>
            <w:tcW w:w="1105" w:type="dxa"/>
            <w:shd w:val="clear" w:color="auto" w:fill="auto"/>
          </w:tcPr>
          <w:p w14:paraId="23F3CC53" w14:textId="77777777" w:rsidR="008140ED" w:rsidRDefault="008140ED" w:rsidP="008140ED">
            <w:pPr>
              <w:spacing w:after="0" w:line="240" w:lineRule="auto"/>
            </w:pPr>
          </w:p>
          <w:p w14:paraId="5AF24459" w14:textId="77777777" w:rsidR="006A2500" w:rsidRDefault="006A2500" w:rsidP="008140ED">
            <w:pPr>
              <w:spacing w:after="0" w:line="240" w:lineRule="auto"/>
            </w:pPr>
          </w:p>
          <w:p w14:paraId="1B34ED04" w14:textId="77777777" w:rsidR="006A2500" w:rsidRDefault="006A2500" w:rsidP="008140ED">
            <w:pPr>
              <w:spacing w:after="0" w:line="240" w:lineRule="auto"/>
            </w:pPr>
          </w:p>
          <w:p w14:paraId="58756E65" w14:textId="77777777" w:rsidR="006A2500" w:rsidRDefault="006A2500" w:rsidP="008140ED">
            <w:pPr>
              <w:spacing w:after="0" w:line="240" w:lineRule="auto"/>
            </w:pPr>
          </w:p>
          <w:p w14:paraId="2C18FE85" w14:textId="77777777" w:rsidR="006A2500" w:rsidRDefault="006A2500" w:rsidP="008140ED">
            <w:pPr>
              <w:spacing w:after="0" w:line="240" w:lineRule="auto"/>
            </w:pPr>
          </w:p>
          <w:p w14:paraId="55E90863" w14:textId="77777777" w:rsidR="006A2500" w:rsidRDefault="006A2500" w:rsidP="008140ED">
            <w:pPr>
              <w:spacing w:after="0" w:line="240" w:lineRule="auto"/>
            </w:pPr>
          </w:p>
          <w:p w14:paraId="67F39029" w14:textId="77777777" w:rsidR="006A2500" w:rsidRDefault="006A2500" w:rsidP="008140ED">
            <w:pPr>
              <w:spacing w:after="0" w:line="240" w:lineRule="auto"/>
            </w:pPr>
          </w:p>
          <w:p w14:paraId="05EE58B4" w14:textId="77777777" w:rsidR="006A2500" w:rsidRDefault="006A2500" w:rsidP="008140ED">
            <w:pPr>
              <w:spacing w:after="0" w:line="240" w:lineRule="auto"/>
            </w:pPr>
          </w:p>
          <w:p w14:paraId="23CDA2C5" w14:textId="77777777" w:rsidR="006A2500" w:rsidRDefault="006A2500" w:rsidP="008140ED">
            <w:pPr>
              <w:spacing w:after="0" w:line="240" w:lineRule="auto"/>
            </w:pPr>
          </w:p>
          <w:p w14:paraId="22EA2DF2" w14:textId="77777777" w:rsidR="006A2500" w:rsidRDefault="006A2500" w:rsidP="008140ED">
            <w:pPr>
              <w:spacing w:after="0" w:line="240" w:lineRule="auto"/>
            </w:pPr>
          </w:p>
          <w:p w14:paraId="0CF1503E" w14:textId="77777777" w:rsidR="006A2500" w:rsidRDefault="006A2500" w:rsidP="008140ED">
            <w:pPr>
              <w:spacing w:after="0" w:line="240" w:lineRule="auto"/>
            </w:pPr>
          </w:p>
          <w:p w14:paraId="20A01E43" w14:textId="77777777" w:rsidR="006A2500" w:rsidRDefault="006A2500" w:rsidP="008140ED">
            <w:pPr>
              <w:spacing w:after="0" w:line="240" w:lineRule="auto"/>
            </w:pPr>
          </w:p>
          <w:p w14:paraId="39B5AB9C" w14:textId="77777777" w:rsidR="006A2500" w:rsidRDefault="006A2500" w:rsidP="008140ED">
            <w:pPr>
              <w:spacing w:after="0" w:line="240" w:lineRule="auto"/>
            </w:pPr>
          </w:p>
          <w:p w14:paraId="09854D27" w14:textId="77777777" w:rsidR="006A2500" w:rsidRDefault="006A2500" w:rsidP="008140ED">
            <w:pPr>
              <w:spacing w:after="0" w:line="240" w:lineRule="auto"/>
            </w:pPr>
          </w:p>
          <w:p w14:paraId="59ED7D99" w14:textId="77777777" w:rsidR="006A2500" w:rsidRDefault="006A2500" w:rsidP="008140ED">
            <w:pPr>
              <w:spacing w:after="0" w:line="240" w:lineRule="auto"/>
            </w:pPr>
          </w:p>
          <w:p w14:paraId="06F84BC6" w14:textId="77777777" w:rsidR="006A2500" w:rsidRDefault="006A2500" w:rsidP="008140ED">
            <w:pPr>
              <w:spacing w:after="0" w:line="240" w:lineRule="auto"/>
            </w:pPr>
          </w:p>
          <w:p w14:paraId="7E7FA1B3" w14:textId="77777777" w:rsidR="006A2500" w:rsidRDefault="006A2500" w:rsidP="008140ED">
            <w:pPr>
              <w:spacing w:after="0" w:line="240" w:lineRule="auto"/>
            </w:pPr>
          </w:p>
          <w:p w14:paraId="016B47C4" w14:textId="77777777" w:rsidR="006A2500" w:rsidRDefault="006A2500" w:rsidP="008140ED">
            <w:pPr>
              <w:spacing w:after="0" w:line="240" w:lineRule="auto"/>
            </w:pPr>
          </w:p>
          <w:p w14:paraId="0BACE7DF" w14:textId="77777777" w:rsidR="006A2500" w:rsidRDefault="006A2500" w:rsidP="008140ED">
            <w:pPr>
              <w:spacing w:after="0" w:line="240" w:lineRule="auto"/>
            </w:pPr>
          </w:p>
          <w:p w14:paraId="03481C4D" w14:textId="77777777" w:rsidR="0008520F" w:rsidRDefault="0008520F" w:rsidP="008140ED">
            <w:pPr>
              <w:spacing w:after="0" w:line="240" w:lineRule="auto"/>
            </w:pPr>
          </w:p>
          <w:p w14:paraId="00725D20" w14:textId="77777777" w:rsidR="0008520F" w:rsidRDefault="0008520F" w:rsidP="008140ED">
            <w:pPr>
              <w:spacing w:after="0" w:line="240" w:lineRule="auto"/>
            </w:pPr>
          </w:p>
          <w:p w14:paraId="3E6B57BA" w14:textId="77777777" w:rsidR="006A2500" w:rsidRDefault="006A2500" w:rsidP="008140ED">
            <w:pPr>
              <w:spacing w:after="0" w:line="240" w:lineRule="auto"/>
            </w:pPr>
          </w:p>
          <w:p w14:paraId="37114B27" w14:textId="77777777" w:rsidR="006A2500" w:rsidRDefault="006A2500" w:rsidP="008140ED">
            <w:pPr>
              <w:spacing w:after="0" w:line="240" w:lineRule="auto"/>
            </w:pPr>
          </w:p>
          <w:p w14:paraId="2D7CD848" w14:textId="77777777" w:rsidR="006A2500" w:rsidRDefault="006A2500" w:rsidP="008140ED">
            <w:pPr>
              <w:spacing w:after="0" w:line="240" w:lineRule="auto"/>
            </w:pPr>
          </w:p>
          <w:p w14:paraId="29821614" w14:textId="77777777" w:rsidR="006A2500" w:rsidRDefault="006A2500" w:rsidP="008140ED">
            <w:pPr>
              <w:spacing w:after="0" w:line="240" w:lineRule="auto"/>
            </w:pPr>
          </w:p>
          <w:p w14:paraId="7E95C186" w14:textId="77777777" w:rsidR="006A2500" w:rsidRDefault="006A2500" w:rsidP="008140ED">
            <w:pPr>
              <w:spacing w:after="0" w:line="240" w:lineRule="auto"/>
            </w:pPr>
          </w:p>
          <w:p w14:paraId="522E1DBA" w14:textId="77777777" w:rsidR="006A2500" w:rsidRDefault="006A2500" w:rsidP="008140ED">
            <w:pPr>
              <w:spacing w:after="0" w:line="240" w:lineRule="auto"/>
            </w:pPr>
          </w:p>
          <w:p w14:paraId="4E373FB6" w14:textId="77777777" w:rsidR="006A2500" w:rsidRDefault="006A2500" w:rsidP="008140ED">
            <w:pPr>
              <w:spacing w:after="0" w:line="240" w:lineRule="auto"/>
            </w:pPr>
          </w:p>
          <w:p w14:paraId="38940C79" w14:textId="77777777" w:rsidR="006A2500" w:rsidRDefault="006A2500" w:rsidP="008140ED">
            <w:pPr>
              <w:spacing w:after="0" w:line="240" w:lineRule="auto"/>
            </w:pPr>
          </w:p>
          <w:p w14:paraId="22AF5241" w14:textId="77777777" w:rsidR="006A2500" w:rsidRDefault="006A2500" w:rsidP="008140ED">
            <w:pPr>
              <w:spacing w:after="0" w:line="240" w:lineRule="auto"/>
            </w:pPr>
          </w:p>
          <w:p w14:paraId="3AF3485A" w14:textId="77777777" w:rsidR="006A2500" w:rsidRDefault="006A2500" w:rsidP="008140ED">
            <w:pPr>
              <w:spacing w:after="0" w:line="240" w:lineRule="auto"/>
            </w:pPr>
          </w:p>
          <w:p w14:paraId="222B7C24" w14:textId="77777777" w:rsidR="006A2500" w:rsidRDefault="006A2500" w:rsidP="008140ED">
            <w:pPr>
              <w:spacing w:after="0" w:line="240" w:lineRule="auto"/>
            </w:pPr>
          </w:p>
          <w:p w14:paraId="79462394" w14:textId="77777777" w:rsidR="005D0671" w:rsidRPr="005D0671" w:rsidRDefault="005D0671" w:rsidP="008140ED">
            <w:pPr>
              <w:spacing w:after="0" w:line="240" w:lineRule="auto"/>
              <w:rPr>
                <w:b/>
              </w:rPr>
            </w:pPr>
            <w:r w:rsidRPr="005D0671">
              <w:rPr>
                <w:b/>
              </w:rPr>
              <w:t>23.01.18</w:t>
            </w:r>
          </w:p>
          <w:p w14:paraId="12CFCEF1" w14:textId="77777777" w:rsidR="006A2500" w:rsidRDefault="006A2500" w:rsidP="008140ED">
            <w:pPr>
              <w:spacing w:after="0" w:line="240" w:lineRule="auto"/>
            </w:pPr>
          </w:p>
          <w:p w14:paraId="4942B5DD" w14:textId="77777777" w:rsidR="006A2500" w:rsidRDefault="006A2500" w:rsidP="008140ED">
            <w:pPr>
              <w:spacing w:after="0" w:line="240" w:lineRule="auto"/>
            </w:pPr>
          </w:p>
          <w:p w14:paraId="1F47AF9C" w14:textId="77777777" w:rsidR="006A2500" w:rsidRDefault="006A2500" w:rsidP="008140ED">
            <w:pPr>
              <w:spacing w:after="0" w:line="240" w:lineRule="auto"/>
            </w:pPr>
          </w:p>
          <w:p w14:paraId="1C28C2B9" w14:textId="77777777" w:rsidR="006A2500" w:rsidRDefault="006A2500" w:rsidP="008140ED">
            <w:pPr>
              <w:spacing w:after="0" w:line="240" w:lineRule="auto"/>
            </w:pPr>
          </w:p>
          <w:p w14:paraId="62C2FEE2" w14:textId="77777777" w:rsidR="006A2500" w:rsidRDefault="006A2500" w:rsidP="008140ED">
            <w:pPr>
              <w:spacing w:after="0" w:line="240" w:lineRule="auto"/>
            </w:pPr>
          </w:p>
          <w:p w14:paraId="6DB90F79" w14:textId="77777777" w:rsidR="006A2500" w:rsidRDefault="006A2500" w:rsidP="008140ED">
            <w:pPr>
              <w:spacing w:after="0" w:line="240" w:lineRule="auto"/>
            </w:pPr>
          </w:p>
          <w:p w14:paraId="6F9379F5" w14:textId="77777777" w:rsidR="006A2500" w:rsidRDefault="006A2500" w:rsidP="008140ED">
            <w:pPr>
              <w:spacing w:after="0" w:line="240" w:lineRule="auto"/>
            </w:pPr>
          </w:p>
          <w:p w14:paraId="07BAA684" w14:textId="77777777" w:rsidR="006A2500" w:rsidRDefault="006A2500" w:rsidP="008140ED">
            <w:pPr>
              <w:spacing w:after="0" w:line="240" w:lineRule="auto"/>
            </w:pPr>
          </w:p>
          <w:p w14:paraId="1E92C8D5" w14:textId="77777777" w:rsidR="006A2500" w:rsidRDefault="006A2500" w:rsidP="008140ED">
            <w:pPr>
              <w:spacing w:after="0" w:line="240" w:lineRule="auto"/>
            </w:pPr>
          </w:p>
          <w:p w14:paraId="002F53AC" w14:textId="77777777" w:rsidR="006A2500" w:rsidRDefault="006A2500" w:rsidP="008140ED">
            <w:pPr>
              <w:spacing w:after="0" w:line="240" w:lineRule="auto"/>
            </w:pPr>
          </w:p>
          <w:p w14:paraId="32A99B1E" w14:textId="77777777" w:rsidR="006A2500" w:rsidRDefault="006A2500" w:rsidP="008140ED">
            <w:pPr>
              <w:spacing w:after="0" w:line="240" w:lineRule="auto"/>
            </w:pPr>
          </w:p>
          <w:p w14:paraId="2FB09921" w14:textId="77777777" w:rsidR="005D0671" w:rsidRDefault="005D0671" w:rsidP="008140ED">
            <w:pPr>
              <w:spacing w:after="0" w:line="240" w:lineRule="auto"/>
            </w:pPr>
          </w:p>
          <w:p w14:paraId="24EF56F0" w14:textId="77777777" w:rsidR="005D0671" w:rsidRDefault="005D0671" w:rsidP="008140ED">
            <w:pPr>
              <w:spacing w:after="0" w:line="240" w:lineRule="auto"/>
            </w:pPr>
          </w:p>
          <w:p w14:paraId="0CE707C3" w14:textId="77777777" w:rsidR="005D0671" w:rsidRDefault="005D0671" w:rsidP="008140ED">
            <w:pPr>
              <w:spacing w:after="0" w:line="240" w:lineRule="auto"/>
            </w:pPr>
          </w:p>
          <w:p w14:paraId="16217DC3" w14:textId="77777777" w:rsidR="005D0671" w:rsidRDefault="005D0671" w:rsidP="008140ED">
            <w:pPr>
              <w:spacing w:after="0" w:line="240" w:lineRule="auto"/>
            </w:pPr>
          </w:p>
          <w:p w14:paraId="1DE264FA" w14:textId="77777777" w:rsidR="005D0671" w:rsidRDefault="005D0671" w:rsidP="008140ED">
            <w:pPr>
              <w:spacing w:after="0" w:line="240" w:lineRule="auto"/>
            </w:pPr>
          </w:p>
          <w:p w14:paraId="11489B12" w14:textId="77777777" w:rsidR="005D0671" w:rsidRDefault="005D0671" w:rsidP="008140ED">
            <w:pPr>
              <w:spacing w:after="0" w:line="240" w:lineRule="auto"/>
            </w:pPr>
          </w:p>
          <w:p w14:paraId="2971C99F" w14:textId="77777777" w:rsidR="005D0671" w:rsidRDefault="005D0671" w:rsidP="008140ED">
            <w:pPr>
              <w:spacing w:after="0" w:line="240" w:lineRule="auto"/>
            </w:pPr>
          </w:p>
          <w:p w14:paraId="0D50A890" w14:textId="77777777" w:rsidR="005D0671" w:rsidRDefault="005D0671" w:rsidP="008140ED">
            <w:pPr>
              <w:spacing w:after="0" w:line="240" w:lineRule="auto"/>
            </w:pPr>
          </w:p>
          <w:p w14:paraId="6A5F60F2" w14:textId="77777777" w:rsidR="005D0671" w:rsidRDefault="005D0671" w:rsidP="008140ED">
            <w:pPr>
              <w:spacing w:after="0" w:line="240" w:lineRule="auto"/>
            </w:pPr>
          </w:p>
          <w:p w14:paraId="68170C70" w14:textId="77777777" w:rsidR="005D0671" w:rsidRDefault="005D0671" w:rsidP="008140ED">
            <w:pPr>
              <w:spacing w:after="0" w:line="240" w:lineRule="auto"/>
            </w:pPr>
          </w:p>
          <w:p w14:paraId="57450D70" w14:textId="77777777" w:rsidR="005D0671" w:rsidRPr="005D0671" w:rsidRDefault="005D0671" w:rsidP="008140ED">
            <w:pPr>
              <w:spacing w:after="0" w:line="240" w:lineRule="auto"/>
              <w:rPr>
                <w:b/>
              </w:rPr>
            </w:pPr>
            <w:r w:rsidRPr="005D0671">
              <w:rPr>
                <w:b/>
              </w:rPr>
              <w:t>23.01.18</w:t>
            </w:r>
          </w:p>
        </w:tc>
      </w:tr>
      <w:tr w:rsidR="008140ED" w:rsidRPr="00395001" w14:paraId="2C998DD8" w14:textId="77777777" w:rsidTr="00CE308C">
        <w:trPr>
          <w:trHeight w:val="429"/>
        </w:trPr>
        <w:tc>
          <w:tcPr>
            <w:tcW w:w="2547" w:type="dxa"/>
            <w:gridSpan w:val="2"/>
            <w:shd w:val="clear" w:color="auto" w:fill="auto"/>
          </w:tcPr>
          <w:p w14:paraId="0D5F601E" w14:textId="77777777" w:rsidR="008140ED" w:rsidRPr="00451C76" w:rsidRDefault="00D22E50" w:rsidP="0057493B">
            <w:pPr>
              <w:pStyle w:val="ListParagraph"/>
              <w:numPr>
                <w:ilvl w:val="0"/>
                <w:numId w:val="1"/>
              </w:numPr>
              <w:spacing w:after="0" w:line="240" w:lineRule="auto"/>
              <w:rPr>
                <w:b/>
              </w:rPr>
            </w:pPr>
            <w:r>
              <w:rPr>
                <w:b/>
              </w:rPr>
              <w:lastRenderedPageBreak/>
              <w:t>Mental Health thematic priority update</w:t>
            </w:r>
          </w:p>
        </w:tc>
        <w:tc>
          <w:tcPr>
            <w:tcW w:w="6520" w:type="dxa"/>
            <w:gridSpan w:val="4"/>
            <w:shd w:val="clear" w:color="auto" w:fill="auto"/>
          </w:tcPr>
          <w:p w14:paraId="1EF70497" w14:textId="77777777" w:rsidR="006D27D8" w:rsidRDefault="00A777EC" w:rsidP="003F4359">
            <w:pPr>
              <w:spacing w:after="0" w:line="240" w:lineRule="auto"/>
            </w:pPr>
            <w:r>
              <w:t xml:space="preserve">JP updated the Board on 3 work streams within the mental health priority. </w:t>
            </w:r>
          </w:p>
          <w:p w14:paraId="0577D659" w14:textId="77777777" w:rsidR="00A777EC" w:rsidRDefault="00A777EC" w:rsidP="003F4359">
            <w:pPr>
              <w:spacing w:after="0" w:line="240" w:lineRule="auto"/>
            </w:pPr>
          </w:p>
          <w:p w14:paraId="6166BE5D" w14:textId="77777777" w:rsidR="00C450AA" w:rsidRDefault="00BA55DB" w:rsidP="00BA55DB">
            <w:pPr>
              <w:pStyle w:val="ListParagraph"/>
              <w:numPr>
                <w:ilvl w:val="0"/>
                <w:numId w:val="31"/>
              </w:numPr>
              <w:spacing w:after="0" w:line="240" w:lineRule="auto"/>
            </w:pPr>
            <w:r w:rsidRPr="00BA55DB">
              <w:rPr>
                <w:b/>
              </w:rPr>
              <w:t>Magna Carta School</w:t>
            </w:r>
            <w:r>
              <w:t>, we received 189 completed postcards from the children involved</w:t>
            </w:r>
            <w:r w:rsidR="00A2555A">
              <w:t xml:space="preserve"> in the mental health wellbeing day</w:t>
            </w:r>
            <w:r>
              <w:t xml:space="preserve">. The data was analysed and feedback to Magna Carta school in August. The findings were also sent out to every secondary school in Surrey along with a request for information on the work being done in schools in relation to mental health. </w:t>
            </w:r>
            <w:r w:rsidR="00A2555A">
              <w:t xml:space="preserve">(JP passed around the postcard that was sent to the schools). </w:t>
            </w:r>
            <w:r>
              <w:t>One of the findings was that whilst M</w:t>
            </w:r>
            <w:r w:rsidR="00A2555A">
              <w:t xml:space="preserve">agna Carta is doing all it can </w:t>
            </w:r>
            <w:r>
              <w:t xml:space="preserve">during term time there was a lack of support during school holidays. As a result of this Magna Carta are looking at the possibility of clubs in the school holidays. Babcock4s who provide mental health training for schools have also received the results and noted any gaps for their training. </w:t>
            </w:r>
          </w:p>
          <w:p w14:paraId="3DA1F22B" w14:textId="77777777" w:rsidR="00BA55DB" w:rsidRDefault="00BA55DB" w:rsidP="00BA55DB">
            <w:pPr>
              <w:spacing w:after="0" w:line="240" w:lineRule="auto"/>
            </w:pPr>
          </w:p>
          <w:p w14:paraId="08D4232E" w14:textId="77777777" w:rsidR="00BA55DB" w:rsidRDefault="00BA55DB" w:rsidP="00BA55DB">
            <w:pPr>
              <w:pStyle w:val="ListParagraph"/>
              <w:numPr>
                <w:ilvl w:val="0"/>
                <w:numId w:val="31"/>
              </w:numPr>
              <w:spacing w:after="0" w:line="240" w:lineRule="auto"/>
            </w:pPr>
            <w:r w:rsidRPr="00BA55DB">
              <w:rPr>
                <w:b/>
              </w:rPr>
              <w:t>Mental health discharge journey</w:t>
            </w:r>
            <w:r>
              <w:t>, the plan is to hold drop in sessions to unders</w:t>
            </w:r>
            <w:r w:rsidR="00A2555A">
              <w:t xml:space="preserve">tand </w:t>
            </w:r>
            <w:r>
              <w:t>the discharge journey. Leaflets will be handed out in November/December raising awareness of drop in centres with the sessions taking place in Feb/March. The report will be due in May 2018.</w:t>
            </w:r>
          </w:p>
          <w:p w14:paraId="4D566118" w14:textId="77777777" w:rsidR="00BA55DB" w:rsidRDefault="00BA55DB" w:rsidP="00BA55DB">
            <w:pPr>
              <w:pStyle w:val="ListParagraph"/>
            </w:pPr>
          </w:p>
          <w:p w14:paraId="05D7B734" w14:textId="77777777" w:rsidR="00BA55DB" w:rsidRDefault="00BA55DB" w:rsidP="000D7118">
            <w:pPr>
              <w:pStyle w:val="ListParagraph"/>
              <w:numPr>
                <w:ilvl w:val="0"/>
                <w:numId w:val="31"/>
              </w:numPr>
              <w:spacing w:after="0" w:line="240" w:lineRule="auto"/>
            </w:pPr>
            <w:r w:rsidRPr="000D7118">
              <w:rPr>
                <w:b/>
              </w:rPr>
              <w:t>Surrey Youth Focus ‘Big Chat’</w:t>
            </w:r>
            <w:r>
              <w:t xml:space="preserve"> </w:t>
            </w:r>
            <w:r w:rsidR="000D7118">
              <w:t xml:space="preserve">is in the early stages of development but will entail focus groups of children talking about mental health before people become users of services. Groups of children will be identified and the sessions will look at how they can support each other. </w:t>
            </w:r>
          </w:p>
          <w:p w14:paraId="3F9C056E" w14:textId="77777777" w:rsidR="00A2555A" w:rsidRDefault="00A2555A" w:rsidP="000D7118">
            <w:pPr>
              <w:spacing w:after="0" w:line="240" w:lineRule="auto"/>
            </w:pPr>
          </w:p>
          <w:p w14:paraId="5F8927FF" w14:textId="77777777" w:rsidR="000D7118" w:rsidRDefault="00A2555A" w:rsidP="000D7118">
            <w:pPr>
              <w:spacing w:after="0" w:line="240" w:lineRule="auto"/>
            </w:pPr>
            <w:r>
              <w:lastRenderedPageBreak/>
              <w:t xml:space="preserve">The question was asked regarding </w:t>
            </w:r>
            <w:r w:rsidR="000D7118">
              <w:t>the outcome of the Magna Carta holiday clubs.</w:t>
            </w:r>
          </w:p>
          <w:p w14:paraId="2BD05614" w14:textId="77777777" w:rsidR="000D7118" w:rsidRDefault="000D7118" w:rsidP="000D7118">
            <w:pPr>
              <w:spacing w:after="0" w:line="240" w:lineRule="auto"/>
            </w:pPr>
          </w:p>
          <w:p w14:paraId="7282FB14" w14:textId="77777777" w:rsidR="000D7118" w:rsidRDefault="000D7118" w:rsidP="000D7118">
            <w:pPr>
              <w:spacing w:after="0" w:line="240" w:lineRule="auto"/>
              <w:rPr>
                <w:b/>
              </w:rPr>
            </w:pPr>
            <w:r w:rsidRPr="000D7118">
              <w:rPr>
                <w:b/>
              </w:rPr>
              <w:t>Action: JP to let the Board know the outcome of the Magna Carta out of hours’ school clubs.</w:t>
            </w:r>
          </w:p>
          <w:p w14:paraId="25E728DA" w14:textId="77777777" w:rsidR="000D7118" w:rsidRDefault="000D7118" w:rsidP="000D7118">
            <w:pPr>
              <w:spacing w:after="0" w:line="240" w:lineRule="auto"/>
              <w:rPr>
                <w:b/>
              </w:rPr>
            </w:pPr>
          </w:p>
          <w:p w14:paraId="3016ECF7" w14:textId="77777777" w:rsidR="000D7118" w:rsidRDefault="000D7118" w:rsidP="000D7118">
            <w:pPr>
              <w:spacing w:after="0" w:line="240" w:lineRule="auto"/>
            </w:pPr>
            <w:r w:rsidRPr="000D7118">
              <w:t xml:space="preserve">PG asked how does the </w:t>
            </w:r>
            <w:r>
              <w:t>Surrey Youth Focus fit with our mandate, what we learn, where will we take it</w:t>
            </w:r>
            <w:r w:rsidR="00A2555A">
              <w:t>?</w:t>
            </w:r>
            <w:r>
              <w:t xml:space="preserve"> Need to be clear whether it’s under commissioned responsibilities or other funded revenue stream. </w:t>
            </w:r>
          </w:p>
          <w:p w14:paraId="7A8D9B4A" w14:textId="77777777" w:rsidR="000225B3" w:rsidRDefault="000225B3" w:rsidP="000D7118">
            <w:pPr>
              <w:spacing w:after="0" w:line="240" w:lineRule="auto"/>
            </w:pPr>
          </w:p>
          <w:p w14:paraId="258B64BD" w14:textId="77777777" w:rsidR="007F0F19" w:rsidRPr="000225B3" w:rsidRDefault="000225B3" w:rsidP="000D7118">
            <w:pPr>
              <w:spacing w:after="0" w:line="240" w:lineRule="auto"/>
              <w:rPr>
                <w:b/>
              </w:rPr>
            </w:pPr>
            <w:r>
              <w:rPr>
                <w:b/>
              </w:rPr>
              <w:t>A</w:t>
            </w:r>
            <w:r w:rsidR="007F0F19" w:rsidRPr="000225B3">
              <w:rPr>
                <w:b/>
              </w:rPr>
              <w:t>ction</w:t>
            </w:r>
            <w:r w:rsidRPr="000225B3">
              <w:rPr>
                <w:b/>
              </w:rPr>
              <w:t xml:space="preserve">: </w:t>
            </w:r>
            <w:r w:rsidR="007F0F19" w:rsidRPr="000225B3">
              <w:rPr>
                <w:b/>
              </w:rPr>
              <w:t xml:space="preserve"> NW to ensure this is clear in project initiation document</w:t>
            </w:r>
          </w:p>
          <w:p w14:paraId="6FA46E10" w14:textId="77777777" w:rsidR="000D7118" w:rsidRDefault="000D7118" w:rsidP="000D7118">
            <w:pPr>
              <w:spacing w:after="0" w:line="240" w:lineRule="auto"/>
            </w:pPr>
          </w:p>
          <w:p w14:paraId="121F5FFD" w14:textId="77777777" w:rsidR="000D7118" w:rsidRDefault="000D7118" w:rsidP="000D7118">
            <w:pPr>
              <w:spacing w:after="0" w:line="240" w:lineRule="auto"/>
            </w:pPr>
            <w:r>
              <w:t xml:space="preserve">Carol Pearson said she would be very keen to work together on the mental health discharge journey project, to get as many people talking. She would be keen to promote through the network and Focus. </w:t>
            </w:r>
            <w:r w:rsidR="000B367F">
              <w:t xml:space="preserve">It is important to know what the perfect discharge looks like and what should be expected before you know what is missing. </w:t>
            </w:r>
          </w:p>
          <w:p w14:paraId="58B23045" w14:textId="77777777" w:rsidR="000D7118" w:rsidRPr="00A777EC" w:rsidRDefault="000D7118" w:rsidP="000D7118">
            <w:pPr>
              <w:spacing w:after="0" w:line="240" w:lineRule="auto"/>
            </w:pPr>
          </w:p>
        </w:tc>
        <w:tc>
          <w:tcPr>
            <w:tcW w:w="709" w:type="dxa"/>
            <w:shd w:val="clear" w:color="auto" w:fill="auto"/>
          </w:tcPr>
          <w:p w14:paraId="46F2AC38" w14:textId="77777777" w:rsidR="00E11FCA" w:rsidRDefault="00E11FCA" w:rsidP="00E11FCA">
            <w:pPr>
              <w:spacing w:after="0" w:line="240" w:lineRule="auto"/>
              <w:jc w:val="both"/>
              <w:rPr>
                <w:b/>
                <w:sz w:val="20"/>
              </w:rPr>
            </w:pPr>
          </w:p>
          <w:p w14:paraId="66C5C26C" w14:textId="77777777" w:rsidR="000D7118" w:rsidRDefault="000D7118" w:rsidP="00E11FCA">
            <w:pPr>
              <w:spacing w:after="0" w:line="240" w:lineRule="auto"/>
              <w:jc w:val="both"/>
              <w:rPr>
                <w:b/>
                <w:sz w:val="20"/>
              </w:rPr>
            </w:pPr>
          </w:p>
          <w:p w14:paraId="4BC0A085" w14:textId="77777777" w:rsidR="000D7118" w:rsidRDefault="000D7118" w:rsidP="00E11FCA">
            <w:pPr>
              <w:spacing w:after="0" w:line="240" w:lineRule="auto"/>
              <w:jc w:val="both"/>
              <w:rPr>
                <w:b/>
                <w:sz w:val="20"/>
              </w:rPr>
            </w:pPr>
          </w:p>
          <w:p w14:paraId="37DAEEC0" w14:textId="77777777" w:rsidR="000D7118" w:rsidRDefault="000D7118" w:rsidP="00E11FCA">
            <w:pPr>
              <w:spacing w:after="0" w:line="240" w:lineRule="auto"/>
              <w:jc w:val="both"/>
              <w:rPr>
                <w:b/>
                <w:sz w:val="20"/>
              </w:rPr>
            </w:pPr>
          </w:p>
          <w:p w14:paraId="65060CD2" w14:textId="77777777" w:rsidR="000D7118" w:rsidRDefault="000D7118" w:rsidP="00E11FCA">
            <w:pPr>
              <w:spacing w:after="0" w:line="240" w:lineRule="auto"/>
              <w:jc w:val="both"/>
              <w:rPr>
                <w:b/>
                <w:sz w:val="20"/>
              </w:rPr>
            </w:pPr>
          </w:p>
          <w:p w14:paraId="3426C2A9" w14:textId="77777777" w:rsidR="000D7118" w:rsidRDefault="000D7118" w:rsidP="00E11FCA">
            <w:pPr>
              <w:spacing w:after="0" w:line="240" w:lineRule="auto"/>
              <w:jc w:val="both"/>
              <w:rPr>
                <w:b/>
                <w:sz w:val="20"/>
              </w:rPr>
            </w:pPr>
          </w:p>
          <w:p w14:paraId="4E069639" w14:textId="77777777" w:rsidR="000D7118" w:rsidRDefault="000D7118" w:rsidP="00E11FCA">
            <w:pPr>
              <w:spacing w:after="0" w:line="240" w:lineRule="auto"/>
              <w:jc w:val="both"/>
              <w:rPr>
                <w:b/>
                <w:sz w:val="20"/>
              </w:rPr>
            </w:pPr>
          </w:p>
          <w:p w14:paraId="6DBDF7D3" w14:textId="77777777" w:rsidR="000D7118" w:rsidRDefault="000D7118" w:rsidP="00E11FCA">
            <w:pPr>
              <w:spacing w:after="0" w:line="240" w:lineRule="auto"/>
              <w:jc w:val="both"/>
              <w:rPr>
                <w:b/>
                <w:sz w:val="20"/>
              </w:rPr>
            </w:pPr>
          </w:p>
          <w:p w14:paraId="2BD941CE" w14:textId="77777777" w:rsidR="000D7118" w:rsidRDefault="000D7118" w:rsidP="00E11FCA">
            <w:pPr>
              <w:spacing w:after="0" w:line="240" w:lineRule="auto"/>
              <w:jc w:val="both"/>
              <w:rPr>
                <w:b/>
                <w:sz w:val="20"/>
              </w:rPr>
            </w:pPr>
          </w:p>
          <w:p w14:paraId="48BE41E5" w14:textId="77777777" w:rsidR="000D7118" w:rsidRDefault="000D7118" w:rsidP="00E11FCA">
            <w:pPr>
              <w:spacing w:after="0" w:line="240" w:lineRule="auto"/>
              <w:jc w:val="both"/>
              <w:rPr>
                <w:b/>
                <w:sz w:val="20"/>
              </w:rPr>
            </w:pPr>
          </w:p>
          <w:p w14:paraId="45F2C1A9" w14:textId="77777777" w:rsidR="000D7118" w:rsidRDefault="000D7118" w:rsidP="00E11FCA">
            <w:pPr>
              <w:spacing w:after="0" w:line="240" w:lineRule="auto"/>
              <w:jc w:val="both"/>
              <w:rPr>
                <w:b/>
                <w:sz w:val="20"/>
              </w:rPr>
            </w:pPr>
          </w:p>
          <w:p w14:paraId="0CFC5793" w14:textId="77777777" w:rsidR="000D7118" w:rsidRDefault="000D7118" w:rsidP="00E11FCA">
            <w:pPr>
              <w:spacing w:after="0" w:line="240" w:lineRule="auto"/>
              <w:jc w:val="both"/>
              <w:rPr>
                <w:b/>
                <w:sz w:val="20"/>
              </w:rPr>
            </w:pPr>
          </w:p>
          <w:p w14:paraId="47B85A73" w14:textId="77777777" w:rsidR="000D7118" w:rsidRDefault="000D7118" w:rsidP="00E11FCA">
            <w:pPr>
              <w:spacing w:after="0" w:line="240" w:lineRule="auto"/>
              <w:jc w:val="both"/>
              <w:rPr>
                <w:b/>
                <w:sz w:val="20"/>
              </w:rPr>
            </w:pPr>
          </w:p>
          <w:p w14:paraId="0672C286" w14:textId="77777777" w:rsidR="000D7118" w:rsidRDefault="000D7118" w:rsidP="00E11FCA">
            <w:pPr>
              <w:spacing w:after="0" w:line="240" w:lineRule="auto"/>
              <w:jc w:val="both"/>
              <w:rPr>
                <w:b/>
                <w:sz w:val="20"/>
              </w:rPr>
            </w:pPr>
          </w:p>
          <w:p w14:paraId="7B9D52DC" w14:textId="77777777" w:rsidR="000D7118" w:rsidRDefault="000D7118" w:rsidP="00E11FCA">
            <w:pPr>
              <w:spacing w:after="0" w:line="240" w:lineRule="auto"/>
              <w:jc w:val="both"/>
              <w:rPr>
                <w:b/>
                <w:sz w:val="20"/>
              </w:rPr>
            </w:pPr>
          </w:p>
          <w:p w14:paraId="5D80CD5D" w14:textId="77777777" w:rsidR="000D7118" w:rsidRDefault="000D7118" w:rsidP="00E11FCA">
            <w:pPr>
              <w:spacing w:after="0" w:line="240" w:lineRule="auto"/>
              <w:jc w:val="both"/>
              <w:rPr>
                <w:b/>
                <w:sz w:val="20"/>
              </w:rPr>
            </w:pPr>
          </w:p>
          <w:p w14:paraId="315343F9" w14:textId="77777777" w:rsidR="000D7118" w:rsidRDefault="000D7118" w:rsidP="00E11FCA">
            <w:pPr>
              <w:spacing w:after="0" w:line="240" w:lineRule="auto"/>
              <w:jc w:val="both"/>
              <w:rPr>
                <w:b/>
                <w:sz w:val="20"/>
              </w:rPr>
            </w:pPr>
          </w:p>
          <w:p w14:paraId="62638378" w14:textId="77777777" w:rsidR="000D7118" w:rsidRDefault="000D7118" w:rsidP="00E11FCA">
            <w:pPr>
              <w:spacing w:after="0" w:line="240" w:lineRule="auto"/>
              <w:jc w:val="both"/>
              <w:rPr>
                <w:b/>
                <w:sz w:val="20"/>
              </w:rPr>
            </w:pPr>
          </w:p>
          <w:p w14:paraId="1EB76E88" w14:textId="77777777" w:rsidR="000D7118" w:rsidRDefault="000D7118" w:rsidP="00E11FCA">
            <w:pPr>
              <w:spacing w:after="0" w:line="240" w:lineRule="auto"/>
              <w:jc w:val="both"/>
              <w:rPr>
                <w:b/>
                <w:sz w:val="20"/>
              </w:rPr>
            </w:pPr>
          </w:p>
          <w:p w14:paraId="7E182C5F" w14:textId="77777777" w:rsidR="000D7118" w:rsidRDefault="000D7118" w:rsidP="00E11FCA">
            <w:pPr>
              <w:spacing w:after="0" w:line="240" w:lineRule="auto"/>
              <w:jc w:val="both"/>
              <w:rPr>
                <w:b/>
                <w:sz w:val="20"/>
              </w:rPr>
            </w:pPr>
          </w:p>
          <w:p w14:paraId="006B37F8" w14:textId="77777777" w:rsidR="000D7118" w:rsidRDefault="000D7118" w:rsidP="00E11FCA">
            <w:pPr>
              <w:spacing w:after="0" w:line="240" w:lineRule="auto"/>
              <w:jc w:val="both"/>
              <w:rPr>
                <w:b/>
                <w:sz w:val="20"/>
              </w:rPr>
            </w:pPr>
          </w:p>
          <w:p w14:paraId="2C4ED786" w14:textId="77777777" w:rsidR="000D7118" w:rsidRDefault="000D7118" w:rsidP="00E11FCA">
            <w:pPr>
              <w:spacing w:after="0" w:line="240" w:lineRule="auto"/>
              <w:jc w:val="both"/>
              <w:rPr>
                <w:b/>
                <w:sz w:val="20"/>
              </w:rPr>
            </w:pPr>
          </w:p>
          <w:p w14:paraId="67AEEC85" w14:textId="77777777" w:rsidR="000D7118" w:rsidRDefault="000D7118" w:rsidP="00E11FCA">
            <w:pPr>
              <w:spacing w:after="0" w:line="240" w:lineRule="auto"/>
              <w:jc w:val="both"/>
              <w:rPr>
                <w:b/>
                <w:sz w:val="20"/>
              </w:rPr>
            </w:pPr>
          </w:p>
          <w:p w14:paraId="3CB4A28A" w14:textId="77777777" w:rsidR="000D7118" w:rsidRDefault="000D7118" w:rsidP="00E11FCA">
            <w:pPr>
              <w:spacing w:after="0" w:line="240" w:lineRule="auto"/>
              <w:jc w:val="both"/>
              <w:rPr>
                <w:b/>
                <w:sz w:val="20"/>
              </w:rPr>
            </w:pPr>
          </w:p>
          <w:p w14:paraId="78CC5FCC" w14:textId="77777777" w:rsidR="000D7118" w:rsidRDefault="000D7118" w:rsidP="00E11FCA">
            <w:pPr>
              <w:spacing w:after="0" w:line="240" w:lineRule="auto"/>
              <w:jc w:val="both"/>
              <w:rPr>
                <w:b/>
                <w:sz w:val="20"/>
              </w:rPr>
            </w:pPr>
          </w:p>
          <w:p w14:paraId="538402E1" w14:textId="77777777" w:rsidR="000D7118" w:rsidRDefault="000D7118" w:rsidP="00E11FCA">
            <w:pPr>
              <w:spacing w:after="0" w:line="240" w:lineRule="auto"/>
              <w:jc w:val="both"/>
              <w:rPr>
                <w:b/>
                <w:sz w:val="20"/>
              </w:rPr>
            </w:pPr>
          </w:p>
          <w:p w14:paraId="0A6F4FA1" w14:textId="77777777" w:rsidR="000D7118" w:rsidRDefault="000D7118" w:rsidP="00E11FCA">
            <w:pPr>
              <w:spacing w:after="0" w:line="240" w:lineRule="auto"/>
              <w:jc w:val="both"/>
              <w:rPr>
                <w:b/>
                <w:sz w:val="20"/>
              </w:rPr>
            </w:pPr>
          </w:p>
          <w:p w14:paraId="6B4E7774" w14:textId="77777777" w:rsidR="000D7118" w:rsidRDefault="000D7118" w:rsidP="00E11FCA">
            <w:pPr>
              <w:spacing w:after="0" w:line="240" w:lineRule="auto"/>
              <w:jc w:val="both"/>
              <w:rPr>
                <w:b/>
                <w:sz w:val="20"/>
              </w:rPr>
            </w:pPr>
          </w:p>
          <w:p w14:paraId="3C497E2C" w14:textId="77777777" w:rsidR="000D7118" w:rsidRDefault="000D7118" w:rsidP="00E11FCA">
            <w:pPr>
              <w:spacing w:after="0" w:line="240" w:lineRule="auto"/>
              <w:jc w:val="both"/>
              <w:rPr>
                <w:b/>
                <w:sz w:val="20"/>
              </w:rPr>
            </w:pPr>
          </w:p>
          <w:p w14:paraId="6A7A4083" w14:textId="77777777" w:rsidR="000D7118" w:rsidRDefault="000D7118" w:rsidP="00E11FCA">
            <w:pPr>
              <w:spacing w:after="0" w:line="240" w:lineRule="auto"/>
              <w:jc w:val="both"/>
              <w:rPr>
                <w:b/>
                <w:sz w:val="20"/>
              </w:rPr>
            </w:pPr>
          </w:p>
          <w:p w14:paraId="6F09DC52" w14:textId="77777777" w:rsidR="000D7118" w:rsidRDefault="000D7118" w:rsidP="00E11FCA">
            <w:pPr>
              <w:spacing w:after="0" w:line="240" w:lineRule="auto"/>
              <w:jc w:val="both"/>
              <w:rPr>
                <w:b/>
                <w:sz w:val="20"/>
              </w:rPr>
            </w:pPr>
          </w:p>
          <w:p w14:paraId="685623DB" w14:textId="77777777" w:rsidR="000D7118" w:rsidRDefault="000D7118" w:rsidP="00E11FCA">
            <w:pPr>
              <w:spacing w:after="0" w:line="240" w:lineRule="auto"/>
              <w:jc w:val="both"/>
              <w:rPr>
                <w:b/>
                <w:sz w:val="20"/>
              </w:rPr>
            </w:pPr>
          </w:p>
          <w:p w14:paraId="4BAA8251" w14:textId="77777777" w:rsidR="000D7118" w:rsidRDefault="000D7118" w:rsidP="00E11FCA">
            <w:pPr>
              <w:spacing w:after="0" w:line="240" w:lineRule="auto"/>
              <w:jc w:val="both"/>
              <w:rPr>
                <w:b/>
                <w:sz w:val="20"/>
              </w:rPr>
            </w:pPr>
          </w:p>
          <w:p w14:paraId="67563DA2" w14:textId="77777777" w:rsidR="00A2555A" w:rsidRDefault="00A2555A" w:rsidP="00E11FCA">
            <w:pPr>
              <w:spacing w:after="0" w:line="240" w:lineRule="auto"/>
              <w:jc w:val="both"/>
              <w:rPr>
                <w:b/>
                <w:sz w:val="20"/>
              </w:rPr>
            </w:pPr>
          </w:p>
          <w:p w14:paraId="72875261" w14:textId="77777777" w:rsidR="00A2555A" w:rsidRDefault="00A2555A" w:rsidP="00E11FCA">
            <w:pPr>
              <w:spacing w:after="0" w:line="240" w:lineRule="auto"/>
              <w:jc w:val="both"/>
              <w:rPr>
                <w:b/>
                <w:sz w:val="20"/>
              </w:rPr>
            </w:pPr>
          </w:p>
          <w:p w14:paraId="4C704DF8" w14:textId="77777777" w:rsidR="000D7118" w:rsidRDefault="00A2555A" w:rsidP="00E11FCA">
            <w:pPr>
              <w:spacing w:after="0" w:line="240" w:lineRule="auto"/>
              <w:jc w:val="both"/>
              <w:rPr>
                <w:b/>
                <w:sz w:val="20"/>
              </w:rPr>
            </w:pPr>
            <w:r>
              <w:rPr>
                <w:b/>
                <w:sz w:val="20"/>
              </w:rPr>
              <w:t>J</w:t>
            </w:r>
            <w:r w:rsidR="000D7118">
              <w:rPr>
                <w:b/>
                <w:sz w:val="20"/>
              </w:rPr>
              <w:t>P</w:t>
            </w:r>
          </w:p>
          <w:p w14:paraId="0B6C1151" w14:textId="77777777" w:rsidR="007F0F19" w:rsidRDefault="007F0F19" w:rsidP="00E11FCA">
            <w:pPr>
              <w:spacing w:after="0" w:line="240" w:lineRule="auto"/>
              <w:jc w:val="both"/>
              <w:rPr>
                <w:b/>
                <w:sz w:val="20"/>
              </w:rPr>
            </w:pPr>
          </w:p>
          <w:p w14:paraId="4BE10B52" w14:textId="77777777" w:rsidR="007F0F19" w:rsidRDefault="007F0F19" w:rsidP="00E11FCA">
            <w:pPr>
              <w:spacing w:after="0" w:line="240" w:lineRule="auto"/>
              <w:jc w:val="both"/>
              <w:rPr>
                <w:b/>
                <w:sz w:val="20"/>
              </w:rPr>
            </w:pPr>
          </w:p>
          <w:p w14:paraId="137C19CA" w14:textId="77777777" w:rsidR="007F0F19" w:rsidRDefault="007F0F19" w:rsidP="00E11FCA">
            <w:pPr>
              <w:spacing w:after="0" w:line="240" w:lineRule="auto"/>
              <w:jc w:val="both"/>
              <w:rPr>
                <w:b/>
                <w:sz w:val="20"/>
              </w:rPr>
            </w:pPr>
          </w:p>
          <w:p w14:paraId="1AF61B6C" w14:textId="77777777" w:rsidR="005D0671" w:rsidRDefault="005D0671" w:rsidP="00E11FCA">
            <w:pPr>
              <w:spacing w:after="0" w:line="240" w:lineRule="auto"/>
              <w:jc w:val="both"/>
              <w:rPr>
                <w:b/>
                <w:sz w:val="20"/>
              </w:rPr>
            </w:pPr>
          </w:p>
          <w:p w14:paraId="6E86CB2F" w14:textId="77777777" w:rsidR="007F0F19" w:rsidRDefault="007F0F19" w:rsidP="00E11FCA">
            <w:pPr>
              <w:spacing w:after="0" w:line="240" w:lineRule="auto"/>
              <w:jc w:val="both"/>
              <w:rPr>
                <w:b/>
                <w:sz w:val="20"/>
              </w:rPr>
            </w:pPr>
          </w:p>
          <w:p w14:paraId="442DB8D1" w14:textId="77777777" w:rsidR="007F0F19" w:rsidRDefault="007F0F19" w:rsidP="00E11FCA">
            <w:pPr>
              <w:spacing w:after="0" w:line="240" w:lineRule="auto"/>
              <w:jc w:val="both"/>
              <w:rPr>
                <w:b/>
                <w:sz w:val="20"/>
              </w:rPr>
            </w:pPr>
          </w:p>
          <w:p w14:paraId="291815C0" w14:textId="77777777" w:rsidR="000225B3" w:rsidRDefault="000225B3" w:rsidP="00E11FCA">
            <w:pPr>
              <w:spacing w:after="0" w:line="240" w:lineRule="auto"/>
              <w:jc w:val="both"/>
              <w:rPr>
                <w:b/>
                <w:sz w:val="20"/>
              </w:rPr>
            </w:pPr>
          </w:p>
          <w:p w14:paraId="1C0728D7" w14:textId="77777777" w:rsidR="007F0F19" w:rsidRPr="003309B5" w:rsidRDefault="007F0F19" w:rsidP="00E11FCA">
            <w:pPr>
              <w:spacing w:after="0" w:line="240" w:lineRule="auto"/>
              <w:jc w:val="both"/>
              <w:rPr>
                <w:b/>
                <w:sz w:val="20"/>
              </w:rPr>
            </w:pPr>
            <w:r>
              <w:rPr>
                <w:b/>
                <w:sz w:val="20"/>
              </w:rPr>
              <w:t>NW</w:t>
            </w:r>
          </w:p>
        </w:tc>
        <w:tc>
          <w:tcPr>
            <w:tcW w:w="1105" w:type="dxa"/>
            <w:shd w:val="clear" w:color="auto" w:fill="auto"/>
          </w:tcPr>
          <w:p w14:paraId="59B67B86" w14:textId="77777777" w:rsidR="006D27D8" w:rsidRDefault="006D27D8" w:rsidP="006D27D8">
            <w:pPr>
              <w:spacing w:after="0" w:line="240" w:lineRule="auto"/>
              <w:rPr>
                <w:b/>
              </w:rPr>
            </w:pPr>
          </w:p>
          <w:p w14:paraId="48AD9F18" w14:textId="77777777" w:rsidR="005D0671" w:rsidRDefault="005D0671" w:rsidP="006D27D8">
            <w:pPr>
              <w:spacing w:after="0" w:line="240" w:lineRule="auto"/>
              <w:rPr>
                <w:b/>
              </w:rPr>
            </w:pPr>
          </w:p>
          <w:p w14:paraId="47BD2646" w14:textId="77777777" w:rsidR="005D0671" w:rsidRDefault="005D0671" w:rsidP="006D27D8">
            <w:pPr>
              <w:spacing w:after="0" w:line="240" w:lineRule="auto"/>
              <w:rPr>
                <w:b/>
              </w:rPr>
            </w:pPr>
          </w:p>
          <w:p w14:paraId="3E721B01" w14:textId="77777777" w:rsidR="005D0671" w:rsidRDefault="005D0671" w:rsidP="006D27D8">
            <w:pPr>
              <w:spacing w:after="0" w:line="240" w:lineRule="auto"/>
              <w:rPr>
                <w:b/>
              </w:rPr>
            </w:pPr>
          </w:p>
          <w:p w14:paraId="3A82CB75" w14:textId="77777777" w:rsidR="005D0671" w:rsidRDefault="005D0671" w:rsidP="006D27D8">
            <w:pPr>
              <w:spacing w:after="0" w:line="240" w:lineRule="auto"/>
              <w:rPr>
                <w:b/>
              </w:rPr>
            </w:pPr>
          </w:p>
          <w:p w14:paraId="46C41607" w14:textId="77777777" w:rsidR="005D0671" w:rsidRDefault="005D0671" w:rsidP="006D27D8">
            <w:pPr>
              <w:spacing w:after="0" w:line="240" w:lineRule="auto"/>
              <w:rPr>
                <w:b/>
              </w:rPr>
            </w:pPr>
          </w:p>
          <w:p w14:paraId="6B8DF22B" w14:textId="77777777" w:rsidR="005D0671" w:rsidRDefault="005D0671" w:rsidP="006D27D8">
            <w:pPr>
              <w:spacing w:after="0" w:line="240" w:lineRule="auto"/>
              <w:rPr>
                <w:b/>
              </w:rPr>
            </w:pPr>
          </w:p>
          <w:p w14:paraId="3F903D7A" w14:textId="77777777" w:rsidR="005D0671" w:rsidRDefault="005D0671" w:rsidP="006D27D8">
            <w:pPr>
              <w:spacing w:after="0" w:line="240" w:lineRule="auto"/>
              <w:rPr>
                <w:b/>
              </w:rPr>
            </w:pPr>
          </w:p>
          <w:p w14:paraId="1B9353DB" w14:textId="77777777" w:rsidR="005D0671" w:rsidRDefault="005D0671" w:rsidP="006D27D8">
            <w:pPr>
              <w:spacing w:after="0" w:line="240" w:lineRule="auto"/>
              <w:rPr>
                <w:b/>
              </w:rPr>
            </w:pPr>
          </w:p>
          <w:p w14:paraId="7E04A690" w14:textId="77777777" w:rsidR="005D0671" w:rsidRDefault="005D0671" w:rsidP="006D27D8">
            <w:pPr>
              <w:spacing w:after="0" w:line="240" w:lineRule="auto"/>
              <w:rPr>
                <w:b/>
              </w:rPr>
            </w:pPr>
          </w:p>
          <w:p w14:paraId="1376D063" w14:textId="77777777" w:rsidR="005D0671" w:rsidRDefault="005D0671" w:rsidP="006D27D8">
            <w:pPr>
              <w:spacing w:after="0" w:line="240" w:lineRule="auto"/>
              <w:rPr>
                <w:b/>
              </w:rPr>
            </w:pPr>
          </w:p>
          <w:p w14:paraId="502512FF" w14:textId="77777777" w:rsidR="005D0671" w:rsidRDefault="005D0671" w:rsidP="006D27D8">
            <w:pPr>
              <w:spacing w:after="0" w:line="240" w:lineRule="auto"/>
              <w:rPr>
                <w:b/>
              </w:rPr>
            </w:pPr>
          </w:p>
          <w:p w14:paraId="3956A0D8" w14:textId="77777777" w:rsidR="005D0671" w:rsidRDefault="005D0671" w:rsidP="006D27D8">
            <w:pPr>
              <w:spacing w:after="0" w:line="240" w:lineRule="auto"/>
              <w:rPr>
                <w:b/>
              </w:rPr>
            </w:pPr>
          </w:p>
          <w:p w14:paraId="4B656100" w14:textId="77777777" w:rsidR="005D0671" w:rsidRDefault="005D0671" w:rsidP="006D27D8">
            <w:pPr>
              <w:spacing w:after="0" w:line="240" w:lineRule="auto"/>
              <w:rPr>
                <w:b/>
              </w:rPr>
            </w:pPr>
          </w:p>
          <w:p w14:paraId="0B47115F" w14:textId="77777777" w:rsidR="005D0671" w:rsidRDefault="005D0671" w:rsidP="006D27D8">
            <w:pPr>
              <w:spacing w:after="0" w:line="240" w:lineRule="auto"/>
              <w:rPr>
                <w:b/>
              </w:rPr>
            </w:pPr>
          </w:p>
          <w:p w14:paraId="40723138" w14:textId="77777777" w:rsidR="005D0671" w:rsidRDefault="005D0671" w:rsidP="006D27D8">
            <w:pPr>
              <w:spacing w:after="0" w:line="240" w:lineRule="auto"/>
              <w:rPr>
                <w:b/>
              </w:rPr>
            </w:pPr>
          </w:p>
          <w:p w14:paraId="77D704A9" w14:textId="77777777" w:rsidR="005D0671" w:rsidRDefault="005D0671" w:rsidP="006D27D8">
            <w:pPr>
              <w:spacing w:after="0" w:line="240" w:lineRule="auto"/>
              <w:rPr>
                <w:b/>
              </w:rPr>
            </w:pPr>
          </w:p>
          <w:p w14:paraId="0EDAC700" w14:textId="77777777" w:rsidR="005D0671" w:rsidRDefault="005D0671" w:rsidP="006D27D8">
            <w:pPr>
              <w:spacing w:after="0" w:line="240" w:lineRule="auto"/>
              <w:rPr>
                <w:b/>
              </w:rPr>
            </w:pPr>
          </w:p>
          <w:p w14:paraId="7A110B5C" w14:textId="77777777" w:rsidR="005D0671" w:rsidRDefault="005D0671" w:rsidP="006D27D8">
            <w:pPr>
              <w:spacing w:after="0" w:line="240" w:lineRule="auto"/>
              <w:rPr>
                <w:b/>
              </w:rPr>
            </w:pPr>
          </w:p>
          <w:p w14:paraId="7AEDC9BF" w14:textId="77777777" w:rsidR="005D0671" w:rsidRDefault="005D0671" w:rsidP="006D27D8">
            <w:pPr>
              <w:spacing w:after="0" w:line="240" w:lineRule="auto"/>
              <w:rPr>
                <w:b/>
              </w:rPr>
            </w:pPr>
          </w:p>
          <w:p w14:paraId="0F619203" w14:textId="77777777" w:rsidR="005D0671" w:rsidRDefault="005D0671" w:rsidP="006D27D8">
            <w:pPr>
              <w:spacing w:after="0" w:line="240" w:lineRule="auto"/>
              <w:rPr>
                <w:b/>
              </w:rPr>
            </w:pPr>
          </w:p>
          <w:p w14:paraId="2D2B26AD" w14:textId="77777777" w:rsidR="005D0671" w:rsidRDefault="005D0671" w:rsidP="006D27D8">
            <w:pPr>
              <w:spacing w:after="0" w:line="240" w:lineRule="auto"/>
              <w:rPr>
                <w:b/>
              </w:rPr>
            </w:pPr>
          </w:p>
          <w:p w14:paraId="6B778D6B" w14:textId="77777777" w:rsidR="005D0671" w:rsidRDefault="005D0671" w:rsidP="006D27D8">
            <w:pPr>
              <w:spacing w:after="0" w:line="240" w:lineRule="auto"/>
              <w:rPr>
                <w:b/>
              </w:rPr>
            </w:pPr>
          </w:p>
          <w:p w14:paraId="64792227" w14:textId="77777777" w:rsidR="005D0671" w:rsidRDefault="005D0671" w:rsidP="006D27D8">
            <w:pPr>
              <w:spacing w:after="0" w:line="240" w:lineRule="auto"/>
              <w:rPr>
                <w:b/>
              </w:rPr>
            </w:pPr>
          </w:p>
          <w:p w14:paraId="16201BBF" w14:textId="77777777" w:rsidR="005D0671" w:rsidRDefault="005D0671" w:rsidP="006D27D8">
            <w:pPr>
              <w:spacing w:after="0" w:line="240" w:lineRule="auto"/>
              <w:rPr>
                <w:b/>
              </w:rPr>
            </w:pPr>
          </w:p>
          <w:p w14:paraId="68D51F3D" w14:textId="77777777" w:rsidR="005D0671" w:rsidRDefault="005D0671" w:rsidP="006D27D8">
            <w:pPr>
              <w:spacing w:after="0" w:line="240" w:lineRule="auto"/>
              <w:rPr>
                <w:b/>
              </w:rPr>
            </w:pPr>
          </w:p>
          <w:p w14:paraId="531C517C" w14:textId="77777777" w:rsidR="005D0671" w:rsidRDefault="005D0671" w:rsidP="006D27D8">
            <w:pPr>
              <w:spacing w:after="0" w:line="240" w:lineRule="auto"/>
              <w:rPr>
                <w:b/>
              </w:rPr>
            </w:pPr>
          </w:p>
          <w:p w14:paraId="006ED239" w14:textId="77777777" w:rsidR="005D0671" w:rsidRDefault="005D0671" w:rsidP="006D27D8">
            <w:pPr>
              <w:spacing w:after="0" w:line="240" w:lineRule="auto"/>
              <w:rPr>
                <w:b/>
              </w:rPr>
            </w:pPr>
          </w:p>
          <w:p w14:paraId="368395D2" w14:textId="77777777" w:rsidR="005D0671" w:rsidRDefault="005D0671" w:rsidP="006D27D8">
            <w:pPr>
              <w:spacing w:after="0" w:line="240" w:lineRule="auto"/>
              <w:rPr>
                <w:b/>
              </w:rPr>
            </w:pPr>
          </w:p>
          <w:p w14:paraId="71176D35" w14:textId="77777777" w:rsidR="005D0671" w:rsidRDefault="005D0671" w:rsidP="006D27D8">
            <w:pPr>
              <w:spacing w:after="0" w:line="240" w:lineRule="auto"/>
              <w:rPr>
                <w:b/>
              </w:rPr>
            </w:pPr>
          </w:p>
          <w:p w14:paraId="2AC58058" w14:textId="77777777" w:rsidR="005D0671" w:rsidRDefault="005D0671" w:rsidP="006D27D8">
            <w:pPr>
              <w:spacing w:after="0" w:line="240" w:lineRule="auto"/>
              <w:rPr>
                <w:b/>
              </w:rPr>
            </w:pPr>
          </w:p>
          <w:p w14:paraId="75D96DA2" w14:textId="77777777" w:rsidR="005D0671" w:rsidRDefault="005D0671" w:rsidP="006D27D8">
            <w:pPr>
              <w:spacing w:after="0" w:line="240" w:lineRule="auto"/>
              <w:rPr>
                <w:b/>
              </w:rPr>
            </w:pPr>
          </w:p>
          <w:p w14:paraId="314FCC80" w14:textId="77777777" w:rsidR="005D0671" w:rsidRDefault="005D0671" w:rsidP="006D27D8">
            <w:pPr>
              <w:spacing w:after="0" w:line="240" w:lineRule="auto"/>
              <w:rPr>
                <w:b/>
              </w:rPr>
            </w:pPr>
            <w:r>
              <w:rPr>
                <w:b/>
              </w:rPr>
              <w:t>ASAP</w:t>
            </w:r>
          </w:p>
          <w:p w14:paraId="5D650CA9" w14:textId="77777777" w:rsidR="005D0671" w:rsidRDefault="005D0671" w:rsidP="006D27D8">
            <w:pPr>
              <w:spacing w:after="0" w:line="240" w:lineRule="auto"/>
              <w:rPr>
                <w:b/>
              </w:rPr>
            </w:pPr>
          </w:p>
          <w:p w14:paraId="08A39826" w14:textId="77777777" w:rsidR="005D0671" w:rsidRDefault="005D0671" w:rsidP="006D27D8">
            <w:pPr>
              <w:spacing w:after="0" w:line="240" w:lineRule="auto"/>
              <w:rPr>
                <w:b/>
              </w:rPr>
            </w:pPr>
          </w:p>
          <w:p w14:paraId="07109ABD" w14:textId="77777777" w:rsidR="005D0671" w:rsidRDefault="005D0671" w:rsidP="006D27D8">
            <w:pPr>
              <w:spacing w:after="0" w:line="240" w:lineRule="auto"/>
              <w:rPr>
                <w:b/>
              </w:rPr>
            </w:pPr>
          </w:p>
          <w:p w14:paraId="230CE93A" w14:textId="77777777" w:rsidR="005D0671" w:rsidRDefault="005D0671" w:rsidP="006D27D8">
            <w:pPr>
              <w:spacing w:after="0" w:line="240" w:lineRule="auto"/>
              <w:rPr>
                <w:b/>
              </w:rPr>
            </w:pPr>
          </w:p>
          <w:p w14:paraId="415C221F" w14:textId="77777777" w:rsidR="005D0671" w:rsidRDefault="005D0671" w:rsidP="006D27D8">
            <w:pPr>
              <w:spacing w:after="0" w:line="240" w:lineRule="auto"/>
              <w:rPr>
                <w:b/>
              </w:rPr>
            </w:pPr>
          </w:p>
          <w:p w14:paraId="0695E71E" w14:textId="77777777" w:rsidR="005D0671" w:rsidRDefault="005D0671" w:rsidP="006D27D8">
            <w:pPr>
              <w:spacing w:after="0" w:line="240" w:lineRule="auto"/>
              <w:rPr>
                <w:b/>
              </w:rPr>
            </w:pPr>
          </w:p>
          <w:p w14:paraId="3FD013EF" w14:textId="77777777" w:rsidR="005D0671" w:rsidRPr="006D27D8" w:rsidRDefault="005D0671" w:rsidP="006D27D8">
            <w:pPr>
              <w:spacing w:after="0" w:line="240" w:lineRule="auto"/>
              <w:rPr>
                <w:b/>
              </w:rPr>
            </w:pPr>
            <w:r>
              <w:rPr>
                <w:b/>
              </w:rPr>
              <w:t>23.01.18</w:t>
            </w:r>
          </w:p>
        </w:tc>
      </w:tr>
      <w:tr w:rsidR="008140ED" w:rsidRPr="00395001" w14:paraId="427E2EAA" w14:textId="77777777" w:rsidTr="00CE308C">
        <w:trPr>
          <w:trHeight w:val="429"/>
        </w:trPr>
        <w:tc>
          <w:tcPr>
            <w:tcW w:w="2547" w:type="dxa"/>
            <w:gridSpan w:val="2"/>
            <w:shd w:val="clear" w:color="auto" w:fill="auto"/>
          </w:tcPr>
          <w:p w14:paraId="19E35F07" w14:textId="77777777" w:rsidR="008140ED" w:rsidRDefault="00D22E50" w:rsidP="008140ED">
            <w:pPr>
              <w:pStyle w:val="ListParagraph"/>
              <w:numPr>
                <w:ilvl w:val="0"/>
                <w:numId w:val="1"/>
              </w:numPr>
              <w:spacing w:after="0" w:line="240" w:lineRule="auto"/>
              <w:rPr>
                <w:b/>
              </w:rPr>
            </w:pPr>
            <w:r>
              <w:rPr>
                <w:b/>
              </w:rPr>
              <w:lastRenderedPageBreak/>
              <w:t>Enter &amp; View and escalation panel:</w:t>
            </w:r>
          </w:p>
          <w:p w14:paraId="42C154ED" w14:textId="77777777" w:rsidR="00D22E50" w:rsidRDefault="00D22E50" w:rsidP="00D22E50">
            <w:pPr>
              <w:spacing w:after="0" w:line="240" w:lineRule="auto"/>
              <w:rPr>
                <w:b/>
              </w:rPr>
            </w:pPr>
          </w:p>
          <w:p w14:paraId="0DE3E995" w14:textId="77777777" w:rsidR="00D22E50" w:rsidRPr="00D22E50" w:rsidRDefault="00D22E50" w:rsidP="00D22E50">
            <w:pPr>
              <w:spacing w:after="0" w:line="240" w:lineRule="auto"/>
              <w:rPr>
                <w:i/>
              </w:rPr>
            </w:pPr>
            <w:r w:rsidRPr="00D22E50">
              <w:rPr>
                <w:i/>
              </w:rPr>
              <w:t>Board asked to approve recommendations</w:t>
            </w:r>
          </w:p>
          <w:p w14:paraId="7B84B8AA" w14:textId="77777777" w:rsidR="001D02AD" w:rsidRPr="00854FB0" w:rsidRDefault="001D02AD" w:rsidP="00854FB0">
            <w:pPr>
              <w:spacing w:after="0" w:line="240" w:lineRule="auto"/>
              <w:rPr>
                <w:b/>
              </w:rPr>
            </w:pPr>
          </w:p>
        </w:tc>
        <w:tc>
          <w:tcPr>
            <w:tcW w:w="6520" w:type="dxa"/>
            <w:gridSpan w:val="4"/>
            <w:shd w:val="clear" w:color="auto" w:fill="auto"/>
          </w:tcPr>
          <w:p w14:paraId="2DAD5329" w14:textId="77777777" w:rsidR="006D27D8" w:rsidRDefault="000B367F" w:rsidP="006D27D8">
            <w:pPr>
              <w:spacing w:after="0" w:line="240" w:lineRule="auto"/>
            </w:pPr>
            <w:r>
              <w:t xml:space="preserve">SB explained that the Enter &amp; View panel was last reviewed in April when the panel was renamed the Escalations panel. It was agreed in April that an update would come to October Board. </w:t>
            </w:r>
          </w:p>
          <w:p w14:paraId="6D5C1A0B" w14:textId="77777777" w:rsidR="000B367F" w:rsidRDefault="000B367F" w:rsidP="000B367F">
            <w:pPr>
              <w:spacing w:after="0" w:line="240" w:lineRule="auto"/>
            </w:pPr>
            <w:r>
              <w:t xml:space="preserve">Since then the panel has been meeting monthly, with representatives from the Helpdesk, Volunteers and Board members. SB reported that the new threshold on service providers made it clearer what was being brought to the table and easier to make decisions. </w:t>
            </w:r>
          </w:p>
          <w:p w14:paraId="01600326" w14:textId="77777777" w:rsidR="000B367F" w:rsidRDefault="000B367F" w:rsidP="000B367F">
            <w:pPr>
              <w:spacing w:after="0" w:line="240" w:lineRule="auto"/>
            </w:pPr>
          </w:p>
          <w:p w14:paraId="5B6572B0" w14:textId="77777777" w:rsidR="000B367F" w:rsidRDefault="000B367F" w:rsidP="000B367F">
            <w:pPr>
              <w:spacing w:after="0" w:line="240" w:lineRule="auto"/>
            </w:pPr>
            <w:r>
              <w:t>PG asked who was on the panel and SB handed around the</w:t>
            </w:r>
            <w:r w:rsidR="00A2555A">
              <w:t xml:space="preserve"> terms of reference that detail</w:t>
            </w:r>
            <w:r>
              <w:t xml:space="preserve"> the membership. </w:t>
            </w:r>
          </w:p>
          <w:p w14:paraId="5DEDB862" w14:textId="77777777" w:rsidR="000B367F" w:rsidRDefault="000B367F" w:rsidP="000B367F">
            <w:pPr>
              <w:spacing w:after="0" w:line="240" w:lineRule="auto"/>
            </w:pPr>
          </w:p>
          <w:p w14:paraId="03C762DE" w14:textId="77777777" w:rsidR="000B367F" w:rsidRDefault="000B367F" w:rsidP="000B367F">
            <w:pPr>
              <w:spacing w:after="0" w:line="240" w:lineRule="auto"/>
            </w:pPr>
            <w:r>
              <w:t xml:space="preserve">JD added that he feels the Escalations panel is at the heart of what we do and that the paper is impressive. </w:t>
            </w:r>
          </w:p>
          <w:p w14:paraId="13289B45" w14:textId="77777777" w:rsidR="000B367F" w:rsidRDefault="000B367F" w:rsidP="000B367F">
            <w:pPr>
              <w:spacing w:after="0" w:line="240" w:lineRule="auto"/>
            </w:pPr>
          </w:p>
          <w:p w14:paraId="17D95786" w14:textId="77777777" w:rsidR="000B367F" w:rsidRDefault="000B367F" w:rsidP="000B367F">
            <w:pPr>
              <w:spacing w:after="0" w:line="240" w:lineRule="auto"/>
            </w:pPr>
            <w:r>
              <w:t xml:space="preserve">PG asked that if we were looking at an acute hospital would we pick up a serious issue if overall the hospital sentiment was fine. SB said that we have had examples of that where we have pin pointed problems </w:t>
            </w:r>
            <w:r w:rsidR="00A2555A">
              <w:t>for example in the</w:t>
            </w:r>
            <w:r>
              <w:t xml:space="preserve"> A&amp;E of a hospital. </w:t>
            </w:r>
          </w:p>
          <w:p w14:paraId="07FF5EAA" w14:textId="77777777" w:rsidR="000B367F" w:rsidRDefault="000B367F" w:rsidP="000B367F">
            <w:pPr>
              <w:spacing w:after="0" w:line="240" w:lineRule="auto"/>
            </w:pPr>
          </w:p>
          <w:p w14:paraId="6ADF4EF6" w14:textId="77777777" w:rsidR="000B367F" w:rsidRDefault="00BE733F" w:rsidP="000B367F">
            <w:pPr>
              <w:spacing w:after="0" w:line="240" w:lineRule="auto"/>
            </w:pPr>
            <w:r>
              <w:t xml:space="preserve">The following changes to the working methods of the escalations panel and the amendments to the Enter &amp; View policy were </w:t>
            </w:r>
            <w:r w:rsidRPr="00A2555A">
              <w:rPr>
                <w:b/>
              </w:rPr>
              <w:t>approved</w:t>
            </w:r>
            <w:r>
              <w:t xml:space="preserve"> </w:t>
            </w:r>
            <w:r w:rsidRPr="00A2555A">
              <w:rPr>
                <w:b/>
              </w:rPr>
              <w:t>by the Board</w:t>
            </w:r>
            <w:r>
              <w:t>;</w:t>
            </w:r>
          </w:p>
          <w:p w14:paraId="13E51DD8" w14:textId="77777777" w:rsidR="00BE733F" w:rsidRDefault="00BE733F" w:rsidP="000B367F">
            <w:pPr>
              <w:spacing w:after="0" w:line="240" w:lineRule="auto"/>
            </w:pPr>
          </w:p>
          <w:p w14:paraId="57B69F4A" w14:textId="77777777" w:rsidR="00BE733F" w:rsidRDefault="00BE733F" w:rsidP="00BE733F">
            <w:pPr>
              <w:pStyle w:val="ListParagraph"/>
              <w:numPr>
                <w:ilvl w:val="0"/>
                <w:numId w:val="32"/>
              </w:numPr>
              <w:spacing w:after="0" w:line="240" w:lineRule="auto"/>
            </w:pPr>
            <w:r>
              <w:t>Escalations panel meeting frequency to be changed to monthly</w:t>
            </w:r>
          </w:p>
          <w:p w14:paraId="1409C017" w14:textId="77777777" w:rsidR="00BE733F" w:rsidRDefault="00BE733F" w:rsidP="00BE733F">
            <w:pPr>
              <w:pStyle w:val="ListParagraph"/>
              <w:numPr>
                <w:ilvl w:val="0"/>
                <w:numId w:val="32"/>
              </w:numPr>
              <w:spacing w:after="0" w:line="240" w:lineRule="auto"/>
            </w:pPr>
            <w:r>
              <w:t>Targeted E&amp;V visits recommended by Escalations panel</w:t>
            </w:r>
          </w:p>
          <w:p w14:paraId="551ADC8A" w14:textId="77777777" w:rsidR="00BE733F" w:rsidRDefault="00BE733F" w:rsidP="00BE733F">
            <w:pPr>
              <w:pStyle w:val="ListParagraph"/>
              <w:numPr>
                <w:ilvl w:val="0"/>
                <w:numId w:val="32"/>
              </w:numPr>
              <w:spacing w:after="0" w:line="240" w:lineRule="auto"/>
            </w:pPr>
            <w:r>
              <w:t>Pattern of concern about Service Provider identified through Thematic Escalation Report</w:t>
            </w:r>
          </w:p>
          <w:p w14:paraId="028B7E17" w14:textId="77777777" w:rsidR="00BE733F" w:rsidRDefault="00BE733F" w:rsidP="00BE733F">
            <w:pPr>
              <w:pStyle w:val="ListParagraph"/>
              <w:numPr>
                <w:ilvl w:val="0"/>
                <w:numId w:val="32"/>
              </w:numPr>
              <w:spacing w:after="0" w:line="240" w:lineRule="auto"/>
            </w:pPr>
            <w:r>
              <w:t>Healthwatch Surrey to work collaboratively with service providers through reactive engagement events</w:t>
            </w:r>
          </w:p>
          <w:p w14:paraId="3C70F7AC" w14:textId="77777777" w:rsidR="000B367F" w:rsidRDefault="00BE733F" w:rsidP="005E5DAC">
            <w:pPr>
              <w:pStyle w:val="ListParagraph"/>
              <w:numPr>
                <w:ilvl w:val="0"/>
                <w:numId w:val="32"/>
              </w:numPr>
              <w:spacing w:after="0" w:line="240" w:lineRule="auto"/>
            </w:pPr>
            <w:r>
              <w:t>Actions related to serious cases of concern to be recommended by Escalations Panel.</w:t>
            </w:r>
          </w:p>
          <w:p w14:paraId="54DA479E" w14:textId="77777777" w:rsidR="000B367F" w:rsidRDefault="000B367F" w:rsidP="000B367F">
            <w:pPr>
              <w:spacing w:after="0" w:line="240" w:lineRule="auto"/>
            </w:pPr>
          </w:p>
          <w:p w14:paraId="54FA69D7" w14:textId="77777777" w:rsidR="000B367F" w:rsidRPr="000B367F" w:rsidRDefault="000B367F" w:rsidP="000B367F">
            <w:pPr>
              <w:spacing w:after="0" w:line="240" w:lineRule="auto"/>
            </w:pPr>
          </w:p>
        </w:tc>
        <w:tc>
          <w:tcPr>
            <w:tcW w:w="709" w:type="dxa"/>
            <w:shd w:val="clear" w:color="auto" w:fill="auto"/>
          </w:tcPr>
          <w:p w14:paraId="25BB3719" w14:textId="77777777" w:rsidR="009C26B5" w:rsidRPr="00560DCB" w:rsidRDefault="009C26B5" w:rsidP="008140ED">
            <w:pPr>
              <w:spacing w:after="0" w:line="240" w:lineRule="auto"/>
              <w:jc w:val="both"/>
              <w:rPr>
                <w:b/>
              </w:rPr>
            </w:pPr>
          </w:p>
        </w:tc>
        <w:tc>
          <w:tcPr>
            <w:tcW w:w="1105" w:type="dxa"/>
            <w:shd w:val="clear" w:color="auto" w:fill="auto"/>
          </w:tcPr>
          <w:p w14:paraId="1A3D7354" w14:textId="77777777" w:rsidR="006D27D8" w:rsidRPr="006D27D8" w:rsidRDefault="006D27D8" w:rsidP="006D27D8">
            <w:pPr>
              <w:spacing w:after="0" w:line="240" w:lineRule="auto"/>
              <w:rPr>
                <w:b/>
              </w:rPr>
            </w:pPr>
          </w:p>
        </w:tc>
      </w:tr>
      <w:tr w:rsidR="008140ED" w:rsidRPr="00736157" w14:paraId="3358D7CF" w14:textId="77777777" w:rsidTr="00CE308C">
        <w:trPr>
          <w:trHeight w:val="538"/>
        </w:trPr>
        <w:tc>
          <w:tcPr>
            <w:tcW w:w="2547" w:type="dxa"/>
            <w:gridSpan w:val="2"/>
            <w:shd w:val="clear" w:color="auto" w:fill="auto"/>
          </w:tcPr>
          <w:p w14:paraId="7DD0FEBB" w14:textId="77777777" w:rsidR="008140ED" w:rsidRPr="005B2F30" w:rsidRDefault="006D27D8" w:rsidP="008140ED">
            <w:pPr>
              <w:pStyle w:val="ListParagraph"/>
              <w:numPr>
                <w:ilvl w:val="0"/>
                <w:numId w:val="1"/>
              </w:numPr>
              <w:spacing w:after="0" w:line="240" w:lineRule="auto"/>
              <w:rPr>
                <w:b/>
              </w:rPr>
            </w:pPr>
            <w:r>
              <w:rPr>
                <w:b/>
              </w:rPr>
              <w:lastRenderedPageBreak/>
              <w:t>Action Log</w:t>
            </w:r>
          </w:p>
        </w:tc>
        <w:tc>
          <w:tcPr>
            <w:tcW w:w="6520" w:type="dxa"/>
            <w:gridSpan w:val="4"/>
            <w:shd w:val="clear" w:color="auto" w:fill="auto"/>
          </w:tcPr>
          <w:p w14:paraId="55C93701" w14:textId="77777777" w:rsidR="0043316E" w:rsidRDefault="0043316E" w:rsidP="00BA4B9C">
            <w:pPr>
              <w:spacing w:after="0" w:line="240" w:lineRule="auto"/>
            </w:pPr>
            <w:r>
              <w:t xml:space="preserve">The action related to Diversity should remain amber until the session has happened and the action related to Data protection training should also remain amber. </w:t>
            </w:r>
          </w:p>
          <w:p w14:paraId="235010EF" w14:textId="77777777" w:rsidR="0043316E" w:rsidRDefault="0043316E" w:rsidP="00BA4B9C">
            <w:pPr>
              <w:spacing w:after="0" w:line="240" w:lineRule="auto"/>
            </w:pPr>
          </w:p>
          <w:p w14:paraId="51A6660F" w14:textId="77777777" w:rsidR="00BA4B9C" w:rsidRDefault="0043316E" w:rsidP="00BA4B9C">
            <w:pPr>
              <w:spacing w:after="0" w:line="240" w:lineRule="auto"/>
            </w:pPr>
            <w:r>
              <w:t xml:space="preserve">The remaining green action points were approved to be removed. </w:t>
            </w:r>
          </w:p>
          <w:p w14:paraId="77A620FE" w14:textId="77777777" w:rsidR="0043316E" w:rsidRDefault="0043316E" w:rsidP="00BA4B9C">
            <w:pPr>
              <w:spacing w:after="0" w:line="240" w:lineRule="auto"/>
            </w:pPr>
          </w:p>
          <w:p w14:paraId="3B4C9E6B" w14:textId="77777777" w:rsidR="0043316E" w:rsidRPr="0043316E" w:rsidRDefault="0043316E" w:rsidP="00BA4B9C">
            <w:pPr>
              <w:spacing w:after="0" w:line="240" w:lineRule="auto"/>
              <w:rPr>
                <w:b/>
              </w:rPr>
            </w:pPr>
            <w:r w:rsidRPr="0043316E">
              <w:rPr>
                <w:b/>
              </w:rPr>
              <w:t xml:space="preserve">Action: Lisa to amend the Diversity and data protection action points to amber and remove the green actions. </w:t>
            </w:r>
          </w:p>
          <w:p w14:paraId="05664950" w14:textId="77777777" w:rsidR="0043316E" w:rsidRPr="00F834C8" w:rsidRDefault="0043316E" w:rsidP="00BA4B9C">
            <w:pPr>
              <w:spacing w:after="0" w:line="240" w:lineRule="auto"/>
            </w:pPr>
          </w:p>
        </w:tc>
        <w:tc>
          <w:tcPr>
            <w:tcW w:w="709" w:type="dxa"/>
            <w:shd w:val="clear" w:color="auto" w:fill="auto"/>
          </w:tcPr>
          <w:p w14:paraId="40173EC1" w14:textId="77777777" w:rsidR="00155319" w:rsidRDefault="00155319" w:rsidP="008140ED">
            <w:pPr>
              <w:spacing w:after="0" w:line="240" w:lineRule="auto"/>
              <w:jc w:val="both"/>
              <w:rPr>
                <w:b/>
              </w:rPr>
            </w:pPr>
          </w:p>
          <w:p w14:paraId="56CF50E6" w14:textId="77777777" w:rsidR="0043316E" w:rsidRDefault="0043316E" w:rsidP="008140ED">
            <w:pPr>
              <w:spacing w:after="0" w:line="240" w:lineRule="auto"/>
              <w:jc w:val="both"/>
              <w:rPr>
                <w:b/>
              </w:rPr>
            </w:pPr>
          </w:p>
          <w:p w14:paraId="6A5F58C6" w14:textId="77777777" w:rsidR="0043316E" w:rsidRDefault="0043316E" w:rsidP="008140ED">
            <w:pPr>
              <w:spacing w:after="0" w:line="240" w:lineRule="auto"/>
              <w:jc w:val="both"/>
              <w:rPr>
                <w:b/>
              </w:rPr>
            </w:pPr>
          </w:p>
          <w:p w14:paraId="66DDA03C" w14:textId="77777777" w:rsidR="0043316E" w:rsidRDefault="0043316E" w:rsidP="008140ED">
            <w:pPr>
              <w:spacing w:after="0" w:line="240" w:lineRule="auto"/>
              <w:jc w:val="both"/>
              <w:rPr>
                <w:b/>
              </w:rPr>
            </w:pPr>
          </w:p>
          <w:p w14:paraId="5F5904BF" w14:textId="77777777" w:rsidR="0043316E" w:rsidRDefault="0043316E" w:rsidP="008140ED">
            <w:pPr>
              <w:spacing w:after="0" w:line="240" w:lineRule="auto"/>
              <w:jc w:val="both"/>
              <w:rPr>
                <w:b/>
              </w:rPr>
            </w:pPr>
          </w:p>
          <w:p w14:paraId="75180340" w14:textId="77777777" w:rsidR="0043316E" w:rsidRDefault="0043316E" w:rsidP="008140ED">
            <w:pPr>
              <w:spacing w:after="0" w:line="240" w:lineRule="auto"/>
              <w:jc w:val="both"/>
              <w:rPr>
                <w:b/>
              </w:rPr>
            </w:pPr>
          </w:p>
          <w:p w14:paraId="3541B5B9" w14:textId="77777777" w:rsidR="0043316E" w:rsidRPr="00736157" w:rsidRDefault="0043316E" w:rsidP="008140ED">
            <w:pPr>
              <w:spacing w:after="0" w:line="240" w:lineRule="auto"/>
              <w:jc w:val="both"/>
              <w:rPr>
                <w:b/>
              </w:rPr>
            </w:pPr>
            <w:r>
              <w:rPr>
                <w:b/>
              </w:rPr>
              <w:t>LS</w:t>
            </w:r>
          </w:p>
        </w:tc>
        <w:tc>
          <w:tcPr>
            <w:tcW w:w="1105" w:type="dxa"/>
            <w:shd w:val="clear" w:color="auto" w:fill="auto"/>
          </w:tcPr>
          <w:p w14:paraId="34E53D45" w14:textId="77777777" w:rsidR="008140ED" w:rsidRDefault="008140ED" w:rsidP="008140ED">
            <w:pPr>
              <w:spacing w:after="0" w:line="240" w:lineRule="auto"/>
              <w:rPr>
                <w:b/>
              </w:rPr>
            </w:pPr>
          </w:p>
          <w:p w14:paraId="596C4958" w14:textId="77777777" w:rsidR="005D0671" w:rsidRDefault="005D0671" w:rsidP="008140ED">
            <w:pPr>
              <w:spacing w:after="0" w:line="240" w:lineRule="auto"/>
              <w:rPr>
                <w:b/>
              </w:rPr>
            </w:pPr>
          </w:p>
          <w:p w14:paraId="2A46A789" w14:textId="77777777" w:rsidR="005D0671" w:rsidRDefault="005D0671" w:rsidP="008140ED">
            <w:pPr>
              <w:spacing w:after="0" w:line="240" w:lineRule="auto"/>
              <w:rPr>
                <w:b/>
              </w:rPr>
            </w:pPr>
          </w:p>
          <w:p w14:paraId="73960231" w14:textId="77777777" w:rsidR="005D0671" w:rsidRDefault="005D0671" w:rsidP="008140ED">
            <w:pPr>
              <w:spacing w:after="0" w:line="240" w:lineRule="auto"/>
              <w:rPr>
                <w:b/>
              </w:rPr>
            </w:pPr>
          </w:p>
          <w:p w14:paraId="5CDF0052" w14:textId="77777777" w:rsidR="005D0671" w:rsidRDefault="005D0671" w:rsidP="008140ED">
            <w:pPr>
              <w:spacing w:after="0" w:line="240" w:lineRule="auto"/>
              <w:rPr>
                <w:b/>
              </w:rPr>
            </w:pPr>
          </w:p>
          <w:p w14:paraId="721C20A1" w14:textId="77777777" w:rsidR="005D0671" w:rsidRDefault="005D0671" w:rsidP="008140ED">
            <w:pPr>
              <w:spacing w:after="0" w:line="240" w:lineRule="auto"/>
              <w:rPr>
                <w:b/>
              </w:rPr>
            </w:pPr>
          </w:p>
          <w:p w14:paraId="3C1CAE55" w14:textId="77777777" w:rsidR="005D0671" w:rsidRPr="00736157" w:rsidRDefault="005D0671" w:rsidP="008140ED">
            <w:pPr>
              <w:spacing w:after="0" w:line="240" w:lineRule="auto"/>
              <w:rPr>
                <w:b/>
              </w:rPr>
            </w:pPr>
            <w:r>
              <w:rPr>
                <w:b/>
              </w:rPr>
              <w:t>23.01.18</w:t>
            </w:r>
          </w:p>
        </w:tc>
      </w:tr>
      <w:tr w:rsidR="00155319" w:rsidRPr="00736157" w14:paraId="77B1E133" w14:textId="77777777" w:rsidTr="00CE308C">
        <w:trPr>
          <w:trHeight w:val="538"/>
        </w:trPr>
        <w:tc>
          <w:tcPr>
            <w:tcW w:w="2547" w:type="dxa"/>
            <w:gridSpan w:val="2"/>
            <w:shd w:val="clear" w:color="auto" w:fill="auto"/>
          </w:tcPr>
          <w:p w14:paraId="725BED5F" w14:textId="77777777" w:rsidR="00155319" w:rsidRDefault="00155319" w:rsidP="008140ED">
            <w:pPr>
              <w:pStyle w:val="ListParagraph"/>
              <w:numPr>
                <w:ilvl w:val="0"/>
                <w:numId w:val="1"/>
              </w:numPr>
              <w:spacing w:after="0" w:line="240" w:lineRule="auto"/>
              <w:rPr>
                <w:b/>
              </w:rPr>
            </w:pPr>
            <w:r>
              <w:rPr>
                <w:b/>
              </w:rPr>
              <w:t>Public Questions</w:t>
            </w:r>
          </w:p>
        </w:tc>
        <w:tc>
          <w:tcPr>
            <w:tcW w:w="6520" w:type="dxa"/>
            <w:gridSpan w:val="4"/>
            <w:shd w:val="clear" w:color="auto" w:fill="auto"/>
          </w:tcPr>
          <w:p w14:paraId="4BAE5929" w14:textId="77777777" w:rsidR="00155319" w:rsidRDefault="0043316E" w:rsidP="00BA4B9C">
            <w:pPr>
              <w:spacing w:after="0" w:line="240" w:lineRule="auto"/>
            </w:pPr>
            <w:r>
              <w:t xml:space="preserve">Sam Sooi asked a question regarding our participation and interaction with District &amp; Borough (D&amp;B) councils and whether we have a list in which we participate.  </w:t>
            </w:r>
          </w:p>
          <w:p w14:paraId="7A9F5946" w14:textId="77777777" w:rsidR="0043316E" w:rsidRDefault="0043316E" w:rsidP="00BA4B9C">
            <w:pPr>
              <w:spacing w:after="0" w:line="240" w:lineRule="auto"/>
            </w:pPr>
          </w:p>
          <w:p w14:paraId="4E30DB66" w14:textId="77777777" w:rsidR="0043316E" w:rsidRDefault="0043316E" w:rsidP="00BA4B9C">
            <w:pPr>
              <w:spacing w:after="0" w:line="240" w:lineRule="auto"/>
            </w:pPr>
            <w:r>
              <w:t xml:space="preserve">PG responded to say that there is representation at the HWBB from D&amp;B councils though their remit is more wellbeing than health/public health. </w:t>
            </w:r>
          </w:p>
          <w:p w14:paraId="435DB364" w14:textId="77777777" w:rsidR="0043316E" w:rsidRDefault="0043316E" w:rsidP="00BA4B9C">
            <w:pPr>
              <w:spacing w:after="0" w:line="240" w:lineRule="auto"/>
            </w:pPr>
          </w:p>
        </w:tc>
        <w:tc>
          <w:tcPr>
            <w:tcW w:w="709" w:type="dxa"/>
            <w:shd w:val="clear" w:color="auto" w:fill="auto"/>
          </w:tcPr>
          <w:p w14:paraId="7CB7ED46" w14:textId="77777777" w:rsidR="00155319" w:rsidRDefault="00155319" w:rsidP="008140ED">
            <w:pPr>
              <w:spacing w:after="0" w:line="240" w:lineRule="auto"/>
              <w:jc w:val="both"/>
              <w:rPr>
                <w:b/>
              </w:rPr>
            </w:pPr>
          </w:p>
        </w:tc>
        <w:tc>
          <w:tcPr>
            <w:tcW w:w="1105" w:type="dxa"/>
            <w:shd w:val="clear" w:color="auto" w:fill="auto"/>
          </w:tcPr>
          <w:p w14:paraId="3716907D" w14:textId="77777777" w:rsidR="00155319" w:rsidRPr="00736157" w:rsidRDefault="00155319" w:rsidP="008140ED">
            <w:pPr>
              <w:spacing w:after="0" w:line="240" w:lineRule="auto"/>
              <w:rPr>
                <w:b/>
              </w:rPr>
            </w:pPr>
          </w:p>
        </w:tc>
      </w:tr>
      <w:tr w:rsidR="00A41E03" w:rsidRPr="00395001" w14:paraId="4A00F444" w14:textId="77777777" w:rsidTr="00CE308C">
        <w:trPr>
          <w:trHeight w:val="429"/>
        </w:trPr>
        <w:tc>
          <w:tcPr>
            <w:tcW w:w="2547" w:type="dxa"/>
            <w:gridSpan w:val="2"/>
            <w:shd w:val="clear" w:color="auto" w:fill="auto"/>
          </w:tcPr>
          <w:p w14:paraId="7E1960E7" w14:textId="77777777" w:rsidR="00A41E03" w:rsidRDefault="00A41E03" w:rsidP="00A41E03">
            <w:pPr>
              <w:pStyle w:val="ListParagraph"/>
              <w:numPr>
                <w:ilvl w:val="0"/>
                <w:numId w:val="1"/>
              </w:numPr>
              <w:spacing w:after="0" w:line="240" w:lineRule="auto"/>
              <w:rPr>
                <w:b/>
              </w:rPr>
            </w:pPr>
            <w:r>
              <w:rPr>
                <w:b/>
              </w:rPr>
              <w:t>AOB</w:t>
            </w:r>
          </w:p>
          <w:p w14:paraId="2EA77608" w14:textId="77777777" w:rsidR="00A41E03" w:rsidRPr="00A41E03" w:rsidRDefault="00A41E03" w:rsidP="00A41E03">
            <w:pPr>
              <w:pStyle w:val="ListParagraph"/>
              <w:spacing w:after="0" w:line="240" w:lineRule="auto"/>
              <w:ind w:left="360"/>
              <w:rPr>
                <w:b/>
              </w:rPr>
            </w:pPr>
          </w:p>
        </w:tc>
        <w:tc>
          <w:tcPr>
            <w:tcW w:w="6520" w:type="dxa"/>
            <w:gridSpan w:val="4"/>
            <w:shd w:val="clear" w:color="auto" w:fill="auto"/>
            <w:vAlign w:val="center"/>
          </w:tcPr>
          <w:p w14:paraId="6967CAF9" w14:textId="77777777" w:rsidR="002F62AA" w:rsidRDefault="0043316E" w:rsidP="008140ED">
            <w:pPr>
              <w:spacing w:after="0" w:line="240" w:lineRule="auto"/>
            </w:pPr>
            <w:r>
              <w:t>WJ raised the concern that libraries</w:t>
            </w:r>
            <w:r w:rsidR="00A2555A">
              <w:t xml:space="preserve"> were</w:t>
            </w:r>
            <w:r>
              <w:t xml:space="preserve"> stopping concessions for the over 70’s </w:t>
            </w:r>
            <w:r w:rsidR="00A2555A">
              <w:t xml:space="preserve">namely </w:t>
            </w:r>
            <w:r>
              <w:t xml:space="preserve">being able to order free books and fines. She felt the elderly should be encouraged to read for mental wellbeing. </w:t>
            </w:r>
          </w:p>
          <w:p w14:paraId="4DE2A9E4" w14:textId="77777777" w:rsidR="0043316E" w:rsidRDefault="0043316E" w:rsidP="008140ED">
            <w:pPr>
              <w:spacing w:after="0" w:line="240" w:lineRule="auto"/>
            </w:pPr>
          </w:p>
          <w:p w14:paraId="0B9C7E33" w14:textId="77777777" w:rsidR="0043316E" w:rsidRDefault="0043316E" w:rsidP="008140ED">
            <w:pPr>
              <w:spacing w:after="0" w:line="240" w:lineRule="auto"/>
            </w:pPr>
            <w:r>
              <w:t xml:space="preserve">PG explained that this wasn’t the forum to tackle individual concerns and that WJ would need to log the feedback as part of the </w:t>
            </w:r>
            <w:r w:rsidR="00345FDE">
              <w:t>normal process</w:t>
            </w:r>
            <w:r>
              <w:t xml:space="preserve"> as a member of the public</w:t>
            </w:r>
            <w:r w:rsidR="00C450AA">
              <w:t>,</w:t>
            </w:r>
            <w:r>
              <w:t xml:space="preserve"> to be gathered and reviewed in the same way as any other evidence.</w:t>
            </w:r>
          </w:p>
          <w:p w14:paraId="0DA2335C" w14:textId="77777777" w:rsidR="00C450AA" w:rsidRDefault="00C450AA" w:rsidP="008140ED">
            <w:pPr>
              <w:spacing w:after="0" w:line="240" w:lineRule="auto"/>
            </w:pPr>
          </w:p>
          <w:p w14:paraId="2299192E" w14:textId="77777777" w:rsidR="00C450AA" w:rsidRDefault="00C450AA" w:rsidP="008140ED">
            <w:pPr>
              <w:spacing w:after="0" w:line="240" w:lineRule="auto"/>
            </w:pPr>
            <w:r>
              <w:t xml:space="preserve">With no further business the meeting was closed at 3.50pm. </w:t>
            </w:r>
          </w:p>
          <w:p w14:paraId="6667BB7F" w14:textId="77777777" w:rsidR="0043316E" w:rsidRDefault="0043316E" w:rsidP="008140ED">
            <w:pPr>
              <w:spacing w:after="0" w:line="240" w:lineRule="auto"/>
            </w:pPr>
          </w:p>
        </w:tc>
        <w:tc>
          <w:tcPr>
            <w:tcW w:w="709" w:type="dxa"/>
            <w:shd w:val="clear" w:color="auto" w:fill="auto"/>
          </w:tcPr>
          <w:p w14:paraId="3490E369" w14:textId="77777777" w:rsidR="00A41E03" w:rsidRDefault="00A41E03" w:rsidP="008140ED">
            <w:pPr>
              <w:spacing w:after="0" w:line="240" w:lineRule="auto"/>
              <w:jc w:val="both"/>
            </w:pPr>
          </w:p>
        </w:tc>
        <w:tc>
          <w:tcPr>
            <w:tcW w:w="1105" w:type="dxa"/>
            <w:shd w:val="clear" w:color="auto" w:fill="auto"/>
          </w:tcPr>
          <w:p w14:paraId="3570F8AE" w14:textId="77777777" w:rsidR="00A41E03" w:rsidRDefault="00A41E03" w:rsidP="008140ED">
            <w:pPr>
              <w:spacing w:after="0" w:line="240" w:lineRule="auto"/>
            </w:pPr>
          </w:p>
        </w:tc>
      </w:tr>
      <w:tr w:rsidR="008140ED" w:rsidRPr="00395001" w14:paraId="03A2D3CB" w14:textId="77777777" w:rsidTr="00CE308C">
        <w:trPr>
          <w:trHeight w:val="429"/>
        </w:trPr>
        <w:tc>
          <w:tcPr>
            <w:tcW w:w="2547" w:type="dxa"/>
            <w:gridSpan w:val="2"/>
            <w:shd w:val="clear" w:color="auto" w:fill="auto"/>
          </w:tcPr>
          <w:p w14:paraId="21A7B25E" w14:textId="77777777" w:rsidR="008140ED" w:rsidRPr="00594491" w:rsidRDefault="00A41E03" w:rsidP="00F92607">
            <w:pPr>
              <w:spacing w:after="0" w:line="240" w:lineRule="auto"/>
              <w:rPr>
                <w:b/>
              </w:rPr>
            </w:pPr>
            <w:r>
              <w:rPr>
                <w:b/>
              </w:rPr>
              <w:t>1</w:t>
            </w:r>
            <w:r w:rsidR="00F92607">
              <w:rPr>
                <w:b/>
              </w:rPr>
              <w:t>3</w:t>
            </w:r>
            <w:r w:rsidR="00594491">
              <w:rPr>
                <w:b/>
              </w:rPr>
              <w:t xml:space="preserve">.  </w:t>
            </w:r>
            <w:r w:rsidR="008140ED" w:rsidRPr="00594491">
              <w:rPr>
                <w:b/>
              </w:rPr>
              <w:t>Date of next meeting</w:t>
            </w:r>
          </w:p>
        </w:tc>
        <w:tc>
          <w:tcPr>
            <w:tcW w:w="6520" w:type="dxa"/>
            <w:gridSpan w:val="4"/>
            <w:shd w:val="clear" w:color="auto" w:fill="auto"/>
            <w:vAlign w:val="center"/>
          </w:tcPr>
          <w:p w14:paraId="39727593" w14:textId="77777777" w:rsidR="00505672" w:rsidRDefault="00F1238B" w:rsidP="008140ED">
            <w:pPr>
              <w:spacing w:after="0" w:line="240" w:lineRule="auto"/>
            </w:pPr>
            <w:r>
              <w:t xml:space="preserve">The next meeting </w:t>
            </w:r>
            <w:r w:rsidR="00505672">
              <w:t xml:space="preserve">in public will take place on Tuesday </w:t>
            </w:r>
            <w:r w:rsidR="00155319">
              <w:t>2</w:t>
            </w:r>
            <w:r w:rsidR="00D22E50">
              <w:t>3</w:t>
            </w:r>
            <w:r w:rsidR="00D22E50" w:rsidRPr="00D22E50">
              <w:rPr>
                <w:vertAlign w:val="superscript"/>
              </w:rPr>
              <w:t>rd</w:t>
            </w:r>
            <w:r w:rsidR="00D22E50">
              <w:t xml:space="preserve"> January 2018</w:t>
            </w:r>
            <w:r w:rsidR="00F85E4B">
              <w:t xml:space="preserve"> </w:t>
            </w:r>
            <w:r w:rsidR="003C46D4">
              <w:t xml:space="preserve">at the </w:t>
            </w:r>
            <w:r w:rsidR="00D22E50">
              <w:t>Wilfrid Noyce Centre, Godalming</w:t>
            </w:r>
            <w:r w:rsidR="003C46D4">
              <w:t xml:space="preserve">.  </w:t>
            </w:r>
          </w:p>
          <w:p w14:paraId="77154F6E" w14:textId="77777777" w:rsidR="00505672" w:rsidRPr="00505672" w:rsidRDefault="00F85E4B" w:rsidP="008140ED">
            <w:pPr>
              <w:spacing w:after="0" w:line="240" w:lineRule="auto"/>
              <w:rPr>
                <w:b/>
              </w:rPr>
            </w:pPr>
            <w:r>
              <w:rPr>
                <w:b/>
              </w:rPr>
              <w:t xml:space="preserve"> </w:t>
            </w:r>
            <w:r w:rsidR="00505672" w:rsidRPr="00505672">
              <w:rPr>
                <w:b/>
              </w:rPr>
              <w:t xml:space="preserve"> </w:t>
            </w:r>
          </w:p>
        </w:tc>
        <w:tc>
          <w:tcPr>
            <w:tcW w:w="709" w:type="dxa"/>
            <w:shd w:val="clear" w:color="auto" w:fill="auto"/>
          </w:tcPr>
          <w:p w14:paraId="079536A9" w14:textId="77777777" w:rsidR="00505672" w:rsidRDefault="00505672" w:rsidP="008140ED">
            <w:pPr>
              <w:spacing w:after="0" w:line="240" w:lineRule="auto"/>
              <w:jc w:val="both"/>
            </w:pPr>
          </w:p>
        </w:tc>
        <w:tc>
          <w:tcPr>
            <w:tcW w:w="1105" w:type="dxa"/>
            <w:shd w:val="clear" w:color="auto" w:fill="auto"/>
          </w:tcPr>
          <w:p w14:paraId="025EA313" w14:textId="77777777" w:rsidR="008140ED" w:rsidRDefault="008140ED" w:rsidP="008140ED">
            <w:pPr>
              <w:spacing w:after="0" w:line="240" w:lineRule="auto"/>
            </w:pPr>
          </w:p>
        </w:tc>
      </w:tr>
    </w:tbl>
    <w:p w14:paraId="18A3B598" w14:textId="77777777" w:rsidR="007962AD" w:rsidRDefault="007962AD" w:rsidP="00ED246B">
      <w:pPr>
        <w:pStyle w:val="NoSpacing"/>
      </w:pPr>
    </w:p>
    <w:p w14:paraId="5B7A3E15" w14:textId="77777777" w:rsidR="008D7585" w:rsidRDefault="00D7024E" w:rsidP="00ED246B">
      <w:pPr>
        <w:pStyle w:val="NoSpacing"/>
      </w:pPr>
      <w:r w:rsidRPr="00D7024E">
        <w:t>These minutes will be approved by the Healthwatch Board at the next Board meeting to ensure any Actions are progressed.  Any questions or queries raised by members of the public at the next Board meeting in public will be welcomed and considered.</w:t>
      </w:r>
    </w:p>
    <w:p w14:paraId="7BAC8D38" w14:textId="77777777" w:rsidR="0010054E" w:rsidRDefault="0010054E" w:rsidP="00ED246B">
      <w:pPr>
        <w:pStyle w:val="NoSpacing"/>
      </w:pPr>
    </w:p>
    <w:tbl>
      <w:tblPr>
        <w:tblStyle w:val="TableGrid"/>
        <w:tblW w:w="0" w:type="auto"/>
        <w:tblLook w:val="04A0" w:firstRow="1" w:lastRow="0" w:firstColumn="1" w:lastColumn="0" w:noHBand="0" w:noVBand="1"/>
      </w:tblPr>
      <w:tblGrid>
        <w:gridCol w:w="2196"/>
        <w:gridCol w:w="4401"/>
      </w:tblGrid>
      <w:tr w:rsidR="00ED246B" w14:paraId="1C8DC876" w14:textId="77777777" w:rsidTr="00D102FA">
        <w:trPr>
          <w:trHeight w:val="361"/>
        </w:trPr>
        <w:tc>
          <w:tcPr>
            <w:tcW w:w="2196" w:type="dxa"/>
            <w:vAlign w:val="center"/>
          </w:tcPr>
          <w:p w14:paraId="25B2A0EB" w14:textId="77777777" w:rsidR="00ED246B" w:rsidRPr="00ED246B" w:rsidRDefault="00ED246B" w:rsidP="00ED246B">
            <w:pPr>
              <w:pStyle w:val="NoSpacing"/>
              <w:rPr>
                <w:b/>
              </w:rPr>
            </w:pPr>
            <w:r w:rsidRPr="00ED246B">
              <w:rPr>
                <w:b/>
              </w:rPr>
              <w:t>Minutes approved by:</w:t>
            </w:r>
          </w:p>
          <w:p w14:paraId="50D42FB6" w14:textId="77777777" w:rsidR="00ED246B" w:rsidRPr="00ED246B" w:rsidRDefault="00ED246B" w:rsidP="00ED246B">
            <w:pPr>
              <w:pStyle w:val="NoSpacing"/>
              <w:rPr>
                <w:b/>
              </w:rPr>
            </w:pPr>
            <w:r w:rsidRPr="00ED246B">
              <w:rPr>
                <w:b/>
              </w:rPr>
              <w:t>(please print)</w:t>
            </w:r>
          </w:p>
        </w:tc>
        <w:tc>
          <w:tcPr>
            <w:tcW w:w="4401" w:type="dxa"/>
          </w:tcPr>
          <w:p w14:paraId="773738DF" w14:textId="77777777" w:rsidR="00ED246B" w:rsidRDefault="00ED246B" w:rsidP="00ED246B">
            <w:pPr>
              <w:pStyle w:val="NoSpacing"/>
            </w:pPr>
          </w:p>
        </w:tc>
      </w:tr>
      <w:tr w:rsidR="00ED246B" w14:paraId="774303A1" w14:textId="77777777" w:rsidTr="00D102FA">
        <w:trPr>
          <w:trHeight w:val="349"/>
        </w:trPr>
        <w:tc>
          <w:tcPr>
            <w:tcW w:w="2196" w:type="dxa"/>
            <w:vAlign w:val="center"/>
          </w:tcPr>
          <w:p w14:paraId="06501DAE" w14:textId="77777777" w:rsidR="00ED246B" w:rsidRPr="00ED246B" w:rsidRDefault="00ED246B" w:rsidP="00ED246B">
            <w:pPr>
              <w:pStyle w:val="NoSpacing"/>
              <w:rPr>
                <w:b/>
              </w:rPr>
            </w:pPr>
            <w:r w:rsidRPr="00ED246B">
              <w:rPr>
                <w:b/>
              </w:rPr>
              <w:t>Signature:</w:t>
            </w:r>
          </w:p>
          <w:p w14:paraId="4A8F4246" w14:textId="77777777" w:rsidR="00ED246B" w:rsidRPr="00ED246B" w:rsidRDefault="00ED246B" w:rsidP="00ED246B">
            <w:pPr>
              <w:pStyle w:val="NoSpacing"/>
              <w:rPr>
                <w:b/>
              </w:rPr>
            </w:pPr>
          </w:p>
        </w:tc>
        <w:tc>
          <w:tcPr>
            <w:tcW w:w="4401" w:type="dxa"/>
          </w:tcPr>
          <w:p w14:paraId="74EE5BC1" w14:textId="77777777" w:rsidR="00ED246B" w:rsidRDefault="00ED246B" w:rsidP="00ED246B">
            <w:pPr>
              <w:pStyle w:val="NoSpacing"/>
            </w:pPr>
          </w:p>
        </w:tc>
      </w:tr>
      <w:tr w:rsidR="00ED246B" w14:paraId="705D7F14" w14:textId="77777777" w:rsidTr="00D102FA">
        <w:trPr>
          <w:trHeight w:val="361"/>
        </w:trPr>
        <w:tc>
          <w:tcPr>
            <w:tcW w:w="2196" w:type="dxa"/>
            <w:vAlign w:val="center"/>
          </w:tcPr>
          <w:p w14:paraId="60EF35E4" w14:textId="77777777" w:rsidR="00ED246B" w:rsidRPr="00ED246B" w:rsidRDefault="00ED246B" w:rsidP="00ED246B">
            <w:pPr>
              <w:pStyle w:val="NoSpacing"/>
              <w:rPr>
                <w:b/>
              </w:rPr>
            </w:pPr>
            <w:r w:rsidRPr="00ED246B">
              <w:rPr>
                <w:b/>
              </w:rPr>
              <w:lastRenderedPageBreak/>
              <w:t>Date:</w:t>
            </w:r>
          </w:p>
          <w:p w14:paraId="53F35627" w14:textId="77777777" w:rsidR="00ED246B" w:rsidRPr="00ED246B" w:rsidRDefault="00ED246B" w:rsidP="00ED246B">
            <w:pPr>
              <w:pStyle w:val="NoSpacing"/>
              <w:rPr>
                <w:b/>
              </w:rPr>
            </w:pPr>
          </w:p>
        </w:tc>
        <w:tc>
          <w:tcPr>
            <w:tcW w:w="4401" w:type="dxa"/>
          </w:tcPr>
          <w:p w14:paraId="393CE658" w14:textId="77777777" w:rsidR="00ED246B" w:rsidRDefault="00ED246B" w:rsidP="00ED246B">
            <w:pPr>
              <w:pStyle w:val="NoSpacing"/>
            </w:pPr>
          </w:p>
        </w:tc>
      </w:tr>
    </w:tbl>
    <w:p w14:paraId="4DE11C8C" w14:textId="77777777" w:rsidR="00ED246B" w:rsidRPr="00ED246B" w:rsidRDefault="00ED246B" w:rsidP="004E1758">
      <w:pPr>
        <w:pStyle w:val="NoSpacing"/>
      </w:pPr>
    </w:p>
    <w:sectPr w:rsidR="00ED246B" w:rsidRPr="00ED246B" w:rsidSect="0075263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48BAA" w14:textId="77777777" w:rsidR="003263D3" w:rsidRDefault="003263D3" w:rsidP="00362E40">
      <w:pPr>
        <w:spacing w:after="0" w:line="240" w:lineRule="auto"/>
      </w:pPr>
      <w:r>
        <w:separator/>
      </w:r>
    </w:p>
  </w:endnote>
  <w:endnote w:type="continuationSeparator" w:id="0">
    <w:p w14:paraId="1BD14669" w14:textId="77777777" w:rsidR="003263D3" w:rsidRDefault="003263D3" w:rsidP="0036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50897" w14:textId="542AF59B" w:rsidR="003263D3" w:rsidRDefault="003263D3">
    <w:pPr>
      <w:pStyle w:val="Footer"/>
    </w:pPr>
    <w:r>
      <w:tab/>
    </w:r>
    <w:r>
      <w:fldChar w:fldCharType="begin"/>
    </w:r>
    <w:r>
      <w:instrText xml:space="preserve"> PAGE   \* MERGEFORMAT </w:instrText>
    </w:r>
    <w:r>
      <w:fldChar w:fldCharType="separate"/>
    </w:r>
    <w:r w:rsidR="006D609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01C24" w14:textId="77777777" w:rsidR="003263D3" w:rsidRDefault="003263D3" w:rsidP="00362E40">
      <w:pPr>
        <w:spacing w:after="0" w:line="240" w:lineRule="auto"/>
      </w:pPr>
      <w:r>
        <w:separator/>
      </w:r>
    </w:p>
  </w:footnote>
  <w:footnote w:type="continuationSeparator" w:id="0">
    <w:p w14:paraId="52EA7439" w14:textId="77777777" w:rsidR="003263D3" w:rsidRDefault="003263D3" w:rsidP="00362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8C50D" w14:textId="77777777" w:rsidR="003263D3" w:rsidRPr="00295EBA" w:rsidRDefault="003263D3">
    <w:pPr>
      <w:pStyle w:val="Header"/>
      <w:rPr>
        <w:b/>
        <w:sz w:val="32"/>
        <w:szCs w:val="32"/>
      </w:rPr>
    </w:pPr>
    <w:r>
      <w:rPr>
        <w:b/>
        <w:noProof/>
        <w:sz w:val="32"/>
        <w:szCs w:val="32"/>
        <w:lang w:eastAsia="en-GB"/>
      </w:rPr>
      <w:drawing>
        <wp:anchor distT="0" distB="0" distL="114300" distR="114300" simplePos="0" relativeHeight="251657728" behindDoc="0" locked="0" layoutInCell="1" allowOverlap="1" wp14:anchorId="549B0E33" wp14:editId="5B7C93D7">
          <wp:simplePos x="0" y="0"/>
          <wp:positionH relativeFrom="margin">
            <wp:posOffset>4702810</wp:posOffset>
          </wp:positionH>
          <wp:positionV relativeFrom="margin">
            <wp:posOffset>-514350</wp:posOffset>
          </wp:positionV>
          <wp:extent cx="1943100" cy="485775"/>
          <wp:effectExtent l="0" t="0" r="0" b="9525"/>
          <wp:wrapSquare wrapText="bothSides"/>
          <wp:docPr id="1" name="Picture 1" descr="HW_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Sur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Board Meeting in Public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25pt;height:95.25pt" o:bullet="t">
        <v:imagedata r:id="rId1" o:title="OurVoice_30mm_CMYKRhodamineRed"/>
      </v:shape>
    </w:pict>
  </w:numPicBullet>
  <w:numPicBullet w:numPicBulletId="1">
    <w:pict>
      <v:shape id="_x0000_i1027" type="#_x0000_t75" style="width:95.25pt;height:95.25pt" o:bullet="t">
        <v:imagedata r:id="rId2" o:title="OurVoice_30mm_CMYK376"/>
      </v:shape>
    </w:pict>
  </w:numPicBullet>
  <w:abstractNum w:abstractNumId="0" w15:restartNumberingAfterBreak="0">
    <w:nsid w:val="07EC0894"/>
    <w:multiLevelType w:val="hybridMultilevel"/>
    <w:tmpl w:val="9C6A373E"/>
    <w:lvl w:ilvl="0" w:tplc="08090005">
      <w:start w:val="1"/>
      <w:numFmt w:val="bullet"/>
      <w:lvlText w:val=""/>
      <w:lvlJc w:val="left"/>
      <w:pPr>
        <w:ind w:left="1317" w:hanging="360"/>
      </w:pPr>
      <w:rPr>
        <w:rFonts w:ascii="Wingdings" w:hAnsi="Wingdings" w:hint="default"/>
      </w:rPr>
    </w:lvl>
    <w:lvl w:ilvl="1" w:tplc="08090003" w:tentative="1">
      <w:start w:val="1"/>
      <w:numFmt w:val="bullet"/>
      <w:lvlText w:val="o"/>
      <w:lvlJc w:val="left"/>
      <w:pPr>
        <w:ind w:left="2037" w:hanging="360"/>
      </w:pPr>
      <w:rPr>
        <w:rFonts w:ascii="Courier New" w:hAnsi="Courier New" w:cs="Courier New" w:hint="default"/>
      </w:rPr>
    </w:lvl>
    <w:lvl w:ilvl="2" w:tplc="08090005" w:tentative="1">
      <w:start w:val="1"/>
      <w:numFmt w:val="bullet"/>
      <w:lvlText w:val=""/>
      <w:lvlJc w:val="left"/>
      <w:pPr>
        <w:ind w:left="2757" w:hanging="360"/>
      </w:pPr>
      <w:rPr>
        <w:rFonts w:ascii="Wingdings" w:hAnsi="Wingdings" w:hint="default"/>
      </w:rPr>
    </w:lvl>
    <w:lvl w:ilvl="3" w:tplc="08090001" w:tentative="1">
      <w:start w:val="1"/>
      <w:numFmt w:val="bullet"/>
      <w:lvlText w:val=""/>
      <w:lvlJc w:val="left"/>
      <w:pPr>
        <w:ind w:left="3477" w:hanging="360"/>
      </w:pPr>
      <w:rPr>
        <w:rFonts w:ascii="Symbol" w:hAnsi="Symbol" w:hint="default"/>
      </w:rPr>
    </w:lvl>
    <w:lvl w:ilvl="4" w:tplc="08090003" w:tentative="1">
      <w:start w:val="1"/>
      <w:numFmt w:val="bullet"/>
      <w:lvlText w:val="o"/>
      <w:lvlJc w:val="left"/>
      <w:pPr>
        <w:ind w:left="4197" w:hanging="360"/>
      </w:pPr>
      <w:rPr>
        <w:rFonts w:ascii="Courier New" w:hAnsi="Courier New" w:cs="Courier New" w:hint="default"/>
      </w:rPr>
    </w:lvl>
    <w:lvl w:ilvl="5" w:tplc="08090005" w:tentative="1">
      <w:start w:val="1"/>
      <w:numFmt w:val="bullet"/>
      <w:lvlText w:val=""/>
      <w:lvlJc w:val="left"/>
      <w:pPr>
        <w:ind w:left="4917" w:hanging="360"/>
      </w:pPr>
      <w:rPr>
        <w:rFonts w:ascii="Wingdings" w:hAnsi="Wingdings" w:hint="default"/>
      </w:rPr>
    </w:lvl>
    <w:lvl w:ilvl="6" w:tplc="08090001" w:tentative="1">
      <w:start w:val="1"/>
      <w:numFmt w:val="bullet"/>
      <w:lvlText w:val=""/>
      <w:lvlJc w:val="left"/>
      <w:pPr>
        <w:ind w:left="5637" w:hanging="360"/>
      </w:pPr>
      <w:rPr>
        <w:rFonts w:ascii="Symbol" w:hAnsi="Symbol" w:hint="default"/>
      </w:rPr>
    </w:lvl>
    <w:lvl w:ilvl="7" w:tplc="08090003" w:tentative="1">
      <w:start w:val="1"/>
      <w:numFmt w:val="bullet"/>
      <w:lvlText w:val="o"/>
      <w:lvlJc w:val="left"/>
      <w:pPr>
        <w:ind w:left="6357" w:hanging="360"/>
      </w:pPr>
      <w:rPr>
        <w:rFonts w:ascii="Courier New" w:hAnsi="Courier New" w:cs="Courier New" w:hint="default"/>
      </w:rPr>
    </w:lvl>
    <w:lvl w:ilvl="8" w:tplc="08090005" w:tentative="1">
      <w:start w:val="1"/>
      <w:numFmt w:val="bullet"/>
      <w:lvlText w:val=""/>
      <w:lvlJc w:val="left"/>
      <w:pPr>
        <w:ind w:left="7077" w:hanging="360"/>
      </w:pPr>
      <w:rPr>
        <w:rFonts w:ascii="Wingdings" w:hAnsi="Wingdings" w:hint="default"/>
      </w:rPr>
    </w:lvl>
  </w:abstractNum>
  <w:abstractNum w:abstractNumId="1" w15:restartNumberingAfterBreak="0">
    <w:nsid w:val="0BDF0D94"/>
    <w:multiLevelType w:val="hybridMultilevel"/>
    <w:tmpl w:val="49828C5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8F5"/>
    <w:multiLevelType w:val="hybridMultilevel"/>
    <w:tmpl w:val="92E61572"/>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93D1E"/>
    <w:multiLevelType w:val="hybridMultilevel"/>
    <w:tmpl w:val="95C67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F1B64"/>
    <w:multiLevelType w:val="hybridMultilevel"/>
    <w:tmpl w:val="1136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20C3F"/>
    <w:multiLevelType w:val="hybridMultilevel"/>
    <w:tmpl w:val="10D2A48E"/>
    <w:lvl w:ilvl="0" w:tplc="99724A9A">
      <w:start w:val="1"/>
      <w:numFmt w:val="bullet"/>
      <w:lvlText w:val=""/>
      <w:lvlPicBulletId w:val="0"/>
      <w:lvlJc w:val="left"/>
      <w:pPr>
        <w:ind w:left="754" w:hanging="360"/>
      </w:pPr>
      <w:rPr>
        <w:rFonts w:ascii="Symbol" w:hAnsi="Symbol" w:hint="default"/>
        <w:color w:val="auto"/>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187D177F"/>
    <w:multiLevelType w:val="hybridMultilevel"/>
    <w:tmpl w:val="217ABB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CA36DF"/>
    <w:multiLevelType w:val="hybridMultilevel"/>
    <w:tmpl w:val="86340FB8"/>
    <w:lvl w:ilvl="0" w:tplc="630C24CA">
      <w:start w:val="1"/>
      <w:numFmt w:val="bullet"/>
      <w:lvlText w:val=""/>
      <w:lvlPicBulletId w:val="1"/>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1E124E7A"/>
    <w:multiLevelType w:val="hybridMultilevel"/>
    <w:tmpl w:val="7AB83F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5974AE"/>
    <w:multiLevelType w:val="hybridMultilevel"/>
    <w:tmpl w:val="5A6C3B54"/>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930B1"/>
    <w:multiLevelType w:val="hybridMultilevel"/>
    <w:tmpl w:val="79843692"/>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F668E"/>
    <w:multiLevelType w:val="hybridMultilevel"/>
    <w:tmpl w:val="467A321E"/>
    <w:lvl w:ilvl="0" w:tplc="08090003">
      <w:start w:val="1"/>
      <w:numFmt w:val="bullet"/>
      <w:lvlText w:val="o"/>
      <w:lvlJc w:val="left"/>
      <w:pPr>
        <w:ind w:left="1033" w:hanging="360"/>
      </w:pPr>
      <w:rPr>
        <w:rFonts w:ascii="Courier New" w:hAnsi="Courier New" w:cs="Courier New"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2" w15:restartNumberingAfterBreak="0">
    <w:nsid w:val="328A2749"/>
    <w:multiLevelType w:val="hybridMultilevel"/>
    <w:tmpl w:val="D08E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15CE3"/>
    <w:multiLevelType w:val="hybridMultilevel"/>
    <w:tmpl w:val="5486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14DE0"/>
    <w:multiLevelType w:val="hybridMultilevel"/>
    <w:tmpl w:val="F56CB064"/>
    <w:lvl w:ilvl="0" w:tplc="F80CAF8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44AC7"/>
    <w:multiLevelType w:val="hybridMultilevel"/>
    <w:tmpl w:val="E0746A18"/>
    <w:lvl w:ilvl="0" w:tplc="08090003">
      <w:start w:val="1"/>
      <w:numFmt w:val="bullet"/>
      <w:lvlText w:val="o"/>
      <w:lvlJc w:val="left"/>
      <w:pPr>
        <w:ind w:left="1033" w:hanging="360"/>
      </w:pPr>
      <w:rPr>
        <w:rFonts w:ascii="Courier New" w:hAnsi="Courier New" w:cs="Courier New"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6" w15:restartNumberingAfterBreak="0">
    <w:nsid w:val="38F4199F"/>
    <w:multiLevelType w:val="hybridMultilevel"/>
    <w:tmpl w:val="3B5238B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7" w15:restartNumberingAfterBreak="0">
    <w:nsid w:val="3A297EA9"/>
    <w:multiLevelType w:val="hybridMultilevel"/>
    <w:tmpl w:val="C414AAFA"/>
    <w:lvl w:ilvl="0" w:tplc="E6AE3EA6">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CB3172"/>
    <w:multiLevelType w:val="hybridMultilevel"/>
    <w:tmpl w:val="E2A0C18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D720D"/>
    <w:multiLevelType w:val="hybridMultilevel"/>
    <w:tmpl w:val="4884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13FD0"/>
    <w:multiLevelType w:val="hybridMultilevel"/>
    <w:tmpl w:val="B70263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771803"/>
    <w:multiLevelType w:val="hybridMultilevel"/>
    <w:tmpl w:val="CD00F924"/>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5611A5"/>
    <w:multiLevelType w:val="hybridMultilevel"/>
    <w:tmpl w:val="0F1CE7F8"/>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D258E"/>
    <w:multiLevelType w:val="hybridMultilevel"/>
    <w:tmpl w:val="D3C8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F28AE"/>
    <w:multiLevelType w:val="hybridMultilevel"/>
    <w:tmpl w:val="D0F8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D76E7"/>
    <w:multiLevelType w:val="hybridMultilevel"/>
    <w:tmpl w:val="89B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6162D"/>
    <w:multiLevelType w:val="hybridMultilevel"/>
    <w:tmpl w:val="F96A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07659"/>
    <w:multiLevelType w:val="hybridMultilevel"/>
    <w:tmpl w:val="DFBE22D6"/>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D12E77"/>
    <w:multiLevelType w:val="hybridMultilevel"/>
    <w:tmpl w:val="23C248EC"/>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6753D"/>
    <w:multiLevelType w:val="hybridMultilevel"/>
    <w:tmpl w:val="0E88D2A6"/>
    <w:lvl w:ilvl="0" w:tplc="08090005">
      <w:start w:val="1"/>
      <w:numFmt w:val="bullet"/>
      <w:lvlText w:val=""/>
      <w:lvlJc w:val="left"/>
      <w:pPr>
        <w:ind w:left="1430" w:hanging="360"/>
      </w:pPr>
      <w:rPr>
        <w:rFonts w:ascii="Wingdings" w:hAnsi="Wingdings"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0" w15:restartNumberingAfterBreak="0">
    <w:nsid w:val="7B1E7617"/>
    <w:multiLevelType w:val="hybridMultilevel"/>
    <w:tmpl w:val="625AAC74"/>
    <w:lvl w:ilvl="0" w:tplc="99724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7C7C6A"/>
    <w:multiLevelType w:val="hybridMultilevel"/>
    <w:tmpl w:val="DADCBB68"/>
    <w:lvl w:ilvl="0" w:tplc="630C24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7"/>
  </w:num>
  <w:num w:numId="5">
    <w:abstractNumId w:val="12"/>
  </w:num>
  <w:num w:numId="6">
    <w:abstractNumId w:val="25"/>
  </w:num>
  <w:num w:numId="7">
    <w:abstractNumId w:val="13"/>
  </w:num>
  <w:num w:numId="8">
    <w:abstractNumId w:val="27"/>
  </w:num>
  <w:num w:numId="9">
    <w:abstractNumId w:val="18"/>
  </w:num>
  <w:num w:numId="10">
    <w:abstractNumId w:val="22"/>
  </w:num>
  <w:num w:numId="11">
    <w:abstractNumId w:val="30"/>
  </w:num>
  <w:num w:numId="12">
    <w:abstractNumId w:val="4"/>
  </w:num>
  <w:num w:numId="13">
    <w:abstractNumId w:val="1"/>
  </w:num>
  <w:num w:numId="14">
    <w:abstractNumId w:val="26"/>
  </w:num>
  <w:num w:numId="15">
    <w:abstractNumId w:val="10"/>
  </w:num>
  <w:num w:numId="16">
    <w:abstractNumId w:val="24"/>
  </w:num>
  <w:num w:numId="17">
    <w:abstractNumId w:val="16"/>
  </w:num>
  <w:num w:numId="18">
    <w:abstractNumId w:val="19"/>
  </w:num>
  <w:num w:numId="19">
    <w:abstractNumId w:val="28"/>
  </w:num>
  <w:num w:numId="20">
    <w:abstractNumId w:val="9"/>
  </w:num>
  <w:num w:numId="21">
    <w:abstractNumId w:val="31"/>
  </w:num>
  <w:num w:numId="22">
    <w:abstractNumId w:val="21"/>
  </w:num>
  <w:num w:numId="23">
    <w:abstractNumId w:val="23"/>
  </w:num>
  <w:num w:numId="24">
    <w:abstractNumId w:val="11"/>
  </w:num>
  <w:num w:numId="25">
    <w:abstractNumId w:val="0"/>
  </w:num>
  <w:num w:numId="26">
    <w:abstractNumId w:val="20"/>
  </w:num>
  <w:num w:numId="27">
    <w:abstractNumId w:val="15"/>
  </w:num>
  <w:num w:numId="28">
    <w:abstractNumId w:val="29"/>
  </w:num>
  <w:num w:numId="29">
    <w:abstractNumId w:val="17"/>
  </w:num>
  <w:num w:numId="30">
    <w:abstractNumId w:val="3"/>
  </w:num>
  <w:num w:numId="31">
    <w:abstractNumId w:val="6"/>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B2"/>
    <w:rsid w:val="00000298"/>
    <w:rsid w:val="00002329"/>
    <w:rsid w:val="00003495"/>
    <w:rsid w:val="00006143"/>
    <w:rsid w:val="00007B60"/>
    <w:rsid w:val="000115E5"/>
    <w:rsid w:val="000121A6"/>
    <w:rsid w:val="00012AD9"/>
    <w:rsid w:val="000146E0"/>
    <w:rsid w:val="000225B3"/>
    <w:rsid w:val="00023AB5"/>
    <w:rsid w:val="0002665F"/>
    <w:rsid w:val="00032DB0"/>
    <w:rsid w:val="00040947"/>
    <w:rsid w:val="0004337D"/>
    <w:rsid w:val="000516B6"/>
    <w:rsid w:val="000546AC"/>
    <w:rsid w:val="00066A94"/>
    <w:rsid w:val="00080CD4"/>
    <w:rsid w:val="0008520F"/>
    <w:rsid w:val="000857C2"/>
    <w:rsid w:val="00085E45"/>
    <w:rsid w:val="00086BEC"/>
    <w:rsid w:val="00090E38"/>
    <w:rsid w:val="000911AB"/>
    <w:rsid w:val="00097466"/>
    <w:rsid w:val="000B05A1"/>
    <w:rsid w:val="000B1B3C"/>
    <w:rsid w:val="000B1FF4"/>
    <w:rsid w:val="000B23C8"/>
    <w:rsid w:val="000B2C14"/>
    <w:rsid w:val="000B2C8D"/>
    <w:rsid w:val="000B367F"/>
    <w:rsid w:val="000B54F9"/>
    <w:rsid w:val="000C1C1A"/>
    <w:rsid w:val="000C22CE"/>
    <w:rsid w:val="000C3930"/>
    <w:rsid w:val="000C4305"/>
    <w:rsid w:val="000C6299"/>
    <w:rsid w:val="000D319C"/>
    <w:rsid w:val="000D46F2"/>
    <w:rsid w:val="000D7118"/>
    <w:rsid w:val="000D7238"/>
    <w:rsid w:val="000D74D1"/>
    <w:rsid w:val="000E1E54"/>
    <w:rsid w:val="000E3002"/>
    <w:rsid w:val="000E5F68"/>
    <w:rsid w:val="000F51C1"/>
    <w:rsid w:val="000F7AE1"/>
    <w:rsid w:val="0010054E"/>
    <w:rsid w:val="001125D3"/>
    <w:rsid w:val="001126BE"/>
    <w:rsid w:val="0011647F"/>
    <w:rsid w:val="00122C73"/>
    <w:rsid w:val="00124731"/>
    <w:rsid w:val="00130A7B"/>
    <w:rsid w:val="00133281"/>
    <w:rsid w:val="00133441"/>
    <w:rsid w:val="00137DBC"/>
    <w:rsid w:val="00141518"/>
    <w:rsid w:val="001426A1"/>
    <w:rsid w:val="00144DF1"/>
    <w:rsid w:val="00146290"/>
    <w:rsid w:val="00146A0F"/>
    <w:rsid w:val="001537A3"/>
    <w:rsid w:val="00154D90"/>
    <w:rsid w:val="00155319"/>
    <w:rsid w:val="00155E8E"/>
    <w:rsid w:val="00156503"/>
    <w:rsid w:val="001565A5"/>
    <w:rsid w:val="00161B80"/>
    <w:rsid w:val="0016202B"/>
    <w:rsid w:val="00162C97"/>
    <w:rsid w:val="00164169"/>
    <w:rsid w:val="001650B3"/>
    <w:rsid w:val="00165BBD"/>
    <w:rsid w:val="00166601"/>
    <w:rsid w:val="00166A8A"/>
    <w:rsid w:val="00171ED0"/>
    <w:rsid w:val="00174A2B"/>
    <w:rsid w:val="001761E2"/>
    <w:rsid w:val="00177DC5"/>
    <w:rsid w:val="00183FD6"/>
    <w:rsid w:val="00185760"/>
    <w:rsid w:val="00186AFF"/>
    <w:rsid w:val="0019039C"/>
    <w:rsid w:val="001911C8"/>
    <w:rsid w:val="001914F7"/>
    <w:rsid w:val="00193AC8"/>
    <w:rsid w:val="001A0F17"/>
    <w:rsid w:val="001A5D86"/>
    <w:rsid w:val="001A601B"/>
    <w:rsid w:val="001B5C44"/>
    <w:rsid w:val="001B6679"/>
    <w:rsid w:val="001C0FF9"/>
    <w:rsid w:val="001C1F7C"/>
    <w:rsid w:val="001C5DC1"/>
    <w:rsid w:val="001D02AD"/>
    <w:rsid w:val="001D1612"/>
    <w:rsid w:val="001D59E2"/>
    <w:rsid w:val="001E0358"/>
    <w:rsid w:val="001E25FA"/>
    <w:rsid w:val="001E3E11"/>
    <w:rsid w:val="001E6A2A"/>
    <w:rsid w:val="001E6E64"/>
    <w:rsid w:val="001E6F96"/>
    <w:rsid w:val="001E7232"/>
    <w:rsid w:val="001F1891"/>
    <w:rsid w:val="001F4228"/>
    <w:rsid w:val="001F6965"/>
    <w:rsid w:val="002012AA"/>
    <w:rsid w:val="00202707"/>
    <w:rsid w:val="002070DC"/>
    <w:rsid w:val="00207F6F"/>
    <w:rsid w:val="00211F66"/>
    <w:rsid w:val="002137A1"/>
    <w:rsid w:val="00226FDB"/>
    <w:rsid w:val="00231A13"/>
    <w:rsid w:val="00232CB0"/>
    <w:rsid w:val="0023470F"/>
    <w:rsid w:val="00241D64"/>
    <w:rsid w:val="00243FB0"/>
    <w:rsid w:val="00245DAA"/>
    <w:rsid w:val="0024683F"/>
    <w:rsid w:val="002470F7"/>
    <w:rsid w:val="00251D8E"/>
    <w:rsid w:val="002527A8"/>
    <w:rsid w:val="0026093A"/>
    <w:rsid w:val="00260E56"/>
    <w:rsid w:val="002614B2"/>
    <w:rsid w:val="00262767"/>
    <w:rsid w:val="00265FF4"/>
    <w:rsid w:val="00266C9B"/>
    <w:rsid w:val="00270BAC"/>
    <w:rsid w:val="00273EE9"/>
    <w:rsid w:val="002750CF"/>
    <w:rsid w:val="00276C95"/>
    <w:rsid w:val="00277183"/>
    <w:rsid w:val="00280807"/>
    <w:rsid w:val="00290316"/>
    <w:rsid w:val="00295EBA"/>
    <w:rsid w:val="00297099"/>
    <w:rsid w:val="002A13DB"/>
    <w:rsid w:val="002A32CA"/>
    <w:rsid w:val="002A4270"/>
    <w:rsid w:val="002A778E"/>
    <w:rsid w:val="002B1C28"/>
    <w:rsid w:val="002B27D7"/>
    <w:rsid w:val="002B338A"/>
    <w:rsid w:val="002B3D7B"/>
    <w:rsid w:val="002B4957"/>
    <w:rsid w:val="002C161C"/>
    <w:rsid w:val="002D1616"/>
    <w:rsid w:val="002D1FD1"/>
    <w:rsid w:val="002D42CC"/>
    <w:rsid w:val="002E0EFD"/>
    <w:rsid w:val="002E3E37"/>
    <w:rsid w:val="002E4302"/>
    <w:rsid w:val="002E6538"/>
    <w:rsid w:val="002F25F5"/>
    <w:rsid w:val="002F62AA"/>
    <w:rsid w:val="00300AFA"/>
    <w:rsid w:val="00301388"/>
    <w:rsid w:val="00302181"/>
    <w:rsid w:val="0030371B"/>
    <w:rsid w:val="00306563"/>
    <w:rsid w:val="00307953"/>
    <w:rsid w:val="00314727"/>
    <w:rsid w:val="00316DF6"/>
    <w:rsid w:val="00317F72"/>
    <w:rsid w:val="00323B6F"/>
    <w:rsid w:val="003248C5"/>
    <w:rsid w:val="00324A32"/>
    <w:rsid w:val="003263D3"/>
    <w:rsid w:val="0032787F"/>
    <w:rsid w:val="003309B5"/>
    <w:rsid w:val="00332021"/>
    <w:rsid w:val="003371EF"/>
    <w:rsid w:val="0034326A"/>
    <w:rsid w:val="00344373"/>
    <w:rsid w:val="00344AC6"/>
    <w:rsid w:val="00344E36"/>
    <w:rsid w:val="00345FDE"/>
    <w:rsid w:val="00355E7E"/>
    <w:rsid w:val="003601C8"/>
    <w:rsid w:val="00362E40"/>
    <w:rsid w:val="00362EF7"/>
    <w:rsid w:val="00364056"/>
    <w:rsid w:val="00364587"/>
    <w:rsid w:val="00372227"/>
    <w:rsid w:val="00374C5D"/>
    <w:rsid w:val="003758C3"/>
    <w:rsid w:val="00376503"/>
    <w:rsid w:val="00380012"/>
    <w:rsid w:val="00380D78"/>
    <w:rsid w:val="00380F74"/>
    <w:rsid w:val="003846EA"/>
    <w:rsid w:val="00395001"/>
    <w:rsid w:val="003978C5"/>
    <w:rsid w:val="003A1D84"/>
    <w:rsid w:val="003B023D"/>
    <w:rsid w:val="003B3AE5"/>
    <w:rsid w:val="003B72A4"/>
    <w:rsid w:val="003C1263"/>
    <w:rsid w:val="003C1415"/>
    <w:rsid w:val="003C46D4"/>
    <w:rsid w:val="003C5399"/>
    <w:rsid w:val="003C54CB"/>
    <w:rsid w:val="003C7094"/>
    <w:rsid w:val="003D5D37"/>
    <w:rsid w:val="003D60A2"/>
    <w:rsid w:val="003D61E1"/>
    <w:rsid w:val="003D7579"/>
    <w:rsid w:val="003E5240"/>
    <w:rsid w:val="003E6E96"/>
    <w:rsid w:val="003F4359"/>
    <w:rsid w:val="003F626F"/>
    <w:rsid w:val="003F639A"/>
    <w:rsid w:val="003F6B81"/>
    <w:rsid w:val="0040248A"/>
    <w:rsid w:val="00402EC3"/>
    <w:rsid w:val="0040427F"/>
    <w:rsid w:val="00411744"/>
    <w:rsid w:val="0041220B"/>
    <w:rsid w:val="0041368D"/>
    <w:rsid w:val="00413B56"/>
    <w:rsid w:val="00413CD8"/>
    <w:rsid w:val="00420E5A"/>
    <w:rsid w:val="0042606A"/>
    <w:rsid w:val="004300BE"/>
    <w:rsid w:val="00430FDD"/>
    <w:rsid w:val="0043316E"/>
    <w:rsid w:val="00433225"/>
    <w:rsid w:val="00437383"/>
    <w:rsid w:val="004428B8"/>
    <w:rsid w:val="00443124"/>
    <w:rsid w:val="00443B3B"/>
    <w:rsid w:val="00443C33"/>
    <w:rsid w:val="00445221"/>
    <w:rsid w:val="004507DC"/>
    <w:rsid w:val="00451C76"/>
    <w:rsid w:val="004543D6"/>
    <w:rsid w:val="004567B1"/>
    <w:rsid w:val="00456B19"/>
    <w:rsid w:val="00457628"/>
    <w:rsid w:val="0045778B"/>
    <w:rsid w:val="00457FB1"/>
    <w:rsid w:val="004600D8"/>
    <w:rsid w:val="00460D1F"/>
    <w:rsid w:val="0046214E"/>
    <w:rsid w:val="00462CB9"/>
    <w:rsid w:val="004667F8"/>
    <w:rsid w:val="00471CF5"/>
    <w:rsid w:val="0047496F"/>
    <w:rsid w:val="004770F3"/>
    <w:rsid w:val="0047757E"/>
    <w:rsid w:val="004776C9"/>
    <w:rsid w:val="0048281A"/>
    <w:rsid w:val="00482F8A"/>
    <w:rsid w:val="0049199A"/>
    <w:rsid w:val="004A6C38"/>
    <w:rsid w:val="004A70F7"/>
    <w:rsid w:val="004A7D4C"/>
    <w:rsid w:val="004B15D2"/>
    <w:rsid w:val="004B340E"/>
    <w:rsid w:val="004C0115"/>
    <w:rsid w:val="004C1E47"/>
    <w:rsid w:val="004C3F18"/>
    <w:rsid w:val="004C5C69"/>
    <w:rsid w:val="004D134B"/>
    <w:rsid w:val="004D17AE"/>
    <w:rsid w:val="004D1BCF"/>
    <w:rsid w:val="004D2104"/>
    <w:rsid w:val="004D4F73"/>
    <w:rsid w:val="004D5512"/>
    <w:rsid w:val="004E1758"/>
    <w:rsid w:val="004E39B9"/>
    <w:rsid w:val="004E4CE3"/>
    <w:rsid w:val="004E5398"/>
    <w:rsid w:val="004E6418"/>
    <w:rsid w:val="004F17C7"/>
    <w:rsid w:val="004F18CB"/>
    <w:rsid w:val="004F67DD"/>
    <w:rsid w:val="00505672"/>
    <w:rsid w:val="005103D0"/>
    <w:rsid w:val="005155D8"/>
    <w:rsid w:val="00515BA6"/>
    <w:rsid w:val="00515E4A"/>
    <w:rsid w:val="00516581"/>
    <w:rsid w:val="00526458"/>
    <w:rsid w:val="00530532"/>
    <w:rsid w:val="005316E5"/>
    <w:rsid w:val="00542411"/>
    <w:rsid w:val="0054463A"/>
    <w:rsid w:val="00546016"/>
    <w:rsid w:val="005468C6"/>
    <w:rsid w:val="005517A5"/>
    <w:rsid w:val="00560DCB"/>
    <w:rsid w:val="00567151"/>
    <w:rsid w:val="00570A57"/>
    <w:rsid w:val="0057245B"/>
    <w:rsid w:val="00573073"/>
    <w:rsid w:val="0057493B"/>
    <w:rsid w:val="005779D8"/>
    <w:rsid w:val="00580096"/>
    <w:rsid w:val="00580650"/>
    <w:rsid w:val="0058367E"/>
    <w:rsid w:val="005844A8"/>
    <w:rsid w:val="005919DF"/>
    <w:rsid w:val="00592D7A"/>
    <w:rsid w:val="00594491"/>
    <w:rsid w:val="00595E29"/>
    <w:rsid w:val="005973E8"/>
    <w:rsid w:val="005A006D"/>
    <w:rsid w:val="005A31A7"/>
    <w:rsid w:val="005B2118"/>
    <w:rsid w:val="005B2F30"/>
    <w:rsid w:val="005C02D6"/>
    <w:rsid w:val="005C1EF0"/>
    <w:rsid w:val="005C63A6"/>
    <w:rsid w:val="005D0671"/>
    <w:rsid w:val="005D236E"/>
    <w:rsid w:val="005D5F95"/>
    <w:rsid w:val="005D613F"/>
    <w:rsid w:val="005E5DAC"/>
    <w:rsid w:val="005E64B9"/>
    <w:rsid w:val="005F0575"/>
    <w:rsid w:val="005F1349"/>
    <w:rsid w:val="005F2FF5"/>
    <w:rsid w:val="005F5889"/>
    <w:rsid w:val="005F700C"/>
    <w:rsid w:val="006021F7"/>
    <w:rsid w:val="00605936"/>
    <w:rsid w:val="006075AB"/>
    <w:rsid w:val="00607836"/>
    <w:rsid w:val="00612FF1"/>
    <w:rsid w:val="0062294E"/>
    <w:rsid w:val="0062513A"/>
    <w:rsid w:val="00630327"/>
    <w:rsid w:val="006305FA"/>
    <w:rsid w:val="00631AB6"/>
    <w:rsid w:val="00632103"/>
    <w:rsid w:val="00634E4F"/>
    <w:rsid w:val="0063552A"/>
    <w:rsid w:val="00642707"/>
    <w:rsid w:val="00646480"/>
    <w:rsid w:val="00653761"/>
    <w:rsid w:val="006615CC"/>
    <w:rsid w:val="0066380A"/>
    <w:rsid w:val="0066536D"/>
    <w:rsid w:val="0067237E"/>
    <w:rsid w:val="00672490"/>
    <w:rsid w:val="006732AC"/>
    <w:rsid w:val="00673B42"/>
    <w:rsid w:val="0067737C"/>
    <w:rsid w:val="00677AF6"/>
    <w:rsid w:val="0068165E"/>
    <w:rsid w:val="006827E6"/>
    <w:rsid w:val="00684262"/>
    <w:rsid w:val="006844A1"/>
    <w:rsid w:val="006849FF"/>
    <w:rsid w:val="006909BC"/>
    <w:rsid w:val="00693540"/>
    <w:rsid w:val="00693F8E"/>
    <w:rsid w:val="006973E3"/>
    <w:rsid w:val="006A17D4"/>
    <w:rsid w:val="006A2500"/>
    <w:rsid w:val="006A2E09"/>
    <w:rsid w:val="006A493A"/>
    <w:rsid w:val="006A63DB"/>
    <w:rsid w:val="006A6F6E"/>
    <w:rsid w:val="006B2F9D"/>
    <w:rsid w:val="006B53E5"/>
    <w:rsid w:val="006C21DB"/>
    <w:rsid w:val="006C29B7"/>
    <w:rsid w:val="006C5742"/>
    <w:rsid w:val="006D27D8"/>
    <w:rsid w:val="006D607E"/>
    <w:rsid w:val="006D609E"/>
    <w:rsid w:val="006E00A7"/>
    <w:rsid w:val="006E3135"/>
    <w:rsid w:val="006E4E29"/>
    <w:rsid w:val="006F19ED"/>
    <w:rsid w:val="006F62CE"/>
    <w:rsid w:val="006F7355"/>
    <w:rsid w:val="00700A5D"/>
    <w:rsid w:val="00713BEF"/>
    <w:rsid w:val="0071408B"/>
    <w:rsid w:val="007145CB"/>
    <w:rsid w:val="00716ACE"/>
    <w:rsid w:val="00716ADD"/>
    <w:rsid w:val="007201F8"/>
    <w:rsid w:val="00724E01"/>
    <w:rsid w:val="007320D0"/>
    <w:rsid w:val="00733BBA"/>
    <w:rsid w:val="00733E2E"/>
    <w:rsid w:val="00736157"/>
    <w:rsid w:val="00740629"/>
    <w:rsid w:val="00741015"/>
    <w:rsid w:val="007454B8"/>
    <w:rsid w:val="00745C74"/>
    <w:rsid w:val="00746A41"/>
    <w:rsid w:val="00752635"/>
    <w:rsid w:val="0075359A"/>
    <w:rsid w:val="00760EA0"/>
    <w:rsid w:val="00765C63"/>
    <w:rsid w:val="0076709E"/>
    <w:rsid w:val="00767C13"/>
    <w:rsid w:val="007721F5"/>
    <w:rsid w:val="0077308F"/>
    <w:rsid w:val="00773DF5"/>
    <w:rsid w:val="007751FE"/>
    <w:rsid w:val="00781F25"/>
    <w:rsid w:val="007820EC"/>
    <w:rsid w:val="00782AAE"/>
    <w:rsid w:val="00787A62"/>
    <w:rsid w:val="0079108B"/>
    <w:rsid w:val="0079564E"/>
    <w:rsid w:val="007962AD"/>
    <w:rsid w:val="007A3F22"/>
    <w:rsid w:val="007A63F7"/>
    <w:rsid w:val="007A711A"/>
    <w:rsid w:val="007A7CB6"/>
    <w:rsid w:val="007B3BE1"/>
    <w:rsid w:val="007B4A94"/>
    <w:rsid w:val="007C6FD5"/>
    <w:rsid w:val="007D4E4D"/>
    <w:rsid w:val="007D6C2C"/>
    <w:rsid w:val="007E2925"/>
    <w:rsid w:val="007E3D43"/>
    <w:rsid w:val="007E52F2"/>
    <w:rsid w:val="007E663A"/>
    <w:rsid w:val="007F0F19"/>
    <w:rsid w:val="007F24C6"/>
    <w:rsid w:val="007F2B3F"/>
    <w:rsid w:val="007F374A"/>
    <w:rsid w:val="007F3A99"/>
    <w:rsid w:val="007F4BC4"/>
    <w:rsid w:val="007F4DBC"/>
    <w:rsid w:val="007F4E86"/>
    <w:rsid w:val="007F7217"/>
    <w:rsid w:val="008007FE"/>
    <w:rsid w:val="008014AA"/>
    <w:rsid w:val="00807116"/>
    <w:rsid w:val="00807C47"/>
    <w:rsid w:val="00812CF1"/>
    <w:rsid w:val="008140ED"/>
    <w:rsid w:val="00814D91"/>
    <w:rsid w:val="008228C6"/>
    <w:rsid w:val="00823450"/>
    <w:rsid w:val="0082441E"/>
    <w:rsid w:val="0082549E"/>
    <w:rsid w:val="00837560"/>
    <w:rsid w:val="00837616"/>
    <w:rsid w:val="00837BA4"/>
    <w:rsid w:val="00841C9A"/>
    <w:rsid w:val="00846743"/>
    <w:rsid w:val="00846D0D"/>
    <w:rsid w:val="00850346"/>
    <w:rsid w:val="00854FB0"/>
    <w:rsid w:val="008567FC"/>
    <w:rsid w:val="00856C59"/>
    <w:rsid w:val="008570B6"/>
    <w:rsid w:val="00861252"/>
    <w:rsid w:val="00864D3A"/>
    <w:rsid w:val="00865345"/>
    <w:rsid w:val="008656C8"/>
    <w:rsid w:val="008658CA"/>
    <w:rsid w:val="008670AD"/>
    <w:rsid w:val="00867E4F"/>
    <w:rsid w:val="00872296"/>
    <w:rsid w:val="008810A7"/>
    <w:rsid w:val="00887BA5"/>
    <w:rsid w:val="0089085A"/>
    <w:rsid w:val="0089624C"/>
    <w:rsid w:val="008976BB"/>
    <w:rsid w:val="00897B44"/>
    <w:rsid w:val="00897D86"/>
    <w:rsid w:val="008A4D8D"/>
    <w:rsid w:val="008B0FF0"/>
    <w:rsid w:val="008B5A79"/>
    <w:rsid w:val="008B7A9B"/>
    <w:rsid w:val="008C074D"/>
    <w:rsid w:val="008C4EC1"/>
    <w:rsid w:val="008D25D5"/>
    <w:rsid w:val="008D3ADF"/>
    <w:rsid w:val="008D41B4"/>
    <w:rsid w:val="008D487C"/>
    <w:rsid w:val="008D4A76"/>
    <w:rsid w:val="008D6F01"/>
    <w:rsid w:val="008D7585"/>
    <w:rsid w:val="008D7851"/>
    <w:rsid w:val="008E2D29"/>
    <w:rsid w:val="008E61BF"/>
    <w:rsid w:val="008F062E"/>
    <w:rsid w:val="008F4826"/>
    <w:rsid w:val="008F712E"/>
    <w:rsid w:val="0090101B"/>
    <w:rsid w:val="00905960"/>
    <w:rsid w:val="00915BAF"/>
    <w:rsid w:val="00915FAA"/>
    <w:rsid w:val="00923A52"/>
    <w:rsid w:val="00930109"/>
    <w:rsid w:val="00935967"/>
    <w:rsid w:val="00937CE0"/>
    <w:rsid w:val="00940C3A"/>
    <w:rsid w:val="0094135A"/>
    <w:rsid w:val="0095115D"/>
    <w:rsid w:val="00951EFB"/>
    <w:rsid w:val="00953A87"/>
    <w:rsid w:val="009569D5"/>
    <w:rsid w:val="00957EEE"/>
    <w:rsid w:val="009607F4"/>
    <w:rsid w:val="00960CBC"/>
    <w:rsid w:val="00967855"/>
    <w:rsid w:val="009933FA"/>
    <w:rsid w:val="00993448"/>
    <w:rsid w:val="00997501"/>
    <w:rsid w:val="00997B0B"/>
    <w:rsid w:val="00997F45"/>
    <w:rsid w:val="009A18C7"/>
    <w:rsid w:val="009B0D28"/>
    <w:rsid w:val="009B4B9A"/>
    <w:rsid w:val="009C21C9"/>
    <w:rsid w:val="009C2448"/>
    <w:rsid w:val="009C26B5"/>
    <w:rsid w:val="009C44D6"/>
    <w:rsid w:val="009C49E5"/>
    <w:rsid w:val="009D10D3"/>
    <w:rsid w:val="009D2725"/>
    <w:rsid w:val="009D744A"/>
    <w:rsid w:val="009E0D0E"/>
    <w:rsid w:val="009E1533"/>
    <w:rsid w:val="009F10CA"/>
    <w:rsid w:val="009F1C30"/>
    <w:rsid w:val="009F3F46"/>
    <w:rsid w:val="009F40DA"/>
    <w:rsid w:val="009F64E6"/>
    <w:rsid w:val="00A04CAC"/>
    <w:rsid w:val="00A069EC"/>
    <w:rsid w:val="00A10EF2"/>
    <w:rsid w:val="00A1564D"/>
    <w:rsid w:val="00A15E18"/>
    <w:rsid w:val="00A170AD"/>
    <w:rsid w:val="00A23496"/>
    <w:rsid w:val="00A2555A"/>
    <w:rsid w:val="00A344E0"/>
    <w:rsid w:val="00A35326"/>
    <w:rsid w:val="00A4041A"/>
    <w:rsid w:val="00A41E03"/>
    <w:rsid w:val="00A47B7C"/>
    <w:rsid w:val="00A47E2A"/>
    <w:rsid w:val="00A52A43"/>
    <w:rsid w:val="00A55F69"/>
    <w:rsid w:val="00A60DD3"/>
    <w:rsid w:val="00A61CCC"/>
    <w:rsid w:val="00A634DE"/>
    <w:rsid w:val="00A777EC"/>
    <w:rsid w:val="00A81E93"/>
    <w:rsid w:val="00A850C8"/>
    <w:rsid w:val="00A85666"/>
    <w:rsid w:val="00A96FF3"/>
    <w:rsid w:val="00AA1D05"/>
    <w:rsid w:val="00AA7AEF"/>
    <w:rsid w:val="00AC19B5"/>
    <w:rsid w:val="00AC54D0"/>
    <w:rsid w:val="00AC7FD1"/>
    <w:rsid w:val="00AD3A81"/>
    <w:rsid w:val="00AD603D"/>
    <w:rsid w:val="00AD6F10"/>
    <w:rsid w:val="00AD72CD"/>
    <w:rsid w:val="00AE0038"/>
    <w:rsid w:val="00AE08AB"/>
    <w:rsid w:val="00AE0B0B"/>
    <w:rsid w:val="00AE4385"/>
    <w:rsid w:val="00AE5950"/>
    <w:rsid w:val="00B038E2"/>
    <w:rsid w:val="00B04710"/>
    <w:rsid w:val="00B109B5"/>
    <w:rsid w:val="00B10CDD"/>
    <w:rsid w:val="00B1381A"/>
    <w:rsid w:val="00B1599F"/>
    <w:rsid w:val="00B17608"/>
    <w:rsid w:val="00B20243"/>
    <w:rsid w:val="00B20FC2"/>
    <w:rsid w:val="00B21997"/>
    <w:rsid w:val="00B21EA2"/>
    <w:rsid w:val="00B22AE3"/>
    <w:rsid w:val="00B25064"/>
    <w:rsid w:val="00B30850"/>
    <w:rsid w:val="00B30BA9"/>
    <w:rsid w:val="00B33954"/>
    <w:rsid w:val="00B34418"/>
    <w:rsid w:val="00B37E87"/>
    <w:rsid w:val="00B40EDC"/>
    <w:rsid w:val="00B42AEF"/>
    <w:rsid w:val="00B43D0D"/>
    <w:rsid w:val="00B4473E"/>
    <w:rsid w:val="00B452D0"/>
    <w:rsid w:val="00B479D2"/>
    <w:rsid w:val="00B5108B"/>
    <w:rsid w:val="00B512C3"/>
    <w:rsid w:val="00B535DD"/>
    <w:rsid w:val="00B619ED"/>
    <w:rsid w:val="00B61E75"/>
    <w:rsid w:val="00B62210"/>
    <w:rsid w:val="00B654FB"/>
    <w:rsid w:val="00B65855"/>
    <w:rsid w:val="00B658B5"/>
    <w:rsid w:val="00B65B7A"/>
    <w:rsid w:val="00B70D32"/>
    <w:rsid w:val="00B72562"/>
    <w:rsid w:val="00B7265F"/>
    <w:rsid w:val="00B745BB"/>
    <w:rsid w:val="00B75B86"/>
    <w:rsid w:val="00B76EF2"/>
    <w:rsid w:val="00B76F9B"/>
    <w:rsid w:val="00B77099"/>
    <w:rsid w:val="00B77219"/>
    <w:rsid w:val="00B77450"/>
    <w:rsid w:val="00B82142"/>
    <w:rsid w:val="00B8480C"/>
    <w:rsid w:val="00B86B75"/>
    <w:rsid w:val="00B870C5"/>
    <w:rsid w:val="00B9343A"/>
    <w:rsid w:val="00B9685F"/>
    <w:rsid w:val="00B97C37"/>
    <w:rsid w:val="00BA1D73"/>
    <w:rsid w:val="00BA44DE"/>
    <w:rsid w:val="00BA4B9C"/>
    <w:rsid w:val="00BA55DB"/>
    <w:rsid w:val="00BB0FB5"/>
    <w:rsid w:val="00BB271C"/>
    <w:rsid w:val="00BC00EC"/>
    <w:rsid w:val="00BD58D4"/>
    <w:rsid w:val="00BD67CF"/>
    <w:rsid w:val="00BE3CC7"/>
    <w:rsid w:val="00BE444E"/>
    <w:rsid w:val="00BE58B1"/>
    <w:rsid w:val="00BE733F"/>
    <w:rsid w:val="00BF1244"/>
    <w:rsid w:val="00BF2843"/>
    <w:rsid w:val="00BF7A7A"/>
    <w:rsid w:val="00C00E3C"/>
    <w:rsid w:val="00C1130D"/>
    <w:rsid w:val="00C1351B"/>
    <w:rsid w:val="00C147BC"/>
    <w:rsid w:val="00C22708"/>
    <w:rsid w:val="00C22C81"/>
    <w:rsid w:val="00C3760F"/>
    <w:rsid w:val="00C450AA"/>
    <w:rsid w:val="00C473B6"/>
    <w:rsid w:val="00C52168"/>
    <w:rsid w:val="00C52D39"/>
    <w:rsid w:val="00C53F99"/>
    <w:rsid w:val="00C54DCF"/>
    <w:rsid w:val="00C6484E"/>
    <w:rsid w:val="00C71334"/>
    <w:rsid w:val="00C7173E"/>
    <w:rsid w:val="00C745FC"/>
    <w:rsid w:val="00C82636"/>
    <w:rsid w:val="00C93A9F"/>
    <w:rsid w:val="00CA2BD4"/>
    <w:rsid w:val="00CB282A"/>
    <w:rsid w:val="00CC0C19"/>
    <w:rsid w:val="00CC1CD8"/>
    <w:rsid w:val="00CC1DC7"/>
    <w:rsid w:val="00CD1EB2"/>
    <w:rsid w:val="00CD36DB"/>
    <w:rsid w:val="00CD4883"/>
    <w:rsid w:val="00CE064E"/>
    <w:rsid w:val="00CE0D7C"/>
    <w:rsid w:val="00CE3047"/>
    <w:rsid w:val="00CE308C"/>
    <w:rsid w:val="00CE3B42"/>
    <w:rsid w:val="00CE3BF0"/>
    <w:rsid w:val="00CE6395"/>
    <w:rsid w:val="00CE6C61"/>
    <w:rsid w:val="00CF19D5"/>
    <w:rsid w:val="00CF3D11"/>
    <w:rsid w:val="00CF4174"/>
    <w:rsid w:val="00CF661C"/>
    <w:rsid w:val="00CF722F"/>
    <w:rsid w:val="00D102FA"/>
    <w:rsid w:val="00D123CC"/>
    <w:rsid w:val="00D13C03"/>
    <w:rsid w:val="00D22E50"/>
    <w:rsid w:val="00D230B0"/>
    <w:rsid w:val="00D268C7"/>
    <w:rsid w:val="00D27729"/>
    <w:rsid w:val="00D36276"/>
    <w:rsid w:val="00D416A8"/>
    <w:rsid w:val="00D44764"/>
    <w:rsid w:val="00D45A23"/>
    <w:rsid w:val="00D46E01"/>
    <w:rsid w:val="00D50D66"/>
    <w:rsid w:val="00D529DF"/>
    <w:rsid w:val="00D52DBA"/>
    <w:rsid w:val="00D54D59"/>
    <w:rsid w:val="00D5557A"/>
    <w:rsid w:val="00D55701"/>
    <w:rsid w:val="00D567CE"/>
    <w:rsid w:val="00D57201"/>
    <w:rsid w:val="00D6004F"/>
    <w:rsid w:val="00D61DC7"/>
    <w:rsid w:val="00D61E3A"/>
    <w:rsid w:val="00D66D0A"/>
    <w:rsid w:val="00D7024E"/>
    <w:rsid w:val="00D70EDA"/>
    <w:rsid w:val="00D71779"/>
    <w:rsid w:val="00D72B81"/>
    <w:rsid w:val="00D76506"/>
    <w:rsid w:val="00D801E7"/>
    <w:rsid w:val="00D81769"/>
    <w:rsid w:val="00D81F9A"/>
    <w:rsid w:val="00D842A2"/>
    <w:rsid w:val="00D94B06"/>
    <w:rsid w:val="00D95878"/>
    <w:rsid w:val="00D964C1"/>
    <w:rsid w:val="00DA3503"/>
    <w:rsid w:val="00DA46FA"/>
    <w:rsid w:val="00DA6232"/>
    <w:rsid w:val="00DA676C"/>
    <w:rsid w:val="00DA6EE5"/>
    <w:rsid w:val="00DB04EB"/>
    <w:rsid w:val="00DB069B"/>
    <w:rsid w:val="00DB1A02"/>
    <w:rsid w:val="00DB1CD1"/>
    <w:rsid w:val="00DB1FE2"/>
    <w:rsid w:val="00DB4CF2"/>
    <w:rsid w:val="00DC0C03"/>
    <w:rsid w:val="00DD4022"/>
    <w:rsid w:val="00DD593E"/>
    <w:rsid w:val="00DD64C8"/>
    <w:rsid w:val="00DD75B6"/>
    <w:rsid w:val="00DE173E"/>
    <w:rsid w:val="00DE4460"/>
    <w:rsid w:val="00DE5036"/>
    <w:rsid w:val="00DF0E86"/>
    <w:rsid w:val="00DF63B9"/>
    <w:rsid w:val="00DF762E"/>
    <w:rsid w:val="00E01FE0"/>
    <w:rsid w:val="00E02C95"/>
    <w:rsid w:val="00E05124"/>
    <w:rsid w:val="00E10D84"/>
    <w:rsid w:val="00E11FCA"/>
    <w:rsid w:val="00E1222F"/>
    <w:rsid w:val="00E135B2"/>
    <w:rsid w:val="00E13C11"/>
    <w:rsid w:val="00E13D61"/>
    <w:rsid w:val="00E14389"/>
    <w:rsid w:val="00E14B84"/>
    <w:rsid w:val="00E21424"/>
    <w:rsid w:val="00E237A3"/>
    <w:rsid w:val="00E2432F"/>
    <w:rsid w:val="00E30B52"/>
    <w:rsid w:val="00E324F0"/>
    <w:rsid w:val="00E32B1F"/>
    <w:rsid w:val="00E377A1"/>
    <w:rsid w:val="00E40140"/>
    <w:rsid w:val="00E455DE"/>
    <w:rsid w:val="00E45D1C"/>
    <w:rsid w:val="00E46C49"/>
    <w:rsid w:val="00E52296"/>
    <w:rsid w:val="00E53996"/>
    <w:rsid w:val="00E57A51"/>
    <w:rsid w:val="00E60126"/>
    <w:rsid w:val="00E60BD7"/>
    <w:rsid w:val="00E6787D"/>
    <w:rsid w:val="00E67AE4"/>
    <w:rsid w:val="00E74DEE"/>
    <w:rsid w:val="00E75167"/>
    <w:rsid w:val="00E8165E"/>
    <w:rsid w:val="00E86FBF"/>
    <w:rsid w:val="00E872E9"/>
    <w:rsid w:val="00E91140"/>
    <w:rsid w:val="00E923CD"/>
    <w:rsid w:val="00E9260F"/>
    <w:rsid w:val="00E93D04"/>
    <w:rsid w:val="00E95BA3"/>
    <w:rsid w:val="00E97C79"/>
    <w:rsid w:val="00EA5BA0"/>
    <w:rsid w:val="00EA773C"/>
    <w:rsid w:val="00EB0366"/>
    <w:rsid w:val="00EB4FED"/>
    <w:rsid w:val="00EB6CB6"/>
    <w:rsid w:val="00EC06FB"/>
    <w:rsid w:val="00EC4B44"/>
    <w:rsid w:val="00EC623C"/>
    <w:rsid w:val="00ED13AC"/>
    <w:rsid w:val="00ED1747"/>
    <w:rsid w:val="00ED246B"/>
    <w:rsid w:val="00ED3588"/>
    <w:rsid w:val="00ED5CFF"/>
    <w:rsid w:val="00EE07BC"/>
    <w:rsid w:val="00EE082A"/>
    <w:rsid w:val="00EE0E97"/>
    <w:rsid w:val="00EE188C"/>
    <w:rsid w:val="00EE1D11"/>
    <w:rsid w:val="00EE4A3B"/>
    <w:rsid w:val="00EE6694"/>
    <w:rsid w:val="00EE71B0"/>
    <w:rsid w:val="00EF1AC3"/>
    <w:rsid w:val="00EF2FAE"/>
    <w:rsid w:val="00EF41F9"/>
    <w:rsid w:val="00F00036"/>
    <w:rsid w:val="00F0328C"/>
    <w:rsid w:val="00F04C0A"/>
    <w:rsid w:val="00F05F25"/>
    <w:rsid w:val="00F122C1"/>
    <w:rsid w:val="00F1238B"/>
    <w:rsid w:val="00F13BE9"/>
    <w:rsid w:val="00F14C3B"/>
    <w:rsid w:val="00F24B2B"/>
    <w:rsid w:val="00F268E0"/>
    <w:rsid w:val="00F27AF6"/>
    <w:rsid w:val="00F33604"/>
    <w:rsid w:val="00F35F8F"/>
    <w:rsid w:val="00F43C7F"/>
    <w:rsid w:val="00F50855"/>
    <w:rsid w:val="00F53587"/>
    <w:rsid w:val="00F56CB7"/>
    <w:rsid w:val="00F60DF6"/>
    <w:rsid w:val="00F650D4"/>
    <w:rsid w:val="00F670AA"/>
    <w:rsid w:val="00F70031"/>
    <w:rsid w:val="00F73A81"/>
    <w:rsid w:val="00F745AC"/>
    <w:rsid w:val="00F758C3"/>
    <w:rsid w:val="00F76BBE"/>
    <w:rsid w:val="00F834C8"/>
    <w:rsid w:val="00F84744"/>
    <w:rsid w:val="00F85E4B"/>
    <w:rsid w:val="00F907A1"/>
    <w:rsid w:val="00F92607"/>
    <w:rsid w:val="00F9493B"/>
    <w:rsid w:val="00F95474"/>
    <w:rsid w:val="00F96A9C"/>
    <w:rsid w:val="00FA05B1"/>
    <w:rsid w:val="00FA09C5"/>
    <w:rsid w:val="00FB1C15"/>
    <w:rsid w:val="00FB59CA"/>
    <w:rsid w:val="00FC300B"/>
    <w:rsid w:val="00FC3B0F"/>
    <w:rsid w:val="00FC6591"/>
    <w:rsid w:val="00FC6A82"/>
    <w:rsid w:val="00FC7691"/>
    <w:rsid w:val="00FC78C0"/>
    <w:rsid w:val="00FD1729"/>
    <w:rsid w:val="00FD36A8"/>
    <w:rsid w:val="00FD3CEA"/>
    <w:rsid w:val="00FD6274"/>
    <w:rsid w:val="00FE024D"/>
    <w:rsid w:val="00FE3C0E"/>
    <w:rsid w:val="00FE50E4"/>
    <w:rsid w:val="00FE5E2E"/>
    <w:rsid w:val="00FF00B3"/>
    <w:rsid w:val="00FF15A3"/>
    <w:rsid w:val="00FF17F9"/>
    <w:rsid w:val="00FF1ABE"/>
    <w:rsid w:val="00FF6350"/>
    <w:rsid w:val="00FF6F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38B72"/>
  <w15:docId w15:val="{77ED7C06-B2F3-4ACB-A3B2-EB3DE5FB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2635"/>
    <w:pPr>
      <w:ind w:left="720"/>
      <w:contextualSpacing/>
    </w:pPr>
  </w:style>
  <w:style w:type="paragraph" w:styleId="Header">
    <w:name w:val="header"/>
    <w:basedOn w:val="Normal"/>
    <w:link w:val="HeaderChar"/>
    <w:uiPriority w:val="99"/>
    <w:unhideWhenUsed/>
    <w:rsid w:val="00362E40"/>
    <w:pPr>
      <w:tabs>
        <w:tab w:val="center" w:pos="4513"/>
        <w:tab w:val="right" w:pos="9026"/>
      </w:tabs>
    </w:pPr>
  </w:style>
  <w:style w:type="character" w:customStyle="1" w:styleId="HeaderChar">
    <w:name w:val="Header Char"/>
    <w:link w:val="Header"/>
    <w:uiPriority w:val="99"/>
    <w:rsid w:val="00362E40"/>
    <w:rPr>
      <w:sz w:val="22"/>
      <w:szCs w:val="22"/>
      <w:lang w:eastAsia="en-US"/>
    </w:rPr>
  </w:style>
  <w:style w:type="paragraph" w:styleId="Footer">
    <w:name w:val="footer"/>
    <w:basedOn w:val="Normal"/>
    <w:link w:val="FooterChar"/>
    <w:uiPriority w:val="99"/>
    <w:unhideWhenUsed/>
    <w:rsid w:val="00362E40"/>
    <w:pPr>
      <w:tabs>
        <w:tab w:val="center" w:pos="4513"/>
        <w:tab w:val="right" w:pos="9026"/>
      </w:tabs>
    </w:pPr>
  </w:style>
  <w:style w:type="character" w:customStyle="1" w:styleId="FooterChar">
    <w:name w:val="Footer Char"/>
    <w:link w:val="Footer"/>
    <w:uiPriority w:val="99"/>
    <w:rsid w:val="00362E40"/>
    <w:rPr>
      <w:sz w:val="22"/>
      <w:szCs w:val="22"/>
      <w:lang w:eastAsia="en-US"/>
    </w:rPr>
  </w:style>
  <w:style w:type="paragraph" w:styleId="BalloonText">
    <w:name w:val="Balloon Text"/>
    <w:basedOn w:val="Normal"/>
    <w:link w:val="BalloonTextChar"/>
    <w:uiPriority w:val="99"/>
    <w:semiHidden/>
    <w:unhideWhenUsed/>
    <w:rsid w:val="0040248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248A"/>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40248A"/>
    <w:rPr>
      <w:sz w:val="18"/>
      <w:szCs w:val="18"/>
    </w:rPr>
  </w:style>
  <w:style w:type="paragraph" w:styleId="CommentText">
    <w:name w:val="annotation text"/>
    <w:basedOn w:val="Normal"/>
    <w:link w:val="CommentTextChar"/>
    <w:uiPriority w:val="99"/>
    <w:semiHidden/>
    <w:unhideWhenUsed/>
    <w:rsid w:val="0040248A"/>
    <w:pPr>
      <w:spacing w:line="240" w:lineRule="auto"/>
    </w:pPr>
    <w:rPr>
      <w:sz w:val="24"/>
      <w:szCs w:val="24"/>
    </w:rPr>
  </w:style>
  <w:style w:type="character" w:customStyle="1" w:styleId="CommentTextChar">
    <w:name w:val="Comment Text Char"/>
    <w:basedOn w:val="DefaultParagraphFont"/>
    <w:link w:val="CommentText"/>
    <w:uiPriority w:val="99"/>
    <w:semiHidden/>
    <w:rsid w:val="0040248A"/>
    <w:rPr>
      <w:sz w:val="24"/>
      <w:szCs w:val="24"/>
      <w:lang w:eastAsia="en-US"/>
    </w:rPr>
  </w:style>
  <w:style w:type="paragraph" w:styleId="CommentSubject">
    <w:name w:val="annotation subject"/>
    <w:basedOn w:val="CommentText"/>
    <w:next w:val="CommentText"/>
    <w:link w:val="CommentSubjectChar"/>
    <w:uiPriority w:val="99"/>
    <w:semiHidden/>
    <w:unhideWhenUsed/>
    <w:rsid w:val="0040248A"/>
    <w:rPr>
      <w:b/>
      <w:bCs/>
      <w:sz w:val="20"/>
      <w:szCs w:val="20"/>
    </w:rPr>
  </w:style>
  <w:style w:type="character" w:customStyle="1" w:styleId="CommentSubjectChar">
    <w:name w:val="Comment Subject Char"/>
    <w:basedOn w:val="CommentTextChar"/>
    <w:link w:val="CommentSubject"/>
    <w:uiPriority w:val="99"/>
    <w:semiHidden/>
    <w:rsid w:val="0040248A"/>
    <w:rPr>
      <w:b/>
      <w:bCs/>
      <w:sz w:val="24"/>
      <w:szCs w:val="24"/>
      <w:lang w:eastAsia="en-US"/>
    </w:rPr>
  </w:style>
  <w:style w:type="character" w:styleId="Emphasis">
    <w:name w:val="Emphasis"/>
    <w:basedOn w:val="DefaultParagraphFont"/>
    <w:uiPriority w:val="20"/>
    <w:qFormat/>
    <w:rsid w:val="008B7A9B"/>
    <w:rPr>
      <w:i/>
      <w:iCs/>
    </w:rPr>
  </w:style>
  <w:style w:type="paragraph" w:customStyle="1" w:styleId="TableParagraph">
    <w:name w:val="Table Paragraph"/>
    <w:basedOn w:val="Normal"/>
    <w:uiPriority w:val="1"/>
    <w:qFormat/>
    <w:rsid w:val="0026093A"/>
    <w:pPr>
      <w:widowControl w:val="0"/>
      <w:spacing w:after="0"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DA6EE5"/>
    <w:pPr>
      <w:spacing w:after="0" w:line="240" w:lineRule="auto"/>
    </w:pPr>
    <w:rPr>
      <w:rFonts w:ascii="Times New Roman" w:eastAsiaTheme="minorHAnsi" w:hAnsi="Times New Roman"/>
      <w:sz w:val="24"/>
      <w:szCs w:val="24"/>
      <w:lang w:eastAsia="en-GB"/>
    </w:rPr>
  </w:style>
  <w:style w:type="paragraph" w:styleId="NoSpacing">
    <w:name w:val="No Spacing"/>
    <w:uiPriority w:val="1"/>
    <w:qFormat/>
    <w:rsid w:val="009F10CA"/>
    <w:rPr>
      <w:sz w:val="22"/>
      <w:szCs w:val="22"/>
      <w:lang w:eastAsia="en-US"/>
    </w:rPr>
  </w:style>
  <w:style w:type="character" w:styleId="Hyperlink">
    <w:name w:val="Hyperlink"/>
    <w:basedOn w:val="DefaultParagraphFont"/>
    <w:uiPriority w:val="99"/>
    <w:unhideWhenUsed/>
    <w:rsid w:val="00146290"/>
    <w:rPr>
      <w:color w:val="0563C1" w:themeColor="hyperlink"/>
      <w:u w:val="single"/>
    </w:rPr>
  </w:style>
  <w:style w:type="paragraph" w:customStyle="1" w:styleId="Default">
    <w:name w:val="Default"/>
    <w:rsid w:val="0014629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3686">
      <w:bodyDiv w:val="1"/>
      <w:marLeft w:val="0"/>
      <w:marRight w:val="0"/>
      <w:marTop w:val="0"/>
      <w:marBottom w:val="0"/>
      <w:divBdr>
        <w:top w:val="none" w:sz="0" w:space="0" w:color="auto"/>
        <w:left w:val="none" w:sz="0" w:space="0" w:color="auto"/>
        <w:bottom w:val="none" w:sz="0" w:space="0" w:color="auto"/>
        <w:right w:val="none" w:sz="0" w:space="0" w:color="auto"/>
      </w:divBdr>
    </w:div>
    <w:div w:id="172308991">
      <w:bodyDiv w:val="1"/>
      <w:marLeft w:val="0"/>
      <w:marRight w:val="0"/>
      <w:marTop w:val="0"/>
      <w:marBottom w:val="0"/>
      <w:divBdr>
        <w:top w:val="none" w:sz="0" w:space="0" w:color="auto"/>
        <w:left w:val="none" w:sz="0" w:space="0" w:color="auto"/>
        <w:bottom w:val="none" w:sz="0" w:space="0" w:color="auto"/>
        <w:right w:val="none" w:sz="0" w:space="0" w:color="auto"/>
      </w:divBdr>
    </w:div>
    <w:div w:id="453331784">
      <w:bodyDiv w:val="1"/>
      <w:marLeft w:val="0"/>
      <w:marRight w:val="0"/>
      <w:marTop w:val="0"/>
      <w:marBottom w:val="0"/>
      <w:divBdr>
        <w:top w:val="none" w:sz="0" w:space="0" w:color="auto"/>
        <w:left w:val="none" w:sz="0" w:space="0" w:color="auto"/>
        <w:bottom w:val="none" w:sz="0" w:space="0" w:color="auto"/>
        <w:right w:val="none" w:sz="0" w:space="0" w:color="auto"/>
      </w:divBdr>
    </w:div>
    <w:div w:id="654379604">
      <w:bodyDiv w:val="1"/>
      <w:marLeft w:val="0"/>
      <w:marRight w:val="0"/>
      <w:marTop w:val="0"/>
      <w:marBottom w:val="0"/>
      <w:divBdr>
        <w:top w:val="none" w:sz="0" w:space="0" w:color="auto"/>
        <w:left w:val="none" w:sz="0" w:space="0" w:color="auto"/>
        <w:bottom w:val="none" w:sz="0" w:space="0" w:color="auto"/>
        <w:right w:val="none" w:sz="0" w:space="0" w:color="auto"/>
      </w:divBdr>
    </w:div>
    <w:div w:id="965967665">
      <w:bodyDiv w:val="1"/>
      <w:marLeft w:val="0"/>
      <w:marRight w:val="0"/>
      <w:marTop w:val="0"/>
      <w:marBottom w:val="0"/>
      <w:divBdr>
        <w:top w:val="none" w:sz="0" w:space="0" w:color="auto"/>
        <w:left w:val="none" w:sz="0" w:space="0" w:color="auto"/>
        <w:bottom w:val="none" w:sz="0" w:space="0" w:color="auto"/>
        <w:right w:val="none" w:sz="0" w:space="0" w:color="auto"/>
      </w:divBdr>
    </w:div>
    <w:div w:id="1038776304">
      <w:bodyDiv w:val="1"/>
      <w:marLeft w:val="0"/>
      <w:marRight w:val="0"/>
      <w:marTop w:val="0"/>
      <w:marBottom w:val="0"/>
      <w:divBdr>
        <w:top w:val="none" w:sz="0" w:space="0" w:color="auto"/>
        <w:left w:val="none" w:sz="0" w:space="0" w:color="auto"/>
        <w:bottom w:val="none" w:sz="0" w:space="0" w:color="auto"/>
        <w:right w:val="none" w:sz="0" w:space="0" w:color="auto"/>
      </w:divBdr>
    </w:div>
    <w:div w:id="1055422946">
      <w:bodyDiv w:val="1"/>
      <w:marLeft w:val="0"/>
      <w:marRight w:val="0"/>
      <w:marTop w:val="0"/>
      <w:marBottom w:val="0"/>
      <w:divBdr>
        <w:top w:val="none" w:sz="0" w:space="0" w:color="auto"/>
        <w:left w:val="none" w:sz="0" w:space="0" w:color="auto"/>
        <w:bottom w:val="none" w:sz="0" w:space="0" w:color="auto"/>
        <w:right w:val="none" w:sz="0" w:space="0" w:color="auto"/>
      </w:divBdr>
    </w:div>
    <w:div w:id="1156842821">
      <w:bodyDiv w:val="1"/>
      <w:marLeft w:val="0"/>
      <w:marRight w:val="0"/>
      <w:marTop w:val="0"/>
      <w:marBottom w:val="0"/>
      <w:divBdr>
        <w:top w:val="none" w:sz="0" w:space="0" w:color="auto"/>
        <w:left w:val="none" w:sz="0" w:space="0" w:color="auto"/>
        <w:bottom w:val="none" w:sz="0" w:space="0" w:color="auto"/>
        <w:right w:val="none" w:sz="0" w:space="0" w:color="auto"/>
      </w:divBdr>
    </w:div>
    <w:div w:id="1210146320">
      <w:bodyDiv w:val="1"/>
      <w:marLeft w:val="0"/>
      <w:marRight w:val="0"/>
      <w:marTop w:val="0"/>
      <w:marBottom w:val="0"/>
      <w:divBdr>
        <w:top w:val="none" w:sz="0" w:space="0" w:color="auto"/>
        <w:left w:val="none" w:sz="0" w:space="0" w:color="auto"/>
        <w:bottom w:val="none" w:sz="0" w:space="0" w:color="auto"/>
        <w:right w:val="none" w:sz="0" w:space="0" w:color="auto"/>
      </w:divBdr>
    </w:div>
    <w:div w:id="1300309623">
      <w:bodyDiv w:val="1"/>
      <w:marLeft w:val="0"/>
      <w:marRight w:val="0"/>
      <w:marTop w:val="0"/>
      <w:marBottom w:val="0"/>
      <w:divBdr>
        <w:top w:val="none" w:sz="0" w:space="0" w:color="auto"/>
        <w:left w:val="none" w:sz="0" w:space="0" w:color="auto"/>
        <w:bottom w:val="none" w:sz="0" w:space="0" w:color="auto"/>
        <w:right w:val="none" w:sz="0" w:space="0" w:color="auto"/>
      </w:divBdr>
    </w:div>
    <w:div w:id="1319964711">
      <w:bodyDiv w:val="1"/>
      <w:marLeft w:val="0"/>
      <w:marRight w:val="0"/>
      <w:marTop w:val="0"/>
      <w:marBottom w:val="0"/>
      <w:divBdr>
        <w:top w:val="none" w:sz="0" w:space="0" w:color="auto"/>
        <w:left w:val="none" w:sz="0" w:space="0" w:color="auto"/>
        <w:bottom w:val="none" w:sz="0" w:space="0" w:color="auto"/>
        <w:right w:val="none" w:sz="0" w:space="0" w:color="auto"/>
      </w:divBdr>
    </w:div>
    <w:div w:id="1744795778">
      <w:bodyDiv w:val="1"/>
      <w:marLeft w:val="0"/>
      <w:marRight w:val="0"/>
      <w:marTop w:val="0"/>
      <w:marBottom w:val="0"/>
      <w:divBdr>
        <w:top w:val="none" w:sz="0" w:space="0" w:color="auto"/>
        <w:left w:val="none" w:sz="0" w:space="0" w:color="auto"/>
        <w:bottom w:val="none" w:sz="0" w:space="0" w:color="auto"/>
        <w:right w:val="none" w:sz="0" w:space="0" w:color="auto"/>
      </w:divBdr>
    </w:div>
    <w:div w:id="186601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Documents\Custom%20Office%20Templates\Board%20Meeting%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DC7B-A8F0-481B-A4BC-02EA37BD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Board Meeting Minutes Template</Template>
  <TotalTime>1</TotalTime>
  <Pages>8</Pages>
  <Words>2734</Words>
  <Characters>15587</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dc:creator>
  <cp:keywords/>
  <dc:description/>
  <cp:lastModifiedBy>Lisa Sian</cp:lastModifiedBy>
  <cp:revision>2</cp:revision>
  <cp:lastPrinted>2017-11-06T09:48:00Z</cp:lastPrinted>
  <dcterms:created xsi:type="dcterms:W3CDTF">2017-11-23T17:30:00Z</dcterms:created>
  <dcterms:modified xsi:type="dcterms:W3CDTF">2017-11-23T17:30:00Z</dcterms:modified>
</cp:coreProperties>
</file>