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107" w:tblpY="1546"/>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5"/>
        <w:gridCol w:w="1452"/>
        <w:gridCol w:w="1492"/>
        <w:gridCol w:w="1308"/>
        <w:gridCol w:w="2801"/>
        <w:gridCol w:w="919"/>
        <w:gridCol w:w="851"/>
        <w:gridCol w:w="963"/>
      </w:tblGrid>
      <w:tr w:rsidR="007320D0" w:rsidRPr="00395001" w14:paraId="75DC3F98" w14:textId="77777777" w:rsidTr="00166A8A">
        <w:trPr>
          <w:trHeight w:val="274"/>
        </w:trPr>
        <w:tc>
          <w:tcPr>
            <w:tcW w:w="1095" w:type="dxa"/>
            <w:shd w:val="clear" w:color="auto" w:fill="auto"/>
          </w:tcPr>
          <w:p w14:paraId="7EFD9C3C" w14:textId="77777777" w:rsidR="007320D0" w:rsidRPr="00395001" w:rsidRDefault="007320D0" w:rsidP="00270BAC">
            <w:pPr>
              <w:spacing w:after="0" w:line="240" w:lineRule="auto"/>
              <w:rPr>
                <w:b/>
              </w:rPr>
            </w:pPr>
            <w:r w:rsidRPr="00395001">
              <w:rPr>
                <w:b/>
              </w:rPr>
              <w:t>Date:</w:t>
            </w:r>
          </w:p>
        </w:tc>
        <w:tc>
          <w:tcPr>
            <w:tcW w:w="2944" w:type="dxa"/>
            <w:gridSpan w:val="2"/>
            <w:shd w:val="clear" w:color="auto" w:fill="auto"/>
          </w:tcPr>
          <w:p w14:paraId="625FA281" w14:textId="77777777" w:rsidR="007320D0" w:rsidRPr="00395001" w:rsidRDefault="008D25D5" w:rsidP="009C44D6">
            <w:pPr>
              <w:spacing w:after="0" w:line="240" w:lineRule="auto"/>
            </w:pPr>
            <w:r>
              <w:t>Tuesday 25</w:t>
            </w:r>
            <w:r w:rsidRPr="008D25D5">
              <w:rPr>
                <w:vertAlign w:val="superscript"/>
              </w:rPr>
              <w:t>th</w:t>
            </w:r>
            <w:r>
              <w:t xml:space="preserve"> April</w:t>
            </w:r>
            <w:r w:rsidR="00E10D84">
              <w:t xml:space="preserve"> 2017</w:t>
            </w:r>
          </w:p>
        </w:tc>
        <w:tc>
          <w:tcPr>
            <w:tcW w:w="1308" w:type="dxa"/>
            <w:shd w:val="clear" w:color="auto" w:fill="auto"/>
          </w:tcPr>
          <w:p w14:paraId="09EA20AF" w14:textId="77777777" w:rsidR="007320D0" w:rsidRPr="00395001" w:rsidRDefault="007320D0" w:rsidP="00270BAC">
            <w:pPr>
              <w:spacing w:after="0" w:line="240" w:lineRule="auto"/>
              <w:rPr>
                <w:b/>
              </w:rPr>
            </w:pPr>
            <w:r w:rsidRPr="00395001">
              <w:rPr>
                <w:b/>
              </w:rPr>
              <w:t>Location:</w:t>
            </w:r>
          </w:p>
        </w:tc>
        <w:tc>
          <w:tcPr>
            <w:tcW w:w="2801" w:type="dxa"/>
            <w:shd w:val="clear" w:color="auto" w:fill="auto"/>
          </w:tcPr>
          <w:p w14:paraId="75F489AD" w14:textId="77777777" w:rsidR="007320D0" w:rsidRDefault="008D25D5" w:rsidP="00270BAC">
            <w:pPr>
              <w:spacing w:after="0" w:line="240" w:lineRule="auto"/>
            </w:pPr>
            <w:r>
              <w:t>Hythe Centre, Staines</w:t>
            </w:r>
          </w:p>
          <w:p w14:paraId="4152A337" w14:textId="77777777" w:rsidR="008D25D5" w:rsidRPr="00395001" w:rsidRDefault="008D25D5" w:rsidP="00270BAC">
            <w:pPr>
              <w:spacing w:after="0" w:line="240" w:lineRule="auto"/>
            </w:pPr>
          </w:p>
        </w:tc>
        <w:tc>
          <w:tcPr>
            <w:tcW w:w="919" w:type="dxa"/>
            <w:shd w:val="clear" w:color="auto" w:fill="auto"/>
          </w:tcPr>
          <w:p w14:paraId="1A4C4814" w14:textId="77777777" w:rsidR="007320D0" w:rsidRPr="007320D0" w:rsidRDefault="007320D0" w:rsidP="00270BAC">
            <w:pPr>
              <w:spacing w:after="0" w:line="240" w:lineRule="auto"/>
              <w:rPr>
                <w:b/>
              </w:rPr>
            </w:pPr>
            <w:r w:rsidRPr="007320D0">
              <w:rPr>
                <w:b/>
              </w:rPr>
              <w:t>Time:</w:t>
            </w:r>
          </w:p>
        </w:tc>
        <w:tc>
          <w:tcPr>
            <w:tcW w:w="1814" w:type="dxa"/>
            <w:gridSpan w:val="2"/>
            <w:shd w:val="clear" w:color="auto" w:fill="auto"/>
          </w:tcPr>
          <w:p w14:paraId="7B75EB99" w14:textId="77777777" w:rsidR="007320D0" w:rsidRPr="00395001" w:rsidRDefault="00380D78" w:rsidP="008D25D5">
            <w:pPr>
              <w:spacing w:after="0" w:line="240" w:lineRule="auto"/>
            </w:pPr>
            <w:r>
              <w:t xml:space="preserve">2pm – </w:t>
            </w:r>
            <w:r w:rsidR="008D25D5">
              <w:t>4</w:t>
            </w:r>
            <w:r w:rsidR="00E10D84">
              <w:t>.30pm</w:t>
            </w:r>
          </w:p>
        </w:tc>
      </w:tr>
      <w:tr w:rsidR="00295EBA" w:rsidRPr="00395001" w14:paraId="1EF4E99A" w14:textId="77777777" w:rsidTr="00270BAC">
        <w:trPr>
          <w:trHeight w:val="394"/>
        </w:trPr>
        <w:tc>
          <w:tcPr>
            <w:tcW w:w="10881" w:type="dxa"/>
            <w:gridSpan w:val="8"/>
            <w:shd w:val="clear" w:color="auto" w:fill="auto"/>
          </w:tcPr>
          <w:p w14:paraId="1D80A388" w14:textId="77777777" w:rsidR="00752635" w:rsidRPr="00B654FB" w:rsidRDefault="00752635" w:rsidP="008C4EC1">
            <w:pPr>
              <w:spacing w:after="0" w:line="240" w:lineRule="auto"/>
              <w:rPr>
                <w:rFonts w:asciiTheme="minorHAnsi" w:hAnsiTheme="minorHAnsi"/>
                <w:sz w:val="20"/>
              </w:rPr>
            </w:pPr>
            <w:r w:rsidRPr="004C5C69">
              <w:rPr>
                <w:rFonts w:asciiTheme="minorHAnsi" w:hAnsiTheme="minorHAnsi"/>
                <w:b/>
              </w:rPr>
              <w:t>Present</w:t>
            </w:r>
            <w:r w:rsidRPr="004C5C69">
              <w:rPr>
                <w:rFonts w:asciiTheme="minorHAnsi" w:hAnsiTheme="minorHAnsi"/>
              </w:rPr>
              <w:t>:</w:t>
            </w:r>
            <w:r w:rsidR="00EE07BC" w:rsidRPr="004C5C69">
              <w:rPr>
                <w:rFonts w:asciiTheme="minorHAnsi" w:hAnsiTheme="minorHAnsi"/>
              </w:rPr>
              <w:t xml:space="preserve"> </w:t>
            </w:r>
            <w:r w:rsidR="00E135B2" w:rsidRPr="004C5C69">
              <w:rPr>
                <w:rFonts w:asciiTheme="minorHAnsi" w:hAnsiTheme="minorHAnsi"/>
              </w:rPr>
              <w:t xml:space="preserve"> Peter Gordon (PG), Jason </w:t>
            </w:r>
            <w:r w:rsidR="002F25F5" w:rsidRPr="004C5C69">
              <w:rPr>
                <w:rFonts w:asciiTheme="minorHAnsi" w:hAnsiTheme="minorHAnsi"/>
              </w:rPr>
              <w:t xml:space="preserve">Davies (JD), </w:t>
            </w:r>
            <w:r w:rsidR="00ED13AC" w:rsidRPr="004C5C69">
              <w:rPr>
                <w:rFonts w:asciiTheme="minorHAnsi" w:hAnsiTheme="minorHAnsi"/>
              </w:rPr>
              <w:t xml:space="preserve">Laurence Oates (LO), </w:t>
            </w:r>
            <w:r w:rsidR="008D25D5">
              <w:rPr>
                <w:rFonts w:asciiTheme="minorHAnsi" w:hAnsiTheme="minorHAnsi"/>
              </w:rPr>
              <w:t xml:space="preserve">Deborah Mechaneck (DM), </w:t>
            </w:r>
          </w:p>
          <w:p w14:paraId="6B0E4EE0" w14:textId="77777777" w:rsidR="008C4EC1" w:rsidRPr="00395001" w:rsidRDefault="008C4EC1" w:rsidP="008C4EC1">
            <w:pPr>
              <w:spacing w:after="0" w:line="240" w:lineRule="auto"/>
            </w:pPr>
          </w:p>
        </w:tc>
      </w:tr>
      <w:tr w:rsidR="00295EBA" w:rsidRPr="00395001" w14:paraId="4A76AABF" w14:textId="77777777" w:rsidTr="00270BAC">
        <w:trPr>
          <w:trHeight w:val="372"/>
        </w:trPr>
        <w:tc>
          <w:tcPr>
            <w:tcW w:w="10881" w:type="dxa"/>
            <w:gridSpan w:val="8"/>
            <w:shd w:val="clear" w:color="auto" w:fill="auto"/>
          </w:tcPr>
          <w:p w14:paraId="34B28719" w14:textId="77777777" w:rsidR="00752635" w:rsidRDefault="005844A8" w:rsidP="008D25D5">
            <w:pPr>
              <w:spacing w:after="0" w:line="240" w:lineRule="auto"/>
              <w:rPr>
                <w:rFonts w:asciiTheme="minorHAnsi" w:hAnsiTheme="minorHAnsi"/>
              </w:rPr>
            </w:pPr>
            <w:r w:rsidRPr="005844A8">
              <w:rPr>
                <w:b/>
              </w:rPr>
              <w:t>Apologies</w:t>
            </w:r>
            <w:r>
              <w:t xml:space="preserve">: </w:t>
            </w:r>
            <w:r w:rsidR="00E135B2">
              <w:t xml:space="preserve"> </w:t>
            </w:r>
            <w:r w:rsidR="00E01FE0">
              <w:rPr>
                <w:rFonts w:asciiTheme="minorHAnsi" w:hAnsiTheme="minorHAnsi"/>
              </w:rPr>
              <w:t xml:space="preserve"> </w:t>
            </w:r>
            <w:r w:rsidR="003758C3">
              <w:rPr>
                <w:rFonts w:asciiTheme="minorHAnsi" w:hAnsiTheme="minorHAnsi"/>
              </w:rPr>
              <w:t>Kary Backhouse</w:t>
            </w:r>
            <w:r w:rsidR="008D25D5">
              <w:rPr>
                <w:rFonts w:asciiTheme="minorHAnsi" w:hAnsiTheme="minorHAnsi"/>
              </w:rPr>
              <w:t xml:space="preserve"> (KB)</w:t>
            </w:r>
            <w:r w:rsidR="003758C3">
              <w:rPr>
                <w:rFonts w:asciiTheme="minorHAnsi" w:hAnsiTheme="minorHAnsi"/>
              </w:rPr>
              <w:t xml:space="preserve">, </w:t>
            </w:r>
            <w:r w:rsidR="009C21C9">
              <w:rPr>
                <w:rFonts w:asciiTheme="minorHAnsi" w:hAnsiTheme="minorHAnsi"/>
              </w:rPr>
              <w:t>Wanda Jay</w:t>
            </w:r>
            <w:r w:rsidR="008D25D5">
              <w:rPr>
                <w:rFonts w:asciiTheme="minorHAnsi" w:hAnsiTheme="minorHAnsi"/>
              </w:rPr>
              <w:t xml:space="preserve"> (WJ)</w:t>
            </w:r>
            <w:r w:rsidR="008D4A76">
              <w:rPr>
                <w:rFonts w:asciiTheme="minorHAnsi" w:hAnsiTheme="minorHAnsi"/>
              </w:rPr>
              <w:t>, Mark</w:t>
            </w:r>
            <w:r w:rsidR="00841C9A">
              <w:rPr>
                <w:rFonts w:asciiTheme="minorHAnsi" w:hAnsiTheme="minorHAnsi"/>
              </w:rPr>
              <w:t xml:space="preserve"> Sharman</w:t>
            </w:r>
            <w:r w:rsidR="008D25D5">
              <w:rPr>
                <w:rFonts w:asciiTheme="minorHAnsi" w:hAnsiTheme="minorHAnsi"/>
              </w:rPr>
              <w:t xml:space="preserve"> (MS), Lynne Omar (LOmar), Richard Davy (RD) </w:t>
            </w:r>
          </w:p>
          <w:p w14:paraId="3FF58EDE" w14:textId="77777777" w:rsidR="008D25D5" w:rsidRPr="00395001" w:rsidRDefault="008D25D5" w:rsidP="008D25D5">
            <w:pPr>
              <w:spacing w:after="0" w:line="240" w:lineRule="auto"/>
            </w:pPr>
          </w:p>
        </w:tc>
      </w:tr>
      <w:tr w:rsidR="005844A8" w:rsidRPr="00395001" w14:paraId="0AC9C63C" w14:textId="77777777" w:rsidTr="00270BAC">
        <w:trPr>
          <w:trHeight w:val="394"/>
        </w:trPr>
        <w:tc>
          <w:tcPr>
            <w:tcW w:w="10881" w:type="dxa"/>
            <w:gridSpan w:val="8"/>
            <w:tcBorders>
              <w:bottom w:val="single" w:sz="4" w:space="0" w:color="auto"/>
            </w:tcBorders>
            <w:shd w:val="clear" w:color="auto" w:fill="auto"/>
          </w:tcPr>
          <w:p w14:paraId="458141E5" w14:textId="77777777" w:rsidR="005844A8" w:rsidRPr="00395001" w:rsidRDefault="005844A8" w:rsidP="008D25D5">
            <w:pPr>
              <w:spacing w:after="0" w:line="240" w:lineRule="auto"/>
            </w:pPr>
            <w:r w:rsidRPr="00395001">
              <w:rPr>
                <w:b/>
              </w:rPr>
              <w:t xml:space="preserve">Other </w:t>
            </w:r>
            <w:r w:rsidR="000D46F2">
              <w:rPr>
                <w:b/>
              </w:rPr>
              <w:t xml:space="preserve">HWSY </w:t>
            </w:r>
            <w:r w:rsidRPr="00395001">
              <w:rPr>
                <w:b/>
              </w:rPr>
              <w:t>Attendees</w:t>
            </w:r>
            <w:r w:rsidRPr="00395001">
              <w:t>:</w:t>
            </w:r>
            <w:r w:rsidR="00E135B2">
              <w:t xml:space="preserve"> </w:t>
            </w:r>
            <w:r w:rsidR="008C4EC1">
              <w:t xml:space="preserve"> </w:t>
            </w:r>
            <w:r w:rsidR="00E67AE4">
              <w:t xml:space="preserve">Kate Scribbins (KS) </w:t>
            </w:r>
            <w:r w:rsidR="009C44D6">
              <w:t>Matthew Parris (MP)</w:t>
            </w:r>
            <w:r w:rsidR="00ED13AC">
              <w:t xml:space="preserve">, </w:t>
            </w:r>
            <w:r w:rsidR="005A31A7">
              <w:t>Jacqui</w:t>
            </w:r>
            <w:r w:rsidR="008D25D5">
              <w:t>e</w:t>
            </w:r>
            <w:r w:rsidR="005A31A7">
              <w:t xml:space="preserve"> Pond (JP),</w:t>
            </w:r>
            <w:r w:rsidR="00D36276">
              <w:t xml:space="preserve"> </w:t>
            </w:r>
            <w:r w:rsidR="008D25D5">
              <w:t>Lisa Sian (LS)</w:t>
            </w:r>
          </w:p>
        </w:tc>
      </w:tr>
      <w:tr w:rsidR="0095115D" w:rsidRPr="00395001" w14:paraId="564E95C7" w14:textId="77777777" w:rsidTr="00270BAC">
        <w:trPr>
          <w:trHeight w:val="196"/>
        </w:trPr>
        <w:tc>
          <w:tcPr>
            <w:tcW w:w="10881" w:type="dxa"/>
            <w:gridSpan w:val="8"/>
            <w:tcBorders>
              <w:left w:val="nil"/>
              <w:right w:val="nil"/>
            </w:tcBorders>
            <w:shd w:val="clear" w:color="auto" w:fill="auto"/>
          </w:tcPr>
          <w:p w14:paraId="79C6AFAE" w14:textId="77777777" w:rsidR="0095115D" w:rsidRPr="00395001" w:rsidRDefault="0095115D" w:rsidP="00270BAC">
            <w:pPr>
              <w:spacing w:after="0" w:line="240" w:lineRule="auto"/>
              <w:rPr>
                <w:b/>
              </w:rPr>
            </w:pPr>
          </w:p>
        </w:tc>
      </w:tr>
      <w:tr w:rsidR="005844A8" w:rsidRPr="00395001" w14:paraId="4A60AF47" w14:textId="77777777" w:rsidTr="00F268E0">
        <w:trPr>
          <w:trHeight w:val="372"/>
        </w:trPr>
        <w:tc>
          <w:tcPr>
            <w:tcW w:w="2547" w:type="dxa"/>
            <w:gridSpan w:val="2"/>
            <w:shd w:val="clear" w:color="auto" w:fill="auto"/>
          </w:tcPr>
          <w:p w14:paraId="1FD4DEF8" w14:textId="77777777" w:rsidR="005844A8" w:rsidRPr="00395001" w:rsidRDefault="005844A8" w:rsidP="00270BAC">
            <w:pPr>
              <w:spacing w:after="0" w:line="240" w:lineRule="auto"/>
              <w:rPr>
                <w:b/>
              </w:rPr>
            </w:pPr>
            <w:r w:rsidRPr="00395001">
              <w:rPr>
                <w:b/>
              </w:rPr>
              <w:t>Agenda Item</w:t>
            </w:r>
          </w:p>
        </w:tc>
        <w:tc>
          <w:tcPr>
            <w:tcW w:w="6520" w:type="dxa"/>
            <w:gridSpan w:val="4"/>
            <w:shd w:val="clear" w:color="auto" w:fill="auto"/>
          </w:tcPr>
          <w:p w14:paraId="447A843E" w14:textId="77777777" w:rsidR="005844A8" w:rsidRPr="00395001" w:rsidRDefault="005844A8" w:rsidP="00270BAC">
            <w:pPr>
              <w:spacing w:after="0" w:line="240" w:lineRule="auto"/>
              <w:rPr>
                <w:b/>
              </w:rPr>
            </w:pPr>
            <w:r w:rsidRPr="00395001">
              <w:rPr>
                <w:b/>
              </w:rPr>
              <w:t>Discussed/Action</w:t>
            </w:r>
          </w:p>
        </w:tc>
        <w:tc>
          <w:tcPr>
            <w:tcW w:w="851" w:type="dxa"/>
            <w:shd w:val="clear" w:color="auto" w:fill="auto"/>
          </w:tcPr>
          <w:p w14:paraId="2B30288C" w14:textId="77777777" w:rsidR="005844A8" w:rsidRPr="00395001" w:rsidRDefault="005844A8" w:rsidP="00270BAC">
            <w:pPr>
              <w:spacing w:after="0" w:line="240" w:lineRule="auto"/>
              <w:rPr>
                <w:b/>
              </w:rPr>
            </w:pPr>
            <w:r w:rsidRPr="00395001">
              <w:rPr>
                <w:b/>
              </w:rPr>
              <w:t>Who</w:t>
            </w:r>
          </w:p>
        </w:tc>
        <w:tc>
          <w:tcPr>
            <w:tcW w:w="963" w:type="dxa"/>
            <w:shd w:val="clear" w:color="auto" w:fill="auto"/>
          </w:tcPr>
          <w:p w14:paraId="71905D85" w14:textId="77777777" w:rsidR="005844A8" w:rsidRPr="00395001" w:rsidRDefault="005844A8" w:rsidP="00270BAC">
            <w:pPr>
              <w:spacing w:after="0" w:line="240" w:lineRule="auto"/>
              <w:rPr>
                <w:b/>
              </w:rPr>
            </w:pPr>
            <w:r w:rsidRPr="00395001">
              <w:rPr>
                <w:b/>
              </w:rPr>
              <w:t>By When</w:t>
            </w:r>
          </w:p>
        </w:tc>
      </w:tr>
      <w:tr w:rsidR="005844A8" w:rsidRPr="00395001" w14:paraId="0B18563C" w14:textId="77777777" w:rsidTr="00F268E0">
        <w:trPr>
          <w:trHeight w:val="394"/>
        </w:trPr>
        <w:tc>
          <w:tcPr>
            <w:tcW w:w="2547" w:type="dxa"/>
            <w:gridSpan w:val="2"/>
            <w:shd w:val="clear" w:color="auto" w:fill="auto"/>
          </w:tcPr>
          <w:p w14:paraId="7A310949" w14:textId="77777777" w:rsidR="005844A8" w:rsidRPr="00445221" w:rsidRDefault="00516581" w:rsidP="00997B0B">
            <w:pPr>
              <w:pStyle w:val="ListParagraph"/>
              <w:numPr>
                <w:ilvl w:val="0"/>
                <w:numId w:val="1"/>
              </w:numPr>
              <w:spacing w:after="0" w:line="240" w:lineRule="auto"/>
              <w:rPr>
                <w:b/>
              </w:rPr>
            </w:pPr>
            <w:r w:rsidRPr="00445221">
              <w:rPr>
                <w:b/>
              </w:rPr>
              <w:t xml:space="preserve">Welcome </w:t>
            </w:r>
            <w:r w:rsidR="00915BAF" w:rsidRPr="00445221">
              <w:rPr>
                <w:b/>
              </w:rPr>
              <w:t>and apologies</w:t>
            </w:r>
          </w:p>
        </w:tc>
        <w:tc>
          <w:tcPr>
            <w:tcW w:w="6520" w:type="dxa"/>
            <w:gridSpan w:val="4"/>
            <w:shd w:val="clear" w:color="auto" w:fill="auto"/>
          </w:tcPr>
          <w:p w14:paraId="463E3533" w14:textId="77777777" w:rsidR="000B1FF4" w:rsidRDefault="000B1FF4" w:rsidP="00EA5BA0">
            <w:pPr>
              <w:spacing w:after="0" w:line="240" w:lineRule="auto"/>
            </w:pPr>
            <w:r>
              <w:t xml:space="preserve">PG opened the meeting </w:t>
            </w:r>
            <w:r w:rsidR="00B97C37">
              <w:t xml:space="preserve">and welcomed </w:t>
            </w:r>
            <w:r w:rsidR="003758C3">
              <w:t>those present</w:t>
            </w:r>
            <w:r w:rsidR="00B97C37">
              <w:t xml:space="preserve"> and </w:t>
            </w:r>
            <w:r w:rsidR="008D25D5">
              <w:t xml:space="preserve">noted the apologies. </w:t>
            </w:r>
          </w:p>
          <w:p w14:paraId="5B8BACC8" w14:textId="77777777" w:rsidR="008D25D5" w:rsidRDefault="008D25D5" w:rsidP="00EA5BA0">
            <w:pPr>
              <w:spacing w:after="0" w:line="240" w:lineRule="auto"/>
            </w:pPr>
          </w:p>
          <w:p w14:paraId="18706AE5" w14:textId="7B053124" w:rsidR="008D25D5" w:rsidRDefault="008D25D5" w:rsidP="00EA5BA0">
            <w:pPr>
              <w:spacing w:after="0" w:line="240" w:lineRule="auto"/>
            </w:pPr>
            <w:r>
              <w:t xml:space="preserve">Given the </w:t>
            </w:r>
            <w:r w:rsidR="00E67AE4">
              <w:t xml:space="preserve">limited </w:t>
            </w:r>
            <w:r>
              <w:t>attendees</w:t>
            </w:r>
            <w:r w:rsidR="00EB4FED">
              <w:t xml:space="preserve"> present</w:t>
            </w:r>
            <w:r>
              <w:t xml:space="preserve"> the meeting </w:t>
            </w:r>
            <w:r w:rsidR="00A15E18">
              <w:t>would be</w:t>
            </w:r>
            <w:r>
              <w:t xml:space="preserve"> </w:t>
            </w:r>
            <w:r w:rsidR="00E67AE4">
              <w:t>in</w:t>
            </w:r>
            <w:r>
              <w:t xml:space="preserve">quorate and </w:t>
            </w:r>
            <w:r w:rsidR="00A15E18">
              <w:t xml:space="preserve">therefore </w:t>
            </w:r>
            <w:r>
              <w:t xml:space="preserve">PG confirmed that any decisions made would require ratification by </w:t>
            </w:r>
            <w:r w:rsidR="008F062E">
              <w:t>the next</w:t>
            </w:r>
            <w:r>
              <w:t xml:space="preserve"> Board </w:t>
            </w:r>
            <w:r w:rsidR="00A15E18">
              <w:t>M</w:t>
            </w:r>
            <w:r>
              <w:t>eeting</w:t>
            </w:r>
            <w:r w:rsidR="008F062E">
              <w:t xml:space="preserve"> that is quorate</w:t>
            </w:r>
            <w:r>
              <w:t xml:space="preserve">. </w:t>
            </w:r>
          </w:p>
          <w:p w14:paraId="2BC19ECC" w14:textId="77777777" w:rsidR="005468C6" w:rsidRPr="00395001" w:rsidRDefault="005468C6" w:rsidP="00B21EA2">
            <w:pPr>
              <w:spacing w:after="0" w:line="240" w:lineRule="auto"/>
            </w:pPr>
          </w:p>
        </w:tc>
        <w:tc>
          <w:tcPr>
            <w:tcW w:w="851" w:type="dxa"/>
            <w:shd w:val="clear" w:color="auto" w:fill="auto"/>
          </w:tcPr>
          <w:p w14:paraId="3DF5B627" w14:textId="77777777" w:rsidR="005844A8" w:rsidRPr="00395001" w:rsidRDefault="005844A8" w:rsidP="00270BAC">
            <w:pPr>
              <w:spacing w:after="0" w:line="240" w:lineRule="auto"/>
            </w:pPr>
          </w:p>
        </w:tc>
        <w:tc>
          <w:tcPr>
            <w:tcW w:w="963" w:type="dxa"/>
            <w:shd w:val="clear" w:color="auto" w:fill="auto"/>
          </w:tcPr>
          <w:p w14:paraId="1659B8EF" w14:textId="77777777" w:rsidR="005844A8" w:rsidRPr="00395001" w:rsidRDefault="005844A8" w:rsidP="00270BAC">
            <w:pPr>
              <w:spacing w:after="0" w:line="240" w:lineRule="auto"/>
            </w:pPr>
          </w:p>
        </w:tc>
      </w:tr>
      <w:tr w:rsidR="002470F7" w:rsidRPr="00395001" w14:paraId="63F96613" w14:textId="77777777" w:rsidTr="00F268E0">
        <w:trPr>
          <w:trHeight w:val="429"/>
        </w:trPr>
        <w:tc>
          <w:tcPr>
            <w:tcW w:w="2547" w:type="dxa"/>
            <w:gridSpan w:val="2"/>
            <w:shd w:val="clear" w:color="auto" w:fill="auto"/>
          </w:tcPr>
          <w:p w14:paraId="3FB0F21F" w14:textId="77777777" w:rsidR="002470F7" w:rsidRPr="00445221" w:rsidRDefault="002470F7" w:rsidP="00997B0B">
            <w:pPr>
              <w:pStyle w:val="ListParagraph"/>
              <w:numPr>
                <w:ilvl w:val="0"/>
                <w:numId w:val="1"/>
              </w:numPr>
              <w:spacing w:after="0" w:line="240" w:lineRule="auto"/>
              <w:rPr>
                <w:b/>
              </w:rPr>
            </w:pPr>
            <w:r w:rsidRPr="00445221">
              <w:rPr>
                <w:b/>
              </w:rPr>
              <w:t>Declarations of interest</w:t>
            </w:r>
          </w:p>
        </w:tc>
        <w:tc>
          <w:tcPr>
            <w:tcW w:w="6520" w:type="dxa"/>
            <w:gridSpan w:val="4"/>
            <w:shd w:val="clear" w:color="auto" w:fill="auto"/>
          </w:tcPr>
          <w:p w14:paraId="02455D31" w14:textId="77777777" w:rsidR="007D4E4D" w:rsidRDefault="003758C3" w:rsidP="00E10D84">
            <w:pPr>
              <w:spacing w:after="0" w:line="240" w:lineRule="auto"/>
            </w:pPr>
            <w:r>
              <w:t>Board Members were asked whether there were an</w:t>
            </w:r>
            <w:r w:rsidR="008D25D5">
              <w:t>y new Declarations of Interests</w:t>
            </w:r>
            <w:r>
              <w:t xml:space="preserve">: </w:t>
            </w:r>
            <w:r w:rsidR="00D36276">
              <w:t xml:space="preserve">  </w:t>
            </w:r>
          </w:p>
          <w:p w14:paraId="3A14D0AE" w14:textId="77777777" w:rsidR="00CC1DC7" w:rsidRDefault="00CC1DC7" w:rsidP="00E10D84">
            <w:pPr>
              <w:spacing w:after="0" w:line="240" w:lineRule="auto"/>
            </w:pPr>
          </w:p>
          <w:p w14:paraId="4B967FAD" w14:textId="77777777" w:rsidR="00CC1DC7" w:rsidRPr="003758C3" w:rsidRDefault="008D25D5" w:rsidP="003758C3">
            <w:pPr>
              <w:pStyle w:val="ListParagraph"/>
              <w:numPr>
                <w:ilvl w:val="0"/>
                <w:numId w:val="23"/>
              </w:numPr>
              <w:spacing w:after="0" w:line="240" w:lineRule="auto"/>
              <w:ind w:left="313" w:hanging="283"/>
              <w:rPr>
                <w:b/>
              </w:rPr>
            </w:pPr>
            <w:r>
              <w:t>DM stated that the DC Medica Ltd is no longer trading but at present she is still a director so for the time being will stay on the declarations</w:t>
            </w:r>
            <w:r w:rsidR="00EB4FED">
              <w:t>.</w:t>
            </w:r>
          </w:p>
          <w:p w14:paraId="67ACDFDE" w14:textId="77777777" w:rsidR="003758C3" w:rsidRDefault="003758C3" w:rsidP="002D1616">
            <w:pPr>
              <w:spacing w:after="0" w:line="240" w:lineRule="auto"/>
            </w:pPr>
          </w:p>
          <w:p w14:paraId="6E15478C" w14:textId="77777777" w:rsidR="003758C3" w:rsidRPr="00DE5036" w:rsidRDefault="003758C3" w:rsidP="00DE5036">
            <w:pPr>
              <w:spacing w:after="0" w:line="240" w:lineRule="auto"/>
            </w:pPr>
            <w:r>
              <w:t xml:space="preserve">PG reminded Board Members to update their declarations of interest </w:t>
            </w:r>
            <w:r w:rsidR="00DE5036">
              <w:t xml:space="preserve">prior to the meeting </w:t>
            </w:r>
            <w:r>
              <w:t xml:space="preserve">should they change at any point.   </w:t>
            </w:r>
          </w:p>
        </w:tc>
        <w:tc>
          <w:tcPr>
            <w:tcW w:w="851" w:type="dxa"/>
            <w:shd w:val="clear" w:color="auto" w:fill="auto"/>
          </w:tcPr>
          <w:p w14:paraId="4166C862" w14:textId="77777777" w:rsidR="007D4E4D" w:rsidRDefault="00E10D84" w:rsidP="00270BAC">
            <w:pPr>
              <w:spacing w:after="0" w:line="240" w:lineRule="auto"/>
              <w:jc w:val="both"/>
            </w:pPr>
            <w:r>
              <w:t xml:space="preserve"> </w:t>
            </w:r>
          </w:p>
          <w:p w14:paraId="1F2241A1" w14:textId="77777777" w:rsidR="00940C3A" w:rsidRDefault="00940C3A" w:rsidP="00270BAC">
            <w:pPr>
              <w:spacing w:after="0" w:line="240" w:lineRule="auto"/>
              <w:jc w:val="both"/>
            </w:pPr>
          </w:p>
          <w:p w14:paraId="003C71CB" w14:textId="77777777" w:rsidR="00940C3A" w:rsidRDefault="00940C3A" w:rsidP="00270BAC">
            <w:pPr>
              <w:spacing w:after="0" w:line="240" w:lineRule="auto"/>
              <w:jc w:val="both"/>
            </w:pPr>
          </w:p>
          <w:p w14:paraId="29E623FB" w14:textId="77777777" w:rsidR="00940C3A" w:rsidRDefault="00940C3A" w:rsidP="00270BAC">
            <w:pPr>
              <w:spacing w:after="0" w:line="240" w:lineRule="auto"/>
              <w:jc w:val="both"/>
            </w:pPr>
          </w:p>
          <w:p w14:paraId="7CFF269A" w14:textId="77777777" w:rsidR="00940C3A" w:rsidRDefault="00940C3A" w:rsidP="00270BAC">
            <w:pPr>
              <w:spacing w:after="0" w:line="240" w:lineRule="auto"/>
              <w:jc w:val="both"/>
            </w:pPr>
          </w:p>
          <w:p w14:paraId="6378E90A" w14:textId="77777777" w:rsidR="00940C3A" w:rsidRDefault="00940C3A" w:rsidP="00270BAC">
            <w:pPr>
              <w:spacing w:after="0" w:line="240" w:lineRule="auto"/>
              <w:jc w:val="both"/>
            </w:pPr>
          </w:p>
          <w:p w14:paraId="309111A8" w14:textId="77777777" w:rsidR="00940C3A" w:rsidRDefault="00940C3A" w:rsidP="00270BAC">
            <w:pPr>
              <w:spacing w:after="0" w:line="240" w:lineRule="auto"/>
              <w:jc w:val="both"/>
            </w:pPr>
          </w:p>
          <w:p w14:paraId="485F1885" w14:textId="77777777" w:rsidR="00940C3A" w:rsidRDefault="00940C3A" w:rsidP="00270BAC">
            <w:pPr>
              <w:spacing w:after="0" w:line="240" w:lineRule="auto"/>
              <w:jc w:val="both"/>
            </w:pPr>
          </w:p>
          <w:p w14:paraId="033C92E4" w14:textId="77777777" w:rsidR="00940C3A" w:rsidRDefault="00940C3A" w:rsidP="00270BAC">
            <w:pPr>
              <w:spacing w:after="0" w:line="240" w:lineRule="auto"/>
              <w:jc w:val="both"/>
            </w:pPr>
          </w:p>
          <w:p w14:paraId="45DBEFDF" w14:textId="77777777" w:rsidR="00940C3A" w:rsidRPr="00940C3A" w:rsidRDefault="00940C3A" w:rsidP="00270BAC">
            <w:pPr>
              <w:spacing w:after="0" w:line="240" w:lineRule="auto"/>
              <w:jc w:val="both"/>
              <w:rPr>
                <w:b/>
              </w:rPr>
            </w:pPr>
          </w:p>
        </w:tc>
        <w:tc>
          <w:tcPr>
            <w:tcW w:w="963" w:type="dxa"/>
            <w:shd w:val="clear" w:color="auto" w:fill="auto"/>
          </w:tcPr>
          <w:p w14:paraId="218E1CF3" w14:textId="77777777" w:rsidR="008D7585" w:rsidRDefault="008D7585" w:rsidP="00270BAC">
            <w:pPr>
              <w:spacing w:after="0" w:line="240" w:lineRule="auto"/>
            </w:pPr>
          </w:p>
        </w:tc>
      </w:tr>
      <w:tr w:rsidR="00867E4F" w:rsidRPr="00395001" w14:paraId="6F5B4887" w14:textId="77777777" w:rsidTr="00F268E0">
        <w:trPr>
          <w:trHeight w:val="603"/>
        </w:trPr>
        <w:tc>
          <w:tcPr>
            <w:tcW w:w="2547" w:type="dxa"/>
            <w:gridSpan w:val="2"/>
            <w:shd w:val="clear" w:color="auto" w:fill="auto"/>
          </w:tcPr>
          <w:p w14:paraId="71CDD1E6" w14:textId="77777777" w:rsidR="00867E4F" w:rsidRPr="00445221" w:rsidRDefault="005973E8" w:rsidP="00997B0B">
            <w:pPr>
              <w:pStyle w:val="ListParagraph"/>
              <w:numPr>
                <w:ilvl w:val="0"/>
                <w:numId w:val="1"/>
              </w:numPr>
              <w:spacing w:after="0" w:line="240" w:lineRule="auto"/>
              <w:rPr>
                <w:b/>
              </w:rPr>
            </w:pPr>
            <w:r w:rsidRPr="00445221">
              <w:rPr>
                <w:b/>
              </w:rPr>
              <w:t>Questions from the Public</w:t>
            </w:r>
            <w:r w:rsidR="00E10D84">
              <w:rPr>
                <w:b/>
              </w:rPr>
              <w:t xml:space="preserve"> (previously tabled)</w:t>
            </w:r>
          </w:p>
        </w:tc>
        <w:tc>
          <w:tcPr>
            <w:tcW w:w="6520" w:type="dxa"/>
            <w:gridSpan w:val="4"/>
            <w:shd w:val="clear" w:color="auto" w:fill="auto"/>
          </w:tcPr>
          <w:p w14:paraId="7FFA4D13" w14:textId="77777777" w:rsidR="001E6A2A" w:rsidRPr="00395001" w:rsidRDefault="00DE5036" w:rsidP="001E6A2A">
            <w:pPr>
              <w:spacing w:after="0" w:line="240" w:lineRule="auto"/>
            </w:pPr>
            <w:r>
              <w:t>No questions were received from the public this quarter.</w:t>
            </w:r>
          </w:p>
        </w:tc>
        <w:tc>
          <w:tcPr>
            <w:tcW w:w="851" w:type="dxa"/>
            <w:shd w:val="clear" w:color="auto" w:fill="auto"/>
          </w:tcPr>
          <w:p w14:paraId="406BE117" w14:textId="77777777" w:rsidR="00146A0F" w:rsidRDefault="00146A0F" w:rsidP="00270BAC">
            <w:pPr>
              <w:spacing w:after="0" w:line="240" w:lineRule="auto"/>
              <w:jc w:val="both"/>
            </w:pPr>
          </w:p>
          <w:p w14:paraId="05A70DB2" w14:textId="77777777" w:rsidR="004E6418" w:rsidRDefault="004E6418" w:rsidP="00270BAC">
            <w:pPr>
              <w:spacing w:after="0" w:line="240" w:lineRule="auto"/>
              <w:jc w:val="both"/>
            </w:pPr>
          </w:p>
          <w:p w14:paraId="74C50D13" w14:textId="77777777" w:rsidR="004E6418" w:rsidRDefault="004E6418" w:rsidP="00270BAC">
            <w:pPr>
              <w:spacing w:after="0" w:line="240" w:lineRule="auto"/>
              <w:jc w:val="both"/>
            </w:pPr>
          </w:p>
          <w:p w14:paraId="46938092" w14:textId="77777777" w:rsidR="004E6418" w:rsidRPr="00F268E0" w:rsidRDefault="004E6418" w:rsidP="00270BAC">
            <w:pPr>
              <w:spacing w:after="0" w:line="240" w:lineRule="auto"/>
              <w:jc w:val="both"/>
              <w:rPr>
                <w:b/>
              </w:rPr>
            </w:pPr>
          </w:p>
        </w:tc>
        <w:tc>
          <w:tcPr>
            <w:tcW w:w="963" w:type="dxa"/>
            <w:shd w:val="clear" w:color="auto" w:fill="auto"/>
          </w:tcPr>
          <w:p w14:paraId="23B845D2" w14:textId="77777777" w:rsidR="00146A0F" w:rsidRPr="00395001" w:rsidRDefault="00146A0F" w:rsidP="00270BAC">
            <w:pPr>
              <w:spacing w:after="0" w:line="240" w:lineRule="auto"/>
            </w:pPr>
          </w:p>
        </w:tc>
      </w:tr>
      <w:tr w:rsidR="00867E4F" w:rsidRPr="00395001" w14:paraId="331BC82C" w14:textId="77777777" w:rsidTr="00F268E0">
        <w:trPr>
          <w:trHeight w:val="558"/>
        </w:trPr>
        <w:tc>
          <w:tcPr>
            <w:tcW w:w="2547" w:type="dxa"/>
            <w:gridSpan w:val="2"/>
            <w:shd w:val="clear" w:color="auto" w:fill="auto"/>
          </w:tcPr>
          <w:p w14:paraId="1BFA4893" w14:textId="77777777" w:rsidR="00867E4F" w:rsidRPr="00445221" w:rsidRDefault="005973E8" w:rsidP="00997B0B">
            <w:pPr>
              <w:pStyle w:val="ListParagraph"/>
              <w:numPr>
                <w:ilvl w:val="0"/>
                <w:numId w:val="1"/>
              </w:numPr>
              <w:spacing w:after="0" w:line="240" w:lineRule="auto"/>
              <w:rPr>
                <w:b/>
              </w:rPr>
            </w:pPr>
            <w:r w:rsidRPr="00445221">
              <w:rPr>
                <w:b/>
              </w:rPr>
              <w:t>Approval of the previous minutes</w:t>
            </w:r>
            <w:r w:rsidR="00355E7E" w:rsidRPr="00445221">
              <w:rPr>
                <w:b/>
              </w:rPr>
              <w:t xml:space="preserve"> and </w:t>
            </w:r>
            <w:r w:rsidR="005E64B9">
              <w:rPr>
                <w:b/>
              </w:rPr>
              <w:t>matters arising</w:t>
            </w:r>
          </w:p>
        </w:tc>
        <w:tc>
          <w:tcPr>
            <w:tcW w:w="6520" w:type="dxa"/>
            <w:gridSpan w:val="4"/>
            <w:shd w:val="clear" w:color="auto" w:fill="auto"/>
          </w:tcPr>
          <w:p w14:paraId="6BBEE7AC" w14:textId="77777777" w:rsidR="00EB4FED" w:rsidRDefault="00A850C8" w:rsidP="007A711A">
            <w:pPr>
              <w:spacing w:after="0" w:line="240" w:lineRule="auto"/>
            </w:pPr>
            <w:r>
              <w:t>Referring to the minutes of the previous public Board meeting (24</w:t>
            </w:r>
            <w:r w:rsidRPr="00A850C8">
              <w:rPr>
                <w:vertAlign w:val="superscript"/>
              </w:rPr>
              <w:t>th</w:t>
            </w:r>
            <w:r>
              <w:t xml:space="preserve"> January 2017) a</w:t>
            </w:r>
            <w:r w:rsidR="00DE5036">
              <w:t xml:space="preserve"> typo was noted on page 2 section 5 of the minutes. </w:t>
            </w:r>
          </w:p>
          <w:p w14:paraId="15CA9B23" w14:textId="77777777" w:rsidR="00EB4FED" w:rsidRDefault="00EB4FED" w:rsidP="007A711A">
            <w:pPr>
              <w:spacing w:after="0" w:line="240" w:lineRule="auto"/>
            </w:pPr>
          </w:p>
          <w:p w14:paraId="18AE45B0" w14:textId="27554249" w:rsidR="005E64B9" w:rsidRDefault="00DE5036" w:rsidP="007A711A">
            <w:pPr>
              <w:spacing w:after="0" w:line="240" w:lineRule="auto"/>
            </w:pPr>
            <w:r>
              <w:t>The minutes were approved</w:t>
            </w:r>
            <w:r w:rsidR="00EB4FED">
              <w:t>,</w:t>
            </w:r>
            <w:r>
              <w:t xml:space="preserve"> subject to this amendment</w:t>
            </w:r>
            <w:r w:rsidR="00EB4FED">
              <w:t>,</w:t>
            </w:r>
            <w:r>
              <w:t xml:space="preserve"> by the Board members present</w:t>
            </w:r>
            <w:r w:rsidR="00A15E18">
              <w:t xml:space="preserve"> but </w:t>
            </w:r>
            <w:r w:rsidR="003F4359">
              <w:t>t</w:t>
            </w:r>
            <w:r w:rsidR="00A15E18">
              <w:t>his would need t</w:t>
            </w:r>
            <w:r>
              <w:t xml:space="preserve">o be </w:t>
            </w:r>
            <w:r w:rsidR="00A15E18">
              <w:t xml:space="preserve">subsequently </w:t>
            </w:r>
            <w:r>
              <w:t xml:space="preserve">ratified . </w:t>
            </w:r>
          </w:p>
          <w:p w14:paraId="70B43EB6" w14:textId="77777777" w:rsidR="00EB4FED" w:rsidRDefault="00EB4FED" w:rsidP="007A711A">
            <w:pPr>
              <w:spacing w:after="0" w:line="240" w:lineRule="auto"/>
            </w:pPr>
          </w:p>
          <w:p w14:paraId="4DD6BAC9" w14:textId="77777777" w:rsidR="00EB4FED" w:rsidRPr="00EB4FED" w:rsidRDefault="00EB4FED" w:rsidP="007A711A">
            <w:pPr>
              <w:spacing w:after="0" w:line="240" w:lineRule="auto"/>
              <w:rPr>
                <w:b/>
              </w:rPr>
            </w:pPr>
            <w:r w:rsidRPr="00EB4FED">
              <w:rPr>
                <w:b/>
              </w:rPr>
              <w:t>Action: Notes to be amended as above.</w:t>
            </w:r>
          </w:p>
          <w:p w14:paraId="41C895CC" w14:textId="77777777" w:rsidR="00DE5036" w:rsidRPr="00EB4FED" w:rsidRDefault="00DE5036" w:rsidP="007A711A">
            <w:pPr>
              <w:spacing w:after="0" w:line="240" w:lineRule="auto"/>
              <w:rPr>
                <w:b/>
              </w:rPr>
            </w:pPr>
          </w:p>
          <w:p w14:paraId="472798B6" w14:textId="0CDCA438" w:rsidR="00D842A2" w:rsidRPr="00D842A2" w:rsidRDefault="00D842A2" w:rsidP="007A711A">
            <w:pPr>
              <w:spacing w:after="0" w:line="240" w:lineRule="auto"/>
              <w:rPr>
                <w:b/>
              </w:rPr>
            </w:pPr>
            <w:r w:rsidRPr="00D842A2">
              <w:rPr>
                <w:b/>
              </w:rPr>
              <w:t>Action: Approval of previous</w:t>
            </w:r>
            <w:r w:rsidR="00EB4FED">
              <w:rPr>
                <w:b/>
              </w:rPr>
              <w:t xml:space="preserve"> Board</w:t>
            </w:r>
            <w:r w:rsidRPr="00D842A2">
              <w:rPr>
                <w:b/>
              </w:rPr>
              <w:t xml:space="preserve"> </w:t>
            </w:r>
            <w:r w:rsidR="00EB4FED">
              <w:rPr>
                <w:b/>
              </w:rPr>
              <w:t xml:space="preserve">meeting </w:t>
            </w:r>
            <w:r w:rsidRPr="00D842A2">
              <w:rPr>
                <w:b/>
              </w:rPr>
              <w:t xml:space="preserve">minutes </w:t>
            </w:r>
            <w:r w:rsidR="00A15E18">
              <w:rPr>
                <w:b/>
              </w:rPr>
              <w:t>to be ratified</w:t>
            </w:r>
          </w:p>
          <w:p w14:paraId="551A63A5" w14:textId="77777777" w:rsidR="00D842A2" w:rsidRPr="00355E7E" w:rsidRDefault="00D842A2" w:rsidP="007A711A">
            <w:pPr>
              <w:spacing w:after="0" w:line="240" w:lineRule="auto"/>
            </w:pPr>
          </w:p>
        </w:tc>
        <w:tc>
          <w:tcPr>
            <w:tcW w:w="851" w:type="dxa"/>
            <w:shd w:val="clear" w:color="auto" w:fill="auto"/>
          </w:tcPr>
          <w:p w14:paraId="706D8F80" w14:textId="77777777" w:rsidR="001E6A2A" w:rsidRDefault="001E6A2A" w:rsidP="005973E8">
            <w:pPr>
              <w:spacing w:after="0" w:line="240" w:lineRule="auto"/>
              <w:jc w:val="both"/>
              <w:rPr>
                <w:b/>
              </w:rPr>
            </w:pPr>
          </w:p>
          <w:p w14:paraId="3627042E" w14:textId="77777777" w:rsidR="00D842A2" w:rsidRDefault="00D842A2" w:rsidP="005973E8">
            <w:pPr>
              <w:spacing w:after="0" w:line="240" w:lineRule="auto"/>
              <w:jc w:val="both"/>
              <w:rPr>
                <w:b/>
              </w:rPr>
            </w:pPr>
          </w:p>
          <w:p w14:paraId="11D83B18" w14:textId="77777777" w:rsidR="00D842A2" w:rsidRDefault="00D842A2" w:rsidP="005973E8">
            <w:pPr>
              <w:spacing w:after="0" w:line="240" w:lineRule="auto"/>
              <w:jc w:val="both"/>
              <w:rPr>
                <w:b/>
              </w:rPr>
            </w:pPr>
          </w:p>
          <w:p w14:paraId="2F5FCE27" w14:textId="77777777" w:rsidR="00D842A2" w:rsidRDefault="00D842A2" w:rsidP="005973E8">
            <w:pPr>
              <w:spacing w:after="0" w:line="240" w:lineRule="auto"/>
              <w:jc w:val="both"/>
              <w:rPr>
                <w:b/>
              </w:rPr>
            </w:pPr>
          </w:p>
          <w:p w14:paraId="55171778" w14:textId="77777777" w:rsidR="00D842A2" w:rsidRDefault="00D842A2" w:rsidP="005973E8">
            <w:pPr>
              <w:spacing w:after="0" w:line="240" w:lineRule="auto"/>
              <w:jc w:val="both"/>
              <w:rPr>
                <w:b/>
              </w:rPr>
            </w:pPr>
          </w:p>
          <w:p w14:paraId="71EC36E0" w14:textId="77777777" w:rsidR="00EB4FED" w:rsidRDefault="00EB4FED" w:rsidP="003309B5">
            <w:pPr>
              <w:spacing w:after="0" w:line="240" w:lineRule="auto"/>
              <w:jc w:val="both"/>
              <w:rPr>
                <w:b/>
                <w:sz w:val="20"/>
              </w:rPr>
            </w:pPr>
          </w:p>
          <w:p w14:paraId="0E0218E1" w14:textId="77777777" w:rsidR="00EB4FED" w:rsidRDefault="00EB4FED" w:rsidP="003309B5">
            <w:pPr>
              <w:spacing w:after="0" w:line="240" w:lineRule="auto"/>
              <w:jc w:val="both"/>
              <w:rPr>
                <w:b/>
                <w:sz w:val="20"/>
              </w:rPr>
            </w:pPr>
            <w:r>
              <w:rPr>
                <w:b/>
                <w:sz w:val="20"/>
              </w:rPr>
              <w:t>LS</w:t>
            </w:r>
          </w:p>
          <w:p w14:paraId="018119A1" w14:textId="77777777" w:rsidR="00EB4FED" w:rsidRDefault="00EB4FED" w:rsidP="003309B5">
            <w:pPr>
              <w:spacing w:after="0" w:line="240" w:lineRule="auto"/>
              <w:jc w:val="both"/>
              <w:rPr>
                <w:b/>
                <w:sz w:val="20"/>
              </w:rPr>
            </w:pPr>
          </w:p>
          <w:p w14:paraId="110CDC0F" w14:textId="651E0F2F" w:rsidR="003309B5" w:rsidRDefault="00A15E18" w:rsidP="003309B5">
            <w:pPr>
              <w:spacing w:after="0" w:line="240" w:lineRule="auto"/>
              <w:jc w:val="both"/>
              <w:rPr>
                <w:b/>
                <w:sz w:val="20"/>
              </w:rPr>
            </w:pPr>
            <w:r>
              <w:rPr>
                <w:b/>
                <w:sz w:val="20"/>
              </w:rPr>
              <w:t>Board</w:t>
            </w:r>
          </w:p>
          <w:p w14:paraId="3562D52F" w14:textId="77777777" w:rsidR="00D842A2" w:rsidRPr="00930109" w:rsidRDefault="00D842A2" w:rsidP="005973E8">
            <w:pPr>
              <w:spacing w:after="0" w:line="240" w:lineRule="auto"/>
              <w:jc w:val="both"/>
              <w:rPr>
                <w:b/>
              </w:rPr>
            </w:pPr>
          </w:p>
        </w:tc>
        <w:tc>
          <w:tcPr>
            <w:tcW w:w="963" w:type="dxa"/>
            <w:shd w:val="clear" w:color="auto" w:fill="auto"/>
          </w:tcPr>
          <w:p w14:paraId="2B994C95" w14:textId="77777777" w:rsidR="00861252" w:rsidRPr="00395001" w:rsidRDefault="00861252" w:rsidP="0026093A">
            <w:pPr>
              <w:spacing w:after="0" w:line="240" w:lineRule="auto"/>
            </w:pPr>
          </w:p>
        </w:tc>
      </w:tr>
      <w:tr w:rsidR="0026093A" w:rsidRPr="00395001" w14:paraId="3A2F318F" w14:textId="77777777" w:rsidTr="00F268E0">
        <w:trPr>
          <w:trHeight w:val="450"/>
        </w:trPr>
        <w:tc>
          <w:tcPr>
            <w:tcW w:w="2547" w:type="dxa"/>
            <w:gridSpan w:val="2"/>
            <w:shd w:val="clear" w:color="auto" w:fill="auto"/>
          </w:tcPr>
          <w:p w14:paraId="4BDB03DE" w14:textId="77777777" w:rsidR="0026093A" w:rsidRPr="00445221" w:rsidRDefault="00E91140" w:rsidP="00997B0B">
            <w:pPr>
              <w:pStyle w:val="ListParagraph"/>
              <w:numPr>
                <w:ilvl w:val="0"/>
                <w:numId w:val="1"/>
              </w:numPr>
              <w:spacing w:after="0" w:line="240" w:lineRule="auto"/>
              <w:rPr>
                <w:b/>
              </w:rPr>
            </w:pPr>
            <w:r>
              <w:rPr>
                <w:b/>
              </w:rPr>
              <w:t>Chair</w:t>
            </w:r>
            <w:r w:rsidR="00E67AE4">
              <w:rPr>
                <w:b/>
              </w:rPr>
              <w:t>’</w:t>
            </w:r>
            <w:r>
              <w:rPr>
                <w:b/>
              </w:rPr>
              <w:t>s Report</w:t>
            </w:r>
          </w:p>
        </w:tc>
        <w:tc>
          <w:tcPr>
            <w:tcW w:w="6520" w:type="dxa"/>
            <w:gridSpan w:val="4"/>
            <w:shd w:val="clear" w:color="auto" w:fill="auto"/>
          </w:tcPr>
          <w:p w14:paraId="2C304B38" w14:textId="4D6B7089" w:rsidR="00DE5036" w:rsidRDefault="00DE5036" w:rsidP="00DE5036">
            <w:pPr>
              <w:spacing w:after="0" w:line="240" w:lineRule="auto"/>
            </w:pPr>
            <w:r>
              <w:t>PG gave a verbal update</w:t>
            </w:r>
            <w:r w:rsidR="00A850C8">
              <w:t xml:space="preserve"> to the Board</w:t>
            </w:r>
            <w:r>
              <w:t xml:space="preserve">. He stated that over the last 6 months he had noticed a change in his operational level of involvement </w:t>
            </w:r>
            <w:r w:rsidR="003F4359">
              <w:t>as a result of the work of the Chief Executive and staff</w:t>
            </w:r>
            <w:r>
              <w:t xml:space="preserve"> team</w:t>
            </w:r>
            <w:r w:rsidR="003F4359">
              <w:t>,</w:t>
            </w:r>
            <w:r>
              <w:t xml:space="preserve"> which was testament to the </w:t>
            </w:r>
            <w:r w:rsidR="003F4359">
              <w:t>way the team has developed and come</w:t>
            </w:r>
            <w:r>
              <w:t xml:space="preserve"> to full strength.  He wanted to take the opportunity to compliment and thank KS a</w:t>
            </w:r>
            <w:r w:rsidR="00A850C8">
              <w:t xml:space="preserve">nd the team on activity levels and direction. He feels that </w:t>
            </w:r>
            <w:r>
              <w:t xml:space="preserve">the team </w:t>
            </w:r>
            <w:r w:rsidR="00A850C8">
              <w:t>is</w:t>
            </w:r>
            <w:r>
              <w:t xml:space="preserve"> now organised and ope</w:t>
            </w:r>
            <w:r w:rsidR="000B1B3C">
              <w:t>rating as it should be</w:t>
            </w:r>
            <w:r>
              <w:t xml:space="preserve"> and </w:t>
            </w:r>
            <w:r w:rsidR="003F4359">
              <w:t>can now go from strength to strength</w:t>
            </w:r>
            <w:r>
              <w:t xml:space="preserve">. </w:t>
            </w:r>
            <w:r w:rsidR="00E67AE4">
              <w:t xml:space="preserve"> KS to pass this on to </w:t>
            </w:r>
            <w:r w:rsidR="003F4359">
              <w:t xml:space="preserve">all </w:t>
            </w:r>
            <w:r w:rsidR="00E67AE4">
              <w:t>staff team</w:t>
            </w:r>
            <w:r w:rsidR="003F4359">
              <w:t xml:space="preserve"> members</w:t>
            </w:r>
            <w:r w:rsidR="00E67AE4">
              <w:t>.</w:t>
            </w:r>
          </w:p>
          <w:p w14:paraId="53C26894" w14:textId="77777777" w:rsidR="00A15E18" w:rsidRDefault="00A15E18" w:rsidP="00DE5036">
            <w:pPr>
              <w:spacing w:after="0" w:line="240" w:lineRule="auto"/>
            </w:pPr>
          </w:p>
          <w:p w14:paraId="41893DC2" w14:textId="1916986B" w:rsidR="00A850C8" w:rsidRDefault="00DE5036" w:rsidP="00DE5036">
            <w:pPr>
              <w:spacing w:after="0" w:line="240" w:lineRule="auto"/>
            </w:pPr>
            <w:r>
              <w:lastRenderedPageBreak/>
              <w:t>PG went</w:t>
            </w:r>
            <w:r w:rsidR="00A15E18">
              <w:t xml:space="preserve"> on</w:t>
            </w:r>
            <w:r>
              <w:t xml:space="preserve"> to update on a meeting that he and KS had recently had </w:t>
            </w:r>
            <w:r w:rsidR="00A850C8">
              <w:t xml:space="preserve">with David Munro </w:t>
            </w:r>
            <w:r w:rsidR="00E67AE4">
              <w:t xml:space="preserve">Surrey’s </w:t>
            </w:r>
            <w:r w:rsidR="00A850C8">
              <w:t xml:space="preserve">Police and Crime Commissioner during which interesting areas of cooperation had been identified. He explained that a big issue for the police is the time spent on issues relating to mental health although there had been an overall reduction in people with mental health issues being held in cells overnight. DM asked the question whether they have any triage nurses out with the police on calls (which is something that happens in Liverpool). PG &amp; KS did not think this was the case for Surrey. </w:t>
            </w:r>
          </w:p>
          <w:p w14:paraId="49131098" w14:textId="77777777" w:rsidR="00FD1729" w:rsidRPr="005155D8" w:rsidRDefault="00DE5036" w:rsidP="00A850C8">
            <w:pPr>
              <w:spacing w:after="0" w:line="240" w:lineRule="auto"/>
            </w:pPr>
            <w:r>
              <w:t xml:space="preserve"> </w:t>
            </w:r>
          </w:p>
        </w:tc>
        <w:tc>
          <w:tcPr>
            <w:tcW w:w="851" w:type="dxa"/>
            <w:shd w:val="clear" w:color="auto" w:fill="auto"/>
          </w:tcPr>
          <w:p w14:paraId="7B707E3E" w14:textId="77777777" w:rsidR="003C1263" w:rsidRPr="00156503" w:rsidRDefault="003C1263" w:rsidP="00781F25">
            <w:pPr>
              <w:spacing w:after="0" w:line="240" w:lineRule="auto"/>
              <w:jc w:val="both"/>
              <w:rPr>
                <w:b/>
              </w:rPr>
            </w:pPr>
          </w:p>
        </w:tc>
        <w:tc>
          <w:tcPr>
            <w:tcW w:w="963" w:type="dxa"/>
            <w:shd w:val="clear" w:color="auto" w:fill="auto"/>
          </w:tcPr>
          <w:p w14:paraId="25A8075D" w14:textId="77777777" w:rsidR="004D1BCF" w:rsidRDefault="004D1BCF" w:rsidP="00781F25">
            <w:pPr>
              <w:spacing w:after="0" w:line="240" w:lineRule="auto"/>
            </w:pPr>
          </w:p>
        </w:tc>
      </w:tr>
      <w:tr w:rsidR="00086BEC" w:rsidRPr="00395001" w14:paraId="082EEC97" w14:textId="77777777" w:rsidTr="00F268E0">
        <w:trPr>
          <w:trHeight w:val="429"/>
        </w:trPr>
        <w:tc>
          <w:tcPr>
            <w:tcW w:w="2547" w:type="dxa"/>
            <w:gridSpan w:val="2"/>
            <w:shd w:val="clear" w:color="auto" w:fill="auto"/>
          </w:tcPr>
          <w:p w14:paraId="3F8D0C52" w14:textId="77777777" w:rsidR="00086BEC" w:rsidRPr="00451C76" w:rsidRDefault="00A850C8" w:rsidP="00997B0B">
            <w:pPr>
              <w:pStyle w:val="ListParagraph"/>
              <w:numPr>
                <w:ilvl w:val="0"/>
                <w:numId w:val="1"/>
              </w:numPr>
              <w:spacing w:after="0" w:line="240" w:lineRule="auto"/>
              <w:rPr>
                <w:b/>
              </w:rPr>
            </w:pPr>
            <w:r>
              <w:rPr>
                <w:b/>
              </w:rPr>
              <w:lastRenderedPageBreak/>
              <w:t xml:space="preserve">Review of Q4 </w:t>
            </w:r>
          </w:p>
        </w:tc>
        <w:tc>
          <w:tcPr>
            <w:tcW w:w="6520" w:type="dxa"/>
            <w:gridSpan w:val="4"/>
            <w:shd w:val="clear" w:color="auto" w:fill="auto"/>
          </w:tcPr>
          <w:p w14:paraId="211E89AC" w14:textId="77777777" w:rsidR="00B452D0" w:rsidRDefault="00A850C8" w:rsidP="00DA676C">
            <w:pPr>
              <w:pStyle w:val="Default"/>
              <w:rPr>
                <w:color w:val="auto"/>
                <w:sz w:val="22"/>
                <w:szCs w:val="22"/>
              </w:rPr>
            </w:pPr>
            <w:r>
              <w:rPr>
                <w:color w:val="auto"/>
                <w:sz w:val="22"/>
                <w:szCs w:val="22"/>
              </w:rPr>
              <w:t xml:space="preserve">Please refer to the CEO report, Quarterly Activity Report and Outcomes report. </w:t>
            </w:r>
          </w:p>
          <w:p w14:paraId="2B9443D5" w14:textId="77777777" w:rsidR="00DB1CD1" w:rsidRDefault="00DB1CD1" w:rsidP="00DA676C">
            <w:pPr>
              <w:pStyle w:val="Default"/>
              <w:rPr>
                <w:color w:val="auto"/>
                <w:sz w:val="22"/>
                <w:szCs w:val="22"/>
              </w:rPr>
            </w:pPr>
          </w:p>
          <w:p w14:paraId="71FB0CA1" w14:textId="77777777" w:rsidR="00B5108B" w:rsidRDefault="00B5108B" w:rsidP="00DA676C">
            <w:pPr>
              <w:pStyle w:val="Default"/>
              <w:rPr>
                <w:color w:val="auto"/>
                <w:sz w:val="22"/>
                <w:szCs w:val="22"/>
              </w:rPr>
            </w:pPr>
            <w:r>
              <w:rPr>
                <w:color w:val="auto"/>
                <w:sz w:val="22"/>
                <w:szCs w:val="22"/>
              </w:rPr>
              <w:t xml:space="preserve">KS </w:t>
            </w:r>
            <w:r w:rsidR="00A850C8">
              <w:rPr>
                <w:color w:val="auto"/>
                <w:sz w:val="22"/>
                <w:szCs w:val="22"/>
              </w:rPr>
              <w:t xml:space="preserve">gave </w:t>
            </w:r>
            <w:r w:rsidR="00CB282A">
              <w:rPr>
                <w:color w:val="auto"/>
                <w:sz w:val="22"/>
                <w:szCs w:val="22"/>
              </w:rPr>
              <w:t xml:space="preserve">the following </w:t>
            </w:r>
            <w:r w:rsidR="00A850C8">
              <w:rPr>
                <w:color w:val="auto"/>
                <w:sz w:val="22"/>
                <w:szCs w:val="22"/>
              </w:rPr>
              <w:t>overview of the</w:t>
            </w:r>
            <w:r w:rsidR="00CB282A">
              <w:rPr>
                <w:color w:val="auto"/>
                <w:sz w:val="22"/>
                <w:szCs w:val="22"/>
              </w:rPr>
              <w:t xml:space="preserve"> Q4</w:t>
            </w:r>
            <w:r w:rsidR="00A850C8">
              <w:rPr>
                <w:color w:val="auto"/>
                <w:sz w:val="22"/>
                <w:szCs w:val="22"/>
              </w:rPr>
              <w:t xml:space="preserve"> highlights </w:t>
            </w:r>
            <w:r w:rsidR="00CB282A">
              <w:rPr>
                <w:color w:val="auto"/>
                <w:sz w:val="22"/>
                <w:szCs w:val="22"/>
              </w:rPr>
              <w:t xml:space="preserve">taken from the </w:t>
            </w:r>
            <w:r w:rsidR="00A850C8">
              <w:rPr>
                <w:color w:val="auto"/>
                <w:sz w:val="22"/>
                <w:szCs w:val="22"/>
              </w:rPr>
              <w:t xml:space="preserve">above documents. </w:t>
            </w:r>
          </w:p>
          <w:p w14:paraId="47207CEA" w14:textId="77777777" w:rsidR="00A850C8" w:rsidRDefault="00A850C8" w:rsidP="00DA676C">
            <w:pPr>
              <w:pStyle w:val="Default"/>
              <w:rPr>
                <w:color w:val="auto"/>
                <w:sz w:val="22"/>
                <w:szCs w:val="22"/>
              </w:rPr>
            </w:pPr>
          </w:p>
          <w:p w14:paraId="446503BC" w14:textId="77777777" w:rsidR="00A850C8" w:rsidRDefault="0054463A" w:rsidP="00DA676C">
            <w:pPr>
              <w:pStyle w:val="Default"/>
              <w:rPr>
                <w:color w:val="auto"/>
                <w:sz w:val="22"/>
                <w:szCs w:val="22"/>
              </w:rPr>
            </w:pPr>
            <w:r w:rsidRPr="0054463A">
              <w:rPr>
                <w:b/>
                <w:color w:val="auto"/>
                <w:sz w:val="22"/>
                <w:szCs w:val="22"/>
              </w:rPr>
              <w:t xml:space="preserve">Reports </w:t>
            </w:r>
            <w:r>
              <w:rPr>
                <w:color w:val="auto"/>
                <w:sz w:val="22"/>
                <w:szCs w:val="22"/>
              </w:rPr>
              <w:t xml:space="preserve">- </w:t>
            </w:r>
            <w:r w:rsidR="00A850C8">
              <w:rPr>
                <w:color w:val="auto"/>
                <w:sz w:val="22"/>
                <w:szCs w:val="22"/>
              </w:rPr>
              <w:t>Two reports were published</w:t>
            </w:r>
            <w:r w:rsidR="00E67AE4">
              <w:rPr>
                <w:color w:val="auto"/>
                <w:sz w:val="22"/>
                <w:szCs w:val="22"/>
              </w:rPr>
              <w:t xml:space="preserve">: </w:t>
            </w:r>
            <w:r w:rsidR="003B023D">
              <w:rPr>
                <w:color w:val="auto"/>
                <w:sz w:val="22"/>
                <w:szCs w:val="22"/>
              </w:rPr>
              <w:t>Care homes,</w:t>
            </w:r>
            <w:r w:rsidR="00A850C8">
              <w:rPr>
                <w:color w:val="auto"/>
                <w:sz w:val="22"/>
                <w:szCs w:val="22"/>
              </w:rPr>
              <w:t xml:space="preserve"> ‘My Way, Every Day</w:t>
            </w:r>
            <w:r w:rsidR="003B023D">
              <w:rPr>
                <w:color w:val="auto"/>
                <w:sz w:val="22"/>
                <w:szCs w:val="22"/>
              </w:rPr>
              <w:t>’</w:t>
            </w:r>
            <w:r w:rsidR="00A850C8">
              <w:rPr>
                <w:color w:val="auto"/>
                <w:sz w:val="22"/>
                <w:szCs w:val="22"/>
              </w:rPr>
              <w:t xml:space="preserve"> and </w:t>
            </w:r>
            <w:r w:rsidR="003B023D">
              <w:rPr>
                <w:color w:val="auto"/>
                <w:sz w:val="22"/>
                <w:szCs w:val="22"/>
              </w:rPr>
              <w:t xml:space="preserve">Safe Havens </w:t>
            </w:r>
            <w:r w:rsidR="00A850C8">
              <w:rPr>
                <w:color w:val="auto"/>
                <w:sz w:val="22"/>
                <w:szCs w:val="22"/>
              </w:rPr>
              <w:t>‘</w:t>
            </w:r>
            <w:r w:rsidR="003B023D">
              <w:rPr>
                <w:color w:val="auto"/>
                <w:sz w:val="22"/>
                <w:szCs w:val="22"/>
              </w:rPr>
              <w:t xml:space="preserve">Keeping the light on’ which have generated a fair amount of interest. </w:t>
            </w:r>
          </w:p>
          <w:p w14:paraId="724D1E42" w14:textId="77777777" w:rsidR="003B023D" w:rsidRDefault="003B023D" w:rsidP="00DA676C">
            <w:pPr>
              <w:pStyle w:val="Default"/>
              <w:rPr>
                <w:color w:val="auto"/>
                <w:sz w:val="22"/>
                <w:szCs w:val="22"/>
              </w:rPr>
            </w:pPr>
          </w:p>
          <w:p w14:paraId="138EB773" w14:textId="77777777" w:rsidR="003B023D" w:rsidRDefault="0054463A" w:rsidP="00DA676C">
            <w:pPr>
              <w:pStyle w:val="Default"/>
              <w:rPr>
                <w:color w:val="auto"/>
                <w:sz w:val="22"/>
                <w:szCs w:val="22"/>
              </w:rPr>
            </w:pPr>
            <w:r w:rsidRPr="0054463A">
              <w:rPr>
                <w:b/>
                <w:color w:val="auto"/>
                <w:sz w:val="22"/>
                <w:szCs w:val="22"/>
              </w:rPr>
              <w:t>How we helped the public</w:t>
            </w:r>
            <w:r>
              <w:rPr>
                <w:color w:val="auto"/>
                <w:sz w:val="22"/>
                <w:szCs w:val="22"/>
              </w:rPr>
              <w:t xml:space="preserve"> - </w:t>
            </w:r>
            <w:r w:rsidR="00EF1AC3">
              <w:rPr>
                <w:color w:val="auto"/>
                <w:sz w:val="22"/>
                <w:szCs w:val="22"/>
              </w:rPr>
              <w:t>A</w:t>
            </w:r>
            <w:r w:rsidR="003B023D">
              <w:rPr>
                <w:color w:val="auto"/>
                <w:sz w:val="22"/>
                <w:szCs w:val="22"/>
              </w:rPr>
              <w:t>lmost 400 people</w:t>
            </w:r>
            <w:r w:rsidR="00EF1AC3">
              <w:rPr>
                <w:color w:val="auto"/>
                <w:sz w:val="22"/>
                <w:szCs w:val="22"/>
              </w:rPr>
              <w:t xml:space="preserve"> have been supported</w:t>
            </w:r>
            <w:r w:rsidR="003B023D">
              <w:rPr>
                <w:color w:val="auto"/>
                <w:sz w:val="22"/>
                <w:szCs w:val="22"/>
              </w:rPr>
              <w:t xml:space="preserve"> with information and advice through Citizen’s Advice. 77 people were supported by the Advocacy service, 47 of these were new referrals which is typical of the previous 3 quarters. 170 people were helped through </w:t>
            </w:r>
            <w:r w:rsidR="00EF1AC3">
              <w:rPr>
                <w:color w:val="auto"/>
                <w:sz w:val="22"/>
                <w:szCs w:val="22"/>
              </w:rPr>
              <w:t>the</w:t>
            </w:r>
            <w:r w:rsidR="003B023D">
              <w:rPr>
                <w:color w:val="auto"/>
                <w:sz w:val="22"/>
                <w:szCs w:val="22"/>
              </w:rPr>
              <w:t xml:space="preserve"> helpdesk. </w:t>
            </w:r>
          </w:p>
          <w:p w14:paraId="652078CA" w14:textId="77777777" w:rsidR="003B023D" w:rsidRDefault="003B023D" w:rsidP="00DA676C">
            <w:pPr>
              <w:pStyle w:val="Default"/>
              <w:rPr>
                <w:color w:val="auto"/>
                <w:sz w:val="22"/>
                <w:szCs w:val="22"/>
              </w:rPr>
            </w:pPr>
          </w:p>
          <w:p w14:paraId="29C6B833" w14:textId="77777777" w:rsidR="003B023D" w:rsidRDefault="0054463A" w:rsidP="00DA676C">
            <w:pPr>
              <w:pStyle w:val="Default"/>
              <w:rPr>
                <w:color w:val="auto"/>
                <w:sz w:val="22"/>
                <w:szCs w:val="22"/>
              </w:rPr>
            </w:pPr>
            <w:r w:rsidRPr="0054463A">
              <w:rPr>
                <w:b/>
                <w:color w:val="auto"/>
                <w:sz w:val="22"/>
                <w:szCs w:val="22"/>
              </w:rPr>
              <w:t>Engagement</w:t>
            </w:r>
            <w:r>
              <w:rPr>
                <w:color w:val="auto"/>
                <w:sz w:val="22"/>
                <w:szCs w:val="22"/>
              </w:rPr>
              <w:t xml:space="preserve"> - </w:t>
            </w:r>
            <w:r w:rsidR="00EF1AC3">
              <w:rPr>
                <w:color w:val="auto"/>
                <w:sz w:val="22"/>
                <w:szCs w:val="22"/>
              </w:rPr>
              <w:t>HWSy visited</w:t>
            </w:r>
            <w:r w:rsidR="003B023D">
              <w:rPr>
                <w:color w:val="auto"/>
                <w:sz w:val="22"/>
                <w:szCs w:val="22"/>
              </w:rPr>
              <w:t xml:space="preserve"> 7 Safe Haven Cafes and had in depth interviews with members of staff and those a</w:t>
            </w:r>
            <w:r w:rsidR="00EF1AC3">
              <w:rPr>
                <w:color w:val="auto"/>
                <w:sz w:val="22"/>
                <w:szCs w:val="22"/>
              </w:rPr>
              <w:t xml:space="preserve">ttending the cafes which gave </w:t>
            </w:r>
            <w:r w:rsidR="003B023D">
              <w:rPr>
                <w:color w:val="auto"/>
                <w:sz w:val="22"/>
                <w:szCs w:val="22"/>
              </w:rPr>
              <w:t xml:space="preserve">lots of valuable experiences. </w:t>
            </w:r>
          </w:p>
          <w:p w14:paraId="479535B3" w14:textId="77777777" w:rsidR="003B023D" w:rsidRDefault="003B023D" w:rsidP="00DA676C">
            <w:pPr>
              <w:pStyle w:val="Default"/>
              <w:rPr>
                <w:color w:val="auto"/>
                <w:sz w:val="22"/>
                <w:szCs w:val="22"/>
              </w:rPr>
            </w:pPr>
          </w:p>
          <w:p w14:paraId="4239DE35" w14:textId="77777777" w:rsidR="003B023D" w:rsidRDefault="003B023D" w:rsidP="00DA676C">
            <w:pPr>
              <w:pStyle w:val="Default"/>
              <w:rPr>
                <w:color w:val="auto"/>
                <w:sz w:val="22"/>
                <w:szCs w:val="22"/>
              </w:rPr>
            </w:pPr>
            <w:r>
              <w:rPr>
                <w:color w:val="auto"/>
                <w:sz w:val="22"/>
                <w:szCs w:val="22"/>
              </w:rPr>
              <w:t xml:space="preserve">As part of the early intervention in mental health priority </w:t>
            </w:r>
            <w:r w:rsidR="00EF1AC3">
              <w:rPr>
                <w:color w:val="auto"/>
                <w:sz w:val="22"/>
                <w:szCs w:val="22"/>
              </w:rPr>
              <w:t>HWSy</w:t>
            </w:r>
            <w:r>
              <w:rPr>
                <w:color w:val="auto"/>
                <w:sz w:val="22"/>
                <w:szCs w:val="22"/>
              </w:rPr>
              <w:t xml:space="preserve"> spoke to over 300 students at Magna Carta school through their morning assembly and also an exercise to understand how they access services. </w:t>
            </w:r>
            <w:r w:rsidR="00EF1AC3">
              <w:rPr>
                <w:color w:val="auto"/>
                <w:sz w:val="22"/>
                <w:szCs w:val="22"/>
              </w:rPr>
              <w:t xml:space="preserve">The team </w:t>
            </w:r>
            <w:r>
              <w:rPr>
                <w:color w:val="auto"/>
                <w:sz w:val="22"/>
                <w:szCs w:val="22"/>
              </w:rPr>
              <w:t xml:space="preserve">are now looking at how this is followed up. </w:t>
            </w:r>
          </w:p>
          <w:p w14:paraId="410E6A5A" w14:textId="77777777" w:rsidR="003B023D" w:rsidRDefault="003B023D" w:rsidP="00DA676C">
            <w:pPr>
              <w:pStyle w:val="Default"/>
              <w:rPr>
                <w:color w:val="auto"/>
                <w:sz w:val="22"/>
                <w:szCs w:val="22"/>
              </w:rPr>
            </w:pPr>
          </w:p>
          <w:p w14:paraId="6112C307" w14:textId="77777777" w:rsidR="003B023D" w:rsidRDefault="003B023D" w:rsidP="00DA676C">
            <w:pPr>
              <w:pStyle w:val="Default"/>
              <w:rPr>
                <w:color w:val="auto"/>
                <w:sz w:val="22"/>
                <w:szCs w:val="22"/>
              </w:rPr>
            </w:pPr>
            <w:r>
              <w:rPr>
                <w:color w:val="auto"/>
                <w:sz w:val="22"/>
                <w:szCs w:val="22"/>
              </w:rPr>
              <w:t xml:space="preserve">4 listening events took place in Q4 and end the year with 3000 individual experiences 2/3rds of which were negative. The services with highest proportion of negative experiences were Nursing Care Homes, Mental Health (Child &amp; Adolescent) and Adult Social Care. </w:t>
            </w:r>
          </w:p>
          <w:p w14:paraId="27D0D68F" w14:textId="77777777" w:rsidR="003B023D" w:rsidRDefault="003B023D" w:rsidP="00DA676C">
            <w:pPr>
              <w:pStyle w:val="Default"/>
              <w:rPr>
                <w:color w:val="auto"/>
                <w:sz w:val="22"/>
                <w:szCs w:val="22"/>
              </w:rPr>
            </w:pPr>
          </w:p>
          <w:p w14:paraId="11C3FED3" w14:textId="77777777" w:rsidR="003B023D" w:rsidRDefault="00EF1AC3" w:rsidP="00DA676C">
            <w:pPr>
              <w:pStyle w:val="Default"/>
              <w:rPr>
                <w:color w:val="auto"/>
                <w:sz w:val="22"/>
                <w:szCs w:val="22"/>
              </w:rPr>
            </w:pPr>
            <w:r w:rsidRPr="0054463A">
              <w:rPr>
                <w:b/>
                <w:color w:val="auto"/>
                <w:sz w:val="22"/>
                <w:szCs w:val="22"/>
              </w:rPr>
              <w:t>‘W</w:t>
            </w:r>
            <w:r w:rsidR="003B023D" w:rsidRPr="0054463A">
              <w:rPr>
                <w:b/>
                <w:color w:val="auto"/>
                <w:sz w:val="22"/>
                <w:szCs w:val="22"/>
              </w:rPr>
              <w:t>hat we have heard</w:t>
            </w:r>
            <w:r w:rsidRPr="0054463A">
              <w:rPr>
                <w:b/>
                <w:color w:val="auto"/>
                <w:sz w:val="22"/>
                <w:szCs w:val="22"/>
              </w:rPr>
              <w:t>’</w:t>
            </w:r>
            <w:r w:rsidR="003B023D">
              <w:rPr>
                <w:color w:val="auto"/>
                <w:sz w:val="22"/>
                <w:szCs w:val="22"/>
              </w:rPr>
              <w:t xml:space="preserve"> </w:t>
            </w:r>
            <w:r>
              <w:rPr>
                <w:color w:val="auto"/>
                <w:sz w:val="22"/>
                <w:szCs w:val="22"/>
              </w:rPr>
              <w:t xml:space="preserve">has been shared in </w:t>
            </w:r>
            <w:r w:rsidR="003B023D">
              <w:rPr>
                <w:color w:val="auto"/>
                <w:sz w:val="22"/>
                <w:szCs w:val="22"/>
              </w:rPr>
              <w:t xml:space="preserve">meetings with CCGs, SABP and CQC. The aspiration last year was to hold 6 monthly meetings with the CCGs to share what we’ve heard and now </w:t>
            </w:r>
            <w:r w:rsidR="000B1B3C">
              <w:rPr>
                <w:color w:val="auto"/>
                <w:sz w:val="22"/>
                <w:szCs w:val="22"/>
              </w:rPr>
              <w:t>the team is being</w:t>
            </w:r>
            <w:r w:rsidR="00CB282A">
              <w:rPr>
                <w:color w:val="auto"/>
                <w:sz w:val="22"/>
                <w:szCs w:val="22"/>
              </w:rPr>
              <w:t xml:space="preserve"> requested to meet quarterly which surpasses expectations. </w:t>
            </w:r>
          </w:p>
          <w:p w14:paraId="27139415" w14:textId="77777777" w:rsidR="00CB282A" w:rsidRDefault="00CB282A" w:rsidP="00DA676C">
            <w:pPr>
              <w:pStyle w:val="Default"/>
              <w:rPr>
                <w:color w:val="auto"/>
                <w:sz w:val="22"/>
                <w:szCs w:val="22"/>
              </w:rPr>
            </w:pPr>
          </w:p>
          <w:p w14:paraId="5E4C05B0" w14:textId="052AC0AF" w:rsidR="00DB1CD1" w:rsidRDefault="0054463A" w:rsidP="00D102FA">
            <w:pPr>
              <w:pStyle w:val="Default"/>
            </w:pPr>
            <w:r w:rsidRPr="0054463A">
              <w:rPr>
                <w:b/>
                <w:color w:val="auto"/>
                <w:sz w:val="22"/>
                <w:szCs w:val="22"/>
              </w:rPr>
              <w:t>Board</w:t>
            </w:r>
            <w:r>
              <w:rPr>
                <w:b/>
                <w:color w:val="auto"/>
                <w:sz w:val="22"/>
                <w:szCs w:val="22"/>
              </w:rPr>
              <w:t xml:space="preserve"> Attendance</w:t>
            </w:r>
            <w:r w:rsidRPr="0054463A">
              <w:rPr>
                <w:b/>
                <w:color w:val="auto"/>
                <w:sz w:val="22"/>
                <w:szCs w:val="22"/>
              </w:rPr>
              <w:t xml:space="preserve"> -</w:t>
            </w:r>
            <w:r>
              <w:rPr>
                <w:color w:val="auto"/>
                <w:sz w:val="22"/>
                <w:szCs w:val="22"/>
              </w:rPr>
              <w:t xml:space="preserve"> </w:t>
            </w:r>
            <w:r w:rsidR="00EF1AC3">
              <w:rPr>
                <w:color w:val="auto"/>
                <w:sz w:val="22"/>
                <w:szCs w:val="22"/>
              </w:rPr>
              <w:t>Healthwatch Surrey</w:t>
            </w:r>
            <w:r w:rsidR="00CB282A">
              <w:rPr>
                <w:color w:val="auto"/>
                <w:sz w:val="22"/>
                <w:szCs w:val="22"/>
              </w:rPr>
              <w:t xml:space="preserve"> ha</w:t>
            </w:r>
            <w:r w:rsidR="00EF1AC3">
              <w:rPr>
                <w:color w:val="auto"/>
                <w:sz w:val="22"/>
                <w:szCs w:val="22"/>
              </w:rPr>
              <w:t>s</w:t>
            </w:r>
            <w:r w:rsidR="00CB282A">
              <w:rPr>
                <w:color w:val="auto"/>
                <w:sz w:val="22"/>
                <w:szCs w:val="22"/>
              </w:rPr>
              <w:t xml:space="preserve"> an active role in the Health and Wellbeing board, Wellbeing and Health Scrutiny Board and the Quality Surveillance Group. Wanda</w:t>
            </w:r>
            <w:r w:rsidR="000B1B3C">
              <w:rPr>
                <w:color w:val="auto"/>
                <w:sz w:val="22"/>
                <w:szCs w:val="22"/>
              </w:rPr>
              <w:t xml:space="preserve"> </w:t>
            </w:r>
            <w:r w:rsidR="00E67AE4">
              <w:rPr>
                <w:color w:val="auto"/>
                <w:sz w:val="22"/>
                <w:szCs w:val="22"/>
              </w:rPr>
              <w:t xml:space="preserve">Jay </w:t>
            </w:r>
            <w:r w:rsidR="000B1B3C">
              <w:rPr>
                <w:color w:val="auto"/>
                <w:sz w:val="22"/>
                <w:szCs w:val="22"/>
              </w:rPr>
              <w:t>also</w:t>
            </w:r>
            <w:r w:rsidR="00CB282A">
              <w:rPr>
                <w:color w:val="auto"/>
                <w:sz w:val="22"/>
                <w:szCs w:val="22"/>
              </w:rPr>
              <w:t xml:space="preserve"> recently joined the Pharmaceutical Needs Assessment Steering Group. </w:t>
            </w:r>
          </w:p>
          <w:p w14:paraId="2583114C" w14:textId="77777777" w:rsidR="000B1B3C" w:rsidRDefault="000B1B3C" w:rsidP="00A850C8">
            <w:pPr>
              <w:spacing w:after="0" w:line="240" w:lineRule="auto"/>
            </w:pPr>
          </w:p>
          <w:p w14:paraId="303B5AB7" w14:textId="77777777" w:rsidR="00CB282A" w:rsidRDefault="00CB282A" w:rsidP="00A850C8">
            <w:pPr>
              <w:spacing w:after="0" w:line="240" w:lineRule="auto"/>
            </w:pPr>
            <w:r w:rsidRPr="0054463A">
              <w:rPr>
                <w:b/>
              </w:rPr>
              <w:t>The</w:t>
            </w:r>
            <w:r w:rsidR="00A15E18">
              <w:rPr>
                <w:b/>
              </w:rPr>
              <w:t xml:space="preserve"> HWSy</w:t>
            </w:r>
            <w:r w:rsidRPr="0054463A">
              <w:rPr>
                <w:b/>
              </w:rPr>
              <w:t xml:space="preserve"> Enter &amp; View Panel</w:t>
            </w:r>
            <w:r>
              <w:t xml:space="preserve"> escalated 13 experiences of concern to the CQC, CCG and relevant providers</w:t>
            </w:r>
            <w:r w:rsidR="00E67AE4">
              <w:t xml:space="preserve"> in Q4</w:t>
            </w:r>
            <w:r>
              <w:t>.</w:t>
            </w:r>
          </w:p>
          <w:p w14:paraId="7013EA9B" w14:textId="77777777" w:rsidR="000B1B3C" w:rsidRDefault="000B1B3C" w:rsidP="00A850C8">
            <w:pPr>
              <w:spacing w:after="0" w:line="240" w:lineRule="auto"/>
            </w:pPr>
          </w:p>
          <w:p w14:paraId="471C2B21" w14:textId="542EAD20" w:rsidR="00CB282A" w:rsidRDefault="00CB282A" w:rsidP="00CB282A">
            <w:pPr>
              <w:spacing w:after="0" w:line="240" w:lineRule="auto"/>
            </w:pPr>
            <w:r>
              <w:t xml:space="preserve">PG asked for more details on the type of </w:t>
            </w:r>
            <w:r w:rsidR="00A15E18">
              <w:t xml:space="preserve">issue </w:t>
            </w:r>
            <w:r>
              <w:t>that was being escalated and MP shared an example relating to SECA</w:t>
            </w:r>
            <w:r w:rsidR="00E67AE4">
              <w:t>mb</w:t>
            </w:r>
            <w:r>
              <w:t xml:space="preserve"> and a lady left in her garden for 2 hours after a fall who was then taken to hospital where it transpired she had a broken neck and could have been paralysed. </w:t>
            </w:r>
          </w:p>
          <w:p w14:paraId="1EAF5D58" w14:textId="77777777" w:rsidR="00CB282A" w:rsidRDefault="00CB282A" w:rsidP="00CB282A">
            <w:pPr>
              <w:spacing w:after="0" w:line="240" w:lineRule="auto"/>
            </w:pPr>
          </w:p>
          <w:p w14:paraId="489CAFF7" w14:textId="77777777" w:rsidR="00CB282A" w:rsidRDefault="00CB282A" w:rsidP="007145CB">
            <w:pPr>
              <w:spacing w:after="0" w:line="240" w:lineRule="auto"/>
            </w:pPr>
            <w:r>
              <w:t>PG reiterated the importance of having these type</w:t>
            </w:r>
            <w:r w:rsidR="00A15E18">
              <w:t>s</w:t>
            </w:r>
            <w:r>
              <w:t xml:space="preserve"> of stories front of mind to bring to life the work we do and track through to show impact made. LS updated PG on the revisions that are being made to</w:t>
            </w:r>
            <w:r w:rsidR="00846D0D">
              <w:t xml:space="preserve"> combine</w:t>
            </w:r>
            <w:r>
              <w:t xml:space="preserve"> the Q</w:t>
            </w:r>
            <w:r w:rsidR="00846D0D">
              <w:t>uarter</w:t>
            </w:r>
            <w:r>
              <w:t xml:space="preserve">ly reporting </w:t>
            </w:r>
            <w:r w:rsidR="000B1B3C">
              <w:t>&amp;</w:t>
            </w:r>
            <w:r>
              <w:t xml:space="preserve"> Outcomes </w:t>
            </w:r>
            <w:r w:rsidR="00846D0D">
              <w:t>report and also the Comms work stream to collate</w:t>
            </w:r>
            <w:r w:rsidR="007145CB">
              <w:t xml:space="preserve"> </w:t>
            </w:r>
            <w:r w:rsidR="000B1B3C">
              <w:t>examples/</w:t>
            </w:r>
            <w:r w:rsidR="007145CB">
              <w:t>case studies/stories that can be used in media and meetings.</w:t>
            </w:r>
          </w:p>
          <w:p w14:paraId="3E177D02" w14:textId="77777777" w:rsidR="007145CB" w:rsidRDefault="007145CB" w:rsidP="007145CB">
            <w:pPr>
              <w:spacing w:after="0" w:line="240" w:lineRule="auto"/>
            </w:pPr>
          </w:p>
          <w:p w14:paraId="26238D3F" w14:textId="77777777" w:rsidR="00846D0D" w:rsidRDefault="006C29B7" w:rsidP="007145CB">
            <w:pPr>
              <w:spacing w:after="0" w:line="240" w:lineRule="auto"/>
            </w:pPr>
            <w:r w:rsidRPr="006C29B7">
              <w:rPr>
                <w:b/>
              </w:rPr>
              <w:t>Surrey Safeguarding Adults Board</w:t>
            </w:r>
            <w:r>
              <w:t xml:space="preserve"> - </w:t>
            </w:r>
            <w:r w:rsidR="00846D0D">
              <w:t>K</w:t>
            </w:r>
            <w:r>
              <w:t>S</w:t>
            </w:r>
            <w:r w:rsidR="00846D0D">
              <w:t xml:space="preserve"> </w:t>
            </w:r>
            <w:r>
              <w:t>explained</w:t>
            </w:r>
            <w:r w:rsidR="00846D0D">
              <w:t xml:space="preserve"> that </w:t>
            </w:r>
            <w:r w:rsidR="00EF1AC3">
              <w:t>following</w:t>
            </w:r>
            <w:r w:rsidR="00846D0D">
              <w:t xml:space="preserve"> an invite to the Surrey Safeguarding Adults Board we gave a report on Discharge and </w:t>
            </w:r>
            <w:r w:rsidR="00EF1AC3">
              <w:t xml:space="preserve">shared </w:t>
            </w:r>
            <w:r w:rsidR="00846D0D">
              <w:t xml:space="preserve">examples of unsafe Discharge. In response </w:t>
            </w:r>
            <w:r w:rsidR="000B1B3C">
              <w:t>to thi</w:t>
            </w:r>
            <w:r w:rsidR="00E67AE4">
              <w:t xml:space="preserve">s </w:t>
            </w:r>
            <w:r w:rsidR="00846D0D">
              <w:t>a sub-group was set up for scrutiny of unsafe discharge</w:t>
            </w:r>
            <w:r w:rsidR="00E67AE4">
              <w:t xml:space="preserve"> which MP attended</w:t>
            </w:r>
            <w:r w:rsidR="00846D0D">
              <w:t xml:space="preserve">. </w:t>
            </w:r>
          </w:p>
          <w:p w14:paraId="3CEE635B" w14:textId="77777777" w:rsidR="00846D0D" w:rsidRDefault="00846D0D" w:rsidP="007145CB">
            <w:pPr>
              <w:spacing w:after="0" w:line="240" w:lineRule="auto"/>
            </w:pPr>
          </w:p>
          <w:p w14:paraId="2066801D" w14:textId="77777777" w:rsidR="00846D0D" w:rsidRDefault="00846D0D" w:rsidP="007145CB">
            <w:pPr>
              <w:spacing w:after="0" w:line="240" w:lineRule="auto"/>
            </w:pPr>
            <w:r w:rsidRPr="00EF1AC3">
              <w:rPr>
                <w:b/>
              </w:rPr>
              <w:t xml:space="preserve">SECAmb </w:t>
            </w:r>
            <w:r w:rsidR="00EF1AC3">
              <w:t>HWSy</w:t>
            </w:r>
            <w:r>
              <w:t xml:space="preserve"> continue to work with our local HW partners to give a unified response to SECAmb. W</w:t>
            </w:r>
            <w:r w:rsidR="00E67AE4">
              <w:t xml:space="preserve">e have </w:t>
            </w:r>
            <w:r>
              <w:t xml:space="preserve">an active part in promoting their public involvement and a monthly meeting with the </w:t>
            </w:r>
            <w:r w:rsidR="00E67AE4">
              <w:t xml:space="preserve">Surrey </w:t>
            </w:r>
            <w:r>
              <w:t xml:space="preserve">commissioner for SECAmb. Recently </w:t>
            </w:r>
            <w:r w:rsidR="00EF1AC3">
              <w:t>HWSy</w:t>
            </w:r>
            <w:r>
              <w:t xml:space="preserve"> have been invited to take part in the Quality Improvement Inspections for SECAmb and are awaiting dates for the inspections. </w:t>
            </w:r>
          </w:p>
          <w:p w14:paraId="174D9B26" w14:textId="77777777" w:rsidR="00846D0D" w:rsidRDefault="00846D0D" w:rsidP="007145CB">
            <w:pPr>
              <w:spacing w:after="0" w:line="240" w:lineRule="auto"/>
            </w:pPr>
          </w:p>
          <w:p w14:paraId="1745C6A4" w14:textId="77777777" w:rsidR="00846D0D" w:rsidRPr="00846D0D" w:rsidRDefault="00846D0D" w:rsidP="007145CB">
            <w:pPr>
              <w:spacing w:after="0" w:line="240" w:lineRule="auto"/>
              <w:rPr>
                <w:b/>
              </w:rPr>
            </w:pPr>
            <w:r w:rsidRPr="00846D0D">
              <w:rPr>
                <w:b/>
              </w:rPr>
              <w:t>Action: Kate to circulate dates for SECAMb inspections when available.</w:t>
            </w:r>
          </w:p>
          <w:p w14:paraId="6AE24024" w14:textId="77777777" w:rsidR="00846D0D" w:rsidRDefault="00846D0D" w:rsidP="007145CB">
            <w:pPr>
              <w:spacing w:after="0" w:line="240" w:lineRule="auto"/>
            </w:pPr>
          </w:p>
          <w:p w14:paraId="04C3989F" w14:textId="1DB47D45" w:rsidR="00846D0D" w:rsidRDefault="00D842A2" w:rsidP="007145CB">
            <w:pPr>
              <w:spacing w:after="0" w:line="240" w:lineRule="auto"/>
            </w:pPr>
            <w:r w:rsidRPr="006C29B7">
              <w:rPr>
                <w:b/>
              </w:rPr>
              <w:t>The</w:t>
            </w:r>
            <w:r w:rsidR="00846D0D" w:rsidRPr="006C29B7">
              <w:rPr>
                <w:b/>
              </w:rPr>
              <w:t xml:space="preserve"> STP work</w:t>
            </w:r>
            <w:r w:rsidR="00846D0D">
              <w:t xml:space="preserve"> continues and </w:t>
            </w:r>
            <w:r>
              <w:t>HWSy</w:t>
            </w:r>
            <w:r w:rsidR="00846D0D">
              <w:t xml:space="preserve"> are keeping close to Surrey Heartlands activity. </w:t>
            </w:r>
            <w:r w:rsidR="00A15E18">
              <w:t xml:space="preserve">Our Volunteer Officer (Natallie) </w:t>
            </w:r>
            <w:r w:rsidR="00846D0D">
              <w:t>successfully recruited and supported 6 patient leaders into a pilot programme</w:t>
            </w:r>
            <w:r w:rsidR="00E67AE4">
              <w:t xml:space="preserve"> in conjunction with Kent Surrey and Sussex Academic Health Sciences Network which feeds into the Academy part of the STP</w:t>
            </w:r>
            <w:r w:rsidR="00846D0D">
              <w:t xml:space="preserve">. </w:t>
            </w:r>
          </w:p>
          <w:p w14:paraId="5EC2C2D5" w14:textId="77777777" w:rsidR="00846D0D" w:rsidRDefault="00846D0D" w:rsidP="007145CB">
            <w:pPr>
              <w:spacing w:after="0" w:line="240" w:lineRule="auto"/>
            </w:pPr>
          </w:p>
          <w:p w14:paraId="70B9529F" w14:textId="77777777" w:rsidR="00846D0D" w:rsidRDefault="00846D0D" w:rsidP="007145CB">
            <w:pPr>
              <w:spacing w:after="0" w:line="240" w:lineRule="auto"/>
            </w:pPr>
            <w:r>
              <w:t xml:space="preserve">DM asked what was happening with STPs and KS explained that she had </w:t>
            </w:r>
            <w:r w:rsidR="006C5742">
              <w:t xml:space="preserve">a meeting with Rich Stockley and Bob </w:t>
            </w:r>
            <w:r w:rsidR="006C5742" w:rsidRPr="006A2500">
              <w:t>Peet</w:t>
            </w:r>
            <w:r w:rsidR="006C5742">
              <w:t xml:space="preserve"> this week regarding their plans for public involvement in the STP. </w:t>
            </w:r>
          </w:p>
          <w:p w14:paraId="10A39786" w14:textId="77777777" w:rsidR="006C5742" w:rsidRDefault="006C5742" w:rsidP="007145CB">
            <w:pPr>
              <w:spacing w:after="0" w:line="240" w:lineRule="auto"/>
            </w:pPr>
          </w:p>
          <w:p w14:paraId="6EF8A999" w14:textId="77777777" w:rsidR="006C5742" w:rsidRDefault="00D842A2" w:rsidP="007145CB">
            <w:pPr>
              <w:spacing w:after="0" w:line="240" w:lineRule="auto"/>
            </w:pPr>
            <w:r>
              <w:t>JP explained</w:t>
            </w:r>
            <w:r w:rsidR="006C5742">
              <w:t xml:space="preserve"> that there have been discussions about East Surrey joining Surrey Heartlands STP but nothing is confirmed at present. </w:t>
            </w:r>
          </w:p>
          <w:p w14:paraId="548F3C15" w14:textId="77777777" w:rsidR="006C5742" w:rsidRDefault="006C5742" w:rsidP="007145CB">
            <w:pPr>
              <w:spacing w:after="0" w:line="240" w:lineRule="auto"/>
            </w:pPr>
          </w:p>
          <w:p w14:paraId="1600C1E1" w14:textId="77777777" w:rsidR="006C5742" w:rsidRDefault="00D842A2" w:rsidP="007145CB">
            <w:pPr>
              <w:spacing w:after="0" w:line="240" w:lineRule="auto"/>
            </w:pPr>
            <w:r w:rsidRPr="006C29B7">
              <w:rPr>
                <w:b/>
              </w:rPr>
              <w:t>The C</w:t>
            </w:r>
            <w:r w:rsidR="006C5742" w:rsidRPr="006C29B7">
              <w:rPr>
                <w:b/>
              </w:rPr>
              <w:t xml:space="preserve">omms </w:t>
            </w:r>
            <w:r w:rsidR="006C29B7">
              <w:rPr>
                <w:b/>
              </w:rPr>
              <w:t>M</w:t>
            </w:r>
            <w:r w:rsidR="006C5742" w:rsidRPr="006C29B7">
              <w:rPr>
                <w:b/>
              </w:rPr>
              <w:t>etrics</w:t>
            </w:r>
            <w:r w:rsidR="006C5742">
              <w:t xml:space="preserve"> have been good this quarter with our highest number of visitors and new visitors to the website. We also had 6 radio appearances. </w:t>
            </w:r>
          </w:p>
          <w:p w14:paraId="361A9CD2" w14:textId="77777777" w:rsidR="006C5742" w:rsidRDefault="006C5742" w:rsidP="007145CB">
            <w:pPr>
              <w:spacing w:after="0" w:line="240" w:lineRule="auto"/>
            </w:pPr>
          </w:p>
          <w:p w14:paraId="35FEF417" w14:textId="77777777" w:rsidR="006C5742" w:rsidRDefault="006C5742" w:rsidP="007145CB">
            <w:pPr>
              <w:spacing w:after="0" w:line="240" w:lineRule="auto"/>
            </w:pPr>
            <w:r>
              <w:t xml:space="preserve">PG asked for an explanation of Bounce rates to be added to the report if we are using Bounce rates as a metric. </w:t>
            </w:r>
          </w:p>
          <w:p w14:paraId="10E6DAFE" w14:textId="77777777" w:rsidR="006C5742" w:rsidRDefault="006C5742" w:rsidP="007145CB">
            <w:pPr>
              <w:spacing w:after="0" w:line="240" w:lineRule="auto"/>
            </w:pPr>
          </w:p>
          <w:p w14:paraId="036C0470" w14:textId="77777777" w:rsidR="006C5742" w:rsidRPr="006C5742" w:rsidRDefault="006C5742" w:rsidP="007145CB">
            <w:pPr>
              <w:spacing w:after="0" w:line="240" w:lineRule="auto"/>
              <w:rPr>
                <w:b/>
              </w:rPr>
            </w:pPr>
            <w:r w:rsidRPr="006C5742">
              <w:rPr>
                <w:b/>
              </w:rPr>
              <w:t>Action – explanation of Bounce rates to be added to the web metrics in the CEO report</w:t>
            </w:r>
          </w:p>
          <w:p w14:paraId="61F2FF12" w14:textId="77777777" w:rsidR="006C5742" w:rsidRDefault="006C5742" w:rsidP="007145CB">
            <w:pPr>
              <w:spacing w:after="0" w:line="240" w:lineRule="auto"/>
            </w:pPr>
          </w:p>
          <w:p w14:paraId="42305332" w14:textId="77777777" w:rsidR="00573073" w:rsidRDefault="006C29B7" w:rsidP="007145CB">
            <w:pPr>
              <w:spacing w:after="0" w:line="240" w:lineRule="auto"/>
            </w:pPr>
            <w:r w:rsidRPr="006C29B7">
              <w:rPr>
                <w:b/>
              </w:rPr>
              <w:t>Volunteers</w:t>
            </w:r>
            <w:r>
              <w:t xml:space="preserve"> - </w:t>
            </w:r>
            <w:r w:rsidR="00D842A2">
              <w:t>HWSy</w:t>
            </w:r>
            <w:r w:rsidR="00573073">
              <w:t xml:space="preserve"> recruited 6 new volunteers this quarter including 1 for the Enter &amp; View panel as well as volunteers for PLACE assessments. </w:t>
            </w:r>
          </w:p>
          <w:p w14:paraId="52F47017" w14:textId="77777777" w:rsidR="00573073" w:rsidRDefault="00573073" w:rsidP="007145CB">
            <w:pPr>
              <w:spacing w:after="0" w:line="240" w:lineRule="auto"/>
            </w:pPr>
          </w:p>
          <w:p w14:paraId="067D14C6" w14:textId="77777777" w:rsidR="007145CB" w:rsidRPr="000B1B3C" w:rsidRDefault="00573073" w:rsidP="00573073">
            <w:pPr>
              <w:spacing w:after="0" w:line="240" w:lineRule="auto"/>
              <w:rPr>
                <w:color w:val="FF0000"/>
              </w:rPr>
            </w:pPr>
            <w:r w:rsidRPr="006A2500">
              <w:t>KS reiterated the need for the Board Hours to be recorded to be included in overall the volunteer hours.</w:t>
            </w:r>
            <w:r>
              <w:t xml:space="preserve"> </w:t>
            </w:r>
          </w:p>
          <w:p w14:paraId="0792B16C" w14:textId="77777777" w:rsidR="00D842A2" w:rsidRDefault="00D842A2" w:rsidP="00573073">
            <w:pPr>
              <w:spacing w:after="0" w:line="240" w:lineRule="auto"/>
              <w:rPr>
                <w:b/>
              </w:rPr>
            </w:pPr>
          </w:p>
          <w:p w14:paraId="21AD2645" w14:textId="77777777" w:rsidR="006A2500" w:rsidRDefault="006A2500" w:rsidP="00573073">
            <w:pPr>
              <w:spacing w:after="0" w:line="240" w:lineRule="auto"/>
              <w:rPr>
                <w:b/>
              </w:rPr>
            </w:pPr>
            <w:r>
              <w:rPr>
                <w:b/>
              </w:rPr>
              <w:t>Action: Natallie to capture and record Board volunteer hours</w:t>
            </w:r>
          </w:p>
          <w:p w14:paraId="0AA1FB16" w14:textId="77777777" w:rsidR="006A2500" w:rsidRPr="00D842A2" w:rsidRDefault="006A2500" w:rsidP="00573073">
            <w:pPr>
              <w:spacing w:after="0" w:line="240" w:lineRule="auto"/>
              <w:rPr>
                <w:b/>
              </w:rPr>
            </w:pPr>
          </w:p>
          <w:p w14:paraId="032A428E" w14:textId="77777777" w:rsidR="00573073" w:rsidRDefault="00573073" w:rsidP="00573073">
            <w:pPr>
              <w:spacing w:after="0" w:line="240" w:lineRule="auto"/>
            </w:pPr>
            <w:r w:rsidRPr="00D842A2">
              <w:rPr>
                <w:b/>
              </w:rPr>
              <w:t>Quality Accounts</w:t>
            </w:r>
            <w:r>
              <w:t xml:space="preserve"> – KS </w:t>
            </w:r>
            <w:r w:rsidR="00D842A2">
              <w:t>explained</w:t>
            </w:r>
            <w:r>
              <w:t xml:space="preserve"> that following a meeting in February (PG, JD, KS, MP) it was decided that </w:t>
            </w:r>
            <w:r w:rsidR="00D842A2">
              <w:t xml:space="preserve">HWSy </w:t>
            </w:r>
            <w:r>
              <w:t xml:space="preserve">wouldn’t be responding to the </w:t>
            </w:r>
            <w:r w:rsidR="00A15E18">
              <w:t xml:space="preserve">various </w:t>
            </w:r>
            <w:r>
              <w:t>quality accounts</w:t>
            </w:r>
            <w:r w:rsidR="00A15E18">
              <w:t xml:space="preserve"> produced</w:t>
            </w:r>
            <w:r>
              <w:t xml:space="preserve"> </w:t>
            </w:r>
            <w:r w:rsidR="00D6004F">
              <w:t xml:space="preserve">this year. It was felt that given the number of quality accounts we are invited to respond to and the time taken to respond this was not a good use of our resource. This is a similar stance taken by HW Kent who </w:t>
            </w:r>
            <w:r w:rsidR="00E67AE4">
              <w:t xml:space="preserve">have a similar challenge </w:t>
            </w:r>
            <w:r w:rsidR="00413CD8">
              <w:t>in terms of size</w:t>
            </w:r>
            <w:r w:rsidR="00D842A2">
              <w:t xml:space="preserve"> to HW Surrey</w:t>
            </w:r>
            <w:r w:rsidR="00D6004F">
              <w:t>.</w:t>
            </w:r>
          </w:p>
          <w:p w14:paraId="0747E09C" w14:textId="77777777" w:rsidR="00D6004F" w:rsidRDefault="00D6004F" w:rsidP="00573073">
            <w:pPr>
              <w:spacing w:after="0" w:line="240" w:lineRule="auto"/>
            </w:pPr>
          </w:p>
          <w:p w14:paraId="6B807BCA" w14:textId="30366EF9" w:rsidR="00D6004F" w:rsidRDefault="00D6004F" w:rsidP="00573073">
            <w:pPr>
              <w:spacing w:after="0" w:line="240" w:lineRule="auto"/>
            </w:pPr>
            <w:r>
              <w:t xml:space="preserve">The Board were asked to endorse the decision not to partake in responding to Quality Accounts this year. This decision was endorsed by those at the meeting subject to ratification by </w:t>
            </w:r>
            <w:r w:rsidR="00420E5A">
              <w:t>a subsequent</w:t>
            </w:r>
            <w:r>
              <w:t xml:space="preserve"> Board</w:t>
            </w:r>
            <w:r w:rsidR="00420E5A">
              <w:t xml:space="preserve"> Meeting</w:t>
            </w:r>
            <w:r>
              <w:t xml:space="preserve">. </w:t>
            </w:r>
          </w:p>
          <w:p w14:paraId="3B19F148" w14:textId="77777777" w:rsidR="00D842A2" w:rsidRDefault="00D842A2" w:rsidP="00573073">
            <w:pPr>
              <w:spacing w:after="0" w:line="240" w:lineRule="auto"/>
            </w:pPr>
          </w:p>
          <w:p w14:paraId="6D4A19EA" w14:textId="77777777" w:rsidR="00D842A2" w:rsidRPr="00D842A2" w:rsidRDefault="00D842A2" w:rsidP="00573073">
            <w:pPr>
              <w:spacing w:after="0" w:line="240" w:lineRule="auto"/>
              <w:rPr>
                <w:b/>
              </w:rPr>
            </w:pPr>
            <w:r w:rsidRPr="00D842A2">
              <w:rPr>
                <w:b/>
              </w:rPr>
              <w:t xml:space="preserve">Action: Endorsement for the Quality Account decision needed by absent Board members. </w:t>
            </w:r>
          </w:p>
          <w:p w14:paraId="4ED12024" w14:textId="77777777" w:rsidR="00D6004F" w:rsidRDefault="00D6004F" w:rsidP="00573073">
            <w:pPr>
              <w:spacing w:after="0" w:line="240" w:lineRule="auto"/>
            </w:pPr>
          </w:p>
          <w:p w14:paraId="47CAE1EA" w14:textId="77777777" w:rsidR="00D6004F" w:rsidRDefault="00EF1AC3" w:rsidP="00573073">
            <w:pPr>
              <w:spacing w:after="0" w:line="240" w:lineRule="auto"/>
            </w:pPr>
            <w:r w:rsidRPr="006C29B7">
              <w:rPr>
                <w:b/>
              </w:rPr>
              <w:t>Stakeholder Reflective Audit</w:t>
            </w:r>
            <w:r>
              <w:t xml:space="preserve"> </w:t>
            </w:r>
            <w:r w:rsidR="00411744">
              <w:t xml:space="preserve">- </w:t>
            </w:r>
            <w:r w:rsidR="00413CD8">
              <w:t xml:space="preserve">the results of this </w:t>
            </w:r>
            <w:r>
              <w:t xml:space="preserve">review conducted by an independent consultant </w:t>
            </w:r>
            <w:r w:rsidR="00413CD8">
              <w:t xml:space="preserve">have been circulated to the Board and to SCC </w:t>
            </w:r>
            <w:r>
              <w:t xml:space="preserve">and there will now be a meeting of the Awareness Raising sub-group early May to take this forward. </w:t>
            </w:r>
          </w:p>
          <w:p w14:paraId="4D49A9DF" w14:textId="77777777" w:rsidR="00573073" w:rsidRDefault="00573073" w:rsidP="00573073">
            <w:pPr>
              <w:spacing w:after="0" w:line="240" w:lineRule="auto"/>
            </w:pPr>
          </w:p>
          <w:p w14:paraId="1E069E04" w14:textId="77777777" w:rsidR="006C29B7" w:rsidRDefault="006C29B7" w:rsidP="00573073">
            <w:pPr>
              <w:spacing w:after="0" w:line="240" w:lineRule="auto"/>
            </w:pPr>
            <w:r w:rsidRPr="006C29B7">
              <w:rPr>
                <w:b/>
              </w:rPr>
              <w:t>Financial Reporting</w:t>
            </w:r>
            <w:r>
              <w:t xml:space="preserve"> – KS explained that the underspend was reduced to £10K by the end of Q4 and the budget will be reviewed with the commissioner at the next quarterly meeting in May.</w:t>
            </w:r>
          </w:p>
          <w:p w14:paraId="7EE8B64C" w14:textId="77777777" w:rsidR="00573073" w:rsidRDefault="00573073" w:rsidP="00573073">
            <w:pPr>
              <w:spacing w:after="0" w:line="240" w:lineRule="auto"/>
            </w:pPr>
          </w:p>
          <w:p w14:paraId="40A68050" w14:textId="77777777" w:rsidR="00573073" w:rsidRDefault="0054463A" w:rsidP="00573073">
            <w:pPr>
              <w:spacing w:after="0" w:line="240" w:lineRule="auto"/>
            </w:pPr>
            <w:r w:rsidRPr="0054463A">
              <w:rPr>
                <w:b/>
              </w:rPr>
              <w:t xml:space="preserve">Purdah </w:t>
            </w:r>
            <w:r>
              <w:t>– Guidelines were circulated with the Board papers. PG reiterated the importance of everyone understanding the restrictions during P</w:t>
            </w:r>
            <w:r w:rsidR="006844A1">
              <w:t>urdah</w:t>
            </w:r>
            <w:r w:rsidR="00413CD8">
              <w:t xml:space="preserve">, </w:t>
            </w:r>
            <w:r>
              <w:t xml:space="preserve">what we say and when we say it. PG also directed to the online version that has links to other guidance including the cabinet office guidelines. </w:t>
            </w:r>
          </w:p>
          <w:p w14:paraId="4E955CE5" w14:textId="77777777" w:rsidR="0054463A" w:rsidRDefault="0054463A" w:rsidP="00573073">
            <w:pPr>
              <w:spacing w:after="0" w:line="240" w:lineRule="auto"/>
            </w:pPr>
          </w:p>
          <w:p w14:paraId="5319A33E" w14:textId="334C150F" w:rsidR="0057493B" w:rsidRDefault="006844A1" w:rsidP="00573073">
            <w:pPr>
              <w:spacing w:after="0" w:line="240" w:lineRule="auto"/>
            </w:pPr>
            <w:r>
              <w:t>There was then a discussion relating to GP project publication given the Purdah guidelines. KS explained that we would be seeking guidance from HW England</w:t>
            </w:r>
            <w:r w:rsidR="00413CD8">
              <w:t xml:space="preserve"> and our SCC Commissioner.</w:t>
            </w:r>
            <w:r>
              <w:t xml:space="preserve"> The Board were happy for this decision to </w:t>
            </w:r>
            <w:r w:rsidR="00411744">
              <w:t xml:space="preserve">publish or not publish reports during Purdah </w:t>
            </w:r>
            <w:r>
              <w:t xml:space="preserve">be made by the </w:t>
            </w:r>
            <w:r w:rsidR="00362EF7">
              <w:t xml:space="preserve">staff </w:t>
            </w:r>
            <w:r>
              <w:t xml:space="preserve">team. </w:t>
            </w:r>
          </w:p>
          <w:p w14:paraId="19986A80" w14:textId="77777777" w:rsidR="0054463A" w:rsidRPr="006E3135" w:rsidRDefault="0054463A" w:rsidP="00573073">
            <w:pPr>
              <w:spacing w:after="0" w:line="240" w:lineRule="auto"/>
            </w:pPr>
          </w:p>
        </w:tc>
        <w:tc>
          <w:tcPr>
            <w:tcW w:w="851" w:type="dxa"/>
            <w:shd w:val="clear" w:color="auto" w:fill="auto"/>
          </w:tcPr>
          <w:p w14:paraId="073A7656" w14:textId="77777777" w:rsidR="00086BEC" w:rsidRDefault="00086BEC" w:rsidP="00270BAC">
            <w:pPr>
              <w:spacing w:after="0" w:line="240" w:lineRule="auto"/>
              <w:jc w:val="both"/>
            </w:pPr>
          </w:p>
          <w:p w14:paraId="68DA7FCE" w14:textId="77777777" w:rsidR="0067237E" w:rsidRDefault="0067237E" w:rsidP="0002665F">
            <w:pPr>
              <w:spacing w:after="0" w:line="240" w:lineRule="auto"/>
              <w:jc w:val="both"/>
            </w:pPr>
          </w:p>
          <w:p w14:paraId="2165F561" w14:textId="77777777" w:rsidR="00FC78C0" w:rsidRDefault="00FC78C0" w:rsidP="0002665F">
            <w:pPr>
              <w:spacing w:after="0" w:line="240" w:lineRule="auto"/>
              <w:jc w:val="both"/>
            </w:pPr>
          </w:p>
          <w:p w14:paraId="5F834129" w14:textId="77777777" w:rsidR="00FC78C0" w:rsidRDefault="00FC78C0" w:rsidP="0002665F">
            <w:pPr>
              <w:spacing w:after="0" w:line="240" w:lineRule="auto"/>
              <w:jc w:val="both"/>
            </w:pPr>
          </w:p>
          <w:p w14:paraId="4967A134" w14:textId="77777777" w:rsidR="00FC78C0" w:rsidRDefault="00FC78C0" w:rsidP="0002665F">
            <w:pPr>
              <w:spacing w:after="0" w:line="240" w:lineRule="auto"/>
              <w:jc w:val="both"/>
            </w:pPr>
          </w:p>
          <w:p w14:paraId="27A02388" w14:textId="77777777" w:rsidR="00FC78C0" w:rsidRDefault="00FC78C0" w:rsidP="0002665F">
            <w:pPr>
              <w:spacing w:after="0" w:line="240" w:lineRule="auto"/>
              <w:jc w:val="both"/>
            </w:pPr>
          </w:p>
          <w:p w14:paraId="457FD180" w14:textId="77777777" w:rsidR="00FC78C0" w:rsidRDefault="00FC78C0" w:rsidP="0002665F">
            <w:pPr>
              <w:spacing w:after="0" w:line="240" w:lineRule="auto"/>
              <w:jc w:val="both"/>
            </w:pPr>
          </w:p>
          <w:p w14:paraId="53950513" w14:textId="77777777" w:rsidR="00FC78C0" w:rsidRDefault="00FC78C0" w:rsidP="0002665F">
            <w:pPr>
              <w:spacing w:after="0" w:line="240" w:lineRule="auto"/>
              <w:jc w:val="both"/>
            </w:pPr>
          </w:p>
          <w:p w14:paraId="16F0811F" w14:textId="77777777" w:rsidR="00FC78C0" w:rsidRDefault="00FC78C0" w:rsidP="0002665F">
            <w:pPr>
              <w:spacing w:after="0" w:line="240" w:lineRule="auto"/>
              <w:jc w:val="both"/>
            </w:pPr>
          </w:p>
          <w:p w14:paraId="23964639" w14:textId="77777777" w:rsidR="00FC78C0" w:rsidRDefault="00FC78C0" w:rsidP="0002665F">
            <w:pPr>
              <w:spacing w:after="0" w:line="240" w:lineRule="auto"/>
              <w:jc w:val="both"/>
            </w:pPr>
          </w:p>
          <w:p w14:paraId="5710C8E1" w14:textId="77777777" w:rsidR="00FC78C0" w:rsidRDefault="00FC78C0" w:rsidP="0002665F">
            <w:pPr>
              <w:spacing w:after="0" w:line="240" w:lineRule="auto"/>
              <w:jc w:val="both"/>
            </w:pPr>
          </w:p>
          <w:p w14:paraId="39F74737" w14:textId="77777777" w:rsidR="00FC78C0" w:rsidRDefault="00FC78C0" w:rsidP="0002665F">
            <w:pPr>
              <w:spacing w:after="0" w:line="240" w:lineRule="auto"/>
              <w:jc w:val="both"/>
            </w:pPr>
          </w:p>
          <w:p w14:paraId="5E73DCE6" w14:textId="77777777" w:rsidR="00FC78C0" w:rsidRDefault="00FC78C0" w:rsidP="0002665F">
            <w:pPr>
              <w:spacing w:after="0" w:line="240" w:lineRule="auto"/>
              <w:jc w:val="both"/>
            </w:pPr>
          </w:p>
          <w:p w14:paraId="1DEE4E2E" w14:textId="77777777" w:rsidR="00FC78C0" w:rsidRDefault="00FC78C0" w:rsidP="0002665F">
            <w:pPr>
              <w:spacing w:after="0" w:line="240" w:lineRule="auto"/>
              <w:jc w:val="both"/>
            </w:pPr>
          </w:p>
          <w:p w14:paraId="5A3A0065" w14:textId="77777777" w:rsidR="00FC78C0" w:rsidRDefault="00FC78C0" w:rsidP="0002665F">
            <w:pPr>
              <w:spacing w:after="0" w:line="240" w:lineRule="auto"/>
              <w:jc w:val="both"/>
            </w:pPr>
          </w:p>
          <w:p w14:paraId="7E2DF9AE" w14:textId="77777777" w:rsidR="00FC78C0" w:rsidRDefault="00FC78C0" w:rsidP="0002665F">
            <w:pPr>
              <w:spacing w:after="0" w:line="240" w:lineRule="auto"/>
              <w:jc w:val="both"/>
            </w:pPr>
          </w:p>
          <w:p w14:paraId="44D083FE" w14:textId="77777777" w:rsidR="00FC78C0" w:rsidRDefault="00FC78C0" w:rsidP="0002665F">
            <w:pPr>
              <w:spacing w:after="0" w:line="240" w:lineRule="auto"/>
              <w:jc w:val="both"/>
            </w:pPr>
          </w:p>
          <w:p w14:paraId="0E6483D0" w14:textId="77777777" w:rsidR="00FC78C0" w:rsidRDefault="00FC78C0" w:rsidP="0002665F">
            <w:pPr>
              <w:spacing w:after="0" w:line="240" w:lineRule="auto"/>
              <w:jc w:val="both"/>
            </w:pPr>
          </w:p>
          <w:p w14:paraId="4121828D" w14:textId="77777777" w:rsidR="00FC78C0" w:rsidRDefault="00FC78C0" w:rsidP="0002665F">
            <w:pPr>
              <w:spacing w:after="0" w:line="240" w:lineRule="auto"/>
              <w:jc w:val="both"/>
            </w:pPr>
          </w:p>
          <w:p w14:paraId="3D9A39B5" w14:textId="77777777" w:rsidR="00FC78C0" w:rsidRDefault="00FC78C0" w:rsidP="0002665F">
            <w:pPr>
              <w:spacing w:after="0" w:line="240" w:lineRule="auto"/>
              <w:jc w:val="both"/>
            </w:pPr>
          </w:p>
          <w:p w14:paraId="60A4B077" w14:textId="77777777" w:rsidR="00FC78C0" w:rsidRDefault="00FC78C0" w:rsidP="0002665F">
            <w:pPr>
              <w:spacing w:after="0" w:line="240" w:lineRule="auto"/>
              <w:jc w:val="both"/>
            </w:pPr>
          </w:p>
          <w:p w14:paraId="2912ABA9" w14:textId="77777777" w:rsidR="00FC78C0" w:rsidRDefault="00FC78C0" w:rsidP="0002665F">
            <w:pPr>
              <w:spacing w:after="0" w:line="240" w:lineRule="auto"/>
              <w:jc w:val="both"/>
            </w:pPr>
          </w:p>
          <w:p w14:paraId="4C50317C" w14:textId="77777777" w:rsidR="00FC78C0" w:rsidRDefault="00FC78C0" w:rsidP="0002665F">
            <w:pPr>
              <w:spacing w:after="0" w:line="240" w:lineRule="auto"/>
              <w:jc w:val="both"/>
            </w:pPr>
          </w:p>
          <w:p w14:paraId="3B8739A3" w14:textId="77777777" w:rsidR="00FC78C0" w:rsidRDefault="00FC78C0" w:rsidP="0002665F">
            <w:pPr>
              <w:spacing w:after="0" w:line="240" w:lineRule="auto"/>
              <w:jc w:val="both"/>
            </w:pPr>
          </w:p>
          <w:p w14:paraId="4DBB0904" w14:textId="77777777" w:rsidR="00FC78C0" w:rsidRDefault="00FC78C0" w:rsidP="0002665F">
            <w:pPr>
              <w:spacing w:after="0" w:line="240" w:lineRule="auto"/>
              <w:jc w:val="both"/>
            </w:pPr>
          </w:p>
          <w:p w14:paraId="1B55C063" w14:textId="77777777" w:rsidR="00FC78C0" w:rsidRDefault="00FC78C0" w:rsidP="0002665F">
            <w:pPr>
              <w:spacing w:after="0" w:line="240" w:lineRule="auto"/>
              <w:jc w:val="both"/>
            </w:pPr>
          </w:p>
          <w:p w14:paraId="43C258F3" w14:textId="77777777" w:rsidR="00FC78C0" w:rsidRDefault="00FC78C0" w:rsidP="0002665F">
            <w:pPr>
              <w:spacing w:after="0" w:line="240" w:lineRule="auto"/>
              <w:jc w:val="both"/>
            </w:pPr>
          </w:p>
          <w:p w14:paraId="11DB4AF5" w14:textId="77777777" w:rsidR="00FC78C0" w:rsidRDefault="00FC78C0" w:rsidP="0002665F">
            <w:pPr>
              <w:spacing w:after="0" w:line="240" w:lineRule="auto"/>
              <w:jc w:val="both"/>
            </w:pPr>
          </w:p>
          <w:p w14:paraId="24D742F7" w14:textId="77777777" w:rsidR="00FC78C0" w:rsidRDefault="00FC78C0" w:rsidP="0002665F">
            <w:pPr>
              <w:spacing w:after="0" w:line="240" w:lineRule="auto"/>
              <w:jc w:val="both"/>
            </w:pPr>
          </w:p>
          <w:p w14:paraId="7130CCC7" w14:textId="77777777" w:rsidR="00FC78C0" w:rsidRDefault="00FC78C0" w:rsidP="0002665F">
            <w:pPr>
              <w:spacing w:after="0" w:line="240" w:lineRule="auto"/>
              <w:jc w:val="both"/>
            </w:pPr>
          </w:p>
          <w:p w14:paraId="782CE055" w14:textId="77777777" w:rsidR="00FC78C0" w:rsidRDefault="00FC78C0" w:rsidP="0002665F">
            <w:pPr>
              <w:spacing w:after="0" w:line="240" w:lineRule="auto"/>
              <w:jc w:val="both"/>
            </w:pPr>
          </w:p>
          <w:p w14:paraId="6CA70866" w14:textId="77777777" w:rsidR="00FC78C0" w:rsidRDefault="00FC78C0" w:rsidP="0002665F">
            <w:pPr>
              <w:spacing w:after="0" w:line="240" w:lineRule="auto"/>
              <w:jc w:val="both"/>
            </w:pPr>
          </w:p>
          <w:p w14:paraId="5EFA2411" w14:textId="77777777" w:rsidR="00FC78C0" w:rsidRDefault="00FC78C0" w:rsidP="0002665F">
            <w:pPr>
              <w:spacing w:after="0" w:line="240" w:lineRule="auto"/>
              <w:jc w:val="both"/>
            </w:pPr>
          </w:p>
          <w:p w14:paraId="3D46997C" w14:textId="77777777" w:rsidR="00FC78C0" w:rsidRDefault="00FC78C0" w:rsidP="0002665F">
            <w:pPr>
              <w:spacing w:after="0" w:line="240" w:lineRule="auto"/>
              <w:jc w:val="both"/>
            </w:pPr>
          </w:p>
          <w:p w14:paraId="587B06CF" w14:textId="77777777" w:rsidR="00FC78C0" w:rsidRDefault="00FC78C0" w:rsidP="0002665F">
            <w:pPr>
              <w:spacing w:after="0" w:line="240" w:lineRule="auto"/>
              <w:jc w:val="both"/>
            </w:pPr>
          </w:p>
          <w:p w14:paraId="02C10819" w14:textId="77777777" w:rsidR="00FC78C0" w:rsidRDefault="00FC78C0" w:rsidP="0002665F">
            <w:pPr>
              <w:spacing w:after="0" w:line="240" w:lineRule="auto"/>
              <w:jc w:val="both"/>
            </w:pPr>
          </w:p>
          <w:p w14:paraId="426052D7" w14:textId="77777777" w:rsidR="00FC78C0" w:rsidRDefault="00FC78C0" w:rsidP="0002665F">
            <w:pPr>
              <w:spacing w:after="0" w:line="240" w:lineRule="auto"/>
              <w:jc w:val="both"/>
            </w:pPr>
          </w:p>
          <w:p w14:paraId="0456DEF3" w14:textId="77777777" w:rsidR="00FC78C0" w:rsidRDefault="00FC78C0" w:rsidP="0002665F">
            <w:pPr>
              <w:spacing w:after="0" w:line="240" w:lineRule="auto"/>
              <w:jc w:val="both"/>
            </w:pPr>
          </w:p>
          <w:p w14:paraId="13B3B66B" w14:textId="77777777" w:rsidR="00FC78C0" w:rsidRDefault="00FC78C0" w:rsidP="0002665F">
            <w:pPr>
              <w:spacing w:after="0" w:line="240" w:lineRule="auto"/>
              <w:jc w:val="both"/>
            </w:pPr>
          </w:p>
          <w:p w14:paraId="7069EBCD" w14:textId="77777777" w:rsidR="00FC78C0" w:rsidRDefault="00FC78C0" w:rsidP="0002665F">
            <w:pPr>
              <w:spacing w:after="0" w:line="240" w:lineRule="auto"/>
              <w:jc w:val="both"/>
            </w:pPr>
          </w:p>
          <w:p w14:paraId="2A881BDF" w14:textId="77777777" w:rsidR="00FC78C0" w:rsidRDefault="00FC78C0" w:rsidP="0002665F">
            <w:pPr>
              <w:spacing w:after="0" w:line="240" w:lineRule="auto"/>
              <w:jc w:val="both"/>
            </w:pPr>
          </w:p>
          <w:p w14:paraId="42A2125A" w14:textId="77777777" w:rsidR="00FC78C0" w:rsidRDefault="00FC78C0" w:rsidP="0002665F">
            <w:pPr>
              <w:spacing w:after="0" w:line="240" w:lineRule="auto"/>
              <w:jc w:val="both"/>
            </w:pPr>
          </w:p>
          <w:p w14:paraId="5EA6E674" w14:textId="77777777" w:rsidR="00FC78C0" w:rsidRDefault="00FC78C0" w:rsidP="0002665F">
            <w:pPr>
              <w:spacing w:after="0" w:line="240" w:lineRule="auto"/>
              <w:jc w:val="both"/>
            </w:pPr>
          </w:p>
          <w:p w14:paraId="43E3CF3A" w14:textId="77777777" w:rsidR="00FC78C0" w:rsidRDefault="00FC78C0" w:rsidP="0002665F">
            <w:pPr>
              <w:spacing w:after="0" w:line="240" w:lineRule="auto"/>
              <w:jc w:val="both"/>
            </w:pPr>
          </w:p>
          <w:p w14:paraId="1591AACE" w14:textId="77777777" w:rsidR="00A1564D" w:rsidRDefault="00A1564D" w:rsidP="0002665F">
            <w:pPr>
              <w:spacing w:after="0" w:line="240" w:lineRule="auto"/>
              <w:jc w:val="both"/>
              <w:rPr>
                <w:b/>
              </w:rPr>
            </w:pPr>
          </w:p>
          <w:p w14:paraId="1052664C" w14:textId="77777777" w:rsidR="00FC78C0" w:rsidRPr="00FC78C0" w:rsidRDefault="00FC78C0" w:rsidP="0002665F">
            <w:pPr>
              <w:spacing w:after="0" w:line="240" w:lineRule="auto"/>
              <w:jc w:val="both"/>
              <w:rPr>
                <w:b/>
              </w:rPr>
            </w:pPr>
          </w:p>
          <w:p w14:paraId="442B33B2" w14:textId="77777777" w:rsidR="00FC78C0" w:rsidRDefault="00FC78C0" w:rsidP="0002665F">
            <w:pPr>
              <w:spacing w:after="0" w:line="240" w:lineRule="auto"/>
              <w:jc w:val="both"/>
            </w:pPr>
          </w:p>
          <w:p w14:paraId="486B1572" w14:textId="77777777" w:rsidR="00FC78C0" w:rsidRDefault="00FC78C0" w:rsidP="0002665F">
            <w:pPr>
              <w:spacing w:after="0" w:line="240" w:lineRule="auto"/>
              <w:jc w:val="both"/>
            </w:pPr>
          </w:p>
          <w:p w14:paraId="4F2291D3" w14:textId="77777777" w:rsidR="00FC78C0" w:rsidRDefault="00FC78C0" w:rsidP="0002665F">
            <w:pPr>
              <w:spacing w:after="0" w:line="240" w:lineRule="auto"/>
              <w:jc w:val="both"/>
            </w:pPr>
          </w:p>
          <w:p w14:paraId="7C413C91" w14:textId="77777777" w:rsidR="00F268E0" w:rsidRDefault="00F268E0" w:rsidP="0002665F">
            <w:pPr>
              <w:spacing w:after="0" w:line="240" w:lineRule="auto"/>
              <w:jc w:val="both"/>
            </w:pPr>
          </w:p>
          <w:p w14:paraId="6DBD7C9C" w14:textId="77777777" w:rsidR="00F268E0" w:rsidRDefault="00F268E0" w:rsidP="0002665F">
            <w:pPr>
              <w:spacing w:after="0" w:line="240" w:lineRule="auto"/>
              <w:jc w:val="both"/>
            </w:pPr>
          </w:p>
          <w:p w14:paraId="19626948" w14:textId="77777777" w:rsidR="00FC78C0" w:rsidRPr="00F268E0" w:rsidRDefault="00FC78C0" w:rsidP="0002665F">
            <w:pPr>
              <w:spacing w:after="0" w:line="240" w:lineRule="auto"/>
              <w:jc w:val="both"/>
              <w:rPr>
                <w:b/>
              </w:rPr>
            </w:pPr>
          </w:p>
          <w:p w14:paraId="6F6DA554" w14:textId="77777777" w:rsidR="00FC78C0" w:rsidRDefault="00FC78C0" w:rsidP="0002665F">
            <w:pPr>
              <w:spacing w:after="0" w:line="240" w:lineRule="auto"/>
              <w:jc w:val="both"/>
            </w:pPr>
          </w:p>
          <w:p w14:paraId="5C6C6DDE" w14:textId="77777777" w:rsidR="00FC78C0" w:rsidRDefault="00FC78C0" w:rsidP="0002665F">
            <w:pPr>
              <w:spacing w:after="0" w:line="240" w:lineRule="auto"/>
              <w:jc w:val="both"/>
            </w:pPr>
          </w:p>
          <w:p w14:paraId="46BFBC48" w14:textId="77777777" w:rsidR="00FC78C0" w:rsidRDefault="00FC78C0" w:rsidP="0002665F">
            <w:pPr>
              <w:spacing w:after="0" w:line="240" w:lineRule="auto"/>
              <w:jc w:val="both"/>
            </w:pPr>
          </w:p>
          <w:p w14:paraId="44A6FFCE" w14:textId="77777777" w:rsidR="00FC78C0" w:rsidRDefault="00FC78C0" w:rsidP="0002665F">
            <w:pPr>
              <w:spacing w:after="0" w:line="240" w:lineRule="auto"/>
              <w:jc w:val="both"/>
            </w:pPr>
          </w:p>
          <w:p w14:paraId="55B06005" w14:textId="77777777" w:rsidR="00846D0D" w:rsidRDefault="00846D0D" w:rsidP="0002665F">
            <w:pPr>
              <w:spacing w:after="0" w:line="240" w:lineRule="auto"/>
              <w:jc w:val="both"/>
            </w:pPr>
          </w:p>
          <w:p w14:paraId="6A608604" w14:textId="77777777" w:rsidR="00846D0D" w:rsidRDefault="00846D0D" w:rsidP="0002665F">
            <w:pPr>
              <w:spacing w:after="0" w:line="240" w:lineRule="auto"/>
              <w:jc w:val="both"/>
            </w:pPr>
          </w:p>
          <w:p w14:paraId="14023E5E" w14:textId="77777777" w:rsidR="00846D0D" w:rsidRDefault="00846D0D" w:rsidP="0002665F">
            <w:pPr>
              <w:spacing w:after="0" w:line="240" w:lineRule="auto"/>
              <w:jc w:val="both"/>
            </w:pPr>
          </w:p>
          <w:p w14:paraId="351F59BE" w14:textId="77777777" w:rsidR="00846D0D" w:rsidRDefault="00846D0D" w:rsidP="0002665F">
            <w:pPr>
              <w:spacing w:after="0" w:line="240" w:lineRule="auto"/>
              <w:jc w:val="both"/>
            </w:pPr>
          </w:p>
          <w:p w14:paraId="0EC28D57" w14:textId="77777777" w:rsidR="00846D0D" w:rsidRDefault="00846D0D" w:rsidP="0002665F">
            <w:pPr>
              <w:spacing w:after="0" w:line="240" w:lineRule="auto"/>
              <w:jc w:val="both"/>
            </w:pPr>
          </w:p>
          <w:p w14:paraId="58B508BD" w14:textId="77777777" w:rsidR="00846D0D" w:rsidRDefault="00846D0D" w:rsidP="0002665F">
            <w:pPr>
              <w:spacing w:after="0" w:line="240" w:lineRule="auto"/>
              <w:jc w:val="both"/>
            </w:pPr>
          </w:p>
          <w:p w14:paraId="341D151A" w14:textId="77777777" w:rsidR="00846D0D" w:rsidRDefault="00846D0D" w:rsidP="0002665F">
            <w:pPr>
              <w:spacing w:after="0" w:line="240" w:lineRule="auto"/>
              <w:jc w:val="both"/>
            </w:pPr>
          </w:p>
          <w:p w14:paraId="5ABF4323" w14:textId="77777777" w:rsidR="00846D0D" w:rsidRDefault="00846D0D" w:rsidP="0002665F">
            <w:pPr>
              <w:spacing w:after="0" w:line="240" w:lineRule="auto"/>
              <w:jc w:val="both"/>
            </w:pPr>
          </w:p>
          <w:p w14:paraId="767F747F" w14:textId="77777777" w:rsidR="00846D0D" w:rsidRDefault="00846D0D" w:rsidP="0002665F">
            <w:pPr>
              <w:spacing w:after="0" w:line="240" w:lineRule="auto"/>
              <w:jc w:val="both"/>
            </w:pPr>
          </w:p>
          <w:p w14:paraId="12A523BA" w14:textId="77777777" w:rsidR="00846D0D" w:rsidRDefault="00846D0D" w:rsidP="0002665F">
            <w:pPr>
              <w:spacing w:after="0" w:line="240" w:lineRule="auto"/>
              <w:jc w:val="both"/>
            </w:pPr>
          </w:p>
          <w:p w14:paraId="64584626" w14:textId="77777777" w:rsidR="00846D0D" w:rsidRDefault="00846D0D" w:rsidP="0002665F">
            <w:pPr>
              <w:spacing w:after="0" w:line="240" w:lineRule="auto"/>
              <w:jc w:val="both"/>
            </w:pPr>
          </w:p>
          <w:p w14:paraId="2107D74F" w14:textId="7985E73B" w:rsidR="006A2500" w:rsidRDefault="006A2500" w:rsidP="0002665F">
            <w:pPr>
              <w:spacing w:after="0" w:line="240" w:lineRule="auto"/>
              <w:jc w:val="both"/>
              <w:rPr>
                <w:b/>
              </w:rPr>
            </w:pPr>
          </w:p>
          <w:p w14:paraId="2104AF62" w14:textId="7E5F1C8D" w:rsidR="00D102FA" w:rsidRDefault="00D102FA" w:rsidP="0002665F">
            <w:pPr>
              <w:spacing w:after="0" w:line="240" w:lineRule="auto"/>
              <w:jc w:val="both"/>
              <w:rPr>
                <w:b/>
              </w:rPr>
            </w:pPr>
          </w:p>
          <w:p w14:paraId="44DBBAFB" w14:textId="77777777" w:rsidR="00846D0D" w:rsidRPr="000B1B3C" w:rsidRDefault="00846D0D" w:rsidP="0002665F">
            <w:pPr>
              <w:spacing w:after="0" w:line="240" w:lineRule="auto"/>
              <w:jc w:val="both"/>
              <w:rPr>
                <w:b/>
              </w:rPr>
            </w:pPr>
            <w:r w:rsidRPr="000B1B3C">
              <w:rPr>
                <w:b/>
              </w:rPr>
              <w:t>KS</w:t>
            </w:r>
          </w:p>
          <w:p w14:paraId="3CA0FB63" w14:textId="77777777" w:rsidR="00FC78C0" w:rsidRDefault="00FC78C0" w:rsidP="0002665F">
            <w:pPr>
              <w:spacing w:after="0" w:line="240" w:lineRule="auto"/>
              <w:jc w:val="both"/>
            </w:pPr>
          </w:p>
          <w:p w14:paraId="06D8D465" w14:textId="77777777" w:rsidR="006C5742" w:rsidRDefault="006C5742" w:rsidP="0002665F">
            <w:pPr>
              <w:spacing w:after="0" w:line="240" w:lineRule="auto"/>
              <w:jc w:val="both"/>
            </w:pPr>
          </w:p>
          <w:p w14:paraId="4758C87C" w14:textId="77777777" w:rsidR="006C5742" w:rsidRDefault="006C5742" w:rsidP="0002665F">
            <w:pPr>
              <w:spacing w:after="0" w:line="240" w:lineRule="auto"/>
              <w:jc w:val="both"/>
            </w:pPr>
          </w:p>
          <w:p w14:paraId="341013D1" w14:textId="77777777" w:rsidR="006C5742" w:rsidRDefault="006C5742" w:rsidP="0002665F">
            <w:pPr>
              <w:spacing w:after="0" w:line="240" w:lineRule="auto"/>
              <w:jc w:val="both"/>
            </w:pPr>
          </w:p>
          <w:p w14:paraId="67D4F970" w14:textId="77777777" w:rsidR="006C5742" w:rsidRDefault="006C5742" w:rsidP="0002665F">
            <w:pPr>
              <w:spacing w:after="0" w:line="240" w:lineRule="auto"/>
              <w:jc w:val="both"/>
            </w:pPr>
          </w:p>
          <w:p w14:paraId="70722696" w14:textId="77777777" w:rsidR="006C5742" w:rsidRDefault="006C5742" w:rsidP="0002665F">
            <w:pPr>
              <w:spacing w:after="0" w:line="240" w:lineRule="auto"/>
              <w:jc w:val="both"/>
            </w:pPr>
          </w:p>
          <w:p w14:paraId="663F2DB8" w14:textId="77777777" w:rsidR="006C5742" w:rsidRDefault="006C5742" w:rsidP="0002665F">
            <w:pPr>
              <w:spacing w:after="0" w:line="240" w:lineRule="auto"/>
              <w:jc w:val="both"/>
            </w:pPr>
          </w:p>
          <w:p w14:paraId="20C9D4F8" w14:textId="77777777" w:rsidR="006C5742" w:rsidRDefault="006C5742" w:rsidP="0002665F">
            <w:pPr>
              <w:spacing w:after="0" w:line="240" w:lineRule="auto"/>
              <w:jc w:val="both"/>
            </w:pPr>
          </w:p>
          <w:p w14:paraId="79FC01DC" w14:textId="77777777" w:rsidR="006C5742" w:rsidRDefault="006C5742" w:rsidP="0002665F">
            <w:pPr>
              <w:spacing w:after="0" w:line="240" w:lineRule="auto"/>
              <w:jc w:val="both"/>
            </w:pPr>
          </w:p>
          <w:p w14:paraId="53E057F8" w14:textId="77777777" w:rsidR="006C5742" w:rsidRDefault="006C5742" w:rsidP="0002665F">
            <w:pPr>
              <w:spacing w:after="0" w:line="240" w:lineRule="auto"/>
              <w:jc w:val="both"/>
            </w:pPr>
          </w:p>
          <w:p w14:paraId="609BB975" w14:textId="77777777" w:rsidR="006C5742" w:rsidRDefault="006C5742" w:rsidP="0002665F">
            <w:pPr>
              <w:spacing w:after="0" w:line="240" w:lineRule="auto"/>
              <w:jc w:val="both"/>
            </w:pPr>
          </w:p>
          <w:p w14:paraId="51269AB7" w14:textId="77777777" w:rsidR="006C5742" w:rsidRDefault="006C5742" w:rsidP="0002665F">
            <w:pPr>
              <w:spacing w:after="0" w:line="240" w:lineRule="auto"/>
              <w:jc w:val="both"/>
            </w:pPr>
          </w:p>
          <w:p w14:paraId="510A36D2" w14:textId="77777777" w:rsidR="006C5742" w:rsidRDefault="006C5742" w:rsidP="0002665F">
            <w:pPr>
              <w:spacing w:after="0" w:line="240" w:lineRule="auto"/>
              <w:jc w:val="both"/>
            </w:pPr>
          </w:p>
          <w:p w14:paraId="0FE5F60D" w14:textId="77777777" w:rsidR="006C5742" w:rsidRDefault="006C5742" w:rsidP="0002665F">
            <w:pPr>
              <w:spacing w:after="0" w:line="240" w:lineRule="auto"/>
              <w:jc w:val="both"/>
            </w:pPr>
          </w:p>
          <w:p w14:paraId="14EE97AC" w14:textId="51529C5C" w:rsidR="000B1B3C" w:rsidRDefault="000B1B3C" w:rsidP="0002665F">
            <w:pPr>
              <w:spacing w:after="0" w:line="240" w:lineRule="auto"/>
              <w:jc w:val="both"/>
            </w:pPr>
          </w:p>
          <w:p w14:paraId="69455AA6" w14:textId="3298C17B" w:rsidR="00D102FA" w:rsidRDefault="00D102FA" w:rsidP="0002665F">
            <w:pPr>
              <w:spacing w:after="0" w:line="240" w:lineRule="auto"/>
              <w:jc w:val="both"/>
            </w:pPr>
          </w:p>
          <w:p w14:paraId="29435F88" w14:textId="3AA17925" w:rsidR="00D102FA" w:rsidRDefault="00D102FA" w:rsidP="0002665F">
            <w:pPr>
              <w:spacing w:after="0" w:line="240" w:lineRule="auto"/>
              <w:jc w:val="both"/>
            </w:pPr>
          </w:p>
          <w:p w14:paraId="5FB1546F" w14:textId="16ABBFA2" w:rsidR="00D102FA" w:rsidRDefault="00D102FA" w:rsidP="0002665F">
            <w:pPr>
              <w:spacing w:after="0" w:line="240" w:lineRule="auto"/>
              <w:jc w:val="both"/>
            </w:pPr>
          </w:p>
          <w:p w14:paraId="55E36D83" w14:textId="77777777" w:rsidR="00D102FA" w:rsidRDefault="00D102FA" w:rsidP="0002665F">
            <w:pPr>
              <w:spacing w:after="0" w:line="240" w:lineRule="auto"/>
              <w:jc w:val="both"/>
            </w:pPr>
          </w:p>
          <w:p w14:paraId="203D6C0A" w14:textId="77777777" w:rsidR="006A2500" w:rsidRDefault="006A2500" w:rsidP="0002665F">
            <w:pPr>
              <w:spacing w:after="0" w:line="240" w:lineRule="auto"/>
              <w:jc w:val="both"/>
              <w:rPr>
                <w:b/>
              </w:rPr>
            </w:pPr>
          </w:p>
          <w:p w14:paraId="6F668B34" w14:textId="77777777" w:rsidR="006A2500" w:rsidRDefault="006A2500" w:rsidP="0002665F">
            <w:pPr>
              <w:spacing w:after="0" w:line="240" w:lineRule="auto"/>
              <w:jc w:val="both"/>
              <w:rPr>
                <w:b/>
              </w:rPr>
            </w:pPr>
          </w:p>
          <w:p w14:paraId="4BF74659" w14:textId="77777777" w:rsidR="006A2500" w:rsidRDefault="006A2500" w:rsidP="0002665F">
            <w:pPr>
              <w:spacing w:after="0" w:line="240" w:lineRule="auto"/>
              <w:jc w:val="both"/>
              <w:rPr>
                <w:b/>
              </w:rPr>
            </w:pPr>
          </w:p>
          <w:p w14:paraId="685292EE" w14:textId="77777777" w:rsidR="006C5742" w:rsidRPr="000B1B3C" w:rsidRDefault="006C5742" w:rsidP="0002665F">
            <w:pPr>
              <w:spacing w:after="0" w:line="240" w:lineRule="auto"/>
              <w:jc w:val="both"/>
              <w:rPr>
                <w:b/>
              </w:rPr>
            </w:pPr>
            <w:r w:rsidRPr="000B1B3C">
              <w:rPr>
                <w:b/>
              </w:rPr>
              <w:t>LS</w:t>
            </w:r>
            <w:r w:rsidR="000B1B3C">
              <w:rPr>
                <w:b/>
              </w:rPr>
              <w:t>/KS</w:t>
            </w:r>
          </w:p>
          <w:p w14:paraId="42DBA30E" w14:textId="77777777" w:rsidR="003309B5" w:rsidRDefault="003309B5" w:rsidP="0002665F">
            <w:pPr>
              <w:spacing w:after="0" w:line="240" w:lineRule="auto"/>
              <w:jc w:val="both"/>
            </w:pPr>
          </w:p>
          <w:p w14:paraId="7F0B2DD1" w14:textId="77777777" w:rsidR="003309B5" w:rsidRDefault="003309B5" w:rsidP="0002665F">
            <w:pPr>
              <w:spacing w:after="0" w:line="240" w:lineRule="auto"/>
              <w:jc w:val="both"/>
            </w:pPr>
          </w:p>
          <w:p w14:paraId="6AE9B40B" w14:textId="77777777" w:rsidR="003309B5" w:rsidRDefault="003309B5" w:rsidP="0002665F">
            <w:pPr>
              <w:spacing w:after="0" w:line="240" w:lineRule="auto"/>
              <w:jc w:val="both"/>
            </w:pPr>
          </w:p>
          <w:p w14:paraId="22ACF36C" w14:textId="77777777" w:rsidR="003309B5" w:rsidRDefault="003309B5" w:rsidP="0002665F">
            <w:pPr>
              <w:spacing w:after="0" w:line="240" w:lineRule="auto"/>
              <w:jc w:val="both"/>
            </w:pPr>
          </w:p>
          <w:p w14:paraId="5AE0B770" w14:textId="77777777" w:rsidR="003309B5" w:rsidRDefault="003309B5" w:rsidP="0002665F">
            <w:pPr>
              <w:spacing w:after="0" w:line="240" w:lineRule="auto"/>
              <w:jc w:val="both"/>
            </w:pPr>
          </w:p>
          <w:p w14:paraId="79EA1DE6" w14:textId="77777777" w:rsidR="003309B5" w:rsidRDefault="003309B5" w:rsidP="0002665F">
            <w:pPr>
              <w:spacing w:after="0" w:line="240" w:lineRule="auto"/>
              <w:jc w:val="both"/>
            </w:pPr>
          </w:p>
          <w:p w14:paraId="258A0C13" w14:textId="77777777" w:rsidR="003309B5" w:rsidRPr="006A2500" w:rsidRDefault="00E67AE4" w:rsidP="0002665F">
            <w:pPr>
              <w:spacing w:after="0" w:line="240" w:lineRule="auto"/>
              <w:jc w:val="both"/>
              <w:rPr>
                <w:b/>
              </w:rPr>
            </w:pPr>
            <w:r w:rsidRPr="006A2500">
              <w:rPr>
                <w:b/>
              </w:rPr>
              <w:t>KS/NH</w:t>
            </w:r>
          </w:p>
          <w:p w14:paraId="3BFDF0C5" w14:textId="77777777" w:rsidR="003309B5" w:rsidRDefault="003309B5" w:rsidP="0002665F">
            <w:pPr>
              <w:spacing w:after="0" w:line="240" w:lineRule="auto"/>
              <w:jc w:val="both"/>
            </w:pPr>
          </w:p>
          <w:p w14:paraId="180A946E" w14:textId="77777777" w:rsidR="003309B5" w:rsidRDefault="003309B5" w:rsidP="0002665F">
            <w:pPr>
              <w:spacing w:after="0" w:line="240" w:lineRule="auto"/>
              <w:jc w:val="both"/>
            </w:pPr>
          </w:p>
          <w:p w14:paraId="68ECF1C9" w14:textId="77777777" w:rsidR="003309B5" w:rsidRDefault="003309B5" w:rsidP="0002665F">
            <w:pPr>
              <w:spacing w:after="0" w:line="240" w:lineRule="auto"/>
              <w:jc w:val="both"/>
            </w:pPr>
          </w:p>
          <w:p w14:paraId="6504A434" w14:textId="77777777" w:rsidR="003309B5" w:rsidRDefault="003309B5" w:rsidP="0002665F">
            <w:pPr>
              <w:spacing w:after="0" w:line="240" w:lineRule="auto"/>
              <w:jc w:val="both"/>
            </w:pPr>
          </w:p>
          <w:p w14:paraId="7E1C4637" w14:textId="77777777" w:rsidR="003309B5" w:rsidRDefault="003309B5" w:rsidP="0002665F">
            <w:pPr>
              <w:spacing w:after="0" w:line="240" w:lineRule="auto"/>
              <w:jc w:val="both"/>
            </w:pPr>
          </w:p>
          <w:p w14:paraId="1DBE9854" w14:textId="77777777" w:rsidR="003309B5" w:rsidRDefault="003309B5" w:rsidP="0002665F">
            <w:pPr>
              <w:spacing w:after="0" w:line="240" w:lineRule="auto"/>
              <w:jc w:val="both"/>
            </w:pPr>
          </w:p>
          <w:p w14:paraId="33E69B2B" w14:textId="77777777" w:rsidR="003309B5" w:rsidRDefault="003309B5" w:rsidP="0002665F">
            <w:pPr>
              <w:spacing w:after="0" w:line="240" w:lineRule="auto"/>
              <w:jc w:val="both"/>
            </w:pPr>
          </w:p>
          <w:p w14:paraId="30DB937E" w14:textId="77777777" w:rsidR="003309B5" w:rsidRDefault="003309B5" w:rsidP="0002665F">
            <w:pPr>
              <w:spacing w:after="0" w:line="240" w:lineRule="auto"/>
              <w:jc w:val="both"/>
            </w:pPr>
          </w:p>
          <w:p w14:paraId="72B61E90" w14:textId="77777777" w:rsidR="003309B5" w:rsidRDefault="003309B5" w:rsidP="0002665F">
            <w:pPr>
              <w:spacing w:after="0" w:line="240" w:lineRule="auto"/>
              <w:jc w:val="both"/>
            </w:pPr>
          </w:p>
          <w:p w14:paraId="4FBF79B1" w14:textId="77777777" w:rsidR="00411744" w:rsidRDefault="00411744" w:rsidP="003309B5">
            <w:pPr>
              <w:spacing w:after="0" w:line="240" w:lineRule="auto"/>
              <w:jc w:val="both"/>
              <w:rPr>
                <w:b/>
                <w:sz w:val="20"/>
              </w:rPr>
            </w:pPr>
          </w:p>
          <w:p w14:paraId="7FAC4D0B" w14:textId="77777777" w:rsidR="00411744" w:rsidRDefault="00411744" w:rsidP="003309B5">
            <w:pPr>
              <w:spacing w:after="0" w:line="240" w:lineRule="auto"/>
              <w:jc w:val="both"/>
              <w:rPr>
                <w:b/>
                <w:sz w:val="20"/>
              </w:rPr>
            </w:pPr>
          </w:p>
          <w:p w14:paraId="1014A5B8" w14:textId="77777777" w:rsidR="006A2500" w:rsidRDefault="006A2500" w:rsidP="003309B5">
            <w:pPr>
              <w:spacing w:after="0" w:line="240" w:lineRule="auto"/>
              <w:jc w:val="both"/>
              <w:rPr>
                <w:b/>
                <w:sz w:val="20"/>
              </w:rPr>
            </w:pPr>
          </w:p>
          <w:p w14:paraId="03264E1A" w14:textId="77777777" w:rsidR="006A2500" w:rsidRDefault="006A2500" w:rsidP="003309B5">
            <w:pPr>
              <w:spacing w:after="0" w:line="240" w:lineRule="auto"/>
              <w:jc w:val="both"/>
              <w:rPr>
                <w:b/>
                <w:sz w:val="20"/>
              </w:rPr>
            </w:pPr>
          </w:p>
          <w:p w14:paraId="6F8EEF25" w14:textId="77777777" w:rsidR="006A2500" w:rsidRDefault="006A2500" w:rsidP="003309B5">
            <w:pPr>
              <w:spacing w:after="0" w:line="240" w:lineRule="auto"/>
              <w:jc w:val="both"/>
              <w:rPr>
                <w:b/>
                <w:sz w:val="20"/>
              </w:rPr>
            </w:pPr>
          </w:p>
          <w:p w14:paraId="1C59B4D9" w14:textId="164A7767" w:rsidR="003309B5" w:rsidRDefault="00420E5A" w:rsidP="003309B5">
            <w:pPr>
              <w:spacing w:after="0" w:line="240" w:lineRule="auto"/>
              <w:jc w:val="both"/>
              <w:rPr>
                <w:b/>
                <w:sz w:val="20"/>
              </w:rPr>
            </w:pPr>
            <w:r>
              <w:rPr>
                <w:b/>
                <w:sz w:val="20"/>
              </w:rPr>
              <w:t>Board</w:t>
            </w:r>
          </w:p>
          <w:p w14:paraId="387BAF1E" w14:textId="77777777" w:rsidR="003309B5" w:rsidRDefault="003309B5" w:rsidP="0002665F">
            <w:pPr>
              <w:spacing w:after="0" w:line="240" w:lineRule="auto"/>
              <w:jc w:val="both"/>
            </w:pPr>
          </w:p>
          <w:p w14:paraId="7BF9D3E8" w14:textId="77777777" w:rsidR="003309B5" w:rsidRDefault="003309B5" w:rsidP="0002665F">
            <w:pPr>
              <w:spacing w:after="0" w:line="240" w:lineRule="auto"/>
              <w:jc w:val="both"/>
            </w:pPr>
          </w:p>
          <w:p w14:paraId="3A436C75" w14:textId="77777777" w:rsidR="003309B5" w:rsidRDefault="003309B5" w:rsidP="0002665F">
            <w:pPr>
              <w:spacing w:after="0" w:line="240" w:lineRule="auto"/>
              <w:jc w:val="both"/>
            </w:pPr>
          </w:p>
          <w:p w14:paraId="47A4A40A" w14:textId="77777777" w:rsidR="003309B5" w:rsidRDefault="003309B5" w:rsidP="0002665F">
            <w:pPr>
              <w:spacing w:after="0" w:line="240" w:lineRule="auto"/>
              <w:jc w:val="both"/>
            </w:pPr>
          </w:p>
          <w:p w14:paraId="1235DDD1" w14:textId="77777777" w:rsidR="003309B5" w:rsidRDefault="003309B5" w:rsidP="0002665F">
            <w:pPr>
              <w:spacing w:after="0" w:line="240" w:lineRule="auto"/>
              <w:jc w:val="both"/>
            </w:pPr>
          </w:p>
          <w:p w14:paraId="378B47A9" w14:textId="77777777" w:rsidR="003309B5" w:rsidRPr="001E6E64" w:rsidRDefault="003309B5" w:rsidP="0002665F">
            <w:pPr>
              <w:spacing w:after="0" w:line="240" w:lineRule="auto"/>
              <w:jc w:val="both"/>
            </w:pPr>
          </w:p>
        </w:tc>
        <w:tc>
          <w:tcPr>
            <w:tcW w:w="963" w:type="dxa"/>
            <w:shd w:val="clear" w:color="auto" w:fill="auto"/>
          </w:tcPr>
          <w:p w14:paraId="7548E2BA" w14:textId="77777777" w:rsidR="008D7585" w:rsidRDefault="008D7585" w:rsidP="0002665F">
            <w:pPr>
              <w:spacing w:after="0" w:line="240" w:lineRule="auto"/>
            </w:pPr>
          </w:p>
        </w:tc>
      </w:tr>
      <w:tr w:rsidR="008140ED" w:rsidRPr="00395001" w14:paraId="1DA4BB53" w14:textId="77777777" w:rsidTr="006A2500">
        <w:trPr>
          <w:trHeight w:val="1266"/>
        </w:trPr>
        <w:tc>
          <w:tcPr>
            <w:tcW w:w="2547" w:type="dxa"/>
            <w:gridSpan w:val="2"/>
            <w:shd w:val="clear" w:color="auto" w:fill="auto"/>
          </w:tcPr>
          <w:p w14:paraId="0B370971" w14:textId="77777777" w:rsidR="008140ED" w:rsidRPr="00451C76" w:rsidRDefault="0057493B" w:rsidP="00156503">
            <w:pPr>
              <w:pStyle w:val="ListParagraph"/>
              <w:numPr>
                <w:ilvl w:val="0"/>
                <w:numId w:val="1"/>
              </w:numPr>
              <w:spacing w:after="0" w:line="240" w:lineRule="auto"/>
              <w:rPr>
                <w:b/>
              </w:rPr>
            </w:pPr>
            <w:r>
              <w:rPr>
                <w:b/>
              </w:rPr>
              <w:t>Thematic Priority Update</w:t>
            </w:r>
          </w:p>
        </w:tc>
        <w:tc>
          <w:tcPr>
            <w:tcW w:w="6520" w:type="dxa"/>
            <w:gridSpan w:val="4"/>
            <w:shd w:val="clear" w:color="auto" w:fill="auto"/>
          </w:tcPr>
          <w:p w14:paraId="5971EA73" w14:textId="77777777" w:rsidR="00162C97" w:rsidRDefault="00E53996" w:rsidP="00F85E4B">
            <w:pPr>
              <w:spacing w:after="0" w:line="240" w:lineRule="auto"/>
            </w:pPr>
            <w:r>
              <w:t xml:space="preserve">MP gave an update </w:t>
            </w:r>
            <w:r w:rsidR="00411744">
              <w:t>on ‘My Way, Every Day’ and the fact the i</w:t>
            </w:r>
            <w:r>
              <w:t xml:space="preserve">mpact report that has been slightly delayed due to the need to ensure </w:t>
            </w:r>
            <w:r w:rsidR="006909BC">
              <w:t xml:space="preserve">everyone </w:t>
            </w:r>
            <w:r w:rsidR="009B0D28">
              <w:t xml:space="preserve">had chance to read and respond. Given the Purdah guidance advice will be sought on whether to delay publishing or not. </w:t>
            </w:r>
          </w:p>
          <w:p w14:paraId="023C12AD" w14:textId="77777777" w:rsidR="00515E4A" w:rsidRDefault="00515E4A" w:rsidP="00F85E4B">
            <w:pPr>
              <w:spacing w:after="0" w:line="240" w:lineRule="auto"/>
            </w:pPr>
          </w:p>
          <w:p w14:paraId="55A5229B" w14:textId="77777777" w:rsidR="009B0D28" w:rsidRDefault="009B0D28" w:rsidP="00F85E4B">
            <w:pPr>
              <w:spacing w:after="0" w:line="240" w:lineRule="auto"/>
            </w:pPr>
            <w:r>
              <w:t>MP highlighted some of the outcomes to date which included the development of a workshop entitled ‘</w:t>
            </w:r>
            <w:r w:rsidR="006A2500">
              <w:t xml:space="preserve">activities making a difference’. </w:t>
            </w:r>
            <w:r w:rsidR="00411744">
              <w:t>O</w:t>
            </w:r>
            <w:r>
              <w:t xml:space="preserve">ne care home has now adopted a weekly transport bus to get residents out </w:t>
            </w:r>
            <w:r w:rsidR="00AE08AB">
              <w:t xml:space="preserve">of the home. One care home had safety concerns raised during the project visit has since been inspected by the CQC and subsequently been given notice to close. </w:t>
            </w:r>
          </w:p>
          <w:p w14:paraId="3B2D7126" w14:textId="77777777" w:rsidR="00AE08AB" w:rsidRDefault="00AE08AB" w:rsidP="00F85E4B">
            <w:pPr>
              <w:spacing w:after="0" w:line="240" w:lineRule="auto"/>
            </w:pPr>
          </w:p>
          <w:p w14:paraId="595A8B4E" w14:textId="77777777" w:rsidR="00AE08AB" w:rsidRDefault="00AE08AB" w:rsidP="00F85E4B">
            <w:pPr>
              <w:spacing w:after="0" w:line="240" w:lineRule="auto"/>
            </w:pPr>
            <w:r>
              <w:t>The Safe Haven report launched 31</w:t>
            </w:r>
            <w:r w:rsidRPr="00AE08AB">
              <w:rPr>
                <w:vertAlign w:val="superscript"/>
              </w:rPr>
              <w:t>st</w:t>
            </w:r>
            <w:r>
              <w:t xml:space="preserve"> March and involved 25 in-depth interviews which have now been shared with commissioners and Surrey County Council. Feedback regarding the Safe Havens from users showed the service is really valued “saves lives” and “a lighthouse in the storm”.</w:t>
            </w:r>
          </w:p>
          <w:p w14:paraId="019F1AA3" w14:textId="77777777" w:rsidR="00AE08AB" w:rsidRDefault="00AE08AB" w:rsidP="00F85E4B">
            <w:pPr>
              <w:spacing w:after="0" w:line="240" w:lineRule="auto"/>
            </w:pPr>
          </w:p>
          <w:p w14:paraId="4FCD96E3" w14:textId="77777777" w:rsidR="00AE08AB" w:rsidRDefault="00AE08AB" w:rsidP="00F85E4B">
            <w:pPr>
              <w:spacing w:after="0" w:line="240" w:lineRule="auto"/>
            </w:pPr>
            <w:r>
              <w:t xml:space="preserve">DM asked the question about how </w:t>
            </w:r>
            <w:r w:rsidR="00413CD8">
              <w:t xml:space="preserve">Safe Havens </w:t>
            </w:r>
            <w:r>
              <w:t>are advertised and MP c</w:t>
            </w:r>
            <w:r w:rsidR="00411744">
              <w:t xml:space="preserve">onfirmed that a finding of the </w:t>
            </w:r>
            <w:r>
              <w:t>study was that the majority of users found out about the service through</w:t>
            </w:r>
            <w:r w:rsidR="00413CD8">
              <w:t xml:space="preserve"> other professionals involved in their care</w:t>
            </w:r>
            <w:r w:rsidR="006A2500">
              <w:t xml:space="preserve"> </w:t>
            </w:r>
            <w:r>
              <w:t xml:space="preserve">and the service would benefit from better promotion. </w:t>
            </w:r>
          </w:p>
          <w:p w14:paraId="1D225ABC" w14:textId="77777777" w:rsidR="00D964C1" w:rsidRDefault="00D964C1" w:rsidP="00F85E4B">
            <w:pPr>
              <w:spacing w:after="0" w:line="240" w:lineRule="auto"/>
            </w:pPr>
          </w:p>
          <w:p w14:paraId="49FF9C30" w14:textId="77777777" w:rsidR="00D964C1" w:rsidRDefault="00D964C1" w:rsidP="00F85E4B">
            <w:pPr>
              <w:spacing w:after="0" w:line="240" w:lineRule="auto"/>
            </w:pPr>
            <w:r>
              <w:t>MP also noted that the report led to coverage on BBC Surrey with one of the service users be</w:t>
            </w:r>
            <w:r w:rsidR="00413CD8">
              <w:t>ing</w:t>
            </w:r>
            <w:r>
              <w:t xml:space="preserve"> interviewed</w:t>
            </w:r>
            <w:r w:rsidR="00413CD8">
              <w:t xml:space="preserve"> as a result of our help</w:t>
            </w:r>
            <w:r>
              <w:t xml:space="preserve">. </w:t>
            </w:r>
          </w:p>
          <w:p w14:paraId="6E17B89F" w14:textId="77777777" w:rsidR="00D964C1" w:rsidRDefault="00D964C1" w:rsidP="00F85E4B">
            <w:pPr>
              <w:spacing w:after="0" w:line="240" w:lineRule="auto"/>
            </w:pPr>
          </w:p>
          <w:p w14:paraId="1F12AE24" w14:textId="77777777" w:rsidR="00D964C1" w:rsidRPr="00D964C1" w:rsidRDefault="00D964C1" w:rsidP="00F85E4B">
            <w:pPr>
              <w:spacing w:after="0" w:line="240" w:lineRule="auto"/>
              <w:rPr>
                <w:b/>
              </w:rPr>
            </w:pPr>
            <w:r w:rsidRPr="00D964C1">
              <w:rPr>
                <w:b/>
              </w:rPr>
              <w:t>Action: Radio clip of ‘Anna’ to be circulated to the Board.</w:t>
            </w:r>
          </w:p>
          <w:p w14:paraId="2AAF50A7" w14:textId="77777777" w:rsidR="00D964C1" w:rsidRDefault="00D964C1" w:rsidP="00F85E4B">
            <w:pPr>
              <w:spacing w:after="0" w:line="240" w:lineRule="auto"/>
            </w:pPr>
          </w:p>
          <w:p w14:paraId="22B5EBA4" w14:textId="77777777" w:rsidR="00D964C1" w:rsidRDefault="00D964C1" w:rsidP="00F85E4B">
            <w:pPr>
              <w:spacing w:after="0" w:line="240" w:lineRule="auto"/>
            </w:pPr>
            <w:r>
              <w:t>Commissioners and providers have</w:t>
            </w:r>
            <w:r w:rsidR="00411744">
              <w:t xml:space="preserve"> now</w:t>
            </w:r>
            <w:r>
              <w:t xml:space="preserve"> all been written t</w:t>
            </w:r>
            <w:r w:rsidR="00411744">
              <w:t>o with a pro-forma for feedback and an impact report will follow.</w:t>
            </w:r>
          </w:p>
          <w:p w14:paraId="381DA54E" w14:textId="77777777" w:rsidR="00D964C1" w:rsidRDefault="00D964C1" w:rsidP="00F85E4B">
            <w:pPr>
              <w:spacing w:after="0" w:line="240" w:lineRule="auto"/>
            </w:pPr>
          </w:p>
          <w:p w14:paraId="645B7A0D" w14:textId="77777777" w:rsidR="00D964C1" w:rsidRDefault="00D964C1" w:rsidP="00F85E4B">
            <w:pPr>
              <w:spacing w:after="0" w:line="240" w:lineRule="auto"/>
            </w:pPr>
            <w:r>
              <w:t>LO asked about funding for future Safe Haven, MP confirmed that Camberley had closed but the other</w:t>
            </w:r>
            <w:r w:rsidR="00413CD8">
              <w:t>s</w:t>
            </w:r>
            <w:r>
              <w:t xml:space="preserve"> with the exception of Epsom had got funding to remain open. </w:t>
            </w:r>
          </w:p>
          <w:p w14:paraId="246620F6" w14:textId="77777777" w:rsidR="00515E4A" w:rsidRDefault="00515E4A" w:rsidP="00F85E4B">
            <w:pPr>
              <w:spacing w:after="0" w:line="240" w:lineRule="auto"/>
            </w:pPr>
          </w:p>
          <w:p w14:paraId="7D0B47D8" w14:textId="77777777" w:rsidR="00515E4A" w:rsidRDefault="00413CD8" w:rsidP="00F85E4B">
            <w:pPr>
              <w:spacing w:after="0" w:line="240" w:lineRule="auto"/>
            </w:pPr>
            <w:r>
              <w:t>Hospital d</w:t>
            </w:r>
            <w:r w:rsidR="00515E4A">
              <w:t>ischarge has had work</w:t>
            </w:r>
            <w:r w:rsidR="003309B5">
              <w:t xml:space="preserve"> </w:t>
            </w:r>
            <w:r w:rsidR="00515E4A">
              <w:t>previously noted relating to the Safeguarding Adults Board and the Patient Leaders discharge event.</w:t>
            </w:r>
          </w:p>
          <w:p w14:paraId="34D01870" w14:textId="77777777" w:rsidR="00515E4A" w:rsidRDefault="00515E4A" w:rsidP="00F85E4B">
            <w:pPr>
              <w:spacing w:after="0" w:line="240" w:lineRule="auto"/>
            </w:pPr>
          </w:p>
          <w:p w14:paraId="2E465AFA" w14:textId="77777777" w:rsidR="00515E4A" w:rsidRDefault="00515E4A" w:rsidP="00F85E4B">
            <w:pPr>
              <w:spacing w:after="0" w:line="240" w:lineRule="auto"/>
            </w:pPr>
            <w:r>
              <w:t>For NHS complaints a video is being produced of ‘Sue’s’ story</w:t>
            </w:r>
            <w:r w:rsidR="00413CD8">
              <w:t xml:space="preserve"> which will be shared at a future meeting of the Complaints Managers’ Forum</w:t>
            </w:r>
          </w:p>
          <w:p w14:paraId="5C1CFDF0" w14:textId="77777777" w:rsidR="00515E4A" w:rsidRDefault="00515E4A" w:rsidP="00F85E4B">
            <w:pPr>
              <w:spacing w:after="0" w:line="240" w:lineRule="auto"/>
            </w:pPr>
          </w:p>
          <w:p w14:paraId="5F46C736" w14:textId="77777777" w:rsidR="00515E4A" w:rsidRDefault="00515E4A" w:rsidP="00F85E4B">
            <w:pPr>
              <w:spacing w:after="0" w:line="240" w:lineRule="auto"/>
            </w:pPr>
            <w:r>
              <w:t xml:space="preserve">The main focus </w:t>
            </w:r>
            <w:r w:rsidR="00411744">
              <w:t xml:space="preserve">for thematic priorities </w:t>
            </w:r>
            <w:r>
              <w:t>now is</w:t>
            </w:r>
            <w:r w:rsidR="00411744">
              <w:t xml:space="preserve"> developing the</w:t>
            </w:r>
            <w:r>
              <w:t xml:space="preserve"> new work plan for the 1</w:t>
            </w:r>
            <w:r w:rsidRPr="00515E4A">
              <w:rPr>
                <w:vertAlign w:val="superscript"/>
              </w:rPr>
              <w:t>st</w:t>
            </w:r>
            <w:r>
              <w:t xml:space="preserve"> July. Next year the will see more outputs from our project work and more </w:t>
            </w:r>
            <w:r w:rsidR="00413CD8">
              <w:t>use of “intelligence” to ensure what we do is relevant and timely u</w:t>
            </w:r>
            <w:r>
              <w:t>sing network contacts to increase system wide influe</w:t>
            </w:r>
            <w:r w:rsidRPr="006A2500">
              <w:t xml:space="preserve">nce. </w:t>
            </w:r>
            <w:r w:rsidR="00413CD8" w:rsidRPr="006A2500">
              <w:t xml:space="preserve">Related to this, </w:t>
            </w:r>
            <w:r w:rsidR="006A2500" w:rsidRPr="006A2500">
              <w:t>t</w:t>
            </w:r>
            <w:r w:rsidR="00413CD8" w:rsidRPr="006A2500">
              <w:t xml:space="preserve">he </w:t>
            </w:r>
            <w:r w:rsidR="006A2500" w:rsidRPr="006A2500">
              <w:t>s</w:t>
            </w:r>
            <w:r w:rsidRPr="006A2500">
              <w:t>takeholder audit highlighted the need to collaborate more to feed our projects into the commissioner planning cycles</w:t>
            </w:r>
            <w:r w:rsidR="006A2500">
              <w:t>.</w:t>
            </w:r>
          </w:p>
          <w:p w14:paraId="39555974" w14:textId="77777777" w:rsidR="003309B5" w:rsidRDefault="003309B5" w:rsidP="00F85E4B">
            <w:pPr>
              <w:spacing w:after="0" w:line="240" w:lineRule="auto"/>
            </w:pPr>
          </w:p>
          <w:p w14:paraId="1A559421" w14:textId="77777777" w:rsidR="003309B5" w:rsidRDefault="003309B5" w:rsidP="00F85E4B">
            <w:pPr>
              <w:spacing w:after="0" w:line="240" w:lineRule="auto"/>
            </w:pPr>
            <w:r>
              <w:t>MP emphasised that engaging with system in this way would be a priority for Natasha Ward</w:t>
            </w:r>
            <w:r w:rsidR="00411744">
              <w:t>,</w:t>
            </w:r>
            <w:r>
              <w:t xml:space="preserve"> the new Project Officer starting in May.</w:t>
            </w:r>
          </w:p>
          <w:p w14:paraId="6020796C" w14:textId="77777777" w:rsidR="00515E4A" w:rsidRDefault="00515E4A" w:rsidP="00F85E4B">
            <w:pPr>
              <w:spacing w:after="0" w:line="240" w:lineRule="auto"/>
            </w:pPr>
          </w:p>
          <w:p w14:paraId="58DF105B" w14:textId="77777777" w:rsidR="00515E4A" w:rsidRDefault="003309B5" w:rsidP="00F85E4B">
            <w:pPr>
              <w:spacing w:after="0" w:line="240" w:lineRule="auto"/>
            </w:pPr>
            <w:r>
              <w:t>MP highlighted that Board involvement at the planning stage of projects would be welcomed. There is a Thematic Priority sub-group arranged to look at how priorities are set for 17/18.</w:t>
            </w:r>
          </w:p>
          <w:p w14:paraId="00835106" w14:textId="77777777" w:rsidR="00515E4A" w:rsidRPr="00FC6591" w:rsidRDefault="00515E4A" w:rsidP="00F85E4B">
            <w:pPr>
              <w:spacing w:after="0" w:line="240" w:lineRule="auto"/>
            </w:pPr>
          </w:p>
        </w:tc>
        <w:tc>
          <w:tcPr>
            <w:tcW w:w="851" w:type="dxa"/>
            <w:shd w:val="clear" w:color="auto" w:fill="auto"/>
          </w:tcPr>
          <w:p w14:paraId="48C7FE1D" w14:textId="77777777" w:rsidR="00AA1D05" w:rsidRDefault="00AA1D05" w:rsidP="008140ED">
            <w:pPr>
              <w:spacing w:after="0" w:line="240" w:lineRule="auto"/>
              <w:jc w:val="both"/>
            </w:pPr>
          </w:p>
          <w:p w14:paraId="3B6C7B73" w14:textId="77777777" w:rsidR="00AA1D05" w:rsidRDefault="00AA1D05" w:rsidP="008140ED">
            <w:pPr>
              <w:spacing w:after="0" w:line="240" w:lineRule="auto"/>
              <w:jc w:val="both"/>
            </w:pPr>
          </w:p>
          <w:p w14:paraId="4BC8B2B5" w14:textId="77777777" w:rsidR="00AA1D05" w:rsidRDefault="00AA1D05" w:rsidP="008140ED">
            <w:pPr>
              <w:spacing w:after="0" w:line="240" w:lineRule="auto"/>
              <w:jc w:val="both"/>
            </w:pPr>
          </w:p>
          <w:p w14:paraId="6D7CB1FA" w14:textId="77777777" w:rsidR="00AA1D05" w:rsidRDefault="00AA1D05" w:rsidP="008140ED">
            <w:pPr>
              <w:spacing w:after="0" w:line="240" w:lineRule="auto"/>
              <w:jc w:val="both"/>
            </w:pPr>
          </w:p>
          <w:p w14:paraId="63C4B70F" w14:textId="77777777" w:rsidR="00AA1D05" w:rsidRDefault="00AA1D05" w:rsidP="008140ED">
            <w:pPr>
              <w:spacing w:after="0" w:line="240" w:lineRule="auto"/>
              <w:jc w:val="both"/>
              <w:rPr>
                <w:b/>
              </w:rPr>
            </w:pPr>
          </w:p>
          <w:p w14:paraId="0CAFA261" w14:textId="77777777" w:rsidR="00D964C1" w:rsidRDefault="00D964C1" w:rsidP="008140ED">
            <w:pPr>
              <w:spacing w:after="0" w:line="240" w:lineRule="auto"/>
              <w:jc w:val="both"/>
              <w:rPr>
                <w:b/>
              </w:rPr>
            </w:pPr>
          </w:p>
          <w:p w14:paraId="48F5143E" w14:textId="77777777" w:rsidR="00D964C1" w:rsidRDefault="00D964C1" w:rsidP="008140ED">
            <w:pPr>
              <w:spacing w:after="0" w:line="240" w:lineRule="auto"/>
              <w:jc w:val="both"/>
              <w:rPr>
                <w:b/>
              </w:rPr>
            </w:pPr>
          </w:p>
          <w:p w14:paraId="7D16606B" w14:textId="77777777" w:rsidR="00D964C1" w:rsidRDefault="00D964C1" w:rsidP="008140ED">
            <w:pPr>
              <w:spacing w:after="0" w:line="240" w:lineRule="auto"/>
              <w:jc w:val="both"/>
              <w:rPr>
                <w:b/>
              </w:rPr>
            </w:pPr>
          </w:p>
          <w:p w14:paraId="5E7DD72A" w14:textId="77777777" w:rsidR="00D964C1" w:rsidRDefault="00D964C1" w:rsidP="008140ED">
            <w:pPr>
              <w:spacing w:after="0" w:line="240" w:lineRule="auto"/>
              <w:jc w:val="both"/>
              <w:rPr>
                <w:b/>
              </w:rPr>
            </w:pPr>
          </w:p>
          <w:p w14:paraId="1CB44E7C" w14:textId="77777777" w:rsidR="00D964C1" w:rsidRDefault="00D964C1" w:rsidP="008140ED">
            <w:pPr>
              <w:spacing w:after="0" w:line="240" w:lineRule="auto"/>
              <w:jc w:val="both"/>
              <w:rPr>
                <w:b/>
              </w:rPr>
            </w:pPr>
          </w:p>
          <w:p w14:paraId="4C33B7EC" w14:textId="77777777" w:rsidR="00D964C1" w:rsidRDefault="00D964C1" w:rsidP="008140ED">
            <w:pPr>
              <w:spacing w:after="0" w:line="240" w:lineRule="auto"/>
              <w:jc w:val="both"/>
              <w:rPr>
                <w:b/>
              </w:rPr>
            </w:pPr>
          </w:p>
          <w:p w14:paraId="7723C082" w14:textId="77777777" w:rsidR="00D964C1" w:rsidRDefault="00D964C1" w:rsidP="008140ED">
            <w:pPr>
              <w:spacing w:after="0" w:line="240" w:lineRule="auto"/>
              <w:jc w:val="both"/>
              <w:rPr>
                <w:b/>
              </w:rPr>
            </w:pPr>
          </w:p>
          <w:p w14:paraId="319D2B05" w14:textId="77777777" w:rsidR="00D964C1" w:rsidRDefault="00D964C1" w:rsidP="008140ED">
            <w:pPr>
              <w:spacing w:after="0" w:line="240" w:lineRule="auto"/>
              <w:jc w:val="both"/>
              <w:rPr>
                <w:b/>
              </w:rPr>
            </w:pPr>
          </w:p>
          <w:p w14:paraId="758838F4" w14:textId="77777777" w:rsidR="00D964C1" w:rsidRDefault="00D964C1" w:rsidP="008140ED">
            <w:pPr>
              <w:spacing w:after="0" w:line="240" w:lineRule="auto"/>
              <w:jc w:val="both"/>
              <w:rPr>
                <w:b/>
              </w:rPr>
            </w:pPr>
          </w:p>
          <w:p w14:paraId="05FDD631" w14:textId="77777777" w:rsidR="00D964C1" w:rsidRDefault="00D964C1" w:rsidP="008140ED">
            <w:pPr>
              <w:spacing w:after="0" w:line="240" w:lineRule="auto"/>
              <w:jc w:val="both"/>
              <w:rPr>
                <w:b/>
              </w:rPr>
            </w:pPr>
          </w:p>
          <w:p w14:paraId="760EB87D" w14:textId="77777777" w:rsidR="00D964C1" w:rsidRDefault="00D964C1" w:rsidP="008140ED">
            <w:pPr>
              <w:spacing w:after="0" w:line="240" w:lineRule="auto"/>
              <w:jc w:val="both"/>
              <w:rPr>
                <w:b/>
              </w:rPr>
            </w:pPr>
          </w:p>
          <w:p w14:paraId="2DC8976F" w14:textId="77777777" w:rsidR="00D964C1" w:rsidRDefault="00D964C1" w:rsidP="008140ED">
            <w:pPr>
              <w:spacing w:after="0" w:line="240" w:lineRule="auto"/>
              <w:jc w:val="both"/>
              <w:rPr>
                <w:b/>
              </w:rPr>
            </w:pPr>
          </w:p>
          <w:p w14:paraId="03665944" w14:textId="77777777" w:rsidR="00D964C1" w:rsidRDefault="00D964C1" w:rsidP="008140ED">
            <w:pPr>
              <w:spacing w:after="0" w:line="240" w:lineRule="auto"/>
              <w:jc w:val="both"/>
              <w:rPr>
                <w:b/>
              </w:rPr>
            </w:pPr>
          </w:p>
          <w:p w14:paraId="087B3450" w14:textId="77777777" w:rsidR="00D964C1" w:rsidRDefault="00D964C1" w:rsidP="008140ED">
            <w:pPr>
              <w:spacing w:after="0" w:line="240" w:lineRule="auto"/>
              <w:jc w:val="both"/>
              <w:rPr>
                <w:b/>
              </w:rPr>
            </w:pPr>
          </w:p>
          <w:p w14:paraId="799293C9" w14:textId="77777777" w:rsidR="00D964C1" w:rsidRDefault="00D964C1" w:rsidP="008140ED">
            <w:pPr>
              <w:spacing w:after="0" w:line="240" w:lineRule="auto"/>
              <w:jc w:val="both"/>
              <w:rPr>
                <w:b/>
              </w:rPr>
            </w:pPr>
          </w:p>
          <w:p w14:paraId="073C851A" w14:textId="77777777" w:rsidR="00D964C1" w:rsidRDefault="00D964C1" w:rsidP="008140ED">
            <w:pPr>
              <w:spacing w:after="0" w:line="240" w:lineRule="auto"/>
              <w:jc w:val="both"/>
              <w:rPr>
                <w:b/>
              </w:rPr>
            </w:pPr>
          </w:p>
          <w:p w14:paraId="37CAEC52" w14:textId="77777777" w:rsidR="00D964C1" w:rsidRDefault="00D964C1" w:rsidP="008140ED">
            <w:pPr>
              <w:spacing w:after="0" w:line="240" w:lineRule="auto"/>
              <w:jc w:val="both"/>
              <w:rPr>
                <w:b/>
              </w:rPr>
            </w:pPr>
          </w:p>
          <w:p w14:paraId="7ED8D044" w14:textId="77777777" w:rsidR="00D964C1" w:rsidRDefault="00D964C1" w:rsidP="008140ED">
            <w:pPr>
              <w:spacing w:after="0" w:line="240" w:lineRule="auto"/>
              <w:jc w:val="both"/>
              <w:rPr>
                <w:b/>
              </w:rPr>
            </w:pPr>
          </w:p>
          <w:p w14:paraId="5EBAAFAC" w14:textId="77777777" w:rsidR="00D964C1" w:rsidRDefault="00D964C1" w:rsidP="008140ED">
            <w:pPr>
              <w:spacing w:after="0" w:line="240" w:lineRule="auto"/>
              <w:jc w:val="both"/>
              <w:rPr>
                <w:b/>
              </w:rPr>
            </w:pPr>
          </w:p>
          <w:p w14:paraId="3AF233C6" w14:textId="77777777" w:rsidR="00D964C1" w:rsidRDefault="00D964C1" w:rsidP="008140ED">
            <w:pPr>
              <w:spacing w:after="0" w:line="240" w:lineRule="auto"/>
              <w:jc w:val="both"/>
              <w:rPr>
                <w:b/>
              </w:rPr>
            </w:pPr>
          </w:p>
          <w:p w14:paraId="78B9080C" w14:textId="77777777" w:rsidR="00D964C1" w:rsidRDefault="00D964C1" w:rsidP="008140ED">
            <w:pPr>
              <w:spacing w:after="0" w:line="240" w:lineRule="auto"/>
              <w:jc w:val="both"/>
              <w:rPr>
                <w:b/>
              </w:rPr>
            </w:pPr>
          </w:p>
          <w:p w14:paraId="6D769B62" w14:textId="77777777" w:rsidR="00D964C1" w:rsidRDefault="00D964C1" w:rsidP="008140ED">
            <w:pPr>
              <w:spacing w:after="0" w:line="240" w:lineRule="auto"/>
              <w:jc w:val="both"/>
              <w:rPr>
                <w:b/>
              </w:rPr>
            </w:pPr>
            <w:r>
              <w:rPr>
                <w:b/>
              </w:rPr>
              <w:t>MP</w:t>
            </w:r>
          </w:p>
          <w:p w14:paraId="7A33F582" w14:textId="77777777" w:rsidR="006A2500" w:rsidRDefault="006A2500" w:rsidP="008140ED">
            <w:pPr>
              <w:spacing w:after="0" w:line="240" w:lineRule="auto"/>
              <w:jc w:val="both"/>
              <w:rPr>
                <w:b/>
              </w:rPr>
            </w:pPr>
          </w:p>
          <w:p w14:paraId="365E869F" w14:textId="77777777" w:rsidR="006A2500" w:rsidRDefault="006A2500" w:rsidP="008140ED">
            <w:pPr>
              <w:spacing w:after="0" w:line="240" w:lineRule="auto"/>
              <w:jc w:val="both"/>
              <w:rPr>
                <w:b/>
              </w:rPr>
            </w:pPr>
          </w:p>
          <w:p w14:paraId="635F481E" w14:textId="77777777" w:rsidR="006A2500" w:rsidRDefault="006A2500" w:rsidP="008140ED">
            <w:pPr>
              <w:spacing w:after="0" w:line="240" w:lineRule="auto"/>
              <w:jc w:val="both"/>
              <w:rPr>
                <w:b/>
              </w:rPr>
            </w:pPr>
          </w:p>
          <w:p w14:paraId="595E963E" w14:textId="77777777" w:rsidR="006A2500" w:rsidRDefault="006A2500" w:rsidP="008140ED">
            <w:pPr>
              <w:spacing w:after="0" w:line="240" w:lineRule="auto"/>
              <w:jc w:val="both"/>
              <w:rPr>
                <w:b/>
              </w:rPr>
            </w:pPr>
          </w:p>
          <w:p w14:paraId="1CB69F38" w14:textId="77777777" w:rsidR="006A2500" w:rsidRDefault="006A2500" w:rsidP="008140ED">
            <w:pPr>
              <w:spacing w:after="0" w:line="240" w:lineRule="auto"/>
              <w:jc w:val="both"/>
              <w:rPr>
                <w:b/>
              </w:rPr>
            </w:pPr>
          </w:p>
          <w:p w14:paraId="2506E0E4" w14:textId="77777777" w:rsidR="006A2500" w:rsidRDefault="006A2500" w:rsidP="008140ED">
            <w:pPr>
              <w:spacing w:after="0" w:line="240" w:lineRule="auto"/>
              <w:jc w:val="both"/>
              <w:rPr>
                <w:b/>
              </w:rPr>
            </w:pPr>
          </w:p>
          <w:p w14:paraId="13EE517D" w14:textId="77777777" w:rsidR="006A2500" w:rsidRDefault="006A2500" w:rsidP="008140ED">
            <w:pPr>
              <w:spacing w:after="0" w:line="240" w:lineRule="auto"/>
              <w:jc w:val="both"/>
              <w:rPr>
                <w:b/>
              </w:rPr>
            </w:pPr>
          </w:p>
          <w:p w14:paraId="38B8E6E7" w14:textId="77777777" w:rsidR="006A2500" w:rsidRDefault="006A2500" w:rsidP="008140ED">
            <w:pPr>
              <w:spacing w:after="0" w:line="240" w:lineRule="auto"/>
              <w:jc w:val="both"/>
              <w:rPr>
                <w:b/>
              </w:rPr>
            </w:pPr>
          </w:p>
          <w:p w14:paraId="287EF221" w14:textId="77777777" w:rsidR="006A2500" w:rsidRDefault="006A2500" w:rsidP="008140ED">
            <w:pPr>
              <w:spacing w:after="0" w:line="240" w:lineRule="auto"/>
              <w:jc w:val="both"/>
              <w:rPr>
                <w:b/>
              </w:rPr>
            </w:pPr>
          </w:p>
          <w:p w14:paraId="291B9709" w14:textId="77777777" w:rsidR="006A2500" w:rsidRDefault="006A2500" w:rsidP="008140ED">
            <w:pPr>
              <w:spacing w:after="0" w:line="240" w:lineRule="auto"/>
              <w:jc w:val="both"/>
              <w:rPr>
                <w:b/>
              </w:rPr>
            </w:pPr>
          </w:p>
          <w:p w14:paraId="227DECD8" w14:textId="77777777" w:rsidR="006A2500" w:rsidRDefault="006A2500" w:rsidP="008140ED">
            <w:pPr>
              <w:spacing w:after="0" w:line="240" w:lineRule="auto"/>
              <w:jc w:val="both"/>
              <w:rPr>
                <w:b/>
              </w:rPr>
            </w:pPr>
          </w:p>
          <w:p w14:paraId="53F3D343" w14:textId="77777777" w:rsidR="006A2500" w:rsidRDefault="006A2500" w:rsidP="008140ED">
            <w:pPr>
              <w:spacing w:after="0" w:line="240" w:lineRule="auto"/>
              <w:jc w:val="both"/>
              <w:rPr>
                <w:b/>
              </w:rPr>
            </w:pPr>
          </w:p>
          <w:p w14:paraId="4BFCA567" w14:textId="77777777" w:rsidR="006A2500" w:rsidRDefault="006A2500" w:rsidP="008140ED">
            <w:pPr>
              <w:spacing w:after="0" w:line="240" w:lineRule="auto"/>
              <w:jc w:val="both"/>
              <w:rPr>
                <w:b/>
              </w:rPr>
            </w:pPr>
          </w:p>
          <w:p w14:paraId="3662481F" w14:textId="77777777" w:rsidR="006A2500" w:rsidRDefault="006A2500" w:rsidP="008140ED">
            <w:pPr>
              <w:spacing w:after="0" w:line="240" w:lineRule="auto"/>
              <w:jc w:val="both"/>
              <w:rPr>
                <w:b/>
              </w:rPr>
            </w:pPr>
          </w:p>
          <w:p w14:paraId="73758FB8" w14:textId="77777777" w:rsidR="006A2500" w:rsidRDefault="006A2500" w:rsidP="008140ED">
            <w:pPr>
              <w:spacing w:after="0" w:line="240" w:lineRule="auto"/>
              <w:jc w:val="both"/>
              <w:rPr>
                <w:b/>
              </w:rPr>
            </w:pPr>
          </w:p>
          <w:p w14:paraId="00178A79" w14:textId="77777777" w:rsidR="006A2500" w:rsidRDefault="006A2500" w:rsidP="008140ED">
            <w:pPr>
              <w:spacing w:after="0" w:line="240" w:lineRule="auto"/>
              <w:jc w:val="both"/>
              <w:rPr>
                <w:b/>
              </w:rPr>
            </w:pPr>
          </w:p>
          <w:p w14:paraId="2227E48E" w14:textId="77777777" w:rsidR="006A2500" w:rsidRDefault="006A2500" w:rsidP="008140ED">
            <w:pPr>
              <w:spacing w:after="0" w:line="240" w:lineRule="auto"/>
              <w:jc w:val="both"/>
              <w:rPr>
                <w:b/>
              </w:rPr>
            </w:pPr>
          </w:p>
          <w:p w14:paraId="6F77CF96" w14:textId="77777777" w:rsidR="006A2500" w:rsidRDefault="006A2500" w:rsidP="008140ED">
            <w:pPr>
              <w:spacing w:after="0" w:line="240" w:lineRule="auto"/>
              <w:jc w:val="both"/>
              <w:rPr>
                <w:b/>
              </w:rPr>
            </w:pPr>
          </w:p>
          <w:p w14:paraId="62639737" w14:textId="77777777" w:rsidR="006A2500" w:rsidRDefault="006A2500" w:rsidP="008140ED">
            <w:pPr>
              <w:spacing w:after="0" w:line="240" w:lineRule="auto"/>
              <w:jc w:val="both"/>
              <w:rPr>
                <w:b/>
              </w:rPr>
            </w:pPr>
          </w:p>
          <w:p w14:paraId="21ACFE36" w14:textId="77777777" w:rsidR="006A2500" w:rsidRDefault="006A2500" w:rsidP="008140ED">
            <w:pPr>
              <w:spacing w:after="0" w:line="240" w:lineRule="auto"/>
              <w:jc w:val="both"/>
              <w:rPr>
                <w:b/>
              </w:rPr>
            </w:pPr>
          </w:p>
          <w:p w14:paraId="04A1204F" w14:textId="77777777" w:rsidR="006A2500" w:rsidRDefault="006A2500" w:rsidP="008140ED">
            <w:pPr>
              <w:spacing w:after="0" w:line="240" w:lineRule="auto"/>
              <w:jc w:val="both"/>
              <w:rPr>
                <w:b/>
              </w:rPr>
            </w:pPr>
          </w:p>
          <w:p w14:paraId="34611D23" w14:textId="77777777" w:rsidR="006A2500" w:rsidRDefault="006A2500" w:rsidP="008140ED">
            <w:pPr>
              <w:spacing w:after="0" w:line="240" w:lineRule="auto"/>
              <w:jc w:val="both"/>
              <w:rPr>
                <w:b/>
              </w:rPr>
            </w:pPr>
          </w:p>
          <w:p w14:paraId="0CA7A887" w14:textId="77777777" w:rsidR="006A2500" w:rsidRDefault="006A2500" w:rsidP="008140ED">
            <w:pPr>
              <w:spacing w:after="0" w:line="240" w:lineRule="auto"/>
              <w:jc w:val="both"/>
              <w:rPr>
                <w:b/>
              </w:rPr>
            </w:pPr>
          </w:p>
          <w:p w14:paraId="16F8EA3C" w14:textId="77777777" w:rsidR="006A2500" w:rsidRDefault="006A2500" w:rsidP="008140ED">
            <w:pPr>
              <w:spacing w:after="0" w:line="240" w:lineRule="auto"/>
              <w:jc w:val="both"/>
              <w:rPr>
                <w:b/>
              </w:rPr>
            </w:pPr>
          </w:p>
          <w:p w14:paraId="663EB332" w14:textId="77777777" w:rsidR="006A2500" w:rsidRDefault="006A2500" w:rsidP="008140ED">
            <w:pPr>
              <w:spacing w:after="0" w:line="240" w:lineRule="auto"/>
              <w:jc w:val="both"/>
              <w:rPr>
                <w:b/>
              </w:rPr>
            </w:pPr>
          </w:p>
          <w:p w14:paraId="0E6D763C" w14:textId="77777777" w:rsidR="006A2500" w:rsidRDefault="006A2500" w:rsidP="008140ED">
            <w:pPr>
              <w:spacing w:after="0" w:line="240" w:lineRule="auto"/>
              <w:jc w:val="both"/>
              <w:rPr>
                <w:b/>
              </w:rPr>
            </w:pPr>
          </w:p>
          <w:p w14:paraId="185D92F2" w14:textId="77777777" w:rsidR="006A2500" w:rsidRPr="00AA1D05" w:rsidRDefault="006A2500" w:rsidP="008140ED">
            <w:pPr>
              <w:spacing w:after="0" w:line="240" w:lineRule="auto"/>
              <w:jc w:val="both"/>
              <w:rPr>
                <w:b/>
              </w:rPr>
            </w:pPr>
          </w:p>
        </w:tc>
        <w:tc>
          <w:tcPr>
            <w:tcW w:w="963" w:type="dxa"/>
            <w:shd w:val="clear" w:color="auto" w:fill="auto"/>
          </w:tcPr>
          <w:p w14:paraId="58DB1BC3" w14:textId="77777777" w:rsidR="008140ED" w:rsidRDefault="008140ED" w:rsidP="008140ED">
            <w:pPr>
              <w:spacing w:after="0" w:line="240" w:lineRule="auto"/>
            </w:pPr>
          </w:p>
          <w:p w14:paraId="68C4FD7A" w14:textId="77777777" w:rsidR="006A2500" w:rsidRDefault="006A2500" w:rsidP="008140ED">
            <w:pPr>
              <w:spacing w:after="0" w:line="240" w:lineRule="auto"/>
            </w:pPr>
          </w:p>
          <w:p w14:paraId="683D11E7" w14:textId="77777777" w:rsidR="006A2500" w:rsidRDefault="006A2500" w:rsidP="008140ED">
            <w:pPr>
              <w:spacing w:after="0" w:line="240" w:lineRule="auto"/>
            </w:pPr>
          </w:p>
          <w:p w14:paraId="09E4A9EE" w14:textId="77777777" w:rsidR="006A2500" w:rsidRDefault="006A2500" w:rsidP="008140ED">
            <w:pPr>
              <w:spacing w:after="0" w:line="240" w:lineRule="auto"/>
            </w:pPr>
          </w:p>
          <w:p w14:paraId="2457CF3A" w14:textId="77777777" w:rsidR="006A2500" w:rsidRDefault="006A2500" w:rsidP="008140ED">
            <w:pPr>
              <w:spacing w:after="0" w:line="240" w:lineRule="auto"/>
            </w:pPr>
          </w:p>
          <w:p w14:paraId="57B5ADA6" w14:textId="77777777" w:rsidR="006A2500" w:rsidRDefault="006A2500" w:rsidP="008140ED">
            <w:pPr>
              <w:spacing w:after="0" w:line="240" w:lineRule="auto"/>
            </w:pPr>
          </w:p>
          <w:p w14:paraId="6FD3A161" w14:textId="77777777" w:rsidR="006A2500" w:rsidRDefault="006A2500" w:rsidP="008140ED">
            <w:pPr>
              <w:spacing w:after="0" w:line="240" w:lineRule="auto"/>
            </w:pPr>
          </w:p>
          <w:p w14:paraId="24E2EB8B" w14:textId="77777777" w:rsidR="006A2500" w:rsidRDefault="006A2500" w:rsidP="008140ED">
            <w:pPr>
              <w:spacing w:after="0" w:line="240" w:lineRule="auto"/>
            </w:pPr>
          </w:p>
          <w:p w14:paraId="3072FD27" w14:textId="77777777" w:rsidR="006A2500" w:rsidRDefault="006A2500" w:rsidP="008140ED">
            <w:pPr>
              <w:spacing w:after="0" w:line="240" w:lineRule="auto"/>
            </w:pPr>
          </w:p>
          <w:p w14:paraId="466689D9" w14:textId="77777777" w:rsidR="006A2500" w:rsidRDefault="006A2500" w:rsidP="008140ED">
            <w:pPr>
              <w:spacing w:after="0" w:line="240" w:lineRule="auto"/>
            </w:pPr>
          </w:p>
          <w:p w14:paraId="66C32B03" w14:textId="77777777" w:rsidR="006A2500" w:rsidRDefault="006A2500" w:rsidP="008140ED">
            <w:pPr>
              <w:spacing w:after="0" w:line="240" w:lineRule="auto"/>
            </w:pPr>
          </w:p>
          <w:p w14:paraId="6856027B" w14:textId="77777777" w:rsidR="006A2500" w:rsidRDefault="006A2500" w:rsidP="008140ED">
            <w:pPr>
              <w:spacing w:after="0" w:line="240" w:lineRule="auto"/>
            </w:pPr>
          </w:p>
          <w:p w14:paraId="46AA1435" w14:textId="77777777" w:rsidR="006A2500" w:rsidRDefault="006A2500" w:rsidP="008140ED">
            <w:pPr>
              <w:spacing w:after="0" w:line="240" w:lineRule="auto"/>
            </w:pPr>
          </w:p>
          <w:p w14:paraId="05D601D6" w14:textId="77777777" w:rsidR="006A2500" w:rsidRDefault="006A2500" w:rsidP="008140ED">
            <w:pPr>
              <w:spacing w:after="0" w:line="240" w:lineRule="auto"/>
            </w:pPr>
          </w:p>
          <w:p w14:paraId="7E111447" w14:textId="77777777" w:rsidR="006A2500" w:rsidRDefault="006A2500" w:rsidP="008140ED">
            <w:pPr>
              <w:spacing w:after="0" w:line="240" w:lineRule="auto"/>
            </w:pPr>
          </w:p>
          <w:p w14:paraId="7043E811" w14:textId="77777777" w:rsidR="006A2500" w:rsidRDefault="006A2500" w:rsidP="008140ED">
            <w:pPr>
              <w:spacing w:after="0" w:line="240" w:lineRule="auto"/>
            </w:pPr>
          </w:p>
          <w:p w14:paraId="782AD32D" w14:textId="77777777" w:rsidR="006A2500" w:rsidRDefault="006A2500" w:rsidP="008140ED">
            <w:pPr>
              <w:spacing w:after="0" w:line="240" w:lineRule="auto"/>
            </w:pPr>
          </w:p>
          <w:p w14:paraId="1DF4610F" w14:textId="77777777" w:rsidR="006A2500" w:rsidRDefault="006A2500" w:rsidP="008140ED">
            <w:pPr>
              <w:spacing w:after="0" w:line="240" w:lineRule="auto"/>
            </w:pPr>
          </w:p>
          <w:p w14:paraId="433C2BBB" w14:textId="77777777" w:rsidR="006A2500" w:rsidRDefault="006A2500" w:rsidP="008140ED">
            <w:pPr>
              <w:spacing w:after="0" w:line="240" w:lineRule="auto"/>
            </w:pPr>
          </w:p>
          <w:p w14:paraId="76667002" w14:textId="77777777" w:rsidR="006A2500" w:rsidRDefault="006A2500" w:rsidP="008140ED">
            <w:pPr>
              <w:spacing w:after="0" w:line="240" w:lineRule="auto"/>
            </w:pPr>
          </w:p>
          <w:p w14:paraId="52E3FD14" w14:textId="77777777" w:rsidR="006A2500" w:rsidRDefault="006A2500" w:rsidP="008140ED">
            <w:pPr>
              <w:spacing w:after="0" w:line="240" w:lineRule="auto"/>
            </w:pPr>
          </w:p>
          <w:p w14:paraId="0F70C7F4" w14:textId="77777777" w:rsidR="006A2500" w:rsidRDefault="006A2500" w:rsidP="008140ED">
            <w:pPr>
              <w:spacing w:after="0" w:line="240" w:lineRule="auto"/>
            </w:pPr>
          </w:p>
          <w:p w14:paraId="74B38D64" w14:textId="77777777" w:rsidR="006A2500" w:rsidRDefault="006A2500" w:rsidP="008140ED">
            <w:pPr>
              <w:spacing w:after="0" w:line="240" w:lineRule="auto"/>
            </w:pPr>
          </w:p>
          <w:p w14:paraId="2744268C" w14:textId="77777777" w:rsidR="006A2500" w:rsidRDefault="006A2500" w:rsidP="008140ED">
            <w:pPr>
              <w:spacing w:after="0" w:line="240" w:lineRule="auto"/>
            </w:pPr>
          </w:p>
          <w:p w14:paraId="7C878E04" w14:textId="77777777" w:rsidR="006A2500" w:rsidRDefault="006A2500" w:rsidP="008140ED">
            <w:pPr>
              <w:spacing w:after="0" w:line="240" w:lineRule="auto"/>
            </w:pPr>
          </w:p>
          <w:p w14:paraId="77602264" w14:textId="77777777" w:rsidR="006A2500" w:rsidRDefault="006A2500" w:rsidP="008140ED">
            <w:pPr>
              <w:spacing w:after="0" w:line="240" w:lineRule="auto"/>
            </w:pPr>
          </w:p>
          <w:p w14:paraId="3E1448BE" w14:textId="77777777" w:rsidR="006A2500" w:rsidRDefault="006A2500" w:rsidP="008140ED">
            <w:pPr>
              <w:spacing w:after="0" w:line="240" w:lineRule="auto"/>
            </w:pPr>
          </w:p>
          <w:p w14:paraId="2B3788F3" w14:textId="77777777" w:rsidR="006A2500" w:rsidRDefault="006A2500" w:rsidP="008140ED">
            <w:pPr>
              <w:spacing w:after="0" w:line="240" w:lineRule="auto"/>
            </w:pPr>
          </w:p>
          <w:p w14:paraId="0C8DA9A6" w14:textId="77777777" w:rsidR="006A2500" w:rsidRDefault="006A2500" w:rsidP="008140ED">
            <w:pPr>
              <w:spacing w:after="0" w:line="240" w:lineRule="auto"/>
            </w:pPr>
          </w:p>
          <w:p w14:paraId="31B1F0D7" w14:textId="77777777" w:rsidR="006A2500" w:rsidRDefault="006A2500" w:rsidP="008140ED">
            <w:pPr>
              <w:spacing w:after="0" w:line="240" w:lineRule="auto"/>
            </w:pPr>
          </w:p>
          <w:p w14:paraId="1271300A" w14:textId="77777777" w:rsidR="006A2500" w:rsidRDefault="006A2500" w:rsidP="008140ED">
            <w:pPr>
              <w:spacing w:after="0" w:line="240" w:lineRule="auto"/>
            </w:pPr>
          </w:p>
          <w:p w14:paraId="1B4CB17F" w14:textId="77777777" w:rsidR="006A2500" w:rsidRDefault="006A2500" w:rsidP="008140ED">
            <w:pPr>
              <w:spacing w:after="0" w:line="240" w:lineRule="auto"/>
            </w:pPr>
          </w:p>
          <w:p w14:paraId="68422203" w14:textId="77777777" w:rsidR="006A2500" w:rsidRDefault="006A2500" w:rsidP="008140ED">
            <w:pPr>
              <w:spacing w:after="0" w:line="240" w:lineRule="auto"/>
            </w:pPr>
          </w:p>
          <w:p w14:paraId="4C1FB4DD" w14:textId="77777777" w:rsidR="006A2500" w:rsidRDefault="006A2500" w:rsidP="008140ED">
            <w:pPr>
              <w:spacing w:after="0" w:line="240" w:lineRule="auto"/>
            </w:pPr>
          </w:p>
          <w:p w14:paraId="776A7213" w14:textId="77777777" w:rsidR="006A2500" w:rsidRDefault="006A2500" w:rsidP="008140ED">
            <w:pPr>
              <w:spacing w:after="0" w:line="240" w:lineRule="auto"/>
            </w:pPr>
          </w:p>
          <w:p w14:paraId="49A74367" w14:textId="77777777" w:rsidR="006A2500" w:rsidRDefault="006A2500" w:rsidP="008140ED">
            <w:pPr>
              <w:spacing w:after="0" w:line="240" w:lineRule="auto"/>
            </w:pPr>
          </w:p>
          <w:p w14:paraId="30D1B40A" w14:textId="77777777" w:rsidR="006A2500" w:rsidRDefault="006A2500" w:rsidP="008140ED">
            <w:pPr>
              <w:spacing w:after="0" w:line="240" w:lineRule="auto"/>
            </w:pPr>
          </w:p>
          <w:p w14:paraId="77F4B381" w14:textId="77777777" w:rsidR="006A2500" w:rsidRDefault="006A2500" w:rsidP="008140ED">
            <w:pPr>
              <w:spacing w:after="0" w:line="240" w:lineRule="auto"/>
            </w:pPr>
          </w:p>
          <w:p w14:paraId="01974DD5" w14:textId="77777777" w:rsidR="006A2500" w:rsidRDefault="006A2500" w:rsidP="008140ED">
            <w:pPr>
              <w:spacing w:after="0" w:line="240" w:lineRule="auto"/>
            </w:pPr>
          </w:p>
          <w:p w14:paraId="2491A27F" w14:textId="77777777" w:rsidR="006A2500" w:rsidRDefault="006A2500" w:rsidP="008140ED">
            <w:pPr>
              <w:spacing w:after="0" w:line="240" w:lineRule="auto"/>
            </w:pPr>
          </w:p>
          <w:p w14:paraId="0213ABDF" w14:textId="77777777" w:rsidR="006A2500" w:rsidRDefault="006A2500" w:rsidP="008140ED">
            <w:pPr>
              <w:spacing w:after="0" w:line="240" w:lineRule="auto"/>
            </w:pPr>
          </w:p>
          <w:p w14:paraId="47B53ECC" w14:textId="77777777" w:rsidR="006A2500" w:rsidRDefault="006A2500" w:rsidP="008140ED">
            <w:pPr>
              <w:spacing w:after="0" w:line="240" w:lineRule="auto"/>
            </w:pPr>
          </w:p>
          <w:p w14:paraId="0F3703D3" w14:textId="77777777" w:rsidR="006A2500" w:rsidRDefault="006A2500" w:rsidP="008140ED">
            <w:pPr>
              <w:spacing w:after="0" w:line="240" w:lineRule="auto"/>
            </w:pPr>
          </w:p>
          <w:p w14:paraId="4C9A7112" w14:textId="77777777" w:rsidR="006A2500" w:rsidRDefault="006A2500" w:rsidP="008140ED">
            <w:pPr>
              <w:spacing w:after="0" w:line="240" w:lineRule="auto"/>
            </w:pPr>
          </w:p>
          <w:p w14:paraId="5BF09AF3" w14:textId="77777777" w:rsidR="006A2500" w:rsidRDefault="006A2500" w:rsidP="008140ED">
            <w:pPr>
              <w:spacing w:after="0" w:line="240" w:lineRule="auto"/>
            </w:pPr>
          </w:p>
          <w:p w14:paraId="38754D32" w14:textId="77777777" w:rsidR="006A2500" w:rsidRDefault="006A2500" w:rsidP="008140ED">
            <w:pPr>
              <w:spacing w:after="0" w:line="240" w:lineRule="auto"/>
            </w:pPr>
          </w:p>
          <w:p w14:paraId="071F46BE" w14:textId="77777777" w:rsidR="006A2500" w:rsidRDefault="006A2500" w:rsidP="008140ED">
            <w:pPr>
              <w:spacing w:after="0" w:line="240" w:lineRule="auto"/>
            </w:pPr>
          </w:p>
          <w:p w14:paraId="55E996C0" w14:textId="77777777" w:rsidR="006A2500" w:rsidRDefault="006A2500" w:rsidP="008140ED">
            <w:pPr>
              <w:spacing w:after="0" w:line="240" w:lineRule="auto"/>
            </w:pPr>
          </w:p>
          <w:p w14:paraId="7D4938A2" w14:textId="77777777" w:rsidR="006A2500" w:rsidRDefault="006A2500" w:rsidP="008140ED">
            <w:pPr>
              <w:spacing w:after="0" w:line="240" w:lineRule="auto"/>
            </w:pPr>
          </w:p>
          <w:p w14:paraId="7D0EACD6" w14:textId="77777777" w:rsidR="006A2500" w:rsidRDefault="006A2500" w:rsidP="008140ED">
            <w:pPr>
              <w:spacing w:after="0" w:line="240" w:lineRule="auto"/>
            </w:pPr>
          </w:p>
          <w:p w14:paraId="3709960A" w14:textId="77777777" w:rsidR="006A2500" w:rsidRDefault="006A2500" w:rsidP="008140ED">
            <w:pPr>
              <w:spacing w:after="0" w:line="240" w:lineRule="auto"/>
            </w:pPr>
          </w:p>
          <w:p w14:paraId="05CDC0B3" w14:textId="77777777" w:rsidR="006A2500" w:rsidRDefault="006A2500" w:rsidP="008140ED">
            <w:pPr>
              <w:spacing w:after="0" w:line="240" w:lineRule="auto"/>
            </w:pPr>
          </w:p>
          <w:p w14:paraId="416635F2" w14:textId="77777777" w:rsidR="006A2500" w:rsidRDefault="006A2500" w:rsidP="008140ED">
            <w:pPr>
              <w:spacing w:after="0" w:line="240" w:lineRule="auto"/>
            </w:pPr>
          </w:p>
          <w:p w14:paraId="0930511F" w14:textId="77777777" w:rsidR="006A2500" w:rsidRDefault="006A2500" w:rsidP="008140ED">
            <w:pPr>
              <w:spacing w:after="0" w:line="240" w:lineRule="auto"/>
            </w:pPr>
          </w:p>
        </w:tc>
      </w:tr>
      <w:tr w:rsidR="008140ED" w:rsidRPr="00395001" w14:paraId="27CB3BC9" w14:textId="77777777" w:rsidTr="00F268E0">
        <w:trPr>
          <w:trHeight w:val="429"/>
        </w:trPr>
        <w:tc>
          <w:tcPr>
            <w:tcW w:w="2547" w:type="dxa"/>
            <w:gridSpan w:val="2"/>
            <w:shd w:val="clear" w:color="auto" w:fill="auto"/>
          </w:tcPr>
          <w:p w14:paraId="53B3274F" w14:textId="77777777" w:rsidR="008140ED" w:rsidRPr="00451C76" w:rsidRDefault="0057493B" w:rsidP="0057493B">
            <w:pPr>
              <w:pStyle w:val="ListParagraph"/>
              <w:numPr>
                <w:ilvl w:val="0"/>
                <w:numId w:val="1"/>
              </w:numPr>
              <w:spacing w:after="0" w:line="240" w:lineRule="auto"/>
              <w:rPr>
                <w:b/>
              </w:rPr>
            </w:pPr>
            <w:r>
              <w:rPr>
                <w:b/>
              </w:rPr>
              <w:t>Plans for 2017/18</w:t>
            </w:r>
          </w:p>
        </w:tc>
        <w:tc>
          <w:tcPr>
            <w:tcW w:w="6520" w:type="dxa"/>
            <w:gridSpan w:val="4"/>
            <w:shd w:val="clear" w:color="auto" w:fill="auto"/>
          </w:tcPr>
          <w:p w14:paraId="1AF7D878" w14:textId="77777777" w:rsidR="00040947" w:rsidRDefault="003309B5" w:rsidP="003309B5">
            <w:pPr>
              <w:spacing w:after="0" w:line="240" w:lineRule="auto"/>
            </w:pPr>
            <w:r>
              <w:t xml:space="preserve">KS proposed that the </w:t>
            </w:r>
            <w:r w:rsidR="00413CD8">
              <w:t xml:space="preserve">HWSy Mission &amp; Vision as developed the </w:t>
            </w:r>
            <w:r>
              <w:t xml:space="preserve">previous year was kept as is with no change for the coming year. </w:t>
            </w:r>
          </w:p>
          <w:p w14:paraId="3138341C" w14:textId="77777777" w:rsidR="003309B5" w:rsidRDefault="003309B5" w:rsidP="003309B5">
            <w:pPr>
              <w:spacing w:after="0" w:line="240" w:lineRule="auto"/>
            </w:pPr>
          </w:p>
          <w:p w14:paraId="5433D8B5" w14:textId="41D35880" w:rsidR="003309B5" w:rsidRDefault="003309B5" w:rsidP="003309B5">
            <w:pPr>
              <w:spacing w:after="0" w:line="240" w:lineRule="auto"/>
            </w:pPr>
            <w:r>
              <w:t xml:space="preserve">This was endorsed by the Board members with ratification needed </w:t>
            </w:r>
            <w:r w:rsidR="00362EF7">
              <w:t>by a subsequent Board Meeting</w:t>
            </w:r>
            <w:r>
              <w:t>.</w:t>
            </w:r>
          </w:p>
          <w:p w14:paraId="640D7CFB" w14:textId="77777777" w:rsidR="006A2500" w:rsidRDefault="006A2500" w:rsidP="003309B5">
            <w:pPr>
              <w:spacing w:after="0" w:line="240" w:lineRule="auto"/>
            </w:pPr>
          </w:p>
          <w:p w14:paraId="7480923B" w14:textId="72F16A79" w:rsidR="003309B5" w:rsidRDefault="003309B5" w:rsidP="003309B5">
            <w:pPr>
              <w:spacing w:after="0" w:line="240" w:lineRule="auto"/>
              <w:rPr>
                <w:b/>
              </w:rPr>
            </w:pPr>
            <w:r w:rsidRPr="003309B5">
              <w:rPr>
                <w:b/>
              </w:rPr>
              <w:t xml:space="preserve">Action: Board to </w:t>
            </w:r>
            <w:r w:rsidR="00362EF7">
              <w:rPr>
                <w:b/>
              </w:rPr>
              <w:t>ratify</w:t>
            </w:r>
            <w:r w:rsidR="00362EF7" w:rsidRPr="003309B5">
              <w:rPr>
                <w:b/>
              </w:rPr>
              <w:t xml:space="preserve"> </w:t>
            </w:r>
            <w:r w:rsidRPr="003309B5">
              <w:rPr>
                <w:b/>
              </w:rPr>
              <w:t>the proposal to keep the mission and vision as it is for the coming year.</w:t>
            </w:r>
          </w:p>
          <w:p w14:paraId="0376D49A" w14:textId="77777777" w:rsidR="003309B5" w:rsidRDefault="003309B5" w:rsidP="003309B5">
            <w:pPr>
              <w:spacing w:after="0" w:line="240" w:lineRule="auto"/>
              <w:rPr>
                <w:b/>
              </w:rPr>
            </w:pPr>
          </w:p>
          <w:p w14:paraId="00C6D278" w14:textId="77777777" w:rsidR="003309B5" w:rsidRPr="00D95878" w:rsidRDefault="003309B5" w:rsidP="003309B5">
            <w:pPr>
              <w:spacing w:after="0" w:line="240" w:lineRule="auto"/>
              <w:rPr>
                <w:b/>
              </w:rPr>
            </w:pPr>
            <w:r w:rsidRPr="00D95878">
              <w:rPr>
                <w:b/>
              </w:rPr>
              <w:t>Overview of work plan</w:t>
            </w:r>
          </w:p>
          <w:p w14:paraId="6684F3BF" w14:textId="77777777" w:rsidR="003309B5" w:rsidRDefault="003309B5" w:rsidP="003309B5">
            <w:pPr>
              <w:spacing w:after="0" w:line="240" w:lineRule="auto"/>
            </w:pPr>
          </w:p>
          <w:p w14:paraId="1587E266" w14:textId="77777777" w:rsidR="00413CD8" w:rsidRDefault="00D95878" w:rsidP="003309B5">
            <w:pPr>
              <w:spacing w:after="0" w:line="240" w:lineRule="auto"/>
            </w:pPr>
            <w:r>
              <w:t xml:space="preserve">KS updated on the areas that will continue as business as usual for next year. </w:t>
            </w:r>
          </w:p>
          <w:p w14:paraId="1905133C" w14:textId="77777777" w:rsidR="00362EF7" w:rsidRDefault="00362EF7" w:rsidP="003309B5">
            <w:pPr>
              <w:spacing w:after="0" w:line="240" w:lineRule="auto"/>
            </w:pPr>
          </w:p>
          <w:p w14:paraId="72BFB6C4" w14:textId="77777777" w:rsidR="00413CD8" w:rsidRDefault="00413CD8" w:rsidP="00413CD8">
            <w:pPr>
              <w:spacing w:after="0" w:line="240" w:lineRule="auto"/>
            </w:pPr>
            <w:r w:rsidRPr="00413CD8">
              <w:t xml:space="preserve">We will continue to offer information and advice via Helpdesk and CAB partners.  We will continue to offer advocacy through SDPP.  We will continue to gather evidence from the people of Surrey directly as well as through these partnerships and we will continue to improve the way we analyse this and feed it back to seek meaningful outcomes.  We will continue to prioritise our relationships with CQC, CCGs and social care commissioners as we believe these are most influential for us in achieving our aims. We will continue to build on the success of the Enter and View panel in reviewing our evidence and making objective decisions about how to escalate. </w:t>
            </w:r>
          </w:p>
          <w:p w14:paraId="3FD37277" w14:textId="77777777" w:rsidR="00413CD8" w:rsidRPr="00413CD8" w:rsidRDefault="00413CD8" w:rsidP="00413CD8">
            <w:pPr>
              <w:spacing w:after="0" w:line="240" w:lineRule="auto"/>
            </w:pPr>
          </w:p>
          <w:p w14:paraId="2DDB2369" w14:textId="77777777" w:rsidR="00413CD8" w:rsidRPr="00413CD8" w:rsidRDefault="00413CD8" w:rsidP="00413CD8">
            <w:pPr>
              <w:spacing w:after="0" w:line="240" w:lineRule="auto"/>
            </w:pPr>
            <w:r w:rsidRPr="00413CD8">
              <w:t>Our thematic priorities (which are amplifying voice of care home residents, early intervention in mental health; access to primary care; experience of hospital discharge, and making it easier to make NHS complaints, continue to end of June.  We will</w:t>
            </w:r>
            <w:r w:rsidR="006A2500">
              <w:t xml:space="preserve"> continue to work on these and </w:t>
            </w:r>
            <w:r w:rsidRPr="00413CD8">
              <w:t>have reports on hospital discharge in Surrey and experiences of primary care pathway from perspective of a wide range of seldom heard groups due out soon (purdah permitting).  With many of our thematic priorities we are planning to follow up with an impact report to keep the pressure on and seek outcomes (currently in the process of doing this with Care homes).</w:t>
            </w:r>
          </w:p>
          <w:p w14:paraId="4AEA475D" w14:textId="77777777" w:rsidR="00D95878" w:rsidRDefault="00D95878" w:rsidP="003309B5">
            <w:pPr>
              <w:spacing w:after="0" w:line="240" w:lineRule="auto"/>
            </w:pPr>
            <w:r>
              <w:t xml:space="preserve">The thematic priorities will continue until the refresh at the beginning of July. The team are looking at how we define a project/output and how we can be more creative in this. </w:t>
            </w:r>
          </w:p>
          <w:p w14:paraId="18C09AEC" w14:textId="77777777" w:rsidR="00D95878" w:rsidRDefault="00D95878" w:rsidP="003309B5">
            <w:pPr>
              <w:spacing w:after="0" w:line="240" w:lineRule="auto"/>
            </w:pPr>
          </w:p>
          <w:p w14:paraId="300404EF" w14:textId="77777777" w:rsidR="00D95878" w:rsidRDefault="00D95878" w:rsidP="003309B5">
            <w:pPr>
              <w:spacing w:after="0" w:line="240" w:lineRule="auto"/>
            </w:pPr>
            <w:r>
              <w:t xml:space="preserve">The campaign led- comms strategy will continue until November then it will be reviewed and evaluated. There is an awareness sub-group planned for early May to work on the awareness strategy. </w:t>
            </w:r>
          </w:p>
          <w:p w14:paraId="253E1D51" w14:textId="77777777" w:rsidR="00D95878" w:rsidRDefault="00D95878" w:rsidP="003309B5">
            <w:pPr>
              <w:spacing w:after="0" w:line="240" w:lineRule="auto"/>
            </w:pPr>
          </w:p>
          <w:p w14:paraId="5AF773C2" w14:textId="77777777" w:rsidR="00D95878" w:rsidRDefault="00D95878" w:rsidP="003309B5">
            <w:pPr>
              <w:spacing w:after="0" w:line="240" w:lineRule="auto"/>
            </w:pPr>
            <w:r>
              <w:t xml:space="preserve">Work will be taking place to embed the new feedback centre which will go live at the end of May and launch the new website (timing tbc). </w:t>
            </w:r>
          </w:p>
          <w:p w14:paraId="6220B051" w14:textId="77777777" w:rsidR="00D95878" w:rsidRDefault="00D95878" w:rsidP="003309B5">
            <w:pPr>
              <w:spacing w:after="0" w:line="240" w:lineRule="auto"/>
            </w:pPr>
          </w:p>
          <w:p w14:paraId="1B190146" w14:textId="77777777" w:rsidR="00D95878" w:rsidRDefault="00D95878" w:rsidP="003309B5">
            <w:pPr>
              <w:spacing w:after="0" w:line="240" w:lineRule="auto"/>
            </w:pPr>
            <w:r>
              <w:t>K</w:t>
            </w:r>
            <w:r w:rsidR="00413CD8">
              <w:t>S</w:t>
            </w:r>
            <w:r>
              <w:t xml:space="preserve"> referred the group to the 1-page engagement plan in the Board notes as an overview of the engagement work that will take place </w:t>
            </w:r>
            <w:r w:rsidRPr="00411744">
              <w:t>17/18. The thematic priorities will also have a focus on engagement.</w:t>
            </w:r>
          </w:p>
          <w:p w14:paraId="295298D9" w14:textId="77777777" w:rsidR="00D95878" w:rsidRDefault="00D95878" w:rsidP="003309B5">
            <w:pPr>
              <w:spacing w:after="0" w:line="240" w:lineRule="auto"/>
            </w:pPr>
            <w:r>
              <w:t>For volunteering Natallie has developed a draft strategy which will be circulated to discuss and endorse at the next Board meeting on 9</w:t>
            </w:r>
            <w:r w:rsidRPr="00D95878">
              <w:rPr>
                <w:vertAlign w:val="superscript"/>
              </w:rPr>
              <w:t>th</w:t>
            </w:r>
            <w:r>
              <w:t xml:space="preserve"> May. </w:t>
            </w:r>
          </w:p>
          <w:p w14:paraId="60BE7C12" w14:textId="77777777" w:rsidR="00D95878" w:rsidRDefault="00D95878" w:rsidP="003309B5">
            <w:pPr>
              <w:spacing w:after="0" w:line="240" w:lineRule="auto"/>
            </w:pPr>
          </w:p>
          <w:p w14:paraId="06AAA412" w14:textId="4512A858" w:rsidR="00D95878" w:rsidRDefault="00D95878" w:rsidP="003309B5">
            <w:pPr>
              <w:spacing w:after="0" w:line="240" w:lineRule="auto"/>
            </w:pPr>
            <w:r>
              <w:t xml:space="preserve">MP is leading on </w:t>
            </w:r>
            <w:r w:rsidR="00D102FA">
              <w:t xml:space="preserve">our approach to systems meetings </w:t>
            </w:r>
            <w:r>
              <w:t xml:space="preserve"> and reviewing attendance on</w:t>
            </w:r>
            <w:r w:rsidR="00D102FA">
              <w:t xml:space="preserve"> various</w:t>
            </w:r>
            <w:r>
              <w:t xml:space="preserve"> Boards and invites. </w:t>
            </w:r>
          </w:p>
          <w:p w14:paraId="5B64FEBC" w14:textId="77777777" w:rsidR="00D95878" w:rsidRDefault="00D95878" w:rsidP="003309B5">
            <w:pPr>
              <w:spacing w:after="0" w:line="240" w:lineRule="auto"/>
            </w:pPr>
          </w:p>
          <w:p w14:paraId="4C8D54FA" w14:textId="77777777" w:rsidR="00D95878" w:rsidRDefault="00D95878" w:rsidP="003309B5">
            <w:pPr>
              <w:spacing w:after="0" w:line="240" w:lineRule="auto"/>
            </w:pPr>
            <w:r>
              <w:t xml:space="preserve">The </w:t>
            </w:r>
            <w:r w:rsidR="00E11FCA">
              <w:t>n</w:t>
            </w:r>
            <w:r>
              <w:t>ew business sub</w:t>
            </w:r>
            <w:r w:rsidR="00E11FCA">
              <w:t>-</w:t>
            </w:r>
            <w:r>
              <w:t>group is planned for 28</w:t>
            </w:r>
            <w:r w:rsidRPr="00D95878">
              <w:rPr>
                <w:vertAlign w:val="superscript"/>
              </w:rPr>
              <w:t>th</w:t>
            </w:r>
            <w:r>
              <w:t xml:space="preserve"> April.  PG stressed the importance of becoming sustainable. </w:t>
            </w:r>
          </w:p>
          <w:p w14:paraId="6501DD20" w14:textId="77777777" w:rsidR="00E11FCA" w:rsidRDefault="00E11FCA" w:rsidP="003309B5">
            <w:pPr>
              <w:spacing w:after="0" w:line="240" w:lineRule="auto"/>
            </w:pPr>
          </w:p>
          <w:p w14:paraId="138CFA75" w14:textId="77777777" w:rsidR="00E11FCA" w:rsidRDefault="00E11FCA" w:rsidP="003309B5">
            <w:pPr>
              <w:spacing w:after="0" w:line="240" w:lineRule="auto"/>
            </w:pPr>
            <w:r>
              <w:t>KS asked the Board for endorsement of the work in progress of the work plan as it stands</w:t>
            </w:r>
            <w:r w:rsidR="00411744">
              <w:t>,</w:t>
            </w:r>
            <w:r>
              <w:t xml:space="preserve"> subject to refinement and more detailed KPIs.</w:t>
            </w:r>
          </w:p>
          <w:p w14:paraId="22710836" w14:textId="77777777" w:rsidR="00E11FCA" w:rsidRDefault="00E11FCA" w:rsidP="003309B5">
            <w:pPr>
              <w:spacing w:after="0" w:line="240" w:lineRule="auto"/>
            </w:pPr>
          </w:p>
          <w:p w14:paraId="6554D1D0" w14:textId="7BE7185B" w:rsidR="00E11FCA" w:rsidRDefault="00411744" w:rsidP="003309B5">
            <w:pPr>
              <w:spacing w:after="0" w:line="240" w:lineRule="auto"/>
            </w:pPr>
            <w:r>
              <w:t>All B</w:t>
            </w:r>
            <w:r w:rsidR="00E11FCA">
              <w:t xml:space="preserve">oard members were happy to endorse this, subject to ratification </w:t>
            </w:r>
            <w:r w:rsidR="00362EF7">
              <w:t>by a subsequent Board Meeting</w:t>
            </w:r>
            <w:r w:rsidR="00E11FCA">
              <w:t>.</w:t>
            </w:r>
          </w:p>
          <w:p w14:paraId="0201FC5F" w14:textId="77777777" w:rsidR="00E11FCA" w:rsidRDefault="00E11FCA" w:rsidP="003309B5">
            <w:pPr>
              <w:spacing w:after="0" w:line="240" w:lineRule="auto"/>
            </w:pPr>
          </w:p>
          <w:p w14:paraId="213B79E4" w14:textId="33FAB847" w:rsidR="00E11FCA" w:rsidRPr="00E11FCA" w:rsidRDefault="00E11FCA" w:rsidP="003309B5">
            <w:pPr>
              <w:spacing w:after="0" w:line="240" w:lineRule="auto"/>
              <w:rPr>
                <w:b/>
              </w:rPr>
            </w:pPr>
            <w:r w:rsidRPr="00E11FCA">
              <w:rPr>
                <w:b/>
              </w:rPr>
              <w:t xml:space="preserve">Action: Board to </w:t>
            </w:r>
            <w:r w:rsidR="00362EF7">
              <w:rPr>
                <w:b/>
              </w:rPr>
              <w:t xml:space="preserve">ratify </w:t>
            </w:r>
            <w:r w:rsidRPr="00E11FCA">
              <w:rPr>
                <w:b/>
              </w:rPr>
              <w:t>the work in progress work plan for 2017/18.</w:t>
            </w:r>
          </w:p>
          <w:p w14:paraId="01BFEE36" w14:textId="77777777" w:rsidR="00E11FCA" w:rsidRDefault="00E11FCA" w:rsidP="003309B5">
            <w:pPr>
              <w:spacing w:after="0" w:line="240" w:lineRule="auto"/>
            </w:pPr>
          </w:p>
          <w:p w14:paraId="3B223195" w14:textId="77777777" w:rsidR="00411744" w:rsidRDefault="00411744" w:rsidP="003309B5">
            <w:pPr>
              <w:spacing w:after="0" w:line="240" w:lineRule="auto"/>
            </w:pPr>
          </w:p>
          <w:p w14:paraId="29D5022A" w14:textId="78B73044" w:rsidR="00E11FCA" w:rsidRDefault="00E11FCA" w:rsidP="003309B5">
            <w:pPr>
              <w:spacing w:after="0" w:line="240" w:lineRule="auto"/>
            </w:pPr>
            <w:r w:rsidRPr="00E11FCA">
              <w:rPr>
                <w:b/>
              </w:rPr>
              <w:t>Budget</w:t>
            </w:r>
            <w:r>
              <w:t xml:space="preserve"> – KS invited the Board to note the </w:t>
            </w:r>
            <w:r w:rsidR="00362EF7">
              <w:t xml:space="preserve">approval </w:t>
            </w:r>
            <w:r>
              <w:t xml:space="preserve">of the </w:t>
            </w:r>
            <w:r w:rsidR="00362EF7">
              <w:t xml:space="preserve">2017/2018 </w:t>
            </w:r>
            <w:r>
              <w:t>budget</w:t>
            </w:r>
            <w:r w:rsidR="00362EF7">
              <w:t xml:space="preserve"> by the Finance &amp; Personnel Committee (FPC)</w:t>
            </w:r>
            <w:r>
              <w:t>. PG wanted to re</w:t>
            </w:r>
            <w:r w:rsidR="00411744">
              <w:t>cord</w:t>
            </w:r>
            <w:r>
              <w:t xml:space="preserve"> that the FPC process </w:t>
            </w:r>
            <w:r w:rsidR="00362EF7">
              <w:t>during March 2017</w:t>
            </w:r>
            <w:r>
              <w:t xml:space="preserve"> worked </w:t>
            </w:r>
            <w:r w:rsidR="00362EF7">
              <w:t xml:space="preserve">smoothly </w:t>
            </w:r>
            <w:r w:rsidR="003F4359">
              <w:t xml:space="preserve">and thanked the FPC members.  They had </w:t>
            </w:r>
            <w:r>
              <w:t>alleviated pressure</w:t>
            </w:r>
            <w:r w:rsidR="003F4359">
              <w:t>s</w:t>
            </w:r>
            <w:r>
              <w:t xml:space="preserve"> </w:t>
            </w:r>
            <w:r w:rsidR="003F4359">
              <w:t xml:space="preserve">on other Board members </w:t>
            </w:r>
            <w:r>
              <w:t xml:space="preserve">at </w:t>
            </w:r>
            <w:r w:rsidR="00362EF7">
              <w:t>a</w:t>
            </w:r>
            <w:r>
              <w:t xml:space="preserve"> busy time</w:t>
            </w:r>
            <w:r w:rsidR="003F4359">
              <w:t xml:space="preserve"> and had achieved significant progress for the CIC.</w:t>
            </w:r>
            <w:r>
              <w:t xml:space="preserve"> </w:t>
            </w:r>
          </w:p>
          <w:p w14:paraId="6BC0D85A" w14:textId="77777777" w:rsidR="00E11FCA" w:rsidRDefault="00E11FCA" w:rsidP="003309B5">
            <w:pPr>
              <w:spacing w:after="0" w:line="240" w:lineRule="auto"/>
            </w:pPr>
          </w:p>
          <w:p w14:paraId="25A1C9E7" w14:textId="77777777" w:rsidR="00411744" w:rsidRPr="003309B5" w:rsidRDefault="00411744" w:rsidP="003F4359">
            <w:pPr>
              <w:spacing w:after="0" w:line="240" w:lineRule="auto"/>
              <w:rPr>
                <w:b/>
              </w:rPr>
            </w:pPr>
          </w:p>
        </w:tc>
        <w:tc>
          <w:tcPr>
            <w:tcW w:w="851" w:type="dxa"/>
            <w:shd w:val="clear" w:color="auto" w:fill="auto"/>
          </w:tcPr>
          <w:p w14:paraId="4ACB6111" w14:textId="77777777" w:rsidR="00EE4A3B" w:rsidRPr="003309B5" w:rsidRDefault="00EE4A3B" w:rsidP="008140ED">
            <w:pPr>
              <w:spacing w:after="0" w:line="240" w:lineRule="auto"/>
              <w:jc w:val="both"/>
              <w:rPr>
                <w:b/>
                <w:sz w:val="20"/>
              </w:rPr>
            </w:pPr>
          </w:p>
          <w:p w14:paraId="7757A1ED" w14:textId="77777777" w:rsidR="00EE4A3B" w:rsidRPr="003309B5" w:rsidRDefault="00EE4A3B" w:rsidP="008140ED">
            <w:pPr>
              <w:spacing w:after="0" w:line="240" w:lineRule="auto"/>
              <w:jc w:val="both"/>
              <w:rPr>
                <w:b/>
                <w:sz w:val="20"/>
              </w:rPr>
            </w:pPr>
          </w:p>
          <w:p w14:paraId="77EBF409" w14:textId="77777777" w:rsidR="00EE4A3B" w:rsidRPr="003309B5" w:rsidRDefault="00EE4A3B" w:rsidP="008140ED">
            <w:pPr>
              <w:spacing w:after="0" w:line="240" w:lineRule="auto"/>
              <w:jc w:val="both"/>
              <w:rPr>
                <w:b/>
                <w:sz w:val="20"/>
              </w:rPr>
            </w:pPr>
          </w:p>
          <w:p w14:paraId="31FDEFB0" w14:textId="77777777" w:rsidR="00EE4A3B" w:rsidRPr="003309B5" w:rsidRDefault="00EE4A3B" w:rsidP="008140ED">
            <w:pPr>
              <w:spacing w:after="0" w:line="240" w:lineRule="auto"/>
              <w:jc w:val="both"/>
              <w:rPr>
                <w:b/>
                <w:sz w:val="20"/>
              </w:rPr>
            </w:pPr>
          </w:p>
          <w:p w14:paraId="75E0F47F" w14:textId="77777777" w:rsidR="00EE4A3B" w:rsidRDefault="00EE4A3B" w:rsidP="008140ED">
            <w:pPr>
              <w:spacing w:after="0" w:line="240" w:lineRule="auto"/>
              <w:jc w:val="both"/>
              <w:rPr>
                <w:b/>
                <w:sz w:val="20"/>
              </w:rPr>
            </w:pPr>
          </w:p>
          <w:p w14:paraId="0CAFFB09" w14:textId="77777777" w:rsidR="00D102FA" w:rsidRDefault="00D102FA" w:rsidP="008140ED">
            <w:pPr>
              <w:spacing w:after="0" w:line="240" w:lineRule="auto"/>
              <w:jc w:val="both"/>
              <w:rPr>
                <w:b/>
                <w:sz w:val="20"/>
              </w:rPr>
            </w:pPr>
          </w:p>
          <w:p w14:paraId="4F3BE87C" w14:textId="77777777" w:rsidR="00D102FA" w:rsidRDefault="00D102FA" w:rsidP="008140ED">
            <w:pPr>
              <w:spacing w:after="0" w:line="240" w:lineRule="auto"/>
              <w:jc w:val="both"/>
              <w:rPr>
                <w:b/>
                <w:sz w:val="20"/>
              </w:rPr>
            </w:pPr>
          </w:p>
          <w:p w14:paraId="25033189" w14:textId="3FDE53A6" w:rsidR="003309B5" w:rsidRDefault="00D102FA" w:rsidP="008140ED">
            <w:pPr>
              <w:spacing w:after="0" w:line="240" w:lineRule="auto"/>
              <w:jc w:val="both"/>
              <w:rPr>
                <w:b/>
                <w:sz w:val="20"/>
              </w:rPr>
            </w:pPr>
            <w:r>
              <w:rPr>
                <w:b/>
                <w:sz w:val="20"/>
              </w:rPr>
              <w:t>B</w:t>
            </w:r>
            <w:r w:rsidR="00362EF7">
              <w:rPr>
                <w:b/>
                <w:sz w:val="20"/>
              </w:rPr>
              <w:t>oard</w:t>
            </w:r>
          </w:p>
          <w:p w14:paraId="06900E65" w14:textId="77777777" w:rsidR="00EE4A3B" w:rsidRPr="003309B5" w:rsidRDefault="00EE4A3B" w:rsidP="008140ED">
            <w:pPr>
              <w:spacing w:after="0" w:line="240" w:lineRule="auto"/>
              <w:jc w:val="both"/>
              <w:rPr>
                <w:b/>
                <w:sz w:val="20"/>
              </w:rPr>
            </w:pPr>
          </w:p>
          <w:p w14:paraId="5F84DFF4" w14:textId="77777777" w:rsidR="00EE4A3B" w:rsidRPr="003309B5" w:rsidRDefault="00EE4A3B" w:rsidP="008140ED">
            <w:pPr>
              <w:spacing w:after="0" w:line="240" w:lineRule="auto"/>
              <w:jc w:val="both"/>
              <w:rPr>
                <w:b/>
                <w:sz w:val="20"/>
              </w:rPr>
            </w:pPr>
          </w:p>
          <w:p w14:paraId="07907460" w14:textId="77777777" w:rsidR="007A711A" w:rsidRPr="003309B5" w:rsidRDefault="007A711A" w:rsidP="008140ED">
            <w:pPr>
              <w:spacing w:after="0" w:line="240" w:lineRule="auto"/>
              <w:jc w:val="both"/>
              <w:rPr>
                <w:b/>
                <w:sz w:val="20"/>
              </w:rPr>
            </w:pPr>
          </w:p>
          <w:p w14:paraId="4BCD4D75" w14:textId="77777777" w:rsidR="007A711A" w:rsidRPr="003309B5" w:rsidRDefault="007A711A" w:rsidP="008140ED">
            <w:pPr>
              <w:spacing w:after="0" w:line="240" w:lineRule="auto"/>
              <w:jc w:val="both"/>
              <w:rPr>
                <w:b/>
                <w:sz w:val="20"/>
              </w:rPr>
            </w:pPr>
          </w:p>
          <w:p w14:paraId="1E215F64" w14:textId="77777777" w:rsidR="007A711A" w:rsidRPr="003309B5" w:rsidRDefault="007A711A" w:rsidP="008140ED">
            <w:pPr>
              <w:spacing w:after="0" w:line="240" w:lineRule="auto"/>
              <w:jc w:val="both"/>
              <w:rPr>
                <w:b/>
                <w:sz w:val="20"/>
              </w:rPr>
            </w:pPr>
          </w:p>
          <w:p w14:paraId="015549A9" w14:textId="77777777" w:rsidR="007A711A" w:rsidRDefault="007A711A" w:rsidP="008140ED">
            <w:pPr>
              <w:spacing w:after="0" w:line="240" w:lineRule="auto"/>
              <w:jc w:val="both"/>
              <w:rPr>
                <w:b/>
                <w:sz w:val="20"/>
              </w:rPr>
            </w:pPr>
          </w:p>
          <w:p w14:paraId="3FF79310" w14:textId="77777777" w:rsidR="00E11FCA" w:rsidRDefault="00E11FCA" w:rsidP="008140ED">
            <w:pPr>
              <w:spacing w:after="0" w:line="240" w:lineRule="auto"/>
              <w:jc w:val="both"/>
              <w:rPr>
                <w:b/>
                <w:sz w:val="20"/>
              </w:rPr>
            </w:pPr>
          </w:p>
          <w:p w14:paraId="17D1AF46" w14:textId="77777777" w:rsidR="00E11FCA" w:rsidRDefault="00E11FCA" w:rsidP="008140ED">
            <w:pPr>
              <w:spacing w:after="0" w:line="240" w:lineRule="auto"/>
              <w:jc w:val="both"/>
              <w:rPr>
                <w:b/>
                <w:sz w:val="20"/>
              </w:rPr>
            </w:pPr>
          </w:p>
          <w:p w14:paraId="623DC2EE" w14:textId="77777777" w:rsidR="00E11FCA" w:rsidRDefault="00E11FCA" w:rsidP="008140ED">
            <w:pPr>
              <w:spacing w:after="0" w:line="240" w:lineRule="auto"/>
              <w:jc w:val="both"/>
              <w:rPr>
                <w:b/>
                <w:sz w:val="20"/>
              </w:rPr>
            </w:pPr>
          </w:p>
          <w:p w14:paraId="766C0EA2" w14:textId="77777777" w:rsidR="00E11FCA" w:rsidRDefault="00E11FCA" w:rsidP="008140ED">
            <w:pPr>
              <w:spacing w:after="0" w:line="240" w:lineRule="auto"/>
              <w:jc w:val="both"/>
              <w:rPr>
                <w:b/>
                <w:sz w:val="20"/>
              </w:rPr>
            </w:pPr>
          </w:p>
          <w:p w14:paraId="2A7A4574" w14:textId="77777777" w:rsidR="00E11FCA" w:rsidRDefault="00E11FCA" w:rsidP="008140ED">
            <w:pPr>
              <w:spacing w:after="0" w:line="240" w:lineRule="auto"/>
              <w:jc w:val="both"/>
              <w:rPr>
                <w:b/>
                <w:sz w:val="20"/>
              </w:rPr>
            </w:pPr>
          </w:p>
          <w:p w14:paraId="2FC73C7F" w14:textId="77777777" w:rsidR="00E11FCA" w:rsidRDefault="00E11FCA" w:rsidP="008140ED">
            <w:pPr>
              <w:spacing w:after="0" w:line="240" w:lineRule="auto"/>
              <w:jc w:val="both"/>
              <w:rPr>
                <w:b/>
                <w:sz w:val="20"/>
              </w:rPr>
            </w:pPr>
          </w:p>
          <w:p w14:paraId="0968A750" w14:textId="77777777" w:rsidR="00E11FCA" w:rsidRDefault="00E11FCA" w:rsidP="008140ED">
            <w:pPr>
              <w:spacing w:after="0" w:line="240" w:lineRule="auto"/>
              <w:jc w:val="both"/>
              <w:rPr>
                <w:b/>
                <w:sz w:val="20"/>
              </w:rPr>
            </w:pPr>
          </w:p>
          <w:p w14:paraId="0EE74D01" w14:textId="77777777" w:rsidR="00E11FCA" w:rsidRDefault="00E11FCA" w:rsidP="008140ED">
            <w:pPr>
              <w:spacing w:after="0" w:line="240" w:lineRule="auto"/>
              <w:jc w:val="both"/>
              <w:rPr>
                <w:b/>
                <w:sz w:val="20"/>
              </w:rPr>
            </w:pPr>
          </w:p>
          <w:p w14:paraId="5A81E7E4" w14:textId="77777777" w:rsidR="00E11FCA" w:rsidRDefault="00E11FCA" w:rsidP="008140ED">
            <w:pPr>
              <w:spacing w:after="0" w:line="240" w:lineRule="auto"/>
              <w:jc w:val="both"/>
              <w:rPr>
                <w:b/>
                <w:sz w:val="20"/>
              </w:rPr>
            </w:pPr>
          </w:p>
          <w:p w14:paraId="44AA0F70" w14:textId="77777777" w:rsidR="00E11FCA" w:rsidRDefault="00E11FCA" w:rsidP="008140ED">
            <w:pPr>
              <w:spacing w:after="0" w:line="240" w:lineRule="auto"/>
              <w:jc w:val="both"/>
              <w:rPr>
                <w:b/>
                <w:sz w:val="20"/>
              </w:rPr>
            </w:pPr>
          </w:p>
          <w:p w14:paraId="4B1F0DF5" w14:textId="77777777" w:rsidR="00E11FCA" w:rsidRDefault="00E11FCA" w:rsidP="008140ED">
            <w:pPr>
              <w:spacing w:after="0" w:line="240" w:lineRule="auto"/>
              <w:jc w:val="both"/>
              <w:rPr>
                <w:b/>
                <w:sz w:val="20"/>
              </w:rPr>
            </w:pPr>
          </w:p>
          <w:p w14:paraId="01675AC8" w14:textId="77777777" w:rsidR="00E11FCA" w:rsidRDefault="00E11FCA" w:rsidP="008140ED">
            <w:pPr>
              <w:spacing w:after="0" w:line="240" w:lineRule="auto"/>
              <w:jc w:val="both"/>
              <w:rPr>
                <w:b/>
                <w:sz w:val="20"/>
              </w:rPr>
            </w:pPr>
          </w:p>
          <w:p w14:paraId="751257E9" w14:textId="77777777" w:rsidR="00E11FCA" w:rsidRDefault="00E11FCA" w:rsidP="008140ED">
            <w:pPr>
              <w:spacing w:after="0" w:line="240" w:lineRule="auto"/>
              <w:jc w:val="both"/>
              <w:rPr>
                <w:b/>
                <w:sz w:val="20"/>
              </w:rPr>
            </w:pPr>
          </w:p>
          <w:p w14:paraId="5BC37AC2" w14:textId="77777777" w:rsidR="00E11FCA" w:rsidRDefault="00E11FCA" w:rsidP="008140ED">
            <w:pPr>
              <w:spacing w:after="0" w:line="240" w:lineRule="auto"/>
              <w:jc w:val="both"/>
              <w:rPr>
                <w:b/>
                <w:sz w:val="20"/>
              </w:rPr>
            </w:pPr>
          </w:p>
          <w:p w14:paraId="75494641" w14:textId="77777777" w:rsidR="00E11FCA" w:rsidRDefault="00E11FCA" w:rsidP="008140ED">
            <w:pPr>
              <w:spacing w:after="0" w:line="240" w:lineRule="auto"/>
              <w:jc w:val="both"/>
              <w:rPr>
                <w:b/>
                <w:sz w:val="20"/>
              </w:rPr>
            </w:pPr>
          </w:p>
          <w:p w14:paraId="17192D64" w14:textId="77777777" w:rsidR="00E11FCA" w:rsidRDefault="00E11FCA" w:rsidP="008140ED">
            <w:pPr>
              <w:spacing w:after="0" w:line="240" w:lineRule="auto"/>
              <w:jc w:val="both"/>
              <w:rPr>
                <w:b/>
                <w:sz w:val="20"/>
              </w:rPr>
            </w:pPr>
          </w:p>
          <w:p w14:paraId="3BEF1FE2" w14:textId="77777777" w:rsidR="00E11FCA" w:rsidRDefault="00E11FCA" w:rsidP="008140ED">
            <w:pPr>
              <w:spacing w:after="0" w:line="240" w:lineRule="auto"/>
              <w:jc w:val="both"/>
              <w:rPr>
                <w:b/>
                <w:sz w:val="20"/>
              </w:rPr>
            </w:pPr>
          </w:p>
          <w:p w14:paraId="5FA6F0AC" w14:textId="77777777" w:rsidR="00E11FCA" w:rsidRDefault="00E11FCA" w:rsidP="008140ED">
            <w:pPr>
              <w:spacing w:after="0" w:line="240" w:lineRule="auto"/>
              <w:jc w:val="both"/>
              <w:rPr>
                <w:b/>
                <w:sz w:val="20"/>
              </w:rPr>
            </w:pPr>
          </w:p>
          <w:p w14:paraId="226BF2F1" w14:textId="77777777" w:rsidR="00E11FCA" w:rsidRDefault="00E11FCA" w:rsidP="008140ED">
            <w:pPr>
              <w:spacing w:after="0" w:line="240" w:lineRule="auto"/>
              <w:jc w:val="both"/>
              <w:rPr>
                <w:b/>
                <w:sz w:val="20"/>
              </w:rPr>
            </w:pPr>
          </w:p>
          <w:p w14:paraId="2253D614" w14:textId="77777777" w:rsidR="00E11FCA" w:rsidRDefault="00E11FCA" w:rsidP="008140ED">
            <w:pPr>
              <w:spacing w:after="0" w:line="240" w:lineRule="auto"/>
              <w:jc w:val="both"/>
              <w:rPr>
                <w:b/>
                <w:sz w:val="20"/>
              </w:rPr>
            </w:pPr>
          </w:p>
          <w:p w14:paraId="05487E88" w14:textId="77777777" w:rsidR="00E11FCA" w:rsidRDefault="00E11FCA" w:rsidP="008140ED">
            <w:pPr>
              <w:spacing w:after="0" w:line="240" w:lineRule="auto"/>
              <w:jc w:val="both"/>
              <w:rPr>
                <w:b/>
                <w:sz w:val="20"/>
              </w:rPr>
            </w:pPr>
          </w:p>
          <w:p w14:paraId="492AE2E6" w14:textId="77777777" w:rsidR="00E11FCA" w:rsidRDefault="00E11FCA" w:rsidP="008140ED">
            <w:pPr>
              <w:spacing w:after="0" w:line="240" w:lineRule="auto"/>
              <w:jc w:val="both"/>
              <w:rPr>
                <w:b/>
                <w:sz w:val="20"/>
              </w:rPr>
            </w:pPr>
          </w:p>
          <w:p w14:paraId="0D4F73F0" w14:textId="77777777" w:rsidR="00E11FCA" w:rsidRDefault="00E11FCA" w:rsidP="008140ED">
            <w:pPr>
              <w:spacing w:after="0" w:line="240" w:lineRule="auto"/>
              <w:jc w:val="both"/>
              <w:rPr>
                <w:b/>
                <w:sz w:val="20"/>
              </w:rPr>
            </w:pPr>
          </w:p>
          <w:p w14:paraId="3C1F849F" w14:textId="77777777" w:rsidR="00E11FCA" w:rsidRDefault="00E11FCA" w:rsidP="008140ED">
            <w:pPr>
              <w:spacing w:after="0" w:line="240" w:lineRule="auto"/>
              <w:jc w:val="both"/>
              <w:rPr>
                <w:b/>
                <w:sz w:val="20"/>
              </w:rPr>
            </w:pPr>
          </w:p>
          <w:p w14:paraId="202F97B6" w14:textId="77777777" w:rsidR="00E11FCA" w:rsidRDefault="00E11FCA" w:rsidP="008140ED">
            <w:pPr>
              <w:spacing w:after="0" w:line="240" w:lineRule="auto"/>
              <w:jc w:val="both"/>
              <w:rPr>
                <w:b/>
                <w:sz w:val="20"/>
              </w:rPr>
            </w:pPr>
          </w:p>
          <w:p w14:paraId="5CDBF3B0" w14:textId="77777777" w:rsidR="00E11FCA" w:rsidRDefault="00E11FCA" w:rsidP="008140ED">
            <w:pPr>
              <w:spacing w:after="0" w:line="240" w:lineRule="auto"/>
              <w:jc w:val="both"/>
              <w:rPr>
                <w:b/>
                <w:sz w:val="20"/>
              </w:rPr>
            </w:pPr>
          </w:p>
          <w:p w14:paraId="7D208738" w14:textId="77777777" w:rsidR="00E11FCA" w:rsidRDefault="00E11FCA" w:rsidP="008140ED">
            <w:pPr>
              <w:spacing w:after="0" w:line="240" w:lineRule="auto"/>
              <w:jc w:val="both"/>
              <w:rPr>
                <w:b/>
                <w:sz w:val="20"/>
              </w:rPr>
            </w:pPr>
          </w:p>
          <w:p w14:paraId="63F058D7" w14:textId="77777777" w:rsidR="00E11FCA" w:rsidRDefault="00E11FCA" w:rsidP="008140ED">
            <w:pPr>
              <w:spacing w:after="0" w:line="240" w:lineRule="auto"/>
              <w:jc w:val="both"/>
              <w:rPr>
                <w:b/>
                <w:sz w:val="20"/>
              </w:rPr>
            </w:pPr>
          </w:p>
          <w:p w14:paraId="168D26B8" w14:textId="77777777" w:rsidR="00E11FCA" w:rsidRDefault="00E11FCA" w:rsidP="008140ED">
            <w:pPr>
              <w:spacing w:after="0" w:line="240" w:lineRule="auto"/>
              <w:jc w:val="both"/>
              <w:rPr>
                <w:b/>
                <w:sz w:val="20"/>
              </w:rPr>
            </w:pPr>
          </w:p>
          <w:p w14:paraId="401328ED" w14:textId="77777777" w:rsidR="00E11FCA" w:rsidRDefault="00E11FCA" w:rsidP="008140ED">
            <w:pPr>
              <w:spacing w:after="0" w:line="240" w:lineRule="auto"/>
              <w:jc w:val="both"/>
              <w:rPr>
                <w:b/>
                <w:sz w:val="20"/>
              </w:rPr>
            </w:pPr>
          </w:p>
          <w:p w14:paraId="3A15DBE6" w14:textId="77777777" w:rsidR="00E11FCA" w:rsidRDefault="00E11FCA" w:rsidP="008140ED">
            <w:pPr>
              <w:spacing w:after="0" w:line="240" w:lineRule="auto"/>
              <w:jc w:val="both"/>
              <w:rPr>
                <w:b/>
                <w:sz w:val="20"/>
              </w:rPr>
            </w:pPr>
          </w:p>
          <w:p w14:paraId="73A1CB30" w14:textId="77777777" w:rsidR="00E11FCA" w:rsidRDefault="00E11FCA" w:rsidP="008140ED">
            <w:pPr>
              <w:spacing w:after="0" w:line="240" w:lineRule="auto"/>
              <w:jc w:val="both"/>
              <w:rPr>
                <w:b/>
                <w:sz w:val="20"/>
              </w:rPr>
            </w:pPr>
          </w:p>
          <w:p w14:paraId="20FCD8F7" w14:textId="77777777" w:rsidR="00E11FCA" w:rsidRDefault="00E11FCA" w:rsidP="008140ED">
            <w:pPr>
              <w:spacing w:after="0" w:line="240" w:lineRule="auto"/>
              <w:jc w:val="both"/>
              <w:rPr>
                <w:b/>
                <w:sz w:val="20"/>
              </w:rPr>
            </w:pPr>
          </w:p>
          <w:p w14:paraId="1F1C3E32" w14:textId="77777777" w:rsidR="00E11FCA" w:rsidRDefault="00E11FCA" w:rsidP="008140ED">
            <w:pPr>
              <w:spacing w:after="0" w:line="240" w:lineRule="auto"/>
              <w:jc w:val="both"/>
              <w:rPr>
                <w:b/>
                <w:sz w:val="20"/>
              </w:rPr>
            </w:pPr>
          </w:p>
          <w:p w14:paraId="198ABC10" w14:textId="77777777" w:rsidR="00E11FCA" w:rsidRDefault="00E11FCA" w:rsidP="008140ED">
            <w:pPr>
              <w:spacing w:after="0" w:line="240" w:lineRule="auto"/>
              <w:jc w:val="both"/>
              <w:rPr>
                <w:b/>
                <w:sz w:val="20"/>
              </w:rPr>
            </w:pPr>
          </w:p>
          <w:p w14:paraId="7A5D789E" w14:textId="77777777" w:rsidR="00E11FCA" w:rsidRDefault="00E11FCA" w:rsidP="008140ED">
            <w:pPr>
              <w:spacing w:after="0" w:line="240" w:lineRule="auto"/>
              <w:jc w:val="both"/>
              <w:rPr>
                <w:b/>
                <w:sz w:val="20"/>
              </w:rPr>
            </w:pPr>
          </w:p>
          <w:p w14:paraId="6EE93830" w14:textId="77777777" w:rsidR="00E11FCA" w:rsidRDefault="00E11FCA" w:rsidP="008140ED">
            <w:pPr>
              <w:spacing w:after="0" w:line="240" w:lineRule="auto"/>
              <w:jc w:val="both"/>
              <w:rPr>
                <w:b/>
                <w:sz w:val="20"/>
              </w:rPr>
            </w:pPr>
          </w:p>
          <w:p w14:paraId="041D6DC5" w14:textId="77777777" w:rsidR="006A2500" w:rsidRDefault="006A2500" w:rsidP="00E11FCA">
            <w:pPr>
              <w:spacing w:after="0" w:line="240" w:lineRule="auto"/>
              <w:jc w:val="both"/>
              <w:rPr>
                <w:b/>
                <w:sz w:val="20"/>
              </w:rPr>
            </w:pPr>
          </w:p>
          <w:p w14:paraId="7808DA6E" w14:textId="77777777" w:rsidR="006A2500" w:rsidRDefault="006A2500" w:rsidP="00E11FCA">
            <w:pPr>
              <w:spacing w:after="0" w:line="240" w:lineRule="auto"/>
              <w:jc w:val="both"/>
              <w:rPr>
                <w:b/>
                <w:sz w:val="20"/>
              </w:rPr>
            </w:pPr>
          </w:p>
          <w:p w14:paraId="06B0B330" w14:textId="77777777" w:rsidR="006A2500" w:rsidRDefault="006A2500" w:rsidP="00E11FCA">
            <w:pPr>
              <w:spacing w:after="0" w:line="240" w:lineRule="auto"/>
              <w:jc w:val="both"/>
              <w:rPr>
                <w:b/>
                <w:sz w:val="20"/>
              </w:rPr>
            </w:pPr>
          </w:p>
          <w:p w14:paraId="43D6EA6A" w14:textId="77777777" w:rsidR="006A2500" w:rsidRDefault="006A2500" w:rsidP="00E11FCA">
            <w:pPr>
              <w:spacing w:after="0" w:line="240" w:lineRule="auto"/>
              <w:jc w:val="both"/>
              <w:rPr>
                <w:b/>
                <w:sz w:val="20"/>
              </w:rPr>
            </w:pPr>
          </w:p>
          <w:p w14:paraId="26EBC445" w14:textId="77777777" w:rsidR="006A2500" w:rsidRDefault="006A2500" w:rsidP="00E11FCA">
            <w:pPr>
              <w:spacing w:after="0" w:line="240" w:lineRule="auto"/>
              <w:jc w:val="both"/>
              <w:rPr>
                <w:b/>
                <w:sz w:val="20"/>
              </w:rPr>
            </w:pPr>
          </w:p>
          <w:p w14:paraId="3DD543CA" w14:textId="77777777" w:rsidR="006A2500" w:rsidRDefault="006A2500" w:rsidP="00E11FCA">
            <w:pPr>
              <w:spacing w:after="0" w:line="240" w:lineRule="auto"/>
              <w:jc w:val="both"/>
              <w:rPr>
                <w:b/>
                <w:sz w:val="20"/>
              </w:rPr>
            </w:pPr>
          </w:p>
          <w:p w14:paraId="3996631E" w14:textId="77777777" w:rsidR="006A2500" w:rsidRDefault="006A2500" w:rsidP="00E11FCA">
            <w:pPr>
              <w:spacing w:after="0" w:line="240" w:lineRule="auto"/>
              <w:jc w:val="both"/>
              <w:rPr>
                <w:b/>
                <w:sz w:val="20"/>
              </w:rPr>
            </w:pPr>
          </w:p>
          <w:p w14:paraId="59653B5B" w14:textId="77777777" w:rsidR="006A2500" w:rsidRDefault="006A2500" w:rsidP="00E11FCA">
            <w:pPr>
              <w:spacing w:after="0" w:line="240" w:lineRule="auto"/>
              <w:jc w:val="both"/>
              <w:rPr>
                <w:b/>
                <w:sz w:val="20"/>
              </w:rPr>
            </w:pPr>
          </w:p>
          <w:p w14:paraId="1BA2FA83" w14:textId="77777777" w:rsidR="006A2500" w:rsidRDefault="006A2500" w:rsidP="00E11FCA">
            <w:pPr>
              <w:spacing w:after="0" w:line="240" w:lineRule="auto"/>
              <w:jc w:val="both"/>
              <w:rPr>
                <w:b/>
                <w:sz w:val="20"/>
              </w:rPr>
            </w:pPr>
          </w:p>
          <w:p w14:paraId="56712F02" w14:textId="77777777" w:rsidR="006A2500" w:rsidRDefault="006A2500" w:rsidP="00E11FCA">
            <w:pPr>
              <w:spacing w:after="0" w:line="240" w:lineRule="auto"/>
              <w:jc w:val="both"/>
              <w:rPr>
                <w:b/>
                <w:sz w:val="20"/>
              </w:rPr>
            </w:pPr>
          </w:p>
          <w:p w14:paraId="4F253B23" w14:textId="77777777" w:rsidR="006A2500" w:rsidRDefault="006A2500" w:rsidP="00E11FCA">
            <w:pPr>
              <w:spacing w:after="0" w:line="240" w:lineRule="auto"/>
              <w:jc w:val="both"/>
              <w:rPr>
                <w:b/>
                <w:sz w:val="20"/>
              </w:rPr>
            </w:pPr>
          </w:p>
          <w:p w14:paraId="625A9EA1" w14:textId="77777777" w:rsidR="006A2500" w:rsidRDefault="006A2500" w:rsidP="00E11FCA">
            <w:pPr>
              <w:spacing w:after="0" w:line="240" w:lineRule="auto"/>
              <w:jc w:val="both"/>
              <w:rPr>
                <w:b/>
                <w:sz w:val="20"/>
              </w:rPr>
            </w:pPr>
          </w:p>
          <w:p w14:paraId="49847C6D" w14:textId="77777777" w:rsidR="006A2500" w:rsidRDefault="006A2500" w:rsidP="00E11FCA">
            <w:pPr>
              <w:spacing w:after="0" w:line="240" w:lineRule="auto"/>
              <w:jc w:val="both"/>
              <w:rPr>
                <w:b/>
                <w:sz w:val="20"/>
              </w:rPr>
            </w:pPr>
          </w:p>
          <w:p w14:paraId="7AA637B0" w14:textId="77777777" w:rsidR="006A2500" w:rsidRDefault="006A2500" w:rsidP="00E11FCA">
            <w:pPr>
              <w:spacing w:after="0" w:line="240" w:lineRule="auto"/>
              <w:jc w:val="both"/>
              <w:rPr>
                <w:b/>
                <w:sz w:val="20"/>
              </w:rPr>
            </w:pPr>
          </w:p>
          <w:p w14:paraId="55B34FD3" w14:textId="77777777" w:rsidR="006A2500" w:rsidRDefault="006A2500" w:rsidP="00E11FCA">
            <w:pPr>
              <w:spacing w:after="0" w:line="240" w:lineRule="auto"/>
              <w:jc w:val="both"/>
              <w:rPr>
                <w:b/>
                <w:sz w:val="20"/>
              </w:rPr>
            </w:pPr>
          </w:p>
          <w:p w14:paraId="5B0A3947" w14:textId="77777777" w:rsidR="006A2500" w:rsidRDefault="006A2500" w:rsidP="00E11FCA">
            <w:pPr>
              <w:spacing w:after="0" w:line="240" w:lineRule="auto"/>
              <w:jc w:val="both"/>
              <w:rPr>
                <w:b/>
                <w:sz w:val="20"/>
              </w:rPr>
            </w:pPr>
          </w:p>
          <w:p w14:paraId="32443AA7" w14:textId="77777777" w:rsidR="006A2500" w:rsidRDefault="006A2500" w:rsidP="00E11FCA">
            <w:pPr>
              <w:spacing w:after="0" w:line="240" w:lineRule="auto"/>
              <w:jc w:val="both"/>
              <w:rPr>
                <w:b/>
                <w:sz w:val="20"/>
              </w:rPr>
            </w:pPr>
          </w:p>
          <w:p w14:paraId="7E8AD4AF" w14:textId="77777777" w:rsidR="006A2500" w:rsidRDefault="006A2500" w:rsidP="00E11FCA">
            <w:pPr>
              <w:spacing w:after="0" w:line="240" w:lineRule="auto"/>
              <w:jc w:val="both"/>
              <w:rPr>
                <w:b/>
                <w:sz w:val="20"/>
              </w:rPr>
            </w:pPr>
          </w:p>
          <w:p w14:paraId="1FAC32A1" w14:textId="77777777" w:rsidR="00D102FA" w:rsidRDefault="00D102FA" w:rsidP="00E11FCA">
            <w:pPr>
              <w:spacing w:after="0" w:line="240" w:lineRule="auto"/>
              <w:jc w:val="both"/>
              <w:rPr>
                <w:b/>
                <w:sz w:val="20"/>
              </w:rPr>
            </w:pPr>
          </w:p>
          <w:p w14:paraId="25387CAD" w14:textId="77777777" w:rsidR="00D102FA" w:rsidRDefault="00D102FA" w:rsidP="00E11FCA">
            <w:pPr>
              <w:spacing w:after="0" w:line="240" w:lineRule="auto"/>
              <w:jc w:val="both"/>
              <w:rPr>
                <w:b/>
                <w:sz w:val="20"/>
              </w:rPr>
            </w:pPr>
          </w:p>
          <w:p w14:paraId="4D7C4E76" w14:textId="60A8770A" w:rsidR="00E11FCA" w:rsidRDefault="00362EF7" w:rsidP="00E11FCA">
            <w:pPr>
              <w:spacing w:after="0" w:line="240" w:lineRule="auto"/>
              <w:jc w:val="both"/>
              <w:rPr>
                <w:b/>
                <w:sz w:val="20"/>
              </w:rPr>
            </w:pPr>
            <w:r>
              <w:rPr>
                <w:b/>
                <w:sz w:val="20"/>
              </w:rPr>
              <w:t>Board</w:t>
            </w:r>
          </w:p>
          <w:p w14:paraId="34DAD770" w14:textId="77777777" w:rsidR="00E11FCA" w:rsidRDefault="00E11FCA" w:rsidP="008140ED">
            <w:pPr>
              <w:spacing w:after="0" w:line="240" w:lineRule="auto"/>
              <w:jc w:val="both"/>
              <w:rPr>
                <w:b/>
                <w:sz w:val="20"/>
              </w:rPr>
            </w:pPr>
          </w:p>
          <w:p w14:paraId="4A87C3F8" w14:textId="77777777" w:rsidR="00E11FCA" w:rsidRDefault="00E11FCA" w:rsidP="008140ED">
            <w:pPr>
              <w:spacing w:after="0" w:line="240" w:lineRule="auto"/>
              <w:jc w:val="both"/>
              <w:rPr>
                <w:b/>
                <w:sz w:val="20"/>
              </w:rPr>
            </w:pPr>
          </w:p>
          <w:p w14:paraId="5575EA98" w14:textId="77777777" w:rsidR="00E11FCA" w:rsidRDefault="00E11FCA" w:rsidP="008140ED">
            <w:pPr>
              <w:spacing w:after="0" w:line="240" w:lineRule="auto"/>
              <w:jc w:val="both"/>
              <w:rPr>
                <w:b/>
                <w:sz w:val="20"/>
              </w:rPr>
            </w:pPr>
          </w:p>
          <w:p w14:paraId="27B59978" w14:textId="77777777" w:rsidR="00E11FCA" w:rsidRDefault="00E11FCA" w:rsidP="008140ED">
            <w:pPr>
              <w:spacing w:after="0" w:line="240" w:lineRule="auto"/>
              <w:jc w:val="both"/>
              <w:rPr>
                <w:b/>
                <w:sz w:val="20"/>
              </w:rPr>
            </w:pPr>
          </w:p>
          <w:p w14:paraId="7CCD58AC" w14:textId="77777777" w:rsidR="00E11FCA" w:rsidRDefault="00E11FCA" w:rsidP="008140ED">
            <w:pPr>
              <w:spacing w:after="0" w:line="240" w:lineRule="auto"/>
              <w:jc w:val="both"/>
              <w:rPr>
                <w:b/>
                <w:sz w:val="20"/>
              </w:rPr>
            </w:pPr>
          </w:p>
          <w:p w14:paraId="6CCFB4A5" w14:textId="77777777" w:rsidR="00E11FCA" w:rsidRDefault="00E11FCA" w:rsidP="008140ED">
            <w:pPr>
              <w:spacing w:after="0" w:line="240" w:lineRule="auto"/>
              <w:jc w:val="both"/>
              <w:rPr>
                <w:b/>
                <w:sz w:val="20"/>
              </w:rPr>
            </w:pPr>
          </w:p>
          <w:p w14:paraId="77520903" w14:textId="77777777" w:rsidR="00E11FCA" w:rsidRDefault="00E11FCA" w:rsidP="008140ED">
            <w:pPr>
              <w:spacing w:after="0" w:line="240" w:lineRule="auto"/>
              <w:jc w:val="both"/>
              <w:rPr>
                <w:b/>
                <w:sz w:val="20"/>
              </w:rPr>
            </w:pPr>
          </w:p>
          <w:p w14:paraId="2130A7A9" w14:textId="77777777" w:rsidR="00E11FCA" w:rsidRDefault="00E11FCA" w:rsidP="008140ED">
            <w:pPr>
              <w:spacing w:after="0" w:line="240" w:lineRule="auto"/>
              <w:jc w:val="both"/>
              <w:rPr>
                <w:b/>
                <w:sz w:val="20"/>
              </w:rPr>
            </w:pPr>
          </w:p>
          <w:p w14:paraId="629CC3B4" w14:textId="77777777" w:rsidR="00E11FCA" w:rsidRDefault="00E11FCA" w:rsidP="008140ED">
            <w:pPr>
              <w:spacing w:after="0" w:line="240" w:lineRule="auto"/>
              <w:jc w:val="both"/>
              <w:rPr>
                <w:b/>
                <w:sz w:val="20"/>
              </w:rPr>
            </w:pPr>
          </w:p>
          <w:p w14:paraId="330CAAE8" w14:textId="77777777" w:rsidR="00DB04EB" w:rsidRDefault="00DB04EB" w:rsidP="008140ED">
            <w:pPr>
              <w:spacing w:after="0" w:line="240" w:lineRule="auto"/>
              <w:jc w:val="both"/>
              <w:rPr>
                <w:b/>
                <w:sz w:val="20"/>
              </w:rPr>
            </w:pPr>
          </w:p>
          <w:p w14:paraId="080549F2" w14:textId="77777777" w:rsidR="00E11FCA" w:rsidRDefault="00E11FCA" w:rsidP="008140ED">
            <w:pPr>
              <w:spacing w:after="0" w:line="240" w:lineRule="auto"/>
              <w:jc w:val="both"/>
              <w:rPr>
                <w:b/>
                <w:sz w:val="20"/>
              </w:rPr>
            </w:pPr>
          </w:p>
          <w:p w14:paraId="6ABA7893" w14:textId="7D9BCE60" w:rsidR="00E11FCA" w:rsidRPr="003309B5" w:rsidRDefault="00E11FCA" w:rsidP="00E11FCA">
            <w:pPr>
              <w:spacing w:after="0" w:line="240" w:lineRule="auto"/>
              <w:jc w:val="both"/>
              <w:rPr>
                <w:b/>
                <w:sz w:val="20"/>
              </w:rPr>
            </w:pPr>
          </w:p>
        </w:tc>
        <w:tc>
          <w:tcPr>
            <w:tcW w:w="963" w:type="dxa"/>
            <w:shd w:val="clear" w:color="auto" w:fill="auto"/>
          </w:tcPr>
          <w:p w14:paraId="0EB09831" w14:textId="77777777" w:rsidR="008140ED" w:rsidRDefault="008140ED" w:rsidP="008140ED">
            <w:pPr>
              <w:spacing w:after="0" w:line="240" w:lineRule="auto"/>
            </w:pPr>
          </w:p>
        </w:tc>
      </w:tr>
      <w:tr w:rsidR="008140ED" w:rsidRPr="00395001" w14:paraId="5A88EDAF" w14:textId="77777777" w:rsidTr="00F268E0">
        <w:trPr>
          <w:trHeight w:val="429"/>
        </w:trPr>
        <w:tc>
          <w:tcPr>
            <w:tcW w:w="2547" w:type="dxa"/>
            <w:gridSpan w:val="2"/>
            <w:shd w:val="clear" w:color="auto" w:fill="auto"/>
          </w:tcPr>
          <w:p w14:paraId="3AC15966" w14:textId="77777777" w:rsidR="008140ED" w:rsidRDefault="0057493B" w:rsidP="008140ED">
            <w:pPr>
              <w:pStyle w:val="ListParagraph"/>
              <w:numPr>
                <w:ilvl w:val="0"/>
                <w:numId w:val="1"/>
              </w:numPr>
              <w:spacing w:after="0" w:line="240" w:lineRule="auto"/>
              <w:rPr>
                <w:b/>
              </w:rPr>
            </w:pPr>
            <w:r>
              <w:rPr>
                <w:b/>
              </w:rPr>
              <w:t>Update on reactive Enter and View panel</w:t>
            </w:r>
          </w:p>
          <w:p w14:paraId="268F6D8E" w14:textId="77777777" w:rsidR="001D02AD" w:rsidRPr="00854FB0" w:rsidRDefault="001D02AD" w:rsidP="00854FB0">
            <w:pPr>
              <w:spacing w:after="0" w:line="240" w:lineRule="auto"/>
              <w:rPr>
                <w:b/>
              </w:rPr>
            </w:pPr>
          </w:p>
        </w:tc>
        <w:tc>
          <w:tcPr>
            <w:tcW w:w="6520" w:type="dxa"/>
            <w:gridSpan w:val="4"/>
            <w:shd w:val="clear" w:color="auto" w:fill="auto"/>
          </w:tcPr>
          <w:p w14:paraId="676AAFB5" w14:textId="77777777" w:rsidR="00595E29" w:rsidRDefault="00E11FCA" w:rsidP="00854FB0">
            <w:pPr>
              <w:spacing w:after="0" w:line="240" w:lineRule="auto"/>
            </w:pPr>
            <w:r>
              <w:t xml:space="preserve">MP provided background that Enter &amp; View </w:t>
            </w:r>
            <w:r w:rsidR="002012AA">
              <w:t xml:space="preserve">(E&amp;V) </w:t>
            </w:r>
            <w:r>
              <w:t>panel is made up of staff team, Board</w:t>
            </w:r>
            <w:r w:rsidR="00413CD8">
              <w:t xml:space="preserve"> NEDs</w:t>
            </w:r>
            <w:r>
              <w:t xml:space="preserve"> and most recently a new volunteer who was previously a commissioner in Lambeth. The panel review</w:t>
            </w:r>
            <w:r w:rsidR="00413CD8">
              <w:t>s</w:t>
            </w:r>
            <w:r>
              <w:t xml:space="preserve"> </w:t>
            </w:r>
            <w:r w:rsidR="002012AA">
              <w:t>experiences</w:t>
            </w:r>
            <w:r>
              <w:t xml:space="preserve"> that </w:t>
            </w:r>
            <w:r w:rsidR="001E7232">
              <w:t xml:space="preserve">are </w:t>
            </w:r>
            <w:r>
              <w:t>of particular concern and decide</w:t>
            </w:r>
            <w:r w:rsidR="00413CD8">
              <w:t>s</w:t>
            </w:r>
            <w:r>
              <w:t xml:space="preserve"> the best course of action. MP noted that whilst HW England gives guidance on how to do Enter &amp; View it doesn’t give guidance on when to use it that is decided by local HW.</w:t>
            </w:r>
          </w:p>
          <w:p w14:paraId="02E3ABC4" w14:textId="77777777" w:rsidR="00E11FCA" w:rsidRDefault="00E11FCA" w:rsidP="00854FB0">
            <w:pPr>
              <w:spacing w:after="0" w:line="240" w:lineRule="auto"/>
            </w:pPr>
          </w:p>
          <w:p w14:paraId="73413F17" w14:textId="77777777" w:rsidR="00E11FCA" w:rsidRDefault="002012AA" w:rsidP="00854FB0">
            <w:pPr>
              <w:spacing w:after="0" w:line="240" w:lineRule="auto"/>
            </w:pPr>
            <w:r>
              <w:t xml:space="preserve">MP confirmed that at present we have not used </w:t>
            </w:r>
            <w:r w:rsidR="00202707">
              <w:t xml:space="preserve">reactive </w:t>
            </w:r>
            <w:r>
              <w:t>E&amp;V powers as a result of the panel and instead have been agreeing listening events with certain providers to gain a bigger body of evidence.</w:t>
            </w:r>
          </w:p>
          <w:p w14:paraId="291E3ABD" w14:textId="77777777" w:rsidR="002012AA" w:rsidRDefault="002012AA" w:rsidP="00854FB0">
            <w:pPr>
              <w:spacing w:after="0" w:line="240" w:lineRule="auto"/>
            </w:pPr>
          </w:p>
          <w:p w14:paraId="07C025ED" w14:textId="77777777" w:rsidR="00202707" w:rsidRDefault="002012AA" w:rsidP="00854FB0">
            <w:pPr>
              <w:spacing w:after="0" w:line="240" w:lineRule="auto"/>
            </w:pPr>
            <w:r>
              <w:t>Based on the paper circulated prior to the Board</w:t>
            </w:r>
            <w:r w:rsidR="00362EF7">
              <w:t>,</w:t>
            </w:r>
            <w:r>
              <w:t xml:space="preserve"> MP asked for endorsement on</w:t>
            </w:r>
            <w:r w:rsidR="00202707">
              <w:t>:</w:t>
            </w:r>
          </w:p>
          <w:p w14:paraId="717BB097" w14:textId="77777777" w:rsidR="002012AA" w:rsidRDefault="002012AA" w:rsidP="00854FB0">
            <w:pPr>
              <w:spacing w:after="0" w:line="240" w:lineRule="auto"/>
            </w:pPr>
            <w:r>
              <w:t xml:space="preserve"> a) the work of the panel and the approach b) to increase the threshold for negative sentiment to 90% and c) to feedback to the Board in 12 months’ time.</w:t>
            </w:r>
          </w:p>
          <w:p w14:paraId="3132733D" w14:textId="77777777" w:rsidR="002012AA" w:rsidRDefault="002012AA" w:rsidP="00854FB0">
            <w:pPr>
              <w:spacing w:after="0" w:line="240" w:lineRule="auto"/>
            </w:pPr>
          </w:p>
          <w:p w14:paraId="777BB1AA" w14:textId="77777777" w:rsidR="002012AA" w:rsidRDefault="002012AA" w:rsidP="00854FB0">
            <w:pPr>
              <w:spacing w:after="0" w:line="240" w:lineRule="auto"/>
            </w:pPr>
            <w:r>
              <w:t xml:space="preserve">LO queried whether the 90% threshold is too high. MP confirmed that as </w:t>
            </w:r>
            <w:r w:rsidR="00202707">
              <w:t xml:space="preserve">the average level of </w:t>
            </w:r>
            <w:r>
              <w:t>negative</w:t>
            </w:r>
            <w:r w:rsidR="00202707">
              <w:t xml:space="preserve"> sentiment across all </w:t>
            </w:r>
            <w:r>
              <w:t xml:space="preserve">experiences </w:t>
            </w:r>
            <w:r w:rsidR="00202707">
              <w:t xml:space="preserve">is </w:t>
            </w:r>
            <w:r>
              <w:t xml:space="preserve"> 70% the benchmark is already high then the panel review those that top that threshold rather than the whole database. KS added that the threshold is what determines what is taken to the panel</w:t>
            </w:r>
            <w:r w:rsidR="00202707">
              <w:t>,</w:t>
            </w:r>
            <w:r>
              <w:t xml:space="preserve"> not the trigger for action. 75% negative sentiment was not discriminatory enough. KS also confirmed there is a different process for one off individual cases of particular concern. </w:t>
            </w:r>
          </w:p>
          <w:p w14:paraId="5F5BC409" w14:textId="77777777" w:rsidR="002012AA" w:rsidRDefault="002012AA" w:rsidP="00854FB0">
            <w:pPr>
              <w:spacing w:after="0" w:line="240" w:lineRule="auto"/>
            </w:pPr>
          </w:p>
          <w:p w14:paraId="5E7C8215" w14:textId="77777777" w:rsidR="002012AA" w:rsidRDefault="002012AA" w:rsidP="00854FB0">
            <w:pPr>
              <w:spacing w:after="0" w:line="240" w:lineRule="auto"/>
            </w:pPr>
            <w:r>
              <w:t>PG posed the question was E&amp;V used as a last resort? Have we discounted E&amp;V in our information gathering and given that serious cases are escalated to CQC to deal with</w:t>
            </w:r>
            <w:r w:rsidR="001E7232">
              <w:t>,</w:t>
            </w:r>
            <w:r>
              <w:t xml:space="preserve"> what is E&amp;V there for?</w:t>
            </w:r>
          </w:p>
          <w:p w14:paraId="69974049" w14:textId="77777777" w:rsidR="002012AA" w:rsidRDefault="002012AA" w:rsidP="00854FB0">
            <w:pPr>
              <w:spacing w:after="0" w:line="240" w:lineRule="auto"/>
            </w:pPr>
          </w:p>
          <w:p w14:paraId="6A8A167F" w14:textId="77777777" w:rsidR="002012AA" w:rsidRDefault="002012AA" w:rsidP="00854FB0">
            <w:pPr>
              <w:spacing w:after="0" w:line="240" w:lineRule="auto"/>
            </w:pPr>
            <w:r>
              <w:t>MS confirmed that if a service provider were not open to reactive engagement then E&amp;V can be used</w:t>
            </w:r>
            <w:r w:rsidR="001E7232">
              <w:t>,</w:t>
            </w:r>
            <w:r>
              <w:t xml:space="preserve"> though that has</w:t>
            </w:r>
            <w:r w:rsidR="009C26B5">
              <w:t xml:space="preserve"> not been needed at this stage, but the methodology behind the E&amp;V process doesn’t lend itself to the one-off reactive type engagement needed. </w:t>
            </w:r>
          </w:p>
          <w:p w14:paraId="4E8DE824" w14:textId="77777777" w:rsidR="009C26B5" w:rsidRDefault="009C26B5" w:rsidP="00854FB0">
            <w:pPr>
              <w:spacing w:after="0" w:line="240" w:lineRule="auto"/>
            </w:pPr>
          </w:p>
          <w:p w14:paraId="350F9D66" w14:textId="77777777" w:rsidR="009C26B5" w:rsidRDefault="009C26B5" w:rsidP="00854FB0">
            <w:pPr>
              <w:spacing w:after="0" w:line="240" w:lineRule="auto"/>
            </w:pPr>
            <w:r>
              <w:t>KS explained that E&amp;V would provide no more information or access than the reactive engagement which is done in a collaborative way. The</w:t>
            </w:r>
            <w:r w:rsidR="001E7232">
              <w:t>refore,</w:t>
            </w:r>
            <w:r>
              <w:t xml:space="preserve"> E&amp;V is better placed in our project work. </w:t>
            </w:r>
          </w:p>
          <w:p w14:paraId="3316103F" w14:textId="77777777" w:rsidR="009C26B5" w:rsidRDefault="009C26B5" w:rsidP="00854FB0">
            <w:pPr>
              <w:spacing w:after="0" w:line="240" w:lineRule="auto"/>
            </w:pPr>
          </w:p>
          <w:p w14:paraId="707A1195" w14:textId="77777777" w:rsidR="009C26B5" w:rsidRDefault="009C26B5" w:rsidP="00854FB0">
            <w:pPr>
              <w:spacing w:after="0" w:line="240" w:lineRule="auto"/>
            </w:pPr>
            <w:r>
              <w:t xml:space="preserve">PG asked if there is anything we are missing by </w:t>
            </w:r>
            <w:r w:rsidR="00380F74">
              <w:t>not using this and MP answered ‘N</w:t>
            </w:r>
            <w:r>
              <w:t>o</w:t>
            </w:r>
            <w:r w:rsidR="00380F74">
              <w:t>’</w:t>
            </w:r>
            <w:r>
              <w:t xml:space="preserve"> as we are finding more information when we are needing more information. PG asked if the team are ready to use the E&amp;V power should we need it </w:t>
            </w:r>
            <w:r w:rsidR="00380F74">
              <w:t>(</w:t>
            </w:r>
            <w:r>
              <w:t>i.e. an uncooperative provider</w:t>
            </w:r>
            <w:r w:rsidR="00380F74">
              <w:t>)</w:t>
            </w:r>
            <w:r>
              <w:t xml:space="preserve"> and KS confirmed that we are subject to volunteer availability</w:t>
            </w:r>
            <w:r w:rsidR="00202707">
              <w:t>, having built up our experience in using the power during our Care Homes project visits</w:t>
            </w:r>
            <w:r>
              <w:t xml:space="preserve">. </w:t>
            </w:r>
          </w:p>
          <w:p w14:paraId="16017306" w14:textId="77777777" w:rsidR="009C26B5" w:rsidRDefault="009C26B5" w:rsidP="00854FB0">
            <w:pPr>
              <w:spacing w:after="0" w:line="240" w:lineRule="auto"/>
            </w:pPr>
          </w:p>
          <w:p w14:paraId="50A66440" w14:textId="77777777" w:rsidR="009C26B5" w:rsidRDefault="009C26B5" w:rsidP="00854FB0">
            <w:pPr>
              <w:spacing w:after="0" w:line="240" w:lineRule="auto"/>
            </w:pPr>
            <w:r>
              <w:t xml:space="preserve">KS stated that the panel is more a serious escalation panel and perhaps the name E&amp;V panel is a misnomer. </w:t>
            </w:r>
          </w:p>
          <w:p w14:paraId="1A60D880" w14:textId="77777777" w:rsidR="009C26B5" w:rsidRDefault="009C26B5" w:rsidP="00854FB0">
            <w:pPr>
              <w:spacing w:after="0" w:line="240" w:lineRule="auto"/>
            </w:pPr>
          </w:p>
          <w:p w14:paraId="105E5389" w14:textId="77777777" w:rsidR="009C26B5" w:rsidRDefault="009C26B5" w:rsidP="00854FB0">
            <w:pPr>
              <w:spacing w:after="0" w:line="240" w:lineRule="auto"/>
            </w:pPr>
            <w:r>
              <w:t xml:space="preserve">It was agreed that the panel should be renamed the escalation panel. </w:t>
            </w:r>
          </w:p>
          <w:p w14:paraId="0DB7689E" w14:textId="77777777" w:rsidR="009C26B5" w:rsidRDefault="009C26B5" w:rsidP="00854FB0">
            <w:pPr>
              <w:spacing w:after="0" w:line="240" w:lineRule="auto"/>
            </w:pPr>
          </w:p>
          <w:p w14:paraId="50353191" w14:textId="77777777" w:rsidR="009C26B5" w:rsidRDefault="009C26B5" w:rsidP="00854FB0">
            <w:pPr>
              <w:spacing w:after="0" w:line="240" w:lineRule="auto"/>
            </w:pPr>
            <w:r>
              <w:t>The Board then agreed the following based on MPs request for endorsement; (subject to ratification)</w:t>
            </w:r>
          </w:p>
          <w:p w14:paraId="23BB5C0C" w14:textId="77777777" w:rsidR="009C26B5" w:rsidRDefault="009C26B5" w:rsidP="00854FB0">
            <w:pPr>
              <w:spacing w:after="0" w:line="240" w:lineRule="auto"/>
            </w:pPr>
          </w:p>
          <w:p w14:paraId="65C70010" w14:textId="77777777" w:rsidR="009C26B5" w:rsidRDefault="009C26B5" w:rsidP="009C26B5">
            <w:pPr>
              <w:spacing w:after="0" w:line="240" w:lineRule="auto"/>
            </w:pPr>
            <w:r>
              <w:t>a) the work of the panel and the approach - ENDORSED</w:t>
            </w:r>
          </w:p>
          <w:p w14:paraId="1E5A5F80" w14:textId="77777777" w:rsidR="009C26B5" w:rsidRDefault="009C26B5" w:rsidP="009C26B5">
            <w:pPr>
              <w:spacing w:after="0" w:line="240" w:lineRule="auto"/>
            </w:pPr>
          </w:p>
          <w:p w14:paraId="0C0E6461" w14:textId="77777777" w:rsidR="009C26B5" w:rsidRDefault="009C26B5" w:rsidP="009C26B5">
            <w:pPr>
              <w:spacing w:after="0" w:line="240" w:lineRule="auto"/>
            </w:pPr>
            <w:r>
              <w:t>b) to increase the threshold for negative sentiment to 90% - ENDORSED (with caveat that the impact of this change is reviewed)</w:t>
            </w:r>
          </w:p>
          <w:p w14:paraId="1F2D9D87" w14:textId="77777777" w:rsidR="009C26B5" w:rsidRDefault="009C26B5" w:rsidP="009C26B5">
            <w:pPr>
              <w:spacing w:after="0" w:line="240" w:lineRule="auto"/>
            </w:pPr>
          </w:p>
          <w:p w14:paraId="3401180A" w14:textId="77777777" w:rsidR="009C26B5" w:rsidRDefault="009C26B5" w:rsidP="009C26B5">
            <w:pPr>
              <w:spacing w:after="0" w:line="240" w:lineRule="auto"/>
            </w:pPr>
            <w:r>
              <w:t>c) to feedback to the Board in 12 months’ time. – The Board suggested the feedback would be 6</w:t>
            </w:r>
            <w:r w:rsidR="00380F74">
              <w:t xml:space="preserve"> </w:t>
            </w:r>
            <w:r>
              <w:t>monthly not 12</w:t>
            </w:r>
            <w:r w:rsidR="00F43C7F">
              <w:t xml:space="preserve"> </w:t>
            </w:r>
            <w:r>
              <w:t>monthly</w:t>
            </w:r>
            <w:r w:rsidR="00380F74">
              <w:t xml:space="preserve"> and this was agreed by the team.</w:t>
            </w:r>
          </w:p>
          <w:p w14:paraId="290402DD" w14:textId="77777777" w:rsidR="009C26B5" w:rsidRDefault="009C26B5" w:rsidP="00854FB0">
            <w:pPr>
              <w:spacing w:after="0" w:line="240" w:lineRule="auto"/>
            </w:pPr>
          </w:p>
          <w:p w14:paraId="19EE99DA" w14:textId="5A7EE446" w:rsidR="002012AA" w:rsidRPr="009C26B5" w:rsidRDefault="009C26B5" w:rsidP="00854FB0">
            <w:pPr>
              <w:spacing w:after="0" w:line="240" w:lineRule="auto"/>
              <w:rPr>
                <w:b/>
              </w:rPr>
            </w:pPr>
            <w:r w:rsidRPr="009C26B5">
              <w:rPr>
                <w:b/>
              </w:rPr>
              <w:t xml:space="preserve">Action: Board to </w:t>
            </w:r>
            <w:r w:rsidR="00362EF7">
              <w:rPr>
                <w:b/>
              </w:rPr>
              <w:t>ratify</w:t>
            </w:r>
            <w:r w:rsidRPr="009C26B5">
              <w:rPr>
                <w:b/>
              </w:rPr>
              <w:t xml:space="preserve"> the above points. </w:t>
            </w:r>
          </w:p>
          <w:p w14:paraId="7190F132" w14:textId="77777777" w:rsidR="009C26B5" w:rsidRDefault="009C26B5" w:rsidP="00854FB0">
            <w:pPr>
              <w:spacing w:after="0" w:line="240" w:lineRule="auto"/>
            </w:pPr>
          </w:p>
          <w:p w14:paraId="6082036C" w14:textId="77777777" w:rsidR="009C26B5" w:rsidRPr="009C26B5" w:rsidRDefault="009C26B5" w:rsidP="00854FB0">
            <w:pPr>
              <w:spacing w:after="0" w:line="240" w:lineRule="auto"/>
              <w:rPr>
                <w:b/>
              </w:rPr>
            </w:pPr>
            <w:r w:rsidRPr="009C26B5">
              <w:rPr>
                <w:b/>
              </w:rPr>
              <w:t xml:space="preserve">Action: Team to rename the panel ‘Escalation Panel’ and feedback to the Board in 6 months’ time. </w:t>
            </w:r>
          </w:p>
          <w:p w14:paraId="76CA349A" w14:textId="77777777" w:rsidR="009C26B5" w:rsidRDefault="009C26B5" w:rsidP="00854FB0">
            <w:pPr>
              <w:spacing w:after="0" w:line="240" w:lineRule="auto"/>
            </w:pPr>
          </w:p>
        </w:tc>
        <w:tc>
          <w:tcPr>
            <w:tcW w:w="851" w:type="dxa"/>
            <w:shd w:val="clear" w:color="auto" w:fill="auto"/>
          </w:tcPr>
          <w:p w14:paraId="4650E724" w14:textId="77777777" w:rsidR="006E4E29" w:rsidRDefault="006E4E29" w:rsidP="008140ED">
            <w:pPr>
              <w:spacing w:after="0" w:line="240" w:lineRule="auto"/>
              <w:jc w:val="both"/>
              <w:rPr>
                <w:b/>
              </w:rPr>
            </w:pPr>
          </w:p>
          <w:p w14:paraId="28C018D6" w14:textId="77777777" w:rsidR="009C26B5" w:rsidRDefault="009C26B5" w:rsidP="008140ED">
            <w:pPr>
              <w:spacing w:after="0" w:line="240" w:lineRule="auto"/>
              <w:jc w:val="both"/>
              <w:rPr>
                <w:b/>
              </w:rPr>
            </w:pPr>
          </w:p>
          <w:p w14:paraId="6C858B87" w14:textId="77777777" w:rsidR="009C26B5" w:rsidRDefault="009C26B5" w:rsidP="008140ED">
            <w:pPr>
              <w:spacing w:after="0" w:line="240" w:lineRule="auto"/>
              <w:jc w:val="both"/>
              <w:rPr>
                <w:b/>
              </w:rPr>
            </w:pPr>
          </w:p>
          <w:p w14:paraId="5A46A650" w14:textId="77777777" w:rsidR="009C26B5" w:rsidRDefault="009C26B5" w:rsidP="008140ED">
            <w:pPr>
              <w:spacing w:after="0" w:line="240" w:lineRule="auto"/>
              <w:jc w:val="both"/>
              <w:rPr>
                <w:b/>
              </w:rPr>
            </w:pPr>
          </w:p>
          <w:p w14:paraId="63673708" w14:textId="77777777" w:rsidR="003371EF" w:rsidRDefault="003371EF" w:rsidP="008140ED">
            <w:pPr>
              <w:spacing w:after="0" w:line="240" w:lineRule="auto"/>
              <w:jc w:val="both"/>
              <w:rPr>
                <w:b/>
              </w:rPr>
            </w:pPr>
          </w:p>
          <w:p w14:paraId="09B7244C" w14:textId="77777777" w:rsidR="003371EF" w:rsidRDefault="003371EF" w:rsidP="008140ED">
            <w:pPr>
              <w:spacing w:after="0" w:line="240" w:lineRule="auto"/>
              <w:jc w:val="both"/>
              <w:rPr>
                <w:b/>
              </w:rPr>
            </w:pPr>
          </w:p>
          <w:p w14:paraId="51F82AC9" w14:textId="77777777" w:rsidR="003371EF" w:rsidRDefault="003371EF" w:rsidP="008140ED">
            <w:pPr>
              <w:spacing w:after="0" w:line="240" w:lineRule="auto"/>
              <w:jc w:val="both"/>
              <w:rPr>
                <w:b/>
              </w:rPr>
            </w:pPr>
          </w:p>
          <w:p w14:paraId="388E3D2F" w14:textId="77777777" w:rsidR="003371EF" w:rsidRDefault="003371EF" w:rsidP="008140ED">
            <w:pPr>
              <w:spacing w:after="0" w:line="240" w:lineRule="auto"/>
              <w:jc w:val="both"/>
              <w:rPr>
                <w:b/>
              </w:rPr>
            </w:pPr>
          </w:p>
          <w:p w14:paraId="43CDF796" w14:textId="77777777" w:rsidR="003371EF" w:rsidRDefault="003371EF" w:rsidP="008140ED">
            <w:pPr>
              <w:spacing w:after="0" w:line="240" w:lineRule="auto"/>
              <w:jc w:val="both"/>
              <w:rPr>
                <w:b/>
              </w:rPr>
            </w:pPr>
          </w:p>
          <w:p w14:paraId="4FA00238" w14:textId="77777777" w:rsidR="003371EF" w:rsidRDefault="003371EF" w:rsidP="008140ED">
            <w:pPr>
              <w:spacing w:after="0" w:line="240" w:lineRule="auto"/>
              <w:jc w:val="both"/>
              <w:rPr>
                <w:b/>
              </w:rPr>
            </w:pPr>
          </w:p>
          <w:p w14:paraId="4881F82F" w14:textId="77777777" w:rsidR="003371EF" w:rsidRDefault="003371EF" w:rsidP="008140ED">
            <w:pPr>
              <w:spacing w:after="0" w:line="240" w:lineRule="auto"/>
              <w:jc w:val="both"/>
              <w:rPr>
                <w:b/>
              </w:rPr>
            </w:pPr>
          </w:p>
          <w:p w14:paraId="3D1AF4BF" w14:textId="77777777" w:rsidR="003371EF" w:rsidRDefault="003371EF" w:rsidP="008140ED">
            <w:pPr>
              <w:spacing w:after="0" w:line="240" w:lineRule="auto"/>
              <w:jc w:val="both"/>
              <w:rPr>
                <w:b/>
              </w:rPr>
            </w:pPr>
          </w:p>
          <w:p w14:paraId="4E2C1CC7" w14:textId="77777777" w:rsidR="003371EF" w:rsidRDefault="003371EF" w:rsidP="008140ED">
            <w:pPr>
              <w:spacing w:after="0" w:line="240" w:lineRule="auto"/>
              <w:jc w:val="both"/>
              <w:rPr>
                <w:b/>
              </w:rPr>
            </w:pPr>
          </w:p>
          <w:p w14:paraId="0D58CC86" w14:textId="77777777" w:rsidR="003371EF" w:rsidRDefault="003371EF" w:rsidP="008140ED">
            <w:pPr>
              <w:spacing w:after="0" w:line="240" w:lineRule="auto"/>
              <w:jc w:val="both"/>
              <w:rPr>
                <w:b/>
              </w:rPr>
            </w:pPr>
          </w:p>
          <w:p w14:paraId="22AAD612" w14:textId="77777777" w:rsidR="003371EF" w:rsidRDefault="003371EF" w:rsidP="008140ED">
            <w:pPr>
              <w:spacing w:after="0" w:line="240" w:lineRule="auto"/>
              <w:jc w:val="both"/>
              <w:rPr>
                <w:b/>
              </w:rPr>
            </w:pPr>
          </w:p>
          <w:p w14:paraId="0EE33C85" w14:textId="77777777" w:rsidR="003371EF" w:rsidRDefault="003371EF" w:rsidP="008140ED">
            <w:pPr>
              <w:spacing w:after="0" w:line="240" w:lineRule="auto"/>
              <w:jc w:val="both"/>
              <w:rPr>
                <w:b/>
              </w:rPr>
            </w:pPr>
          </w:p>
          <w:p w14:paraId="3E9574D6" w14:textId="77777777" w:rsidR="003371EF" w:rsidRDefault="003371EF" w:rsidP="008140ED">
            <w:pPr>
              <w:spacing w:after="0" w:line="240" w:lineRule="auto"/>
              <w:jc w:val="both"/>
              <w:rPr>
                <w:b/>
              </w:rPr>
            </w:pPr>
          </w:p>
          <w:p w14:paraId="06B00A44" w14:textId="77777777" w:rsidR="003371EF" w:rsidRDefault="003371EF" w:rsidP="008140ED">
            <w:pPr>
              <w:spacing w:after="0" w:line="240" w:lineRule="auto"/>
              <w:jc w:val="both"/>
              <w:rPr>
                <w:b/>
              </w:rPr>
            </w:pPr>
          </w:p>
          <w:p w14:paraId="2A8681FC" w14:textId="77777777" w:rsidR="003371EF" w:rsidRDefault="003371EF" w:rsidP="008140ED">
            <w:pPr>
              <w:spacing w:after="0" w:line="240" w:lineRule="auto"/>
              <w:jc w:val="both"/>
              <w:rPr>
                <w:b/>
              </w:rPr>
            </w:pPr>
          </w:p>
          <w:p w14:paraId="05356BA1" w14:textId="77777777" w:rsidR="003371EF" w:rsidRDefault="003371EF" w:rsidP="008140ED">
            <w:pPr>
              <w:spacing w:after="0" w:line="240" w:lineRule="auto"/>
              <w:jc w:val="both"/>
              <w:rPr>
                <w:b/>
              </w:rPr>
            </w:pPr>
          </w:p>
          <w:p w14:paraId="6D6EB31D" w14:textId="77777777" w:rsidR="003371EF" w:rsidRDefault="003371EF" w:rsidP="008140ED">
            <w:pPr>
              <w:spacing w:after="0" w:line="240" w:lineRule="auto"/>
              <w:jc w:val="both"/>
              <w:rPr>
                <w:b/>
              </w:rPr>
            </w:pPr>
          </w:p>
          <w:p w14:paraId="4ADA3F25" w14:textId="77777777" w:rsidR="003371EF" w:rsidRDefault="003371EF" w:rsidP="008140ED">
            <w:pPr>
              <w:spacing w:after="0" w:line="240" w:lineRule="auto"/>
              <w:jc w:val="both"/>
              <w:rPr>
                <w:b/>
              </w:rPr>
            </w:pPr>
          </w:p>
          <w:p w14:paraId="31B53F97" w14:textId="77777777" w:rsidR="003371EF" w:rsidRDefault="003371EF" w:rsidP="008140ED">
            <w:pPr>
              <w:spacing w:after="0" w:line="240" w:lineRule="auto"/>
              <w:jc w:val="both"/>
              <w:rPr>
                <w:b/>
              </w:rPr>
            </w:pPr>
          </w:p>
          <w:p w14:paraId="115552D5" w14:textId="77777777" w:rsidR="003371EF" w:rsidRDefault="003371EF" w:rsidP="008140ED">
            <w:pPr>
              <w:spacing w:after="0" w:line="240" w:lineRule="auto"/>
              <w:jc w:val="both"/>
              <w:rPr>
                <w:b/>
              </w:rPr>
            </w:pPr>
          </w:p>
          <w:p w14:paraId="11577A17" w14:textId="77777777" w:rsidR="003371EF" w:rsidRDefault="003371EF" w:rsidP="008140ED">
            <w:pPr>
              <w:spacing w:after="0" w:line="240" w:lineRule="auto"/>
              <w:jc w:val="both"/>
              <w:rPr>
                <w:b/>
              </w:rPr>
            </w:pPr>
          </w:p>
          <w:p w14:paraId="63F38D7C" w14:textId="77777777" w:rsidR="003371EF" w:rsidRDefault="003371EF" w:rsidP="008140ED">
            <w:pPr>
              <w:spacing w:after="0" w:line="240" w:lineRule="auto"/>
              <w:jc w:val="both"/>
              <w:rPr>
                <w:b/>
              </w:rPr>
            </w:pPr>
          </w:p>
          <w:p w14:paraId="1187B2AE" w14:textId="77777777" w:rsidR="003371EF" w:rsidRDefault="003371EF" w:rsidP="008140ED">
            <w:pPr>
              <w:spacing w:after="0" w:line="240" w:lineRule="auto"/>
              <w:jc w:val="both"/>
              <w:rPr>
                <w:b/>
              </w:rPr>
            </w:pPr>
          </w:p>
          <w:p w14:paraId="1DDE6E84" w14:textId="77777777" w:rsidR="003371EF" w:rsidRDefault="003371EF" w:rsidP="008140ED">
            <w:pPr>
              <w:spacing w:after="0" w:line="240" w:lineRule="auto"/>
              <w:jc w:val="both"/>
              <w:rPr>
                <w:b/>
              </w:rPr>
            </w:pPr>
          </w:p>
          <w:p w14:paraId="7942855B" w14:textId="77777777" w:rsidR="003371EF" w:rsidRDefault="003371EF" w:rsidP="008140ED">
            <w:pPr>
              <w:spacing w:after="0" w:line="240" w:lineRule="auto"/>
              <w:jc w:val="both"/>
              <w:rPr>
                <w:b/>
              </w:rPr>
            </w:pPr>
          </w:p>
          <w:p w14:paraId="0802F83C" w14:textId="77777777" w:rsidR="003371EF" w:rsidRDefault="003371EF" w:rsidP="008140ED">
            <w:pPr>
              <w:spacing w:after="0" w:line="240" w:lineRule="auto"/>
              <w:jc w:val="both"/>
              <w:rPr>
                <w:b/>
              </w:rPr>
            </w:pPr>
          </w:p>
          <w:p w14:paraId="74F9D928" w14:textId="77777777" w:rsidR="003371EF" w:rsidRDefault="003371EF" w:rsidP="008140ED">
            <w:pPr>
              <w:spacing w:after="0" w:line="240" w:lineRule="auto"/>
              <w:jc w:val="both"/>
              <w:rPr>
                <w:b/>
              </w:rPr>
            </w:pPr>
          </w:p>
          <w:p w14:paraId="300CB8B0" w14:textId="77777777" w:rsidR="003371EF" w:rsidRDefault="003371EF" w:rsidP="008140ED">
            <w:pPr>
              <w:spacing w:after="0" w:line="240" w:lineRule="auto"/>
              <w:jc w:val="both"/>
              <w:rPr>
                <w:b/>
              </w:rPr>
            </w:pPr>
          </w:p>
          <w:p w14:paraId="7315F3CD" w14:textId="77777777" w:rsidR="003371EF" w:rsidRDefault="003371EF" w:rsidP="008140ED">
            <w:pPr>
              <w:spacing w:after="0" w:line="240" w:lineRule="auto"/>
              <w:jc w:val="both"/>
              <w:rPr>
                <w:b/>
              </w:rPr>
            </w:pPr>
          </w:p>
          <w:p w14:paraId="2C3704B2" w14:textId="77777777" w:rsidR="003371EF" w:rsidRDefault="003371EF" w:rsidP="008140ED">
            <w:pPr>
              <w:spacing w:after="0" w:line="240" w:lineRule="auto"/>
              <w:jc w:val="both"/>
              <w:rPr>
                <w:b/>
              </w:rPr>
            </w:pPr>
          </w:p>
          <w:p w14:paraId="55BBF901" w14:textId="77777777" w:rsidR="003371EF" w:rsidRDefault="003371EF" w:rsidP="008140ED">
            <w:pPr>
              <w:spacing w:after="0" w:line="240" w:lineRule="auto"/>
              <w:jc w:val="both"/>
              <w:rPr>
                <w:b/>
              </w:rPr>
            </w:pPr>
          </w:p>
          <w:p w14:paraId="274C7B20" w14:textId="77777777" w:rsidR="003371EF" w:rsidRDefault="003371EF" w:rsidP="008140ED">
            <w:pPr>
              <w:spacing w:after="0" w:line="240" w:lineRule="auto"/>
              <w:jc w:val="both"/>
              <w:rPr>
                <w:b/>
              </w:rPr>
            </w:pPr>
          </w:p>
          <w:p w14:paraId="3C1C3359" w14:textId="77777777" w:rsidR="003371EF" w:rsidRDefault="003371EF" w:rsidP="008140ED">
            <w:pPr>
              <w:spacing w:after="0" w:line="240" w:lineRule="auto"/>
              <w:jc w:val="both"/>
              <w:rPr>
                <w:b/>
              </w:rPr>
            </w:pPr>
          </w:p>
          <w:p w14:paraId="20EAA411" w14:textId="77777777" w:rsidR="003371EF" w:rsidRDefault="003371EF" w:rsidP="008140ED">
            <w:pPr>
              <w:spacing w:after="0" w:line="240" w:lineRule="auto"/>
              <w:jc w:val="both"/>
              <w:rPr>
                <w:b/>
              </w:rPr>
            </w:pPr>
          </w:p>
          <w:p w14:paraId="64A4E5A2" w14:textId="77777777" w:rsidR="003371EF" w:rsidRDefault="003371EF" w:rsidP="008140ED">
            <w:pPr>
              <w:spacing w:after="0" w:line="240" w:lineRule="auto"/>
              <w:jc w:val="both"/>
              <w:rPr>
                <w:b/>
              </w:rPr>
            </w:pPr>
          </w:p>
          <w:p w14:paraId="250A604E" w14:textId="77777777" w:rsidR="003371EF" w:rsidRDefault="003371EF" w:rsidP="008140ED">
            <w:pPr>
              <w:spacing w:after="0" w:line="240" w:lineRule="auto"/>
              <w:jc w:val="both"/>
              <w:rPr>
                <w:b/>
              </w:rPr>
            </w:pPr>
          </w:p>
          <w:p w14:paraId="1A1D4BC2" w14:textId="77777777" w:rsidR="003371EF" w:rsidRDefault="003371EF" w:rsidP="008140ED">
            <w:pPr>
              <w:spacing w:after="0" w:line="240" w:lineRule="auto"/>
              <w:jc w:val="both"/>
              <w:rPr>
                <w:b/>
              </w:rPr>
            </w:pPr>
          </w:p>
          <w:p w14:paraId="70F00686" w14:textId="77777777" w:rsidR="003371EF" w:rsidRDefault="003371EF" w:rsidP="008140ED">
            <w:pPr>
              <w:spacing w:after="0" w:line="240" w:lineRule="auto"/>
              <w:jc w:val="both"/>
              <w:rPr>
                <w:b/>
              </w:rPr>
            </w:pPr>
          </w:p>
          <w:p w14:paraId="43373399" w14:textId="77777777" w:rsidR="003371EF" w:rsidRDefault="003371EF" w:rsidP="008140ED">
            <w:pPr>
              <w:spacing w:after="0" w:line="240" w:lineRule="auto"/>
              <w:jc w:val="both"/>
              <w:rPr>
                <w:b/>
              </w:rPr>
            </w:pPr>
          </w:p>
          <w:p w14:paraId="37C3443B" w14:textId="77777777" w:rsidR="003371EF" w:rsidRDefault="003371EF" w:rsidP="008140ED">
            <w:pPr>
              <w:spacing w:after="0" w:line="240" w:lineRule="auto"/>
              <w:jc w:val="both"/>
              <w:rPr>
                <w:b/>
              </w:rPr>
            </w:pPr>
          </w:p>
          <w:p w14:paraId="591D687E" w14:textId="77777777" w:rsidR="003371EF" w:rsidRDefault="003371EF" w:rsidP="008140ED">
            <w:pPr>
              <w:spacing w:after="0" w:line="240" w:lineRule="auto"/>
              <w:jc w:val="both"/>
              <w:rPr>
                <w:b/>
              </w:rPr>
            </w:pPr>
          </w:p>
          <w:p w14:paraId="583E9A8A" w14:textId="77777777" w:rsidR="003371EF" w:rsidRDefault="003371EF" w:rsidP="008140ED">
            <w:pPr>
              <w:spacing w:after="0" w:line="240" w:lineRule="auto"/>
              <w:jc w:val="both"/>
              <w:rPr>
                <w:b/>
              </w:rPr>
            </w:pPr>
          </w:p>
          <w:p w14:paraId="74BB8821" w14:textId="77777777" w:rsidR="003371EF" w:rsidRDefault="003371EF" w:rsidP="008140ED">
            <w:pPr>
              <w:spacing w:after="0" w:line="240" w:lineRule="auto"/>
              <w:jc w:val="both"/>
              <w:rPr>
                <w:b/>
              </w:rPr>
            </w:pPr>
          </w:p>
          <w:p w14:paraId="59625EAF" w14:textId="77777777" w:rsidR="003371EF" w:rsidRDefault="003371EF" w:rsidP="008140ED">
            <w:pPr>
              <w:spacing w:after="0" w:line="240" w:lineRule="auto"/>
              <w:jc w:val="both"/>
              <w:rPr>
                <w:b/>
              </w:rPr>
            </w:pPr>
          </w:p>
          <w:p w14:paraId="2DD753CA" w14:textId="77777777" w:rsidR="003371EF" w:rsidRDefault="003371EF" w:rsidP="008140ED">
            <w:pPr>
              <w:spacing w:after="0" w:line="240" w:lineRule="auto"/>
              <w:jc w:val="both"/>
              <w:rPr>
                <w:b/>
              </w:rPr>
            </w:pPr>
          </w:p>
          <w:p w14:paraId="38B63BA8" w14:textId="77777777" w:rsidR="003371EF" w:rsidRDefault="003371EF" w:rsidP="008140ED">
            <w:pPr>
              <w:spacing w:after="0" w:line="240" w:lineRule="auto"/>
              <w:jc w:val="both"/>
              <w:rPr>
                <w:b/>
              </w:rPr>
            </w:pPr>
          </w:p>
          <w:p w14:paraId="421B7C9D" w14:textId="77777777" w:rsidR="003371EF" w:rsidRDefault="003371EF" w:rsidP="008140ED">
            <w:pPr>
              <w:spacing w:after="0" w:line="240" w:lineRule="auto"/>
              <w:jc w:val="both"/>
              <w:rPr>
                <w:b/>
              </w:rPr>
            </w:pPr>
          </w:p>
          <w:p w14:paraId="3388720C" w14:textId="77777777" w:rsidR="003371EF" w:rsidRDefault="003371EF" w:rsidP="008140ED">
            <w:pPr>
              <w:spacing w:after="0" w:line="240" w:lineRule="auto"/>
              <w:jc w:val="both"/>
              <w:rPr>
                <w:b/>
              </w:rPr>
            </w:pPr>
          </w:p>
          <w:p w14:paraId="148BF620" w14:textId="77777777" w:rsidR="003371EF" w:rsidRDefault="003371EF" w:rsidP="008140ED">
            <w:pPr>
              <w:spacing w:after="0" w:line="240" w:lineRule="auto"/>
              <w:jc w:val="both"/>
              <w:rPr>
                <w:b/>
              </w:rPr>
            </w:pPr>
          </w:p>
          <w:p w14:paraId="586DF334" w14:textId="77777777" w:rsidR="003371EF" w:rsidRDefault="003371EF" w:rsidP="008140ED">
            <w:pPr>
              <w:spacing w:after="0" w:line="240" w:lineRule="auto"/>
              <w:jc w:val="both"/>
              <w:rPr>
                <w:b/>
              </w:rPr>
            </w:pPr>
          </w:p>
          <w:p w14:paraId="0D17F9F8" w14:textId="77777777" w:rsidR="003371EF" w:rsidRDefault="003371EF" w:rsidP="008140ED">
            <w:pPr>
              <w:spacing w:after="0" w:line="240" w:lineRule="auto"/>
              <w:jc w:val="both"/>
              <w:rPr>
                <w:b/>
              </w:rPr>
            </w:pPr>
          </w:p>
          <w:p w14:paraId="6BDD5E08" w14:textId="77777777" w:rsidR="003371EF" w:rsidRDefault="003371EF" w:rsidP="008140ED">
            <w:pPr>
              <w:spacing w:after="0" w:line="240" w:lineRule="auto"/>
              <w:jc w:val="both"/>
              <w:rPr>
                <w:b/>
              </w:rPr>
            </w:pPr>
          </w:p>
          <w:p w14:paraId="266D48ED" w14:textId="77777777" w:rsidR="003371EF" w:rsidRDefault="003371EF" w:rsidP="008140ED">
            <w:pPr>
              <w:spacing w:after="0" w:line="240" w:lineRule="auto"/>
              <w:jc w:val="both"/>
              <w:rPr>
                <w:b/>
              </w:rPr>
            </w:pPr>
          </w:p>
          <w:p w14:paraId="499374DA" w14:textId="77777777" w:rsidR="003371EF" w:rsidRDefault="003371EF" w:rsidP="008140ED">
            <w:pPr>
              <w:spacing w:after="0" w:line="240" w:lineRule="auto"/>
              <w:jc w:val="both"/>
              <w:rPr>
                <w:b/>
              </w:rPr>
            </w:pPr>
          </w:p>
          <w:p w14:paraId="38F6B759" w14:textId="77777777" w:rsidR="003371EF" w:rsidRDefault="003371EF" w:rsidP="008140ED">
            <w:pPr>
              <w:spacing w:after="0" w:line="240" w:lineRule="auto"/>
              <w:jc w:val="both"/>
              <w:rPr>
                <w:b/>
              </w:rPr>
            </w:pPr>
          </w:p>
          <w:p w14:paraId="6BE4973D" w14:textId="77777777" w:rsidR="003371EF" w:rsidRDefault="003371EF" w:rsidP="008140ED">
            <w:pPr>
              <w:spacing w:after="0" w:line="240" w:lineRule="auto"/>
              <w:jc w:val="both"/>
              <w:rPr>
                <w:b/>
              </w:rPr>
            </w:pPr>
          </w:p>
          <w:p w14:paraId="3B8AEB0F" w14:textId="77777777" w:rsidR="006A2500" w:rsidRDefault="006A2500" w:rsidP="009C26B5">
            <w:pPr>
              <w:spacing w:after="0" w:line="240" w:lineRule="auto"/>
              <w:jc w:val="both"/>
              <w:rPr>
                <w:b/>
                <w:sz w:val="20"/>
              </w:rPr>
            </w:pPr>
          </w:p>
          <w:p w14:paraId="5B686781" w14:textId="77777777" w:rsidR="006A2500" w:rsidRDefault="006A2500" w:rsidP="009C26B5">
            <w:pPr>
              <w:spacing w:after="0" w:line="240" w:lineRule="auto"/>
              <w:jc w:val="both"/>
              <w:rPr>
                <w:b/>
                <w:sz w:val="20"/>
              </w:rPr>
            </w:pPr>
          </w:p>
          <w:p w14:paraId="4F579D86" w14:textId="77777777" w:rsidR="006A2500" w:rsidRDefault="006A2500" w:rsidP="009C26B5">
            <w:pPr>
              <w:spacing w:after="0" w:line="240" w:lineRule="auto"/>
              <w:jc w:val="both"/>
              <w:rPr>
                <w:b/>
                <w:sz w:val="20"/>
              </w:rPr>
            </w:pPr>
          </w:p>
          <w:p w14:paraId="6F42F977" w14:textId="77777777" w:rsidR="006A2500" w:rsidRDefault="006A2500" w:rsidP="009C26B5">
            <w:pPr>
              <w:spacing w:after="0" w:line="240" w:lineRule="auto"/>
              <w:jc w:val="both"/>
              <w:rPr>
                <w:b/>
                <w:sz w:val="20"/>
              </w:rPr>
            </w:pPr>
          </w:p>
          <w:p w14:paraId="7769379F" w14:textId="77777777" w:rsidR="006A2500" w:rsidRDefault="006A2500" w:rsidP="009C26B5">
            <w:pPr>
              <w:spacing w:after="0" w:line="240" w:lineRule="auto"/>
              <w:jc w:val="both"/>
              <w:rPr>
                <w:b/>
                <w:sz w:val="20"/>
              </w:rPr>
            </w:pPr>
          </w:p>
          <w:p w14:paraId="683B1E8B" w14:textId="252C79F7" w:rsidR="009C26B5" w:rsidRDefault="00362EF7" w:rsidP="009C26B5">
            <w:pPr>
              <w:spacing w:after="0" w:line="240" w:lineRule="auto"/>
              <w:jc w:val="both"/>
              <w:rPr>
                <w:b/>
              </w:rPr>
            </w:pPr>
            <w:r>
              <w:rPr>
                <w:b/>
                <w:sz w:val="20"/>
              </w:rPr>
              <w:t>Board</w:t>
            </w:r>
          </w:p>
          <w:p w14:paraId="3F0FA4BF" w14:textId="77777777" w:rsidR="009C26B5" w:rsidRDefault="009C26B5" w:rsidP="008140ED">
            <w:pPr>
              <w:spacing w:after="0" w:line="240" w:lineRule="auto"/>
              <w:jc w:val="both"/>
              <w:rPr>
                <w:b/>
              </w:rPr>
            </w:pPr>
          </w:p>
          <w:p w14:paraId="562FFC97" w14:textId="77777777" w:rsidR="009C26B5" w:rsidRPr="00560DCB" w:rsidRDefault="009C26B5" w:rsidP="008140ED">
            <w:pPr>
              <w:spacing w:after="0" w:line="240" w:lineRule="auto"/>
              <w:jc w:val="both"/>
              <w:rPr>
                <w:b/>
              </w:rPr>
            </w:pPr>
            <w:r>
              <w:rPr>
                <w:b/>
              </w:rPr>
              <w:t>The Team</w:t>
            </w:r>
          </w:p>
        </w:tc>
        <w:tc>
          <w:tcPr>
            <w:tcW w:w="963" w:type="dxa"/>
            <w:shd w:val="clear" w:color="auto" w:fill="auto"/>
          </w:tcPr>
          <w:p w14:paraId="09FA1875" w14:textId="77777777" w:rsidR="008140ED" w:rsidRDefault="008140ED" w:rsidP="008140ED">
            <w:pPr>
              <w:spacing w:after="0" w:line="240" w:lineRule="auto"/>
            </w:pPr>
          </w:p>
        </w:tc>
      </w:tr>
      <w:tr w:rsidR="008140ED" w:rsidRPr="00736157" w14:paraId="538F319A" w14:textId="77777777" w:rsidTr="00F268E0">
        <w:trPr>
          <w:trHeight w:val="538"/>
        </w:trPr>
        <w:tc>
          <w:tcPr>
            <w:tcW w:w="2547" w:type="dxa"/>
            <w:gridSpan w:val="2"/>
            <w:shd w:val="clear" w:color="auto" w:fill="auto"/>
          </w:tcPr>
          <w:p w14:paraId="521340B8" w14:textId="77777777" w:rsidR="008140ED" w:rsidRPr="005B2F30" w:rsidRDefault="0057493B" w:rsidP="008140ED">
            <w:pPr>
              <w:pStyle w:val="ListParagraph"/>
              <w:numPr>
                <w:ilvl w:val="0"/>
                <w:numId w:val="1"/>
              </w:numPr>
              <w:spacing w:after="0" w:line="240" w:lineRule="auto"/>
              <w:rPr>
                <w:b/>
              </w:rPr>
            </w:pPr>
            <w:r>
              <w:rPr>
                <w:b/>
              </w:rPr>
              <w:t>Update on Community Cash Fund &amp; Community Chest</w:t>
            </w:r>
          </w:p>
        </w:tc>
        <w:tc>
          <w:tcPr>
            <w:tcW w:w="6520" w:type="dxa"/>
            <w:gridSpan w:val="4"/>
            <w:shd w:val="clear" w:color="auto" w:fill="auto"/>
          </w:tcPr>
          <w:p w14:paraId="47A6AD22" w14:textId="77777777" w:rsidR="00854FB0" w:rsidRDefault="008014AA" w:rsidP="008014AA">
            <w:pPr>
              <w:spacing w:after="0" w:line="240" w:lineRule="auto"/>
            </w:pPr>
            <w:r>
              <w:t>JP then gave an update on the Community Chest initiative conducted in the Surrey Downs area. The act</w:t>
            </w:r>
            <w:r w:rsidR="00380F74">
              <w:t>ivity ru</w:t>
            </w:r>
            <w:r>
              <w:t>n</w:t>
            </w:r>
            <w:r w:rsidR="00380F74">
              <w:t>s</w:t>
            </w:r>
            <w:r>
              <w:t xml:space="preserve"> between November and May and the aim was ‘Working together to improve quality of care in Surrey’</w:t>
            </w:r>
            <w:r w:rsidR="00380F74">
              <w:t>. HWSy</w:t>
            </w:r>
            <w:r>
              <w:t xml:space="preserve"> had funding to promote the opportunity for peopl</w:t>
            </w:r>
            <w:r w:rsidR="00380F74">
              <w:t xml:space="preserve">e to bid for a one off event during which </w:t>
            </w:r>
            <w:r>
              <w:t xml:space="preserve">views and experiences of healthcare could be shared. 18 applications were received from a diverse number of groups. Feedback was good with reports produced at the end of each event. JP noted the potential for new-business / income generation to be noted in the sub-group on Friday. </w:t>
            </w:r>
          </w:p>
          <w:p w14:paraId="604CC678" w14:textId="77777777" w:rsidR="008014AA" w:rsidRDefault="008014AA" w:rsidP="008014AA">
            <w:pPr>
              <w:spacing w:after="0" w:line="240" w:lineRule="auto"/>
            </w:pPr>
          </w:p>
          <w:p w14:paraId="7C66D09E" w14:textId="77777777" w:rsidR="008014AA" w:rsidRDefault="008014AA" w:rsidP="008014AA">
            <w:pPr>
              <w:spacing w:after="0" w:line="240" w:lineRule="auto"/>
            </w:pPr>
            <w:r>
              <w:t xml:space="preserve">JP then went on to update on Healthwatch Surrey’s community cash fund. All last year winners are submitting their projects by the end of April. </w:t>
            </w:r>
          </w:p>
          <w:p w14:paraId="0F5E343D" w14:textId="77777777" w:rsidR="008014AA" w:rsidRDefault="008014AA" w:rsidP="008014AA">
            <w:pPr>
              <w:spacing w:after="0" w:line="240" w:lineRule="auto"/>
            </w:pPr>
          </w:p>
          <w:p w14:paraId="2C06BEEF" w14:textId="77777777" w:rsidR="008014AA" w:rsidRDefault="008014AA" w:rsidP="008014AA">
            <w:pPr>
              <w:spacing w:after="0" w:line="240" w:lineRule="auto"/>
            </w:pPr>
            <w:r>
              <w:t>5</w:t>
            </w:r>
            <w:r w:rsidRPr="008014AA">
              <w:rPr>
                <w:vertAlign w:val="superscript"/>
              </w:rPr>
              <w:t>th</w:t>
            </w:r>
            <w:r>
              <w:t xml:space="preserve"> July is the launch of this </w:t>
            </w:r>
            <w:r w:rsidR="00BA4B9C">
              <w:t>year’s</w:t>
            </w:r>
            <w:r>
              <w:t xml:space="preserve"> </w:t>
            </w:r>
            <w:r w:rsidR="00BA4B9C">
              <w:t>community cash fund</w:t>
            </w:r>
            <w:r w:rsidR="00380F74">
              <w:t>.</w:t>
            </w:r>
          </w:p>
          <w:p w14:paraId="19D7A833" w14:textId="77777777" w:rsidR="00BA4B9C" w:rsidRDefault="00BA4B9C" w:rsidP="008014AA">
            <w:pPr>
              <w:spacing w:after="0" w:line="240" w:lineRule="auto"/>
            </w:pPr>
            <w:r>
              <w:t>8</w:t>
            </w:r>
            <w:r w:rsidRPr="00BA4B9C">
              <w:rPr>
                <w:vertAlign w:val="superscript"/>
              </w:rPr>
              <w:t>th</w:t>
            </w:r>
            <w:r>
              <w:t xml:space="preserve"> Sept is closing date for applications</w:t>
            </w:r>
            <w:r w:rsidR="00380F74">
              <w:t>.</w:t>
            </w:r>
          </w:p>
          <w:p w14:paraId="015C6A0C" w14:textId="77777777" w:rsidR="00BA4B9C" w:rsidRDefault="00BA4B9C" w:rsidP="008014AA">
            <w:pPr>
              <w:spacing w:after="0" w:line="240" w:lineRule="auto"/>
            </w:pPr>
            <w:r>
              <w:t>18</w:t>
            </w:r>
            <w:r w:rsidRPr="00BA4B9C">
              <w:rPr>
                <w:vertAlign w:val="superscript"/>
              </w:rPr>
              <w:t>th</w:t>
            </w:r>
            <w:r>
              <w:t xml:space="preserve"> September will be the assessment panel</w:t>
            </w:r>
            <w:r w:rsidR="00380F74">
              <w:t>.</w:t>
            </w:r>
          </w:p>
          <w:p w14:paraId="515D06B4" w14:textId="77777777" w:rsidR="00BA4B9C" w:rsidRDefault="00BA4B9C" w:rsidP="008014AA">
            <w:pPr>
              <w:spacing w:after="0" w:line="240" w:lineRule="auto"/>
            </w:pPr>
            <w:r>
              <w:t>21</w:t>
            </w:r>
            <w:r w:rsidRPr="00BA4B9C">
              <w:rPr>
                <w:vertAlign w:val="superscript"/>
              </w:rPr>
              <w:t>st</w:t>
            </w:r>
            <w:r>
              <w:t xml:space="preserve"> September winners will be announced</w:t>
            </w:r>
            <w:r w:rsidR="00380F74">
              <w:t>.</w:t>
            </w:r>
          </w:p>
          <w:p w14:paraId="78D71802" w14:textId="77777777" w:rsidR="00BA4B9C" w:rsidRDefault="00BA4B9C" w:rsidP="00BA4B9C">
            <w:pPr>
              <w:spacing w:after="0" w:line="240" w:lineRule="auto"/>
            </w:pPr>
            <w:r>
              <w:t>5</w:t>
            </w:r>
            <w:r w:rsidRPr="00BA4B9C">
              <w:rPr>
                <w:vertAlign w:val="superscript"/>
              </w:rPr>
              <w:t>th</w:t>
            </w:r>
            <w:r>
              <w:t xml:space="preserve"> October ‘Let’s Celebrate’ event to showcase last year’s winners</w:t>
            </w:r>
            <w:r w:rsidR="00380F74">
              <w:t>.</w:t>
            </w:r>
            <w:r>
              <w:t xml:space="preserve"> (invites to include commissioners and stakeholders</w:t>
            </w:r>
            <w:r w:rsidR="00380F74">
              <w:t xml:space="preserve"> this year</w:t>
            </w:r>
            <w:r>
              <w:t>)</w:t>
            </w:r>
          </w:p>
          <w:p w14:paraId="6EC0EA40" w14:textId="77777777" w:rsidR="00BA4B9C" w:rsidRDefault="00BA4B9C" w:rsidP="00BA4B9C">
            <w:pPr>
              <w:spacing w:after="0" w:line="240" w:lineRule="auto"/>
            </w:pPr>
            <w:r>
              <w:t>19</w:t>
            </w:r>
            <w:r w:rsidRPr="00BA4B9C">
              <w:rPr>
                <w:vertAlign w:val="superscript"/>
              </w:rPr>
              <w:t>th</w:t>
            </w:r>
            <w:r>
              <w:t xml:space="preserve"> October new winners workshop to kick off next round of projects.</w:t>
            </w:r>
          </w:p>
          <w:p w14:paraId="79E79E3F" w14:textId="77777777" w:rsidR="00BA4B9C" w:rsidRPr="00F834C8" w:rsidRDefault="00BA4B9C" w:rsidP="00BA4B9C">
            <w:pPr>
              <w:spacing w:after="0" w:line="240" w:lineRule="auto"/>
            </w:pPr>
          </w:p>
        </w:tc>
        <w:tc>
          <w:tcPr>
            <w:tcW w:w="851" w:type="dxa"/>
            <w:shd w:val="clear" w:color="auto" w:fill="auto"/>
          </w:tcPr>
          <w:p w14:paraId="45AEC09C" w14:textId="77777777" w:rsidR="000F51C1" w:rsidRPr="00736157" w:rsidRDefault="000F51C1" w:rsidP="008140ED">
            <w:pPr>
              <w:spacing w:after="0" w:line="240" w:lineRule="auto"/>
              <w:jc w:val="both"/>
              <w:rPr>
                <w:b/>
              </w:rPr>
            </w:pPr>
          </w:p>
        </w:tc>
        <w:tc>
          <w:tcPr>
            <w:tcW w:w="963" w:type="dxa"/>
            <w:shd w:val="clear" w:color="auto" w:fill="auto"/>
          </w:tcPr>
          <w:p w14:paraId="5C2005E6" w14:textId="77777777" w:rsidR="008140ED" w:rsidRPr="00736157" w:rsidRDefault="008140ED" w:rsidP="008140ED">
            <w:pPr>
              <w:spacing w:after="0" w:line="240" w:lineRule="auto"/>
              <w:rPr>
                <w:b/>
              </w:rPr>
            </w:pPr>
          </w:p>
        </w:tc>
      </w:tr>
      <w:tr w:rsidR="00E97C79" w:rsidRPr="00395001" w14:paraId="5776C2E3" w14:textId="77777777" w:rsidTr="00F268E0">
        <w:trPr>
          <w:trHeight w:val="58"/>
        </w:trPr>
        <w:tc>
          <w:tcPr>
            <w:tcW w:w="2547" w:type="dxa"/>
            <w:gridSpan w:val="2"/>
            <w:shd w:val="clear" w:color="auto" w:fill="auto"/>
          </w:tcPr>
          <w:p w14:paraId="376ED41C" w14:textId="77777777" w:rsidR="00A41E03" w:rsidRPr="00A41E03" w:rsidRDefault="0057493B" w:rsidP="00BA4B9C">
            <w:pPr>
              <w:pStyle w:val="ListParagraph"/>
              <w:numPr>
                <w:ilvl w:val="0"/>
                <w:numId w:val="1"/>
              </w:numPr>
              <w:spacing w:after="0" w:line="240" w:lineRule="auto"/>
              <w:rPr>
                <w:b/>
              </w:rPr>
            </w:pPr>
            <w:r w:rsidRPr="00A41E03">
              <w:rPr>
                <w:b/>
              </w:rPr>
              <w:t>Action Log</w:t>
            </w:r>
          </w:p>
        </w:tc>
        <w:tc>
          <w:tcPr>
            <w:tcW w:w="6520" w:type="dxa"/>
            <w:gridSpan w:val="4"/>
            <w:shd w:val="clear" w:color="auto" w:fill="auto"/>
            <w:vAlign w:val="center"/>
          </w:tcPr>
          <w:p w14:paraId="31CC16FB" w14:textId="77777777" w:rsidR="00E97C79" w:rsidRDefault="00BA4B9C" w:rsidP="0057493B">
            <w:pPr>
              <w:spacing w:after="0" w:line="240" w:lineRule="auto"/>
            </w:pPr>
            <w:r>
              <w:t>PG reiterate</w:t>
            </w:r>
            <w:r w:rsidR="00380F74">
              <w:t>d the need for comments on the g</w:t>
            </w:r>
            <w:r>
              <w:t xml:space="preserve">reen actions prior to the meeting so that the action log can be approved in the meeting and the previous green actions then removed for the next meeting and replaced with new actions.  </w:t>
            </w:r>
          </w:p>
          <w:p w14:paraId="7D9A68BB" w14:textId="77777777" w:rsidR="00BA4B9C" w:rsidRDefault="00BA4B9C" w:rsidP="0057493B">
            <w:pPr>
              <w:spacing w:after="0" w:line="240" w:lineRule="auto"/>
            </w:pPr>
          </w:p>
          <w:p w14:paraId="27B0CE10" w14:textId="77777777" w:rsidR="00BA4B9C" w:rsidRPr="00BA4B9C" w:rsidRDefault="00BA4B9C" w:rsidP="0057493B">
            <w:pPr>
              <w:spacing w:after="0" w:line="240" w:lineRule="auto"/>
              <w:rPr>
                <w:b/>
              </w:rPr>
            </w:pPr>
            <w:r w:rsidRPr="00BA4B9C">
              <w:rPr>
                <w:b/>
              </w:rPr>
              <w:t>Action: Action log to be updated with comments and re-issued for approval.</w:t>
            </w:r>
          </w:p>
          <w:p w14:paraId="44DE06AA" w14:textId="77777777" w:rsidR="00BA4B9C" w:rsidRDefault="00BA4B9C" w:rsidP="0057493B">
            <w:pPr>
              <w:spacing w:after="0" w:line="240" w:lineRule="auto"/>
            </w:pPr>
          </w:p>
        </w:tc>
        <w:tc>
          <w:tcPr>
            <w:tcW w:w="851" w:type="dxa"/>
            <w:shd w:val="clear" w:color="auto" w:fill="auto"/>
          </w:tcPr>
          <w:p w14:paraId="14B29335" w14:textId="77777777" w:rsidR="00A069EC" w:rsidRDefault="00A069EC" w:rsidP="008140ED">
            <w:pPr>
              <w:spacing w:after="0" w:line="240" w:lineRule="auto"/>
              <w:jc w:val="both"/>
              <w:rPr>
                <w:b/>
              </w:rPr>
            </w:pPr>
          </w:p>
          <w:p w14:paraId="21C61DDD" w14:textId="77777777" w:rsidR="00BA4B9C" w:rsidRDefault="00BA4B9C" w:rsidP="008140ED">
            <w:pPr>
              <w:spacing w:after="0" w:line="240" w:lineRule="auto"/>
              <w:jc w:val="both"/>
              <w:rPr>
                <w:b/>
              </w:rPr>
            </w:pPr>
          </w:p>
          <w:p w14:paraId="4874774F" w14:textId="77777777" w:rsidR="00BA4B9C" w:rsidRDefault="00BA4B9C" w:rsidP="008140ED">
            <w:pPr>
              <w:spacing w:after="0" w:line="240" w:lineRule="auto"/>
              <w:jc w:val="both"/>
              <w:rPr>
                <w:b/>
              </w:rPr>
            </w:pPr>
          </w:p>
          <w:p w14:paraId="3711EB3D" w14:textId="77777777" w:rsidR="00BA4B9C" w:rsidRDefault="00BA4B9C" w:rsidP="008140ED">
            <w:pPr>
              <w:spacing w:after="0" w:line="240" w:lineRule="auto"/>
              <w:jc w:val="both"/>
              <w:rPr>
                <w:b/>
              </w:rPr>
            </w:pPr>
          </w:p>
          <w:p w14:paraId="457A5F52" w14:textId="77777777" w:rsidR="003371EF" w:rsidRDefault="003371EF" w:rsidP="008140ED">
            <w:pPr>
              <w:spacing w:after="0" w:line="240" w:lineRule="auto"/>
              <w:jc w:val="both"/>
              <w:rPr>
                <w:b/>
              </w:rPr>
            </w:pPr>
          </w:p>
          <w:p w14:paraId="02A7B6AB" w14:textId="77777777" w:rsidR="00BA4B9C" w:rsidRPr="00787A62" w:rsidRDefault="00BA4B9C" w:rsidP="008140ED">
            <w:pPr>
              <w:spacing w:after="0" w:line="240" w:lineRule="auto"/>
              <w:jc w:val="both"/>
              <w:rPr>
                <w:b/>
              </w:rPr>
            </w:pPr>
            <w:r>
              <w:rPr>
                <w:b/>
              </w:rPr>
              <w:t>LS</w:t>
            </w:r>
          </w:p>
        </w:tc>
        <w:tc>
          <w:tcPr>
            <w:tcW w:w="963" w:type="dxa"/>
            <w:shd w:val="clear" w:color="auto" w:fill="auto"/>
          </w:tcPr>
          <w:p w14:paraId="7717647B" w14:textId="77777777" w:rsidR="00E97C79" w:rsidRDefault="00E97C79" w:rsidP="008140ED">
            <w:pPr>
              <w:spacing w:after="0" w:line="240" w:lineRule="auto"/>
            </w:pPr>
          </w:p>
        </w:tc>
      </w:tr>
      <w:tr w:rsidR="00A41E03" w:rsidRPr="00395001" w14:paraId="72920B38" w14:textId="77777777" w:rsidTr="00F268E0">
        <w:trPr>
          <w:trHeight w:val="58"/>
        </w:trPr>
        <w:tc>
          <w:tcPr>
            <w:tcW w:w="2547" w:type="dxa"/>
            <w:gridSpan w:val="2"/>
            <w:shd w:val="clear" w:color="auto" w:fill="auto"/>
          </w:tcPr>
          <w:p w14:paraId="021F6725" w14:textId="77777777" w:rsidR="00A41E03" w:rsidRPr="00A41E03" w:rsidRDefault="00A41E03" w:rsidP="00BA4B9C">
            <w:pPr>
              <w:pStyle w:val="ListParagraph"/>
              <w:numPr>
                <w:ilvl w:val="0"/>
                <w:numId w:val="1"/>
              </w:numPr>
              <w:spacing w:after="0" w:line="240" w:lineRule="auto"/>
              <w:rPr>
                <w:b/>
              </w:rPr>
            </w:pPr>
            <w:r>
              <w:rPr>
                <w:b/>
              </w:rPr>
              <w:t xml:space="preserve">Public Questions </w:t>
            </w:r>
          </w:p>
        </w:tc>
        <w:tc>
          <w:tcPr>
            <w:tcW w:w="6520" w:type="dxa"/>
            <w:gridSpan w:val="4"/>
            <w:shd w:val="clear" w:color="auto" w:fill="auto"/>
            <w:vAlign w:val="center"/>
          </w:tcPr>
          <w:p w14:paraId="67D7EFB4" w14:textId="021C6EE5" w:rsidR="00DB1A02" w:rsidRPr="00DB1A02" w:rsidRDefault="00DB1A02" w:rsidP="00DB1A02">
            <w:pPr>
              <w:spacing w:after="0" w:line="240" w:lineRule="auto"/>
            </w:pPr>
            <w:r w:rsidRPr="00DB1A02">
              <w:t>A member of the public raised the following points;</w:t>
            </w:r>
          </w:p>
          <w:p w14:paraId="56C821C5" w14:textId="77777777" w:rsidR="00DB1A02" w:rsidRPr="00DB1A02" w:rsidRDefault="00DB1A02" w:rsidP="00DB1A02">
            <w:pPr>
              <w:spacing w:after="0" w:line="240" w:lineRule="auto"/>
            </w:pPr>
          </w:p>
          <w:p w14:paraId="6213ABB3" w14:textId="406367B0" w:rsidR="00DB1A02" w:rsidRPr="00DB1A02" w:rsidRDefault="00DB1A02" w:rsidP="00DB1A02">
            <w:pPr>
              <w:spacing w:after="0" w:line="240" w:lineRule="auto"/>
            </w:pPr>
            <w:r w:rsidRPr="00DB1A02">
              <w:t xml:space="preserve">With regards to Care home work, he made the point that nursing homes are where NHS and social care come together and they are often treated as separate. For mental health he </w:t>
            </w:r>
            <w:r w:rsidRPr="00DB1A02">
              <w:t>felt</w:t>
            </w:r>
            <w:r w:rsidRPr="00DB1A02">
              <w:t xml:space="preserve"> that the commissioners speak to a small number of people in focus groups then make decisions based on that and it is not representative of the whole community. He also </w:t>
            </w:r>
            <w:r w:rsidRPr="00DB1A02">
              <w:t>raised the point</w:t>
            </w:r>
            <w:r w:rsidRPr="00DB1A02">
              <w:t xml:space="preserve"> that </w:t>
            </w:r>
            <w:r w:rsidR="00306563">
              <w:t xml:space="preserve">he felt </w:t>
            </w:r>
            <w:r w:rsidRPr="00DB1A02">
              <w:t xml:space="preserve">GP practices were not </w:t>
            </w:r>
            <w:r w:rsidR="00306563">
              <w:t>forthcoming as you cannot get</w:t>
            </w:r>
            <w:r w:rsidRPr="00DB1A02">
              <w:t xml:space="preserve"> practice manager details without writing to the surgery so he feels GPs are exclusive not inclusive. </w:t>
            </w:r>
          </w:p>
          <w:p w14:paraId="27AECDAB" w14:textId="77777777" w:rsidR="00DB1A02" w:rsidRPr="00DB1A02" w:rsidRDefault="00DB1A02" w:rsidP="00DB1A02">
            <w:pPr>
              <w:spacing w:after="0" w:line="240" w:lineRule="auto"/>
            </w:pPr>
          </w:p>
          <w:p w14:paraId="7814D237" w14:textId="59D1E216" w:rsidR="00DB1A02" w:rsidRPr="00DB1A02" w:rsidRDefault="00DB1A02" w:rsidP="00DB1A02">
            <w:pPr>
              <w:spacing w:after="0" w:line="240" w:lineRule="auto"/>
            </w:pPr>
            <w:r w:rsidRPr="00DB1A02">
              <w:t>He also</w:t>
            </w:r>
            <w:r w:rsidRPr="00DB1A02">
              <w:t xml:space="preserve"> asked </w:t>
            </w:r>
            <w:r w:rsidRPr="00DB1A02">
              <w:t>if he could</w:t>
            </w:r>
            <w:r w:rsidRPr="00DB1A02">
              <w:t xml:space="preserve"> receive paper copies of the Board papers to his home address as he cannot access them online. </w:t>
            </w:r>
          </w:p>
          <w:p w14:paraId="51D1718E" w14:textId="77777777" w:rsidR="00DB1A02" w:rsidRPr="00DB1A02" w:rsidRDefault="00DB1A02" w:rsidP="00DB1A02">
            <w:pPr>
              <w:spacing w:after="0" w:line="240" w:lineRule="auto"/>
              <w:rPr>
                <w:b/>
              </w:rPr>
            </w:pPr>
          </w:p>
          <w:p w14:paraId="430E6734" w14:textId="4585E67C" w:rsidR="003371EF" w:rsidRPr="003371EF" w:rsidRDefault="00DB1A02" w:rsidP="00DB1A02">
            <w:pPr>
              <w:spacing w:after="0" w:line="240" w:lineRule="auto"/>
              <w:rPr>
                <w:highlight w:val="yellow"/>
              </w:rPr>
            </w:pPr>
            <w:r w:rsidRPr="00DB1A02">
              <w:rPr>
                <w:b/>
              </w:rPr>
              <w:t>Action: Team to ensure the papers are sent by</w:t>
            </w:r>
            <w:r w:rsidRPr="00DB1A02">
              <w:rPr>
                <w:b/>
              </w:rPr>
              <w:t xml:space="preserve"> post</w:t>
            </w:r>
            <w:r w:rsidRPr="00DB1A02">
              <w:t>.</w:t>
            </w:r>
          </w:p>
        </w:tc>
        <w:tc>
          <w:tcPr>
            <w:tcW w:w="851" w:type="dxa"/>
            <w:shd w:val="clear" w:color="auto" w:fill="auto"/>
          </w:tcPr>
          <w:p w14:paraId="0823725E" w14:textId="77777777" w:rsidR="00A41E03" w:rsidRDefault="00A41E03" w:rsidP="008140ED">
            <w:pPr>
              <w:spacing w:after="0" w:line="240" w:lineRule="auto"/>
              <w:jc w:val="both"/>
              <w:rPr>
                <w:b/>
              </w:rPr>
            </w:pPr>
          </w:p>
          <w:p w14:paraId="511344A8" w14:textId="77777777" w:rsidR="00DB1A02" w:rsidRDefault="00DB1A02" w:rsidP="008140ED">
            <w:pPr>
              <w:spacing w:after="0" w:line="240" w:lineRule="auto"/>
              <w:jc w:val="both"/>
              <w:rPr>
                <w:b/>
              </w:rPr>
            </w:pPr>
          </w:p>
          <w:p w14:paraId="38A07BEE" w14:textId="77777777" w:rsidR="00DB1A02" w:rsidRDefault="00DB1A02" w:rsidP="008140ED">
            <w:pPr>
              <w:spacing w:after="0" w:line="240" w:lineRule="auto"/>
              <w:jc w:val="both"/>
              <w:rPr>
                <w:b/>
              </w:rPr>
            </w:pPr>
          </w:p>
          <w:p w14:paraId="3ED7218D" w14:textId="77777777" w:rsidR="00DB1A02" w:rsidRDefault="00DB1A02" w:rsidP="008140ED">
            <w:pPr>
              <w:spacing w:after="0" w:line="240" w:lineRule="auto"/>
              <w:jc w:val="both"/>
              <w:rPr>
                <w:b/>
              </w:rPr>
            </w:pPr>
          </w:p>
          <w:p w14:paraId="33924D9F" w14:textId="77777777" w:rsidR="00DB1A02" w:rsidRDefault="00DB1A02" w:rsidP="008140ED">
            <w:pPr>
              <w:spacing w:after="0" w:line="240" w:lineRule="auto"/>
              <w:jc w:val="both"/>
              <w:rPr>
                <w:b/>
              </w:rPr>
            </w:pPr>
          </w:p>
          <w:p w14:paraId="2F68711E" w14:textId="77777777" w:rsidR="00DB1A02" w:rsidRDefault="00DB1A02" w:rsidP="008140ED">
            <w:pPr>
              <w:spacing w:after="0" w:line="240" w:lineRule="auto"/>
              <w:jc w:val="both"/>
              <w:rPr>
                <w:b/>
              </w:rPr>
            </w:pPr>
          </w:p>
          <w:p w14:paraId="1267EDF4" w14:textId="77777777" w:rsidR="00DB1A02" w:rsidRDefault="00DB1A02" w:rsidP="008140ED">
            <w:pPr>
              <w:spacing w:after="0" w:line="240" w:lineRule="auto"/>
              <w:jc w:val="both"/>
              <w:rPr>
                <w:b/>
              </w:rPr>
            </w:pPr>
          </w:p>
          <w:p w14:paraId="57411AC6" w14:textId="77777777" w:rsidR="00DB1A02" w:rsidRDefault="00DB1A02" w:rsidP="008140ED">
            <w:pPr>
              <w:spacing w:after="0" w:line="240" w:lineRule="auto"/>
              <w:jc w:val="both"/>
              <w:rPr>
                <w:b/>
              </w:rPr>
            </w:pPr>
          </w:p>
          <w:p w14:paraId="58B923F3" w14:textId="77777777" w:rsidR="00DB1A02" w:rsidRDefault="00DB1A02" w:rsidP="008140ED">
            <w:pPr>
              <w:spacing w:after="0" w:line="240" w:lineRule="auto"/>
              <w:jc w:val="both"/>
              <w:rPr>
                <w:b/>
              </w:rPr>
            </w:pPr>
          </w:p>
          <w:p w14:paraId="750280BA" w14:textId="77777777" w:rsidR="00DB1A02" w:rsidRDefault="00DB1A02" w:rsidP="008140ED">
            <w:pPr>
              <w:spacing w:after="0" w:line="240" w:lineRule="auto"/>
              <w:jc w:val="both"/>
              <w:rPr>
                <w:b/>
              </w:rPr>
            </w:pPr>
          </w:p>
          <w:p w14:paraId="16A4FE3C" w14:textId="77777777" w:rsidR="00DB1A02" w:rsidRDefault="00DB1A02" w:rsidP="008140ED">
            <w:pPr>
              <w:spacing w:after="0" w:line="240" w:lineRule="auto"/>
              <w:jc w:val="both"/>
              <w:rPr>
                <w:b/>
              </w:rPr>
            </w:pPr>
          </w:p>
          <w:p w14:paraId="12135BFA" w14:textId="77777777" w:rsidR="00DB1A02" w:rsidRDefault="00DB1A02" w:rsidP="008140ED">
            <w:pPr>
              <w:spacing w:after="0" w:line="240" w:lineRule="auto"/>
              <w:jc w:val="both"/>
              <w:rPr>
                <w:b/>
              </w:rPr>
            </w:pPr>
          </w:p>
          <w:p w14:paraId="5CE1FF18" w14:textId="77777777" w:rsidR="00DB1A02" w:rsidRDefault="00DB1A02" w:rsidP="008140ED">
            <w:pPr>
              <w:spacing w:after="0" w:line="240" w:lineRule="auto"/>
              <w:jc w:val="both"/>
              <w:rPr>
                <w:b/>
              </w:rPr>
            </w:pPr>
          </w:p>
          <w:p w14:paraId="1D8F3260" w14:textId="77777777" w:rsidR="00DB1A02" w:rsidRDefault="00DB1A02" w:rsidP="008140ED">
            <w:pPr>
              <w:spacing w:after="0" w:line="240" w:lineRule="auto"/>
              <w:jc w:val="both"/>
              <w:rPr>
                <w:b/>
              </w:rPr>
            </w:pPr>
          </w:p>
          <w:p w14:paraId="0D5406BF" w14:textId="77777777" w:rsidR="00306563" w:rsidRDefault="00306563" w:rsidP="008140ED">
            <w:pPr>
              <w:spacing w:after="0" w:line="240" w:lineRule="auto"/>
              <w:jc w:val="both"/>
              <w:rPr>
                <w:b/>
              </w:rPr>
            </w:pPr>
          </w:p>
          <w:p w14:paraId="064DED94" w14:textId="55C1F800" w:rsidR="00DB1A02" w:rsidRDefault="00DB1A02" w:rsidP="008140ED">
            <w:pPr>
              <w:spacing w:after="0" w:line="240" w:lineRule="auto"/>
              <w:jc w:val="both"/>
              <w:rPr>
                <w:b/>
              </w:rPr>
            </w:pPr>
            <w:bookmarkStart w:id="0" w:name="_GoBack"/>
            <w:bookmarkEnd w:id="0"/>
            <w:r>
              <w:rPr>
                <w:b/>
              </w:rPr>
              <w:t>Team</w:t>
            </w:r>
          </w:p>
        </w:tc>
        <w:tc>
          <w:tcPr>
            <w:tcW w:w="963" w:type="dxa"/>
            <w:shd w:val="clear" w:color="auto" w:fill="auto"/>
          </w:tcPr>
          <w:p w14:paraId="769FFBF6" w14:textId="77777777" w:rsidR="00A41E03" w:rsidRDefault="00A41E03" w:rsidP="008140ED">
            <w:pPr>
              <w:spacing w:after="0" w:line="240" w:lineRule="auto"/>
            </w:pPr>
          </w:p>
        </w:tc>
      </w:tr>
      <w:tr w:rsidR="00A41E03" w:rsidRPr="00395001" w14:paraId="7932DD91" w14:textId="77777777" w:rsidTr="00F268E0">
        <w:trPr>
          <w:trHeight w:val="429"/>
        </w:trPr>
        <w:tc>
          <w:tcPr>
            <w:tcW w:w="2547" w:type="dxa"/>
            <w:gridSpan w:val="2"/>
            <w:shd w:val="clear" w:color="auto" w:fill="auto"/>
          </w:tcPr>
          <w:p w14:paraId="67C5511D" w14:textId="77777777" w:rsidR="00A41E03" w:rsidRDefault="00A41E03" w:rsidP="00A41E03">
            <w:pPr>
              <w:pStyle w:val="ListParagraph"/>
              <w:numPr>
                <w:ilvl w:val="0"/>
                <w:numId w:val="1"/>
              </w:numPr>
              <w:spacing w:after="0" w:line="240" w:lineRule="auto"/>
              <w:rPr>
                <w:b/>
              </w:rPr>
            </w:pPr>
            <w:r>
              <w:rPr>
                <w:b/>
              </w:rPr>
              <w:t>AOB</w:t>
            </w:r>
          </w:p>
          <w:p w14:paraId="17C5A36C" w14:textId="77777777" w:rsidR="00A41E03" w:rsidRPr="00A41E03" w:rsidRDefault="00A41E03" w:rsidP="00A41E03">
            <w:pPr>
              <w:pStyle w:val="ListParagraph"/>
              <w:spacing w:after="0" w:line="240" w:lineRule="auto"/>
              <w:ind w:left="360"/>
              <w:rPr>
                <w:b/>
              </w:rPr>
            </w:pPr>
          </w:p>
        </w:tc>
        <w:tc>
          <w:tcPr>
            <w:tcW w:w="6520" w:type="dxa"/>
            <w:gridSpan w:val="4"/>
            <w:shd w:val="clear" w:color="auto" w:fill="auto"/>
            <w:vAlign w:val="center"/>
          </w:tcPr>
          <w:p w14:paraId="141B3091" w14:textId="77777777" w:rsidR="00A41E03" w:rsidRDefault="002F62AA" w:rsidP="008140ED">
            <w:pPr>
              <w:spacing w:after="0" w:line="240" w:lineRule="auto"/>
            </w:pPr>
            <w:r>
              <w:t xml:space="preserve">There were no items of ‘Any other business’ and the meeting was closed at 4.30pm. </w:t>
            </w:r>
          </w:p>
          <w:p w14:paraId="7222E558" w14:textId="77777777" w:rsidR="002F62AA" w:rsidRDefault="002F62AA" w:rsidP="008140ED">
            <w:pPr>
              <w:spacing w:after="0" w:line="240" w:lineRule="auto"/>
            </w:pPr>
          </w:p>
        </w:tc>
        <w:tc>
          <w:tcPr>
            <w:tcW w:w="851" w:type="dxa"/>
            <w:shd w:val="clear" w:color="auto" w:fill="auto"/>
          </w:tcPr>
          <w:p w14:paraId="3FC5436D" w14:textId="77777777" w:rsidR="00A41E03" w:rsidRDefault="00A41E03" w:rsidP="008140ED">
            <w:pPr>
              <w:spacing w:after="0" w:line="240" w:lineRule="auto"/>
              <w:jc w:val="both"/>
            </w:pPr>
          </w:p>
        </w:tc>
        <w:tc>
          <w:tcPr>
            <w:tcW w:w="963" w:type="dxa"/>
            <w:shd w:val="clear" w:color="auto" w:fill="auto"/>
          </w:tcPr>
          <w:p w14:paraId="0DB87A27" w14:textId="77777777" w:rsidR="00A41E03" w:rsidRDefault="00A41E03" w:rsidP="008140ED">
            <w:pPr>
              <w:spacing w:after="0" w:line="240" w:lineRule="auto"/>
            </w:pPr>
          </w:p>
        </w:tc>
      </w:tr>
      <w:tr w:rsidR="008140ED" w:rsidRPr="00395001" w14:paraId="0425D4BA" w14:textId="77777777" w:rsidTr="00F268E0">
        <w:trPr>
          <w:trHeight w:val="429"/>
        </w:trPr>
        <w:tc>
          <w:tcPr>
            <w:tcW w:w="2547" w:type="dxa"/>
            <w:gridSpan w:val="2"/>
            <w:shd w:val="clear" w:color="auto" w:fill="auto"/>
          </w:tcPr>
          <w:p w14:paraId="2F6AF4BE" w14:textId="77777777" w:rsidR="008140ED" w:rsidRPr="00594491" w:rsidRDefault="00A41E03" w:rsidP="00A41E03">
            <w:pPr>
              <w:spacing w:after="0" w:line="240" w:lineRule="auto"/>
              <w:rPr>
                <w:b/>
              </w:rPr>
            </w:pPr>
            <w:r>
              <w:rPr>
                <w:b/>
              </w:rPr>
              <w:t>14</w:t>
            </w:r>
            <w:r w:rsidR="00594491">
              <w:rPr>
                <w:b/>
              </w:rPr>
              <w:t xml:space="preserve">.  </w:t>
            </w:r>
            <w:r w:rsidR="008140ED" w:rsidRPr="00594491">
              <w:rPr>
                <w:b/>
              </w:rPr>
              <w:t>Date of next meeting</w:t>
            </w:r>
          </w:p>
        </w:tc>
        <w:tc>
          <w:tcPr>
            <w:tcW w:w="6520" w:type="dxa"/>
            <w:gridSpan w:val="4"/>
            <w:shd w:val="clear" w:color="auto" w:fill="auto"/>
            <w:vAlign w:val="center"/>
          </w:tcPr>
          <w:p w14:paraId="353BFA9C" w14:textId="77777777" w:rsidR="00505672" w:rsidRDefault="00F1238B" w:rsidP="008140ED">
            <w:pPr>
              <w:spacing w:after="0" w:line="240" w:lineRule="auto"/>
            </w:pPr>
            <w:r>
              <w:t xml:space="preserve">The next meeting </w:t>
            </w:r>
            <w:r w:rsidR="00505672">
              <w:t xml:space="preserve">in public will take place on Tuesday </w:t>
            </w:r>
            <w:r w:rsidR="00F85E4B">
              <w:t>25</w:t>
            </w:r>
            <w:r w:rsidR="00F85E4B" w:rsidRPr="00F85E4B">
              <w:rPr>
                <w:vertAlign w:val="superscript"/>
              </w:rPr>
              <w:t>th</w:t>
            </w:r>
            <w:r w:rsidR="00F85E4B">
              <w:t xml:space="preserve"> </w:t>
            </w:r>
            <w:r w:rsidR="00A41E03">
              <w:t>July</w:t>
            </w:r>
            <w:r w:rsidR="00F85E4B">
              <w:t xml:space="preserve"> </w:t>
            </w:r>
            <w:r w:rsidR="003C46D4">
              <w:t xml:space="preserve">at the </w:t>
            </w:r>
            <w:r w:rsidR="00380F74">
              <w:t xml:space="preserve">High </w:t>
            </w:r>
            <w:r w:rsidR="00A41E03">
              <w:t>Cross Church, Camberley</w:t>
            </w:r>
            <w:r w:rsidR="003C46D4">
              <w:t xml:space="preserve"> from 2pm.  </w:t>
            </w:r>
          </w:p>
          <w:p w14:paraId="590A077D" w14:textId="77777777" w:rsidR="00505672" w:rsidRPr="00505672" w:rsidRDefault="00F85E4B" w:rsidP="008140ED">
            <w:pPr>
              <w:spacing w:after="0" w:line="240" w:lineRule="auto"/>
              <w:rPr>
                <w:b/>
              </w:rPr>
            </w:pPr>
            <w:r>
              <w:rPr>
                <w:b/>
              </w:rPr>
              <w:t xml:space="preserve"> </w:t>
            </w:r>
            <w:r w:rsidR="00505672" w:rsidRPr="00505672">
              <w:rPr>
                <w:b/>
              </w:rPr>
              <w:t xml:space="preserve"> </w:t>
            </w:r>
          </w:p>
        </w:tc>
        <w:tc>
          <w:tcPr>
            <w:tcW w:w="851" w:type="dxa"/>
            <w:shd w:val="clear" w:color="auto" w:fill="auto"/>
          </w:tcPr>
          <w:p w14:paraId="70CE37ED" w14:textId="77777777" w:rsidR="00505672" w:rsidRDefault="00505672" w:rsidP="008140ED">
            <w:pPr>
              <w:spacing w:after="0" w:line="240" w:lineRule="auto"/>
              <w:jc w:val="both"/>
            </w:pPr>
          </w:p>
        </w:tc>
        <w:tc>
          <w:tcPr>
            <w:tcW w:w="963" w:type="dxa"/>
            <w:shd w:val="clear" w:color="auto" w:fill="auto"/>
          </w:tcPr>
          <w:p w14:paraId="3244600E" w14:textId="77777777" w:rsidR="008140ED" w:rsidRDefault="008140ED" w:rsidP="008140ED">
            <w:pPr>
              <w:spacing w:after="0" w:line="240" w:lineRule="auto"/>
            </w:pPr>
          </w:p>
        </w:tc>
      </w:tr>
    </w:tbl>
    <w:p w14:paraId="3A5E9CAB" w14:textId="77777777" w:rsidR="007962AD" w:rsidRDefault="007962AD" w:rsidP="00ED246B">
      <w:pPr>
        <w:pStyle w:val="NoSpacing"/>
      </w:pPr>
    </w:p>
    <w:p w14:paraId="5AAD0F55" w14:textId="77777777" w:rsidR="008D7585" w:rsidRDefault="00D7024E" w:rsidP="00ED246B">
      <w:pPr>
        <w:pStyle w:val="NoSpacing"/>
      </w:pPr>
      <w:r w:rsidRPr="00D7024E">
        <w:t>These minutes will be approved by the Healthwatch Board at the next Board meeting to ensure any Actions are progressed.  Any questions or queries raised by members of the public at the next Board meeting in public will be welcomed and considered.</w:t>
      </w:r>
    </w:p>
    <w:p w14:paraId="3C320719" w14:textId="77777777" w:rsidR="0010054E" w:rsidRDefault="0010054E" w:rsidP="00ED246B">
      <w:pPr>
        <w:pStyle w:val="NoSpacing"/>
      </w:pPr>
    </w:p>
    <w:tbl>
      <w:tblPr>
        <w:tblStyle w:val="TableGrid"/>
        <w:tblW w:w="0" w:type="auto"/>
        <w:tblLook w:val="04A0" w:firstRow="1" w:lastRow="0" w:firstColumn="1" w:lastColumn="0" w:noHBand="0" w:noVBand="1"/>
      </w:tblPr>
      <w:tblGrid>
        <w:gridCol w:w="2196"/>
        <w:gridCol w:w="4401"/>
      </w:tblGrid>
      <w:tr w:rsidR="00ED246B" w14:paraId="5219D400" w14:textId="77777777" w:rsidTr="00D102FA">
        <w:trPr>
          <w:trHeight w:val="361"/>
        </w:trPr>
        <w:tc>
          <w:tcPr>
            <w:tcW w:w="2196" w:type="dxa"/>
            <w:vAlign w:val="center"/>
          </w:tcPr>
          <w:p w14:paraId="66470E0A" w14:textId="77777777" w:rsidR="00ED246B" w:rsidRPr="00ED246B" w:rsidRDefault="00ED246B" w:rsidP="00ED246B">
            <w:pPr>
              <w:pStyle w:val="NoSpacing"/>
              <w:rPr>
                <w:b/>
              </w:rPr>
            </w:pPr>
            <w:r w:rsidRPr="00ED246B">
              <w:rPr>
                <w:b/>
              </w:rPr>
              <w:t>Minutes approved by:</w:t>
            </w:r>
          </w:p>
          <w:p w14:paraId="4EF28C2B" w14:textId="77777777" w:rsidR="00ED246B" w:rsidRPr="00ED246B" w:rsidRDefault="00ED246B" w:rsidP="00ED246B">
            <w:pPr>
              <w:pStyle w:val="NoSpacing"/>
              <w:rPr>
                <w:b/>
              </w:rPr>
            </w:pPr>
            <w:r w:rsidRPr="00ED246B">
              <w:rPr>
                <w:b/>
              </w:rPr>
              <w:t>(please print)</w:t>
            </w:r>
          </w:p>
        </w:tc>
        <w:tc>
          <w:tcPr>
            <w:tcW w:w="4401" w:type="dxa"/>
          </w:tcPr>
          <w:p w14:paraId="49F83519" w14:textId="77777777" w:rsidR="00ED246B" w:rsidRDefault="00ED246B" w:rsidP="00ED246B">
            <w:pPr>
              <w:pStyle w:val="NoSpacing"/>
            </w:pPr>
          </w:p>
        </w:tc>
      </w:tr>
      <w:tr w:rsidR="00ED246B" w14:paraId="55FAB638" w14:textId="77777777" w:rsidTr="00D102FA">
        <w:trPr>
          <w:trHeight w:val="349"/>
        </w:trPr>
        <w:tc>
          <w:tcPr>
            <w:tcW w:w="2196" w:type="dxa"/>
            <w:vAlign w:val="center"/>
          </w:tcPr>
          <w:p w14:paraId="43E6EE9F" w14:textId="77777777" w:rsidR="00ED246B" w:rsidRPr="00ED246B" w:rsidRDefault="00ED246B" w:rsidP="00ED246B">
            <w:pPr>
              <w:pStyle w:val="NoSpacing"/>
              <w:rPr>
                <w:b/>
              </w:rPr>
            </w:pPr>
            <w:r w:rsidRPr="00ED246B">
              <w:rPr>
                <w:b/>
              </w:rPr>
              <w:t>Signature:</w:t>
            </w:r>
          </w:p>
          <w:p w14:paraId="0D5D35D0" w14:textId="77777777" w:rsidR="00ED246B" w:rsidRPr="00ED246B" w:rsidRDefault="00ED246B" w:rsidP="00ED246B">
            <w:pPr>
              <w:pStyle w:val="NoSpacing"/>
              <w:rPr>
                <w:b/>
              </w:rPr>
            </w:pPr>
          </w:p>
        </w:tc>
        <w:tc>
          <w:tcPr>
            <w:tcW w:w="4401" w:type="dxa"/>
          </w:tcPr>
          <w:p w14:paraId="4BE61D31" w14:textId="77777777" w:rsidR="00ED246B" w:rsidRDefault="00ED246B" w:rsidP="00ED246B">
            <w:pPr>
              <w:pStyle w:val="NoSpacing"/>
            </w:pPr>
          </w:p>
        </w:tc>
      </w:tr>
      <w:tr w:rsidR="00ED246B" w14:paraId="328D07E5" w14:textId="77777777" w:rsidTr="00D102FA">
        <w:trPr>
          <w:trHeight w:val="361"/>
        </w:trPr>
        <w:tc>
          <w:tcPr>
            <w:tcW w:w="2196" w:type="dxa"/>
            <w:vAlign w:val="center"/>
          </w:tcPr>
          <w:p w14:paraId="0E2D5EE2" w14:textId="77777777" w:rsidR="00ED246B" w:rsidRPr="00ED246B" w:rsidRDefault="00ED246B" w:rsidP="00ED246B">
            <w:pPr>
              <w:pStyle w:val="NoSpacing"/>
              <w:rPr>
                <w:b/>
              </w:rPr>
            </w:pPr>
            <w:r w:rsidRPr="00ED246B">
              <w:rPr>
                <w:b/>
              </w:rPr>
              <w:t>Date:</w:t>
            </w:r>
          </w:p>
          <w:p w14:paraId="7D9DC416" w14:textId="77777777" w:rsidR="00ED246B" w:rsidRPr="00ED246B" w:rsidRDefault="00ED246B" w:rsidP="00ED246B">
            <w:pPr>
              <w:pStyle w:val="NoSpacing"/>
              <w:rPr>
                <w:b/>
              </w:rPr>
            </w:pPr>
          </w:p>
        </w:tc>
        <w:tc>
          <w:tcPr>
            <w:tcW w:w="4401" w:type="dxa"/>
          </w:tcPr>
          <w:p w14:paraId="287884D8" w14:textId="77777777" w:rsidR="00ED246B" w:rsidRDefault="00ED246B" w:rsidP="00ED246B">
            <w:pPr>
              <w:pStyle w:val="NoSpacing"/>
            </w:pPr>
          </w:p>
        </w:tc>
      </w:tr>
    </w:tbl>
    <w:p w14:paraId="6774A339" w14:textId="77777777" w:rsidR="00ED246B" w:rsidRPr="00ED246B" w:rsidRDefault="00ED246B" w:rsidP="004E1758">
      <w:pPr>
        <w:pStyle w:val="NoSpacing"/>
      </w:pPr>
    </w:p>
    <w:sectPr w:rsidR="00ED246B" w:rsidRPr="00ED246B" w:rsidSect="00752635">
      <w:headerReference w:type="default" r:id="rId8"/>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41EF1B" w14:textId="77777777" w:rsidR="00967855" w:rsidRDefault="00967855" w:rsidP="00362E40">
      <w:pPr>
        <w:spacing w:after="0" w:line="240" w:lineRule="auto"/>
      </w:pPr>
      <w:r>
        <w:separator/>
      </w:r>
    </w:p>
  </w:endnote>
  <w:endnote w:type="continuationSeparator" w:id="0">
    <w:p w14:paraId="7792268A" w14:textId="77777777" w:rsidR="00967855" w:rsidRDefault="00967855" w:rsidP="00362E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996FD" w14:textId="1D3A33C6" w:rsidR="0054463A" w:rsidRDefault="0054463A">
    <w:pPr>
      <w:pStyle w:val="Footer"/>
    </w:pPr>
    <w:r>
      <w:tab/>
    </w:r>
    <w:r>
      <w:fldChar w:fldCharType="begin"/>
    </w:r>
    <w:r>
      <w:instrText xml:space="preserve"> PAGE   \* MERGEFORMAT </w:instrText>
    </w:r>
    <w:r>
      <w:fldChar w:fldCharType="separate"/>
    </w:r>
    <w:r w:rsidR="00967855">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DD1532" w14:textId="77777777" w:rsidR="00967855" w:rsidRDefault="00967855" w:rsidP="00362E40">
      <w:pPr>
        <w:spacing w:after="0" w:line="240" w:lineRule="auto"/>
      </w:pPr>
      <w:r>
        <w:separator/>
      </w:r>
    </w:p>
  </w:footnote>
  <w:footnote w:type="continuationSeparator" w:id="0">
    <w:p w14:paraId="6A13E106" w14:textId="77777777" w:rsidR="00967855" w:rsidRDefault="00967855" w:rsidP="00362E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98F7F" w14:textId="77777777" w:rsidR="0054463A" w:rsidRPr="00295EBA" w:rsidRDefault="0054463A">
    <w:pPr>
      <w:pStyle w:val="Header"/>
      <w:rPr>
        <w:b/>
        <w:sz w:val="32"/>
        <w:szCs w:val="32"/>
      </w:rPr>
    </w:pPr>
    <w:r>
      <w:rPr>
        <w:b/>
        <w:noProof/>
        <w:sz w:val="32"/>
        <w:szCs w:val="32"/>
        <w:lang w:eastAsia="en-GB"/>
      </w:rPr>
      <w:drawing>
        <wp:anchor distT="0" distB="0" distL="114300" distR="114300" simplePos="0" relativeHeight="251657728" behindDoc="0" locked="0" layoutInCell="1" allowOverlap="1" wp14:anchorId="57AD040A" wp14:editId="2380CEBF">
          <wp:simplePos x="0" y="0"/>
          <wp:positionH relativeFrom="margin">
            <wp:posOffset>4702810</wp:posOffset>
          </wp:positionH>
          <wp:positionV relativeFrom="margin">
            <wp:posOffset>-514350</wp:posOffset>
          </wp:positionV>
          <wp:extent cx="1943100" cy="485775"/>
          <wp:effectExtent l="0" t="0" r="0" b="9525"/>
          <wp:wrapSquare wrapText="bothSides"/>
          <wp:docPr id="1" name="Picture 1" descr="HW_Sur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_Surre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485775"/>
                  </a:xfrm>
                  <a:prstGeom prst="rect">
                    <a:avLst/>
                  </a:prstGeom>
                  <a:noFill/>
                </pic:spPr>
              </pic:pic>
            </a:graphicData>
          </a:graphic>
          <wp14:sizeRelH relativeFrom="page">
            <wp14:pctWidth>0</wp14:pctWidth>
          </wp14:sizeRelH>
          <wp14:sizeRelV relativeFrom="page">
            <wp14:pctHeight>0</wp14:pctHeight>
          </wp14:sizeRelV>
        </wp:anchor>
      </w:drawing>
    </w:r>
    <w:r>
      <w:rPr>
        <w:b/>
        <w:sz w:val="32"/>
        <w:szCs w:val="32"/>
      </w:rPr>
      <w:t>Board Meeting in Public</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93.75pt;height:93.75pt" o:bullet="t">
        <v:imagedata r:id="rId1" o:title="OurVoice_30mm_CMYKRhodamineRed"/>
      </v:shape>
    </w:pict>
  </w:numPicBullet>
  <w:numPicBullet w:numPicBulletId="1">
    <w:pict>
      <v:shape id="_x0000_i1045" type="#_x0000_t75" style="width:93.75pt;height:93.75pt" o:bullet="t">
        <v:imagedata r:id="rId2" o:title="OurVoice_30mm_CMYK376"/>
      </v:shape>
    </w:pict>
  </w:numPicBullet>
  <w:abstractNum w:abstractNumId="0" w15:restartNumberingAfterBreak="0">
    <w:nsid w:val="07EC0894"/>
    <w:multiLevelType w:val="hybridMultilevel"/>
    <w:tmpl w:val="9C6A373E"/>
    <w:lvl w:ilvl="0" w:tplc="08090005">
      <w:start w:val="1"/>
      <w:numFmt w:val="bullet"/>
      <w:lvlText w:val=""/>
      <w:lvlJc w:val="left"/>
      <w:pPr>
        <w:ind w:left="1317" w:hanging="360"/>
      </w:pPr>
      <w:rPr>
        <w:rFonts w:ascii="Wingdings" w:hAnsi="Wingdings" w:hint="default"/>
      </w:rPr>
    </w:lvl>
    <w:lvl w:ilvl="1" w:tplc="08090003" w:tentative="1">
      <w:start w:val="1"/>
      <w:numFmt w:val="bullet"/>
      <w:lvlText w:val="o"/>
      <w:lvlJc w:val="left"/>
      <w:pPr>
        <w:ind w:left="2037" w:hanging="360"/>
      </w:pPr>
      <w:rPr>
        <w:rFonts w:ascii="Courier New" w:hAnsi="Courier New" w:cs="Courier New" w:hint="default"/>
      </w:rPr>
    </w:lvl>
    <w:lvl w:ilvl="2" w:tplc="08090005" w:tentative="1">
      <w:start w:val="1"/>
      <w:numFmt w:val="bullet"/>
      <w:lvlText w:val=""/>
      <w:lvlJc w:val="left"/>
      <w:pPr>
        <w:ind w:left="2757" w:hanging="360"/>
      </w:pPr>
      <w:rPr>
        <w:rFonts w:ascii="Wingdings" w:hAnsi="Wingdings" w:hint="default"/>
      </w:rPr>
    </w:lvl>
    <w:lvl w:ilvl="3" w:tplc="08090001" w:tentative="1">
      <w:start w:val="1"/>
      <w:numFmt w:val="bullet"/>
      <w:lvlText w:val=""/>
      <w:lvlJc w:val="left"/>
      <w:pPr>
        <w:ind w:left="3477" w:hanging="360"/>
      </w:pPr>
      <w:rPr>
        <w:rFonts w:ascii="Symbol" w:hAnsi="Symbol" w:hint="default"/>
      </w:rPr>
    </w:lvl>
    <w:lvl w:ilvl="4" w:tplc="08090003" w:tentative="1">
      <w:start w:val="1"/>
      <w:numFmt w:val="bullet"/>
      <w:lvlText w:val="o"/>
      <w:lvlJc w:val="left"/>
      <w:pPr>
        <w:ind w:left="4197" w:hanging="360"/>
      </w:pPr>
      <w:rPr>
        <w:rFonts w:ascii="Courier New" w:hAnsi="Courier New" w:cs="Courier New" w:hint="default"/>
      </w:rPr>
    </w:lvl>
    <w:lvl w:ilvl="5" w:tplc="08090005" w:tentative="1">
      <w:start w:val="1"/>
      <w:numFmt w:val="bullet"/>
      <w:lvlText w:val=""/>
      <w:lvlJc w:val="left"/>
      <w:pPr>
        <w:ind w:left="4917" w:hanging="360"/>
      </w:pPr>
      <w:rPr>
        <w:rFonts w:ascii="Wingdings" w:hAnsi="Wingdings" w:hint="default"/>
      </w:rPr>
    </w:lvl>
    <w:lvl w:ilvl="6" w:tplc="08090001" w:tentative="1">
      <w:start w:val="1"/>
      <w:numFmt w:val="bullet"/>
      <w:lvlText w:val=""/>
      <w:lvlJc w:val="left"/>
      <w:pPr>
        <w:ind w:left="5637" w:hanging="360"/>
      </w:pPr>
      <w:rPr>
        <w:rFonts w:ascii="Symbol" w:hAnsi="Symbol" w:hint="default"/>
      </w:rPr>
    </w:lvl>
    <w:lvl w:ilvl="7" w:tplc="08090003" w:tentative="1">
      <w:start w:val="1"/>
      <w:numFmt w:val="bullet"/>
      <w:lvlText w:val="o"/>
      <w:lvlJc w:val="left"/>
      <w:pPr>
        <w:ind w:left="6357" w:hanging="360"/>
      </w:pPr>
      <w:rPr>
        <w:rFonts w:ascii="Courier New" w:hAnsi="Courier New" w:cs="Courier New" w:hint="default"/>
      </w:rPr>
    </w:lvl>
    <w:lvl w:ilvl="8" w:tplc="08090005" w:tentative="1">
      <w:start w:val="1"/>
      <w:numFmt w:val="bullet"/>
      <w:lvlText w:val=""/>
      <w:lvlJc w:val="left"/>
      <w:pPr>
        <w:ind w:left="7077" w:hanging="360"/>
      </w:pPr>
      <w:rPr>
        <w:rFonts w:ascii="Wingdings" w:hAnsi="Wingdings" w:hint="default"/>
      </w:rPr>
    </w:lvl>
  </w:abstractNum>
  <w:abstractNum w:abstractNumId="1" w15:restartNumberingAfterBreak="0">
    <w:nsid w:val="0BDF0D94"/>
    <w:multiLevelType w:val="hybridMultilevel"/>
    <w:tmpl w:val="49828C56"/>
    <w:lvl w:ilvl="0" w:tplc="99724A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E968F5"/>
    <w:multiLevelType w:val="hybridMultilevel"/>
    <w:tmpl w:val="92E61572"/>
    <w:lvl w:ilvl="0" w:tplc="99724A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AF1B64"/>
    <w:multiLevelType w:val="hybridMultilevel"/>
    <w:tmpl w:val="1136B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F20C3F"/>
    <w:multiLevelType w:val="hybridMultilevel"/>
    <w:tmpl w:val="10D2A48E"/>
    <w:lvl w:ilvl="0" w:tplc="99724A9A">
      <w:start w:val="1"/>
      <w:numFmt w:val="bullet"/>
      <w:lvlText w:val=""/>
      <w:lvlPicBulletId w:val="0"/>
      <w:lvlJc w:val="left"/>
      <w:pPr>
        <w:ind w:left="754" w:hanging="360"/>
      </w:pPr>
      <w:rPr>
        <w:rFonts w:ascii="Symbol" w:hAnsi="Symbol" w:hint="default"/>
        <w:color w:val="auto"/>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5" w15:restartNumberingAfterBreak="0">
    <w:nsid w:val="18CA36DF"/>
    <w:multiLevelType w:val="hybridMultilevel"/>
    <w:tmpl w:val="86340FB8"/>
    <w:lvl w:ilvl="0" w:tplc="630C24CA">
      <w:start w:val="1"/>
      <w:numFmt w:val="bullet"/>
      <w:lvlText w:val=""/>
      <w:lvlPicBulletId w:val="1"/>
      <w:lvlJc w:val="left"/>
      <w:pPr>
        <w:ind w:left="644" w:hanging="360"/>
      </w:pPr>
      <w:rPr>
        <w:rFonts w:ascii="Symbol" w:hAnsi="Symbol" w:hint="default"/>
        <w:color w:val="auto"/>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1E124E7A"/>
    <w:multiLevelType w:val="hybridMultilevel"/>
    <w:tmpl w:val="7AB83FD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E5974AE"/>
    <w:multiLevelType w:val="hybridMultilevel"/>
    <w:tmpl w:val="5A6C3B54"/>
    <w:lvl w:ilvl="0" w:tplc="99724A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D930B1"/>
    <w:multiLevelType w:val="hybridMultilevel"/>
    <w:tmpl w:val="79843692"/>
    <w:lvl w:ilvl="0" w:tplc="99724A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BF668E"/>
    <w:multiLevelType w:val="hybridMultilevel"/>
    <w:tmpl w:val="467A321E"/>
    <w:lvl w:ilvl="0" w:tplc="08090003">
      <w:start w:val="1"/>
      <w:numFmt w:val="bullet"/>
      <w:lvlText w:val="o"/>
      <w:lvlJc w:val="left"/>
      <w:pPr>
        <w:ind w:left="1033" w:hanging="360"/>
      </w:pPr>
      <w:rPr>
        <w:rFonts w:ascii="Courier New" w:hAnsi="Courier New" w:cs="Courier New" w:hint="default"/>
      </w:rPr>
    </w:lvl>
    <w:lvl w:ilvl="1" w:tplc="08090003" w:tentative="1">
      <w:start w:val="1"/>
      <w:numFmt w:val="bullet"/>
      <w:lvlText w:val="o"/>
      <w:lvlJc w:val="left"/>
      <w:pPr>
        <w:ind w:left="1753" w:hanging="360"/>
      </w:pPr>
      <w:rPr>
        <w:rFonts w:ascii="Courier New" w:hAnsi="Courier New" w:cs="Courier New" w:hint="default"/>
      </w:rPr>
    </w:lvl>
    <w:lvl w:ilvl="2" w:tplc="08090005" w:tentative="1">
      <w:start w:val="1"/>
      <w:numFmt w:val="bullet"/>
      <w:lvlText w:val=""/>
      <w:lvlJc w:val="left"/>
      <w:pPr>
        <w:ind w:left="2473" w:hanging="360"/>
      </w:pPr>
      <w:rPr>
        <w:rFonts w:ascii="Wingdings" w:hAnsi="Wingdings" w:hint="default"/>
      </w:rPr>
    </w:lvl>
    <w:lvl w:ilvl="3" w:tplc="08090001" w:tentative="1">
      <w:start w:val="1"/>
      <w:numFmt w:val="bullet"/>
      <w:lvlText w:val=""/>
      <w:lvlJc w:val="left"/>
      <w:pPr>
        <w:ind w:left="3193" w:hanging="360"/>
      </w:pPr>
      <w:rPr>
        <w:rFonts w:ascii="Symbol" w:hAnsi="Symbol" w:hint="default"/>
      </w:rPr>
    </w:lvl>
    <w:lvl w:ilvl="4" w:tplc="08090003" w:tentative="1">
      <w:start w:val="1"/>
      <w:numFmt w:val="bullet"/>
      <w:lvlText w:val="o"/>
      <w:lvlJc w:val="left"/>
      <w:pPr>
        <w:ind w:left="3913" w:hanging="360"/>
      </w:pPr>
      <w:rPr>
        <w:rFonts w:ascii="Courier New" w:hAnsi="Courier New" w:cs="Courier New" w:hint="default"/>
      </w:rPr>
    </w:lvl>
    <w:lvl w:ilvl="5" w:tplc="08090005" w:tentative="1">
      <w:start w:val="1"/>
      <w:numFmt w:val="bullet"/>
      <w:lvlText w:val=""/>
      <w:lvlJc w:val="left"/>
      <w:pPr>
        <w:ind w:left="4633" w:hanging="360"/>
      </w:pPr>
      <w:rPr>
        <w:rFonts w:ascii="Wingdings" w:hAnsi="Wingdings" w:hint="default"/>
      </w:rPr>
    </w:lvl>
    <w:lvl w:ilvl="6" w:tplc="08090001" w:tentative="1">
      <w:start w:val="1"/>
      <w:numFmt w:val="bullet"/>
      <w:lvlText w:val=""/>
      <w:lvlJc w:val="left"/>
      <w:pPr>
        <w:ind w:left="5353" w:hanging="360"/>
      </w:pPr>
      <w:rPr>
        <w:rFonts w:ascii="Symbol" w:hAnsi="Symbol" w:hint="default"/>
      </w:rPr>
    </w:lvl>
    <w:lvl w:ilvl="7" w:tplc="08090003" w:tentative="1">
      <w:start w:val="1"/>
      <w:numFmt w:val="bullet"/>
      <w:lvlText w:val="o"/>
      <w:lvlJc w:val="left"/>
      <w:pPr>
        <w:ind w:left="6073" w:hanging="360"/>
      </w:pPr>
      <w:rPr>
        <w:rFonts w:ascii="Courier New" w:hAnsi="Courier New" w:cs="Courier New" w:hint="default"/>
      </w:rPr>
    </w:lvl>
    <w:lvl w:ilvl="8" w:tplc="08090005" w:tentative="1">
      <w:start w:val="1"/>
      <w:numFmt w:val="bullet"/>
      <w:lvlText w:val=""/>
      <w:lvlJc w:val="left"/>
      <w:pPr>
        <w:ind w:left="6793" w:hanging="360"/>
      </w:pPr>
      <w:rPr>
        <w:rFonts w:ascii="Wingdings" w:hAnsi="Wingdings" w:hint="default"/>
      </w:rPr>
    </w:lvl>
  </w:abstractNum>
  <w:abstractNum w:abstractNumId="10" w15:restartNumberingAfterBreak="0">
    <w:nsid w:val="328A2749"/>
    <w:multiLevelType w:val="hybridMultilevel"/>
    <w:tmpl w:val="D08E5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B15CE3"/>
    <w:multiLevelType w:val="hybridMultilevel"/>
    <w:tmpl w:val="5486F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044AC7"/>
    <w:multiLevelType w:val="hybridMultilevel"/>
    <w:tmpl w:val="E0746A18"/>
    <w:lvl w:ilvl="0" w:tplc="08090003">
      <w:start w:val="1"/>
      <w:numFmt w:val="bullet"/>
      <w:lvlText w:val="o"/>
      <w:lvlJc w:val="left"/>
      <w:pPr>
        <w:ind w:left="1033" w:hanging="360"/>
      </w:pPr>
      <w:rPr>
        <w:rFonts w:ascii="Courier New" w:hAnsi="Courier New" w:cs="Courier New" w:hint="default"/>
      </w:rPr>
    </w:lvl>
    <w:lvl w:ilvl="1" w:tplc="08090003" w:tentative="1">
      <w:start w:val="1"/>
      <w:numFmt w:val="bullet"/>
      <w:lvlText w:val="o"/>
      <w:lvlJc w:val="left"/>
      <w:pPr>
        <w:ind w:left="1753" w:hanging="360"/>
      </w:pPr>
      <w:rPr>
        <w:rFonts w:ascii="Courier New" w:hAnsi="Courier New" w:cs="Courier New" w:hint="default"/>
      </w:rPr>
    </w:lvl>
    <w:lvl w:ilvl="2" w:tplc="08090005" w:tentative="1">
      <w:start w:val="1"/>
      <w:numFmt w:val="bullet"/>
      <w:lvlText w:val=""/>
      <w:lvlJc w:val="left"/>
      <w:pPr>
        <w:ind w:left="2473" w:hanging="360"/>
      </w:pPr>
      <w:rPr>
        <w:rFonts w:ascii="Wingdings" w:hAnsi="Wingdings" w:hint="default"/>
      </w:rPr>
    </w:lvl>
    <w:lvl w:ilvl="3" w:tplc="08090001" w:tentative="1">
      <w:start w:val="1"/>
      <w:numFmt w:val="bullet"/>
      <w:lvlText w:val=""/>
      <w:lvlJc w:val="left"/>
      <w:pPr>
        <w:ind w:left="3193" w:hanging="360"/>
      </w:pPr>
      <w:rPr>
        <w:rFonts w:ascii="Symbol" w:hAnsi="Symbol" w:hint="default"/>
      </w:rPr>
    </w:lvl>
    <w:lvl w:ilvl="4" w:tplc="08090003" w:tentative="1">
      <w:start w:val="1"/>
      <w:numFmt w:val="bullet"/>
      <w:lvlText w:val="o"/>
      <w:lvlJc w:val="left"/>
      <w:pPr>
        <w:ind w:left="3913" w:hanging="360"/>
      </w:pPr>
      <w:rPr>
        <w:rFonts w:ascii="Courier New" w:hAnsi="Courier New" w:cs="Courier New" w:hint="default"/>
      </w:rPr>
    </w:lvl>
    <w:lvl w:ilvl="5" w:tplc="08090005" w:tentative="1">
      <w:start w:val="1"/>
      <w:numFmt w:val="bullet"/>
      <w:lvlText w:val=""/>
      <w:lvlJc w:val="left"/>
      <w:pPr>
        <w:ind w:left="4633" w:hanging="360"/>
      </w:pPr>
      <w:rPr>
        <w:rFonts w:ascii="Wingdings" w:hAnsi="Wingdings" w:hint="default"/>
      </w:rPr>
    </w:lvl>
    <w:lvl w:ilvl="6" w:tplc="08090001" w:tentative="1">
      <w:start w:val="1"/>
      <w:numFmt w:val="bullet"/>
      <w:lvlText w:val=""/>
      <w:lvlJc w:val="left"/>
      <w:pPr>
        <w:ind w:left="5353" w:hanging="360"/>
      </w:pPr>
      <w:rPr>
        <w:rFonts w:ascii="Symbol" w:hAnsi="Symbol" w:hint="default"/>
      </w:rPr>
    </w:lvl>
    <w:lvl w:ilvl="7" w:tplc="08090003" w:tentative="1">
      <w:start w:val="1"/>
      <w:numFmt w:val="bullet"/>
      <w:lvlText w:val="o"/>
      <w:lvlJc w:val="left"/>
      <w:pPr>
        <w:ind w:left="6073" w:hanging="360"/>
      </w:pPr>
      <w:rPr>
        <w:rFonts w:ascii="Courier New" w:hAnsi="Courier New" w:cs="Courier New" w:hint="default"/>
      </w:rPr>
    </w:lvl>
    <w:lvl w:ilvl="8" w:tplc="08090005" w:tentative="1">
      <w:start w:val="1"/>
      <w:numFmt w:val="bullet"/>
      <w:lvlText w:val=""/>
      <w:lvlJc w:val="left"/>
      <w:pPr>
        <w:ind w:left="6793" w:hanging="360"/>
      </w:pPr>
      <w:rPr>
        <w:rFonts w:ascii="Wingdings" w:hAnsi="Wingdings" w:hint="default"/>
      </w:rPr>
    </w:lvl>
  </w:abstractNum>
  <w:abstractNum w:abstractNumId="13" w15:restartNumberingAfterBreak="0">
    <w:nsid w:val="38F4199F"/>
    <w:multiLevelType w:val="hybridMultilevel"/>
    <w:tmpl w:val="3B5238B4"/>
    <w:lvl w:ilvl="0" w:tplc="08090001">
      <w:start w:val="1"/>
      <w:numFmt w:val="bullet"/>
      <w:lvlText w:val=""/>
      <w:lvlJc w:val="left"/>
      <w:pPr>
        <w:ind w:left="743" w:hanging="360"/>
      </w:pPr>
      <w:rPr>
        <w:rFonts w:ascii="Symbol" w:hAnsi="Symbol" w:hint="default"/>
      </w:rPr>
    </w:lvl>
    <w:lvl w:ilvl="1" w:tplc="08090003" w:tentative="1">
      <w:start w:val="1"/>
      <w:numFmt w:val="bullet"/>
      <w:lvlText w:val="o"/>
      <w:lvlJc w:val="left"/>
      <w:pPr>
        <w:ind w:left="1463" w:hanging="360"/>
      </w:pPr>
      <w:rPr>
        <w:rFonts w:ascii="Courier New" w:hAnsi="Courier New" w:cs="Courier New" w:hint="default"/>
      </w:rPr>
    </w:lvl>
    <w:lvl w:ilvl="2" w:tplc="08090005" w:tentative="1">
      <w:start w:val="1"/>
      <w:numFmt w:val="bullet"/>
      <w:lvlText w:val=""/>
      <w:lvlJc w:val="left"/>
      <w:pPr>
        <w:ind w:left="2183" w:hanging="360"/>
      </w:pPr>
      <w:rPr>
        <w:rFonts w:ascii="Wingdings" w:hAnsi="Wingdings" w:hint="default"/>
      </w:rPr>
    </w:lvl>
    <w:lvl w:ilvl="3" w:tplc="08090001" w:tentative="1">
      <w:start w:val="1"/>
      <w:numFmt w:val="bullet"/>
      <w:lvlText w:val=""/>
      <w:lvlJc w:val="left"/>
      <w:pPr>
        <w:ind w:left="2903" w:hanging="360"/>
      </w:pPr>
      <w:rPr>
        <w:rFonts w:ascii="Symbol" w:hAnsi="Symbol" w:hint="default"/>
      </w:rPr>
    </w:lvl>
    <w:lvl w:ilvl="4" w:tplc="08090003" w:tentative="1">
      <w:start w:val="1"/>
      <w:numFmt w:val="bullet"/>
      <w:lvlText w:val="o"/>
      <w:lvlJc w:val="left"/>
      <w:pPr>
        <w:ind w:left="3623" w:hanging="360"/>
      </w:pPr>
      <w:rPr>
        <w:rFonts w:ascii="Courier New" w:hAnsi="Courier New" w:cs="Courier New" w:hint="default"/>
      </w:rPr>
    </w:lvl>
    <w:lvl w:ilvl="5" w:tplc="08090005" w:tentative="1">
      <w:start w:val="1"/>
      <w:numFmt w:val="bullet"/>
      <w:lvlText w:val=""/>
      <w:lvlJc w:val="left"/>
      <w:pPr>
        <w:ind w:left="4343" w:hanging="360"/>
      </w:pPr>
      <w:rPr>
        <w:rFonts w:ascii="Wingdings" w:hAnsi="Wingdings" w:hint="default"/>
      </w:rPr>
    </w:lvl>
    <w:lvl w:ilvl="6" w:tplc="08090001" w:tentative="1">
      <w:start w:val="1"/>
      <w:numFmt w:val="bullet"/>
      <w:lvlText w:val=""/>
      <w:lvlJc w:val="left"/>
      <w:pPr>
        <w:ind w:left="5063" w:hanging="360"/>
      </w:pPr>
      <w:rPr>
        <w:rFonts w:ascii="Symbol" w:hAnsi="Symbol" w:hint="default"/>
      </w:rPr>
    </w:lvl>
    <w:lvl w:ilvl="7" w:tplc="08090003" w:tentative="1">
      <w:start w:val="1"/>
      <w:numFmt w:val="bullet"/>
      <w:lvlText w:val="o"/>
      <w:lvlJc w:val="left"/>
      <w:pPr>
        <w:ind w:left="5783" w:hanging="360"/>
      </w:pPr>
      <w:rPr>
        <w:rFonts w:ascii="Courier New" w:hAnsi="Courier New" w:cs="Courier New" w:hint="default"/>
      </w:rPr>
    </w:lvl>
    <w:lvl w:ilvl="8" w:tplc="08090005" w:tentative="1">
      <w:start w:val="1"/>
      <w:numFmt w:val="bullet"/>
      <w:lvlText w:val=""/>
      <w:lvlJc w:val="left"/>
      <w:pPr>
        <w:ind w:left="6503" w:hanging="360"/>
      </w:pPr>
      <w:rPr>
        <w:rFonts w:ascii="Wingdings" w:hAnsi="Wingdings" w:hint="default"/>
      </w:rPr>
    </w:lvl>
  </w:abstractNum>
  <w:abstractNum w:abstractNumId="14" w15:restartNumberingAfterBreak="0">
    <w:nsid w:val="3ACB3172"/>
    <w:multiLevelType w:val="hybridMultilevel"/>
    <w:tmpl w:val="E2A0C186"/>
    <w:lvl w:ilvl="0" w:tplc="99724A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5D720D"/>
    <w:multiLevelType w:val="hybridMultilevel"/>
    <w:tmpl w:val="48846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D13FD0"/>
    <w:multiLevelType w:val="hybridMultilevel"/>
    <w:tmpl w:val="B702638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771803"/>
    <w:multiLevelType w:val="hybridMultilevel"/>
    <w:tmpl w:val="CD00F924"/>
    <w:lvl w:ilvl="0" w:tplc="630C24CA">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5611A5"/>
    <w:multiLevelType w:val="hybridMultilevel"/>
    <w:tmpl w:val="0F1CE7F8"/>
    <w:lvl w:ilvl="0" w:tplc="99724A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BD258E"/>
    <w:multiLevelType w:val="hybridMultilevel"/>
    <w:tmpl w:val="D3C85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5F28AE"/>
    <w:multiLevelType w:val="hybridMultilevel"/>
    <w:tmpl w:val="D0F85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8D76E7"/>
    <w:multiLevelType w:val="hybridMultilevel"/>
    <w:tmpl w:val="89B2D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06162D"/>
    <w:multiLevelType w:val="hybridMultilevel"/>
    <w:tmpl w:val="F96A1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907659"/>
    <w:multiLevelType w:val="hybridMultilevel"/>
    <w:tmpl w:val="DFBE22D6"/>
    <w:lvl w:ilvl="0" w:tplc="99724A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D12E77"/>
    <w:multiLevelType w:val="hybridMultilevel"/>
    <w:tmpl w:val="23C248EC"/>
    <w:lvl w:ilvl="0" w:tplc="630C24CA">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36753D"/>
    <w:multiLevelType w:val="hybridMultilevel"/>
    <w:tmpl w:val="0E88D2A6"/>
    <w:lvl w:ilvl="0" w:tplc="08090005">
      <w:start w:val="1"/>
      <w:numFmt w:val="bullet"/>
      <w:lvlText w:val=""/>
      <w:lvlJc w:val="left"/>
      <w:pPr>
        <w:ind w:left="1430" w:hanging="360"/>
      </w:pPr>
      <w:rPr>
        <w:rFonts w:ascii="Wingdings" w:hAnsi="Wingdings" w:hint="default"/>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26" w15:restartNumberingAfterBreak="0">
    <w:nsid w:val="7B1E7617"/>
    <w:multiLevelType w:val="hybridMultilevel"/>
    <w:tmpl w:val="625AAC74"/>
    <w:lvl w:ilvl="0" w:tplc="99724A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7C7C6A"/>
    <w:multiLevelType w:val="hybridMultilevel"/>
    <w:tmpl w:val="DADCBB68"/>
    <w:lvl w:ilvl="0" w:tplc="630C24CA">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4"/>
  </w:num>
  <w:num w:numId="4">
    <w:abstractNumId w:val="5"/>
  </w:num>
  <w:num w:numId="5">
    <w:abstractNumId w:val="10"/>
  </w:num>
  <w:num w:numId="6">
    <w:abstractNumId w:val="21"/>
  </w:num>
  <w:num w:numId="7">
    <w:abstractNumId w:val="11"/>
  </w:num>
  <w:num w:numId="8">
    <w:abstractNumId w:val="23"/>
  </w:num>
  <w:num w:numId="9">
    <w:abstractNumId w:val="14"/>
  </w:num>
  <w:num w:numId="10">
    <w:abstractNumId w:val="18"/>
  </w:num>
  <w:num w:numId="11">
    <w:abstractNumId w:val="26"/>
  </w:num>
  <w:num w:numId="12">
    <w:abstractNumId w:val="3"/>
  </w:num>
  <w:num w:numId="13">
    <w:abstractNumId w:val="1"/>
  </w:num>
  <w:num w:numId="14">
    <w:abstractNumId w:val="22"/>
  </w:num>
  <w:num w:numId="15">
    <w:abstractNumId w:val="8"/>
  </w:num>
  <w:num w:numId="16">
    <w:abstractNumId w:val="20"/>
  </w:num>
  <w:num w:numId="17">
    <w:abstractNumId w:val="13"/>
  </w:num>
  <w:num w:numId="18">
    <w:abstractNumId w:val="15"/>
  </w:num>
  <w:num w:numId="19">
    <w:abstractNumId w:val="24"/>
  </w:num>
  <w:num w:numId="20">
    <w:abstractNumId w:val="7"/>
  </w:num>
  <w:num w:numId="21">
    <w:abstractNumId w:val="27"/>
  </w:num>
  <w:num w:numId="22">
    <w:abstractNumId w:val="17"/>
  </w:num>
  <w:num w:numId="23">
    <w:abstractNumId w:val="19"/>
  </w:num>
  <w:num w:numId="24">
    <w:abstractNumId w:val="9"/>
  </w:num>
  <w:num w:numId="25">
    <w:abstractNumId w:val="0"/>
  </w:num>
  <w:num w:numId="26">
    <w:abstractNumId w:val="16"/>
  </w:num>
  <w:num w:numId="27">
    <w:abstractNumId w:val="12"/>
  </w:num>
  <w:num w:numId="28">
    <w:abstractNumId w:val="2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5B2"/>
    <w:rsid w:val="00000298"/>
    <w:rsid w:val="00002329"/>
    <w:rsid w:val="00003495"/>
    <w:rsid w:val="00006143"/>
    <w:rsid w:val="00007B60"/>
    <w:rsid w:val="000115E5"/>
    <w:rsid w:val="000121A6"/>
    <w:rsid w:val="00012AD9"/>
    <w:rsid w:val="000146E0"/>
    <w:rsid w:val="00023AB5"/>
    <w:rsid w:val="0002665F"/>
    <w:rsid w:val="00032DB0"/>
    <w:rsid w:val="00040947"/>
    <w:rsid w:val="0004337D"/>
    <w:rsid w:val="000516B6"/>
    <w:rsid w:val="000546AC"/>
    <w:rsid w:val="00066A94"/>
    <w:rsid w:val="00080CD4"/>
    <w:rsid w:val="000857C2"/>
    <w:rsid w:val="00085E45"/>
    <w:rsid w:val="00086BEC"/>
    <w:rsid w:val="00090E38"/>
    <w:rsid w:val="000911AB"/>
    <w:rsid w:val="00097466"/>
    <w:rsid w:val="000B05A1"/>
    <w:rsid w:val="000B1B3C"/>
    <w:rsid w:val="000B1FF4"/>
    <w:rsid w:val="000B23C8"/>
    <w:rsid w:val="000B2C14"/>
    <w:rsid w:val="000B2C8D"/>
    <w:rsid w:val="000B54F9"/>
    <w:rsid w:val="000C1C1A"/>
    <w:rsid w:val="000C22CE"/>
    <w:rsid w:val="000C3930"/>
    <w:rsid w:val="000C4305"/>
    <w:rsid w:val="000C6299"/>
    <w:rsid w:val="000D319C"/>
    <w:rsid w:val="000D46F2"/>
    <w:rsid w:val="000D7238"/>
    <w:rsid w:val="000D74D1"/>
    <w:rsid w:val="000E1E54"/>
    <w:rsid w:val="000E3002"/>
    <w:rsid w:val="000F51C1"/>
    <w:rsid w:val="000F7AE1"/>
    <w:rsid w:val="0010054E"/>
    <w:rsid w:val="001125D3"/>
    <w:rsid w:val="001126BE"/>
    <w:rsid w:val="0011647F"/>
    <w:rsid w:val="00122C73"/>
    <w:rsid w:val="00124731"/>
    <w:rsid w:val="00130A7B"/>
    <w:rsid w:val="00133281"/>
    <w:rsid w:val="00133441"/>
    <w:rsid w:val="00137DBC"/>
    <w:rsid w:val="00141518"/>
    <w:rsid w:val="001426A1"/>
    <w:rsid w:val="00146290"/>
    <w:rsid w:val="00146A0F"/>
    <w:rsid w:val="001537A3"/>
    <w:rsid w:val="00154D90"/>
    <w:rsid w:val="00155E8E"/>
    <w:rsid w:val="00156503"/>
    <w:rsid w:val="001565A5"/>
    <w:rsid w:val="00161B80"/>
    <w:rsid w:val="0016202B"/>
    <w:rsid w:val="00162C97"/>
    <w:rsid w:val="00164169"/>
    <w:rsid w:val="00165BBD"/>
    <w:rsid w:val="00166601"/>
    <w:rsid w:val="00166A8A"/>
    <w:rsid w:val="00171ED0"/>
    <w:rsid w:val="00174A2B"/>
    <w:rsid w:val="001761E2"/>
    <w:rsid w:val="00177DC5"/>
    <w:rsid w:val="00183FD6"/>
    <w:rsid w:val="00185760"/>
    <w:rsid w:val="00186AFF"/>
    <w:rsid w:val="0019039C"/>
    <w:rsid w:val="001911C8"/>
    <w:rsid w:val="001914F7"/>
    <w:rsid w:val="00193AC8"/>
    <w:rsid w:val="001A0F17"/>
    <w:rsid w:val="001A5D86"/>
    <w:rsid w:val="001A601B"/>
    <w:rsid w:val="001B5C44"/>
    <w:rsid w:val="001B6679"/>
    <w:rsid w:val="001C0FF9"/>
    <w:rsid w:val="001C1F7C"/>
    <w:rsid w:val="001C5DC1"/>
    <w:rsid w:val="001D02AD"/>
    <w:rsid w:val="001D1612"/>
    <w:rsid w:val="001D59E2"/>
    <w:rsid w:val="001E0358"/>
    <w:rsid w:val="001E25FA"/>
    <w:rsid w:val="001E3E11"/>
    <w:rsid w:val="001E6A2A"/>
    <w:rsid w:val="001E6E64"/>
    <w:rsid w:val="001E6F96"/>
    <w:rsid w:val="001E7232"/>
    <w:rsid w:val="001F1891"/>
    <w:rsid w:val="001F4228"/>
    <w:rsid w:val="001F6965"/>
    <w:rsid w:val="002012AA"/>
    <w:rsid w:val="00202707"/>
    <w:rsid w:val="002070DC"/>
    <w:rsid w:val="00211F66"/>
    <w:rsid w:val="002137A1"/>
    <w:rsid w:val="00226FDB"/>
    <w:rsid w:val="00231A13"/>
    <w:rsid w:val="00232CB0"/>
    <w:rsid w:val="0023470F"/>
    <w:rsid w:val="00241D64"/>
    <w:rsid w:val="00243FB0"/>
    <w:rsid w:val="00245DAA"/>
    <w:rsid w:val="0024683F"/>
    <w:rsid w:val="002470F7"/>
    <w:rsid w:val="00251D8E"/>
    <w:rsid w:val="002527A8"/>
    <w:rsid w:val="0026093A"/>
    <w:rsid w:val="00260E56"/>
    <w:rsid w:val="002614B2"/>
    <w:rsid w:val="00262767"/>
    <w:rsid w:val="00265FF4"/>
    <w:rsid w:val="00266C9B"/>
    <w:rsid w:val="00270BAC"/>
    <w:rsid w:val="00273EE9"/>
    <w:rsid w:val="002750CF"/>
    <w:rsid w:val="00276C95"/>
    <w:rsid w:val="00277183"/>
    <w:rsid w:val="00280807"/>
    <w:rsid w:val="00290316"/>
    <w:rsid w:val="00295EBA"/>
    <w:rsid w:val="00297099"/>
    <w:rsid w:val="002A13DB"/>
    <w:rsid w:val="002A32CA"/>
    <w:rsid w:val="002A4270"/>
    <w:rsid w:val="002A778E"/>
    <w:rsid w:val="002B1C28"/>
    <w:rsid w:val="002B338A"/>
    <w:rsid w:val="002B3D7B"/>
    <w:rsid w:val="002B4957"/>
    <w:rsid w:val="002D1616"/>
    <w:rsid w:val="002D1FD1"/>
    <w:rsid w:val="002D42CC"/>
    <w:rsid w:val="002E0EFD"/>
    <w:rsid w:val="002E4302"/>
    <w:rsid w:val="002E6538"/>
    <w:rsid w:val="002F25F5"/>
    <w:rsid w:val="002F62AA"/>
    <w:rsid w:val="00300AFA"/>
    <w:rsid w:val="00301388"/>
    <w:rsid w:val="00302181"/>
    <w:rsid w:val="0030371B"/>
    <w:rsid w:val="00306563"/>
    <w:rsid w:val="00307953"/>
    <w:rsid w:val="00314727"/>
    <w:rsid w:val="00316DF6"/>
    <w:rsid w:val="003248C5"/>
    <w:rsid w:val="00324A32"/>
    <w:rsid w:val="0032787F"/>
    <w:rsid w:val="003309B5"/>
    <w:rsid w:val="00332021"/>
    <w:rsid w:val="003371EF"/>
    <w:rsid w:val="0034326A"/>
    <w:rsid w:val="00344373"/>
    <w:rsid w:val="00344AC6"/>
    <w:rsid w:val="00344E36"/>
    <w:rsid w:val="00355E7E"/>
    <w:rsid w:val="003601C8"/>
    <w:rsid w:val="00362E40"/>
    <w:rsid w:val="00362EF7"/>
    <w:rsid w:val="00364587"/>
    <w:rsid w:val="00372227"/>
    <w:rsid w:val="00374C5D"/>
    <w:rsid w:val="003758C3"/>
    <w:rsid w:val="00376503"/>
    <w:rsid w:val="00380012"/>
    <w:rsid w:val="00380D78"/>
    <w:rsid w:val="00380F74"/>
    <w:rsid w:val="003846EA"/>
    <w:rsid w:val="00395001"/>
    <w:rsid w:val="003978C5"/>
    <w:rsid w:val="003A1D84"/>
    <w:rsid w:val="003B023D"/>
    <w:rsid w:val="003B3AE5"/>
    <w:rsid w:val="003B72A4"/>
    <w:rsid w:val="003C1263"/>
    <w:rsid w:val="003C1415"/>
    <w:rsid w:val="003C46D4"/>
    <w:rsid w:val="003C5399"/>
    <w:rsid w:val="003C7094"/>
    <w:rsid w:val="003D5D37"/>
    <w:rsid w:val="003D60A2"/>
    <w:rsid w:val="003D61E1"/>
    <w:rsid w:val="003D7579"/>
    <w:rsid w:val="003E5240"/>
    <w:rsid w:val="003E6E96"/>
    <w:rsid w:val="003F4359"/>
    <w:rsid w:val="003F626F"/>
    <w:rsid w:val="003F639A"/>
    <w:rsid w:val="003F6B81"/>
    <w:rsid w:val="0040248A"/>
    <w:rsid w:val="00402EC3"/>
    <w:rsid w:val="0040427F"/>
    <w:rsid w:val="00411744"/>
    <w:rsid w:val="0041220B"/>
    <w:rsid w:val="0041368D"/>
    <w:rsid w:val="00413B56"/>
    <w:rsid w:val="00413CD8"/>
    <w:rsid w:val="00420E5A"/>
    <w:rsid w:val="0042606A"/>
    <w:rsid w:val="004300BE"/>
    <w:rsid w:val="00430FDD"/>
    <w:rsid w:val="00433225"/>
    <w:rsid w:val="00437383"/>
    <w:rsid w:val="004428B8"/>
    <w:rsid w:val="00443124"/>
    <w:rsid w:val="00443B3B"/>
    <w:rsid w:val="00445221"/>
    <w:rsid w:val="004507DC"/>
    <w:rsid w:val="00451C76"/>
    <w:rsid w:val="004543D6"/>
    <w:rsid w:val="004567B1"/>
    <w:rsid w:val="00456B19"/>
    <w:rsid w:val="00457628"/>
    <w:rsid w:val="0045778B"/>
    <w:rsid w:val="00457FB1"/>
    <w:rsid w:val="004600D8"/>
    <w:rsid w:val="00460D1F"/>
    <w:rsid w:val="0046214E"/>
    <w:rsid w:val="004667F8"/>
    <w:rsid w:val="00471CF5"/>
    <w:rsid w:val="004770F3"/>
    <w:rsid w:val="0047757E"/>
    <w:rsid w:val="004776C9"/>
    <w:rsid w:val="0048281A"/>
    <w:rsid w:val="00482F8A"/>
    <w:rsid w:val="0049199A"/>
    <w:rsid w:val="004A6C38"/>
    <w:rsid w:val="004A70F7"/>
    <w:rsid w:val="004A7D4C"/>
    <w:rsid w:val="004B15D2"/>
    <w:rsid w:val="004B340E"/>
    <w:rsid w:val="004C0115"/>
    <w:rsid w:val="004C1E47"/>
    <w:rsid w:val="004C3F18"/>
    <w:rsid w:val="004C5C69"/>
    <w:rsid w:val="004D134B"/>
    <w:rsid w:val="004D17AE"/>
    <w:rsid w:val="004D1BCF"/>
    <w:rsid w:val="004D2104"/>
    <w:rsid w:val="004D4F73"/>
    <w:rsid w:val="004D5512"/>
    <w:rsid w:val="004E1758"/>
    <w:rsid w:val="004E39B9"/>
    <w:rsid w:val="004E4CE3"/>
    <w:rsid w:val="004E5398"/>
    <w:rsid w:val="004E6418"/>
    <w:rsid w:val="004F18CB"/>
    <w:rsid w:val="004F67DD"/>
    <w:rsid w:val="00505672"/>
    <w:rsid w:val="005103D0"/>
    <w:rsid w:val="005155D8"/>
    <w:rsid w:val="00515BA6"/>
    <w:rsid w:val="00515E4A"/>
    <w:rsid w:val="00516581"/>
    <w:rsid w:val="00526458"/>
    <w:rsid w:val="00530532"/>
    <w:rsid w:val="00542411"/>
    <w:rsid w:val="0054463A"/>
    <w:rsid w:val="00546016"/>
    <w:rsid w:val="005468C6"/>
    <w:rsid w:val="005517A5"/>
    <w:rsid w:val="00560DCB"/>
    <w:rsid w:val="00567151"/>
    <w:rsid w:val="00570A57"/>
    <w:rsid w:val="0057245B"/>
    <w:rsid w:val="00573073"/>
    <w:rsid w:val="0057493B"/>
    <w:rsid w:val="005779D8"/>
    <w:rsid w:val="00580096"/>
    <w:rsid w:val="00580650"/>
    <w:rsid w:val="0058367E"/>
    <w:rsid w:val="005844A8"/>
    <w:rsid w:val="00592D7A"/>
    <w:rsid w:val="00594491"/>
    <w:rsid w:val="00595E29"/>
    <w:rsid w:val="005973E8"/>
    <w:rsid w:val="005A006D"/>
    <w:rsid w:val="005A31A7"/>
    <w:rsid w:val="005B2118"/>
    <w:rsid w:val="005B2F30"/>
    <w:rsid w:val="005C02D6"/>
    <w:rsid w:val="005C1EF0"/>
    <w:rsid w:val="005C63A6"/>
    <w:rsid w:val="005D236E"/>
    <w:rsid w:val="005D5F95"/>
    <w:rsid w:val="005D613F"/>
    <w:rsid w:val="005E64B9"/>
    <w:rsid w:val="005F0575"/>
    <w:rsid w:val="005F1349"/>
    <w:rsid w:val="005F2FF5"/>
    <w:rsid w:val="005F5889"/>
    <w:rsid w:val="005F700C"/>
    <w:rsid w:val="006021F7"/>
    <w:rsid w:val="00605936"/>
    <w:rsid w:val="006075AB"/>
    <w:rsid w:val="00607836"/>
    <w:rsid w:val="00612FF1"/>
    <w:rsid w:val="0062294E"/>
    <w:rsid w:val="00630327"/>
    <w:rsid w:val="006305FA"/>
    <w:rsid w:val="00631AB6"/>
    <w:rsid w:val="00632103"/>
    <w:rsid w:val="00634E4F"/>
    <w:rsid w:val="0063552A"/>
    <w:rsid w:val="00642707"/>
    <w:rsid w:val="00646480"/>
    <w:rsid w:val="00653761"/>
    <w:rsid w:val="006615CC"/>
    <w:rsid w:val="0066380A"/>
    <w:rsid w:val="0067237E"/>
    <w:rsid w:val="00672490"/>
    <w:rsid w:val="006732AC"/>
    <w:rsid w:val="00673B42"/>
    <w:rsid w:val="0067737C"/>
    <w:rsid w:val="00677AF6"/>
    <w:rsid w:val="0068165E"/>
    <w:rsid w:val="00684262"/>
    <w:rsid w:val="006844A1"/>
    <w:rsid w:val="006849FF"/>
    <w:rsid w:val="006909BC"/>
    <w:rsid w:val="00693540"/>
    <w:rsid w:val="00693F8E"/>
    <w:rsid w:val="006973E3"/>
    <w:rsid w:val="006A17D4"/>
    <w:rsid w:val="006A2500"/>
    <w:rsid w:val="006A2E09"/>
    <w:rsid w:val="006A493A"/>
    <w:rsid w:val="006A63DB"/>
    <w:rsid w:val="006A6F6E"/>
    <w:rsid w:val="006B2F9D"/>
    <w:rsid w:val="006B53E5"/>
    <w:rsid w:val="006C21DB"/>
    <w:rsid w:val="006C29B7"/>
    <w:rsid w:val="006C5742"/>
    <w:rsid w:val="006D607E"/>
    <w:rsid w:val="006E00A7"/>
    <w:rsid w:val="006E3135"/>
    <w:rsid w:val="006E4E29"/>
    <w:rsid w:val="006F19ED"/>
    <w:rsid w:val="006F62CE"/>
    <w:rsid w:val="006F7355"/>
    <w:rsid w:val="00713BEF"/>
    <w:rsid w:val="0071408B"/>
    <w:rsid w:val="007145CB"/>
    <w:rsid w:val="00716ACE"/>
    <w:rsid w:val="00716ADD"/>
    <w:rsid w:val="007201F8"/>
    <w:rsid w:val="00724E01"/>
    <w:rsid w:val="007320D0"/>
    <w:rsid w:val="00733BBA"/>
    <w:rsid w:val="00733E2E"/>
    <w:rsid w:val="00736157"/>
    <w:rsid w:val="00740629"/>
    <w:rsid w:val="00741015"/>
    <w:rsid w:val="007454B8"/>
    <w:rsid w:val="00745C74"/>
    <w:rsid w:val="00746A41"/>
    <w:rsid w:val="00752635"/>
    <w:rsid w:val="0075359A"/>
    <w:rsid w:val="00760EA0"/>
    <w:rsid w:val="00765C63"/>
    <w:rsid w:val="0076709E"/>
    <w:rsid w:val="00767C13"/>
    <w:rsid w:val="007721F5"/>
    <w:rsid w:val="0077308F"/>
    <w:rsid w:val="00773DF5"/>
    <w:rsid w:val="007751FE"/>
    <w:rsid w:val="00781F25"/>
    <w:rsid w:val="007820EC"/>
    <w:rsid w:val="00782AAE"/>
    <w:rsid w:val="00787A62"/>
    <w:rsid w:val="0079108B"/>
    <w:rsid w:val="0079564E"/>
    <w:rsid w:val="007962AD"/>
    <w:rsid w:val="007A3F22"/>
    <w:rsid w:val="007A63F7"/>
    <w:rsid w:val="007A711A"/>
    <w:rsid w:val="007A7CB6"/>
    <w:rsid w:val="007B3BE1"/>
    <w:rsid w:val="007C6FD5"/>
    <w:rsid w:val="007D4E4D"/>
    <w:rsid w:val="007D6C2C"/>
    <w:rsid w:val="007E2925"/>
    <w:rsid w:val="007E3D43"/>
    <w:rsid w:val="007E52F2"/>
    <w:rsid w:val="007E663A"/>
    <w:rsid w:val="007F24C6"/>
    <w:rsid w:val="007F2B3F"/>
    <w:rsid w:val="007F374A"/>
    <w:rsid w:val="007F3A99"/>
    <w:rsid w:val="007F4BC4"/>
    <w:rsid w:val="007F4DBC"/>
    <w:rsid w:val="007F4E86"/>
    <w:rsid w:val="007F7217"/>
    <w:rsid w:val="008007FE"/>
    <w:rsid w:val="008014AA"/>
    <w:rsid w:val="00807116"/>
    <w:rsid w:val="00807C47"/>
    <w:rsid w:val="00812CF1"/>
    <w:rsid w:val="008140ED"/>
    <w:rsid w:val="00814D91"/>
    <w:rsid w:val="008228C6"/>
    <w:rsid w:val="00823450"/>
    <w:rsid w:val="0082441E"/>
    <w:rsid w:val="0082549E"/>
    <w:rsid w:val="00837560"/>
    <w:rsid w:val="00837616"/>
    <w:rsid w:val="00837BA4"/>
    <w:rsid w:val="00841C9A"/>
    <w:rsid w:val="00846743"/>
    <w:rsid w:val="00846D0D"/>
    <w:rsid w:val="00850346"/>
    <w:rsid w:val="00854FB0"/>
    <w:rsid w:val="008567FC"/>
    <w:rsid w:val="00856C59"/>
    <w:rsid w:val="00861252"/>
    <w:rsid w:val="00865345"/>
    <w:rsid w:val="008656C8"/>
    <w:rsid w:val="008658CA"/>
    <w:rsid w:val="008670AD"/>
    <w:rsid w:val="00867E4F"/>
    <w:rsid w:val="00872296"/>
    <w:rsid w:val="008810A7"/>
    <w:rsid w:val="00887BA5"/>
    <w:rsid w:val="0089085A"/>
    <w:rsid w:val="0089624C"/>
    <w:rsid w:val="008976BB"/>
    <w:rsid w:val="00897D86"/>
    <w:rsid w:val="008A4D8D"/>
    <w:rsid w:val="008B0FF0"/>
    <w:rsid w:val="008B5A79"/>
    <w:rsid w:val="008B7A9B"/>
    <w:rsid w:val="008C074D"/>
    <w:rsid w:val="008C4EC1"/>
    <w:rsid w:val="008D25D5"/>
    <w:rsid w:val="008D3ADF"/>
    <w:rsid w:val="008D41B4"/>
    <w:rsid w:val="008D487C"/>
    <w:rsid w:val="008D4A76"/>
    <w:rsid w:val="008D6F01"/>
    <w:rsid w:val="008D7585"/>
    <w:rsid w:val="008D7851"/>
    <w:rsid w:val="008E2D29"/>
    <w:rsid w:val="008E61BF"/>
    <w:rsid w:val="008F062E"/>
    <w:rsid w:val="008F4826"/>
    <w:rsid w:val="008F712E"/>
    <w:rsid w:val="00905960"/>
    <w:rsid w:val="00915BAF"/>
    <w:rsid w:val="00915FAA"/>
    <w:rsid w:val="00923A52"/>
    <w:rsid w:val="00930109"/>
    <w:rsid w:val="00935967"/>
    <w:rsid w:val="00937CE0"/>
    <w:rsid w:val="00940C3A"/>
    <w:rsid w:val="0094135A"/>
    <w:rsid w:val="0095115D"/>
    <w:rsid w:val="00951EFB"/>
    <w:rsid w:val="00953A87"/>
    <w:rsid w:val="009569D5"/>
    <w:rsid w:val="00957EEE"/>
    <w:rsid w:val="009607F4"/>
    <w:rsid w:val="00960CBC"/>
    <w:rsid w:val="00967855"/>
    <w:rsid w:val="009933FA"/>
    <w:rsid w:val="00993448"/>
    <w:rsid w:val="00997501"/>
    <w:rsid w:val="00997B0B"/>
    <w:rsid w:val="00997F45"/>
    <w:rsid w:val="009A18C7"/>
    <w:rsid w:val="009B0D28"/>
    <w:rsid w:val="009C21C9"/>
    <w:rsid w:val="009C2448"/>
    <w:rsid w:val="009C26B5"/>
    <w:rsid w:val="009C44D6"/>
    <w:rsid w:val="009C49E5"/>
    <w:rsid w:val="009D10D3"/>
    <w:rsid w:val="009D2725"/>
    <w:rsid w:val="009D744A"/>
    <w:rsid w:val="009E0D0E"/>
    <w:rsid w:val="009E1533"/>
    <w:rsid w:val="009F10CA"/>
    <w:rsid w:val="009F1C30"/>
    <w:rsid w:val="009F3F46"/>
    <w:rsid w:val="009F40DA"/>
    <w:rsid w:val="009F64E6"/>
    <w:rsid w:val="00A04CAC"/>
    <w:rsid w:val="00A069EC"/>
    <w:rsid w:val="00A10EF2"/>
    <w:rsid w:val="00A1564D"/>
    <w:rsid w:val="00A15E18"/>
    <w:rsid w:val="00A170AD"/>
    <w:rsid w:val="00A23496"/>
    <w:rsid w:val="00A344E0"/>
    <w:rsid w:val="00A35326"/>
    <w:rsid w:val="00A4041A"/>
    <w:rsid w:val="00A41E03"/>
    <w:rsid w:val="00A47B7C"/>
    <w:rsid w:val="00A47E2A"/>
    <w:rsid w:val="00A52A43"/>
    <w:rsid w:val="00A55F69"/>
    <w:rsid w:val="00A61CCC"/>
    <w:rsid w:val="00A634DE"/>
    <w:rsid w:val="00A81E93"/>
    <w:rsid w:val="00A850C8"/>
    <w:rsid w:val="00A85666"/>
    <w:rsid w:val="00A96FF3"/>
    <w:rsid w:val="00AA1D05"/>
    <w:rsid w:val="00AA7AEF"/>
    <w:rsid w:val="00AC19B5"/>
    <w:rsid w:val="00AC54D0"/>
    <w:rsid w:val="00AC7FD1"/>
    <w:rsid w:val="00AD3A81"/>
    <w:rsid w:val="00AD603D"/>
    <w:rsid w:val="00AD6F10"/>
    <w:rsid w:val="00AD72CD"/>
    <w:rsid w:val="00AE0038"/>
    <w:rsid w:val="00AE08AB"/>
    <w:rsid w:val="00AE4385"/>
    <w:rsid w:val="00B038E2"/>
    <w:rsid w:val="00B04710"/>
    <w:rsid w:val="00B109B5"/>
    <w:rsid w:val="00B10CDD"/>
    <w:rsid w:val="00B1381A"/>
    <w:rsid w:val="00B1599F"/>
    <w:rsid w:val="00B17608"/>
    <w:rsid w:val="00B20243"/>
    <w:rsid w:val="00B20FC2"/>
    <w:rsid w:val="00B21997"/>
    <w:rsid w:val="00B21EA2"/>
    <w:rsid w:val="00B22AE3"/>
    <w:rsid w:val="00B25064"/>
    <w:rsid w:val="00B30850"/>
    <w:rsid w:val="00B30BA9"/>
    <w:rsid w:val="00B34418"/>
    <w:rsid w:val="00B37E87"/>
    <w:rsid w:val="00B40EDC"/>
    <w:rsid w:val="00B42AEF"/>
    <w:rsid w:val="00B43D0D"/>
    <w:rsid w:val="00B4473E"/>
    <w:rsid w:val="00B452D0"/>
    <w:rsid w:val="00B5108B"/>
    <w:rsid w:val="00B512C3"/>
    <w:rsid w:val="00B535DD"/>
    <w:rsid w:val="00B61E75"/>
    <w:rsid w:val="00B62210"/>
    <w:rsid w:val="00B654FB"/>
    <w:rsid w:val="00B65855"/>
    <w:rsid w:val="00B658B5"/>
    <w:rsid w:val="00B65B7A"/>
    <w:rsid w:val="00B70D32"/>
    <w:rsid w:val="00B72562"/>
    <w:rsid w:val="00B7265F"/>
    <w:rsid w:val="00B745BB"/>
    <w:rsid w:val="00B75B86"/>
    <w:rsid w:val="00B76EF2"/>
    <w:rsid w:val="00B77099"/>
    <w:rsid w:val="00B77219"/>
    <w:rsid w:val="00B77450"/>
    <w:rsid w:val="00B8480C"/>
    <w:rsid w:val="00B86B75"/>
    <w:rsid w:val="00B870C5"/>
    <w:rsid w:val="00B9343A"/>
    <w:rsid w:val="00B97C37"/>
    <w:rsid w:val="00BA1D73"/>
    <w:rsid w:val="00BA44DE"/>
    <w:rsid w:val="00BA4B9C"/>
    <w:rsid w:val="00BB0FB5"/>
    <w:rsid w:val="00BB271C"/>
    <w:rsid w:val="00BC00EC"/>
    <w:rsid w:val="00BD58D4"/>
    <w:rsid w:val="00BD67CF"/>
    <w:rsid w:val="00BE3CC7"/>
    <w:rsid w:val="00BE444E"/>
    <w:rsid w:val="00BE58B1"/>
    <w:rsid w:val="00BF1244"/>
    <w:rsid w:val="00BF2843"/>
    <w:rsid w:val="00BF7A7A"/>
    <w:rsid w:val="00C00E3C"/>
    <w:rsid w:val="00C1130D"/>
    <w:rsid w:val="00C1351B"/>
    <w:rsid w:val="00C147BC"/>
    <w:rsid w:val="00C22C81"/>
    <w:rsid w:val="00C473B6"/>
    <w:rsid w:val="00C52168"/>
    <w:rsid w:val="00C52D39"/>
    <w:rsid w:val="00C53F99"/>
    <w:rsid w:val="00C54DCF"/>
    <w:rsid w:val="00C6484E"/>
    <w:rsid w:val="00C7173E"/>
    <w:rsid w:val="00C745FC"/>
    <w:rsid w:val="00C82636"/>
    <w:rsid w:val="00C93A9F"/>
    <w:rsid w:val="00CA2BD4"/>
    <w:rsid w:val="00CB282A"/>
    <w:rsid w:val="00CC0C19"/>
    <w:rsid w:val="00CC1CD8"/>
    <w:rsid w:val="00CC1DC7"/>
    <w:rsid w:val="00CD1EB2"/>
    <w:rsid w:val="00CD36DB"/>
    <w:rsid w:val="00CD4883"/>
    <w:rsid w:val="00CE0D7C"/>
    <w:rsid w:val="00CE3047"/>
    <w:rsid w:val="00CE3B42"/>
    <w:rsid w:val="00CE3BF0"/>
    <w:rsid w:val="00CE6395"/>
    <w:rsid w:val="00CE6C61"/>
    <w:rsid w:val="00CF19D5"/>
    <w:rsid w:val="00CF3D11"/>
    <w:rsid w:val="00CF4174"/>
    <w:rsid w:val="00CF722F"/>
    <w:rsid w:val="00D102FA"/>
    <w:rsid w:val="00D123CC"/>
    <w:rsid w:val="00D13C03"/>
    <w:rsid w:val="00D268C7"/>
    <w:rsid w:val="00D27729"/>
    <w:rsid w:val="00D36276"/>
    <w:rsid w:val="00D416A8"/>
    <w:rsid w:val="00D45A23"/>
    <w:rsid w:val="00D46E01"/>
    <w:rsid w:val="00D50D66"/>
    <w:rsid w:val="00D529DF"/>
    <w:rsid w:val="00D52DBA"/>
    <w:rsid w:val="00D54D59"/>
    <w:rsid w:val="00D5557A"/>
    <w:rsid w:val="00D55701"/>
    <w:rsid w:val="00D57201"/>
    <w:rsid w:val="00D6004F"/>
    <w:rsid w:val="00D61DC7"/>
    <w:rsid w:val="00D61E3A"/>
    <w:rsid w:val="00D66D0A"/>
    <w:rsid w:val="00D7024E"/>
    <w:rsid w:val="00D70EDA"/>
    <w:rsid w:val="00D71779"/>
    <w:rsid w:val="00D72B81"/>
    <w:rsid w:val="00D76506"/>
    <w:rsid w:val="00D801E7"/>
    <w:rsid w:val="00D81769"/>
    <w:rsid w:val="00D81F9A"/>
    <w:rsid w:val="00D842A2"/>
    <w:rsid w:val="00D94B06"/>
    <w:rsid w:val="00D95878"/>
    <w:rsid w:val="00D964C1"/>
    <w:rsid w:val="00DA3503"/>
    <w:rsid w:val="00DA6232"/>
    <w:rsid w:val="00DA676C"/>
    <w:rsid w:val="00DA6EE5"/>
    <w:rsid w:val="00DB04EB"/>
    <w:rsid w:val="00DB069B"/>
    <w:rsid w:val="00DB1A02"/>
    <w:rsid w:val="00DB1CD1"/>
    <w:rsid w:val="00DB1FE2"/>
    <w:rsid w:val="00DB4CF2"/>
    <w:rsid w:val="00DD4022"/>
    <w:rsid w:val="00DD593E"/>
    <w:rsid w:val="00DD64C8"/>
    <w:rsid w:val="00DD75B6"/>
    <w:rsid w:val="00DE173E"/>
    <w:rsid w:val="00DE4460"/>
    <w:rsid w:val="00DE5036"/>
    <w:rsid w:val="00DF0E86"/>
    <w:rsid w:val="00DF63B9"/>
    <w:rsid w:val="00DF762E"/>
    <w:rsid w:val="00E01FE0"/>
    <w:rsid w:val="00E02C95"/>
    <w:rsid w:val="00E05124"/>
    <w:rsid w:val="00E10D84"/>
    <w:rsid w:val="00E11FCA"/>
    <w:rsid w:val="00E1222F"/>
    <w:rsid w:val="00E135B2"/>
    <w:rsid w:val="00E13C11"/>
    <w:rsid w:val="00E13D61"/>
    <w:rsid w:val="00E14389"/>
    <w:rsid w:val="00E14B84"/>
    <w:rsid w:val="00E21424"/>
    <w:rsid w:val="00E2432F"/>
    <w:rsid w:val="00E30B52"/>
    <w:rsid w:val="00E324F0"/>
    <w:rsid w:val="00E32B1F"/>
    <w:rsid w:val="00E377A1"/>
    <w:rsid w:val="00E40140"/>
    <w:rsid w:val="00E455DE"/>
    <w:rsid w:val="00E45D1C"/>
    <w:rsid w:val="00E46C49"/>
    <w:rsid w:val="00E52296"/>
    <w:rsid w:val="00E53996"/>
    <w:rsid w:val="00E57A51"/>
    <w:rsid w:val="00E60126"/>
    <w:rsid w:val="00E60BD7"/>
    <w:rsid w:val="00E6787D"/>
    <w:rsid w:val="00E67AE4"/>
    <w:rsid w:val="00E74DEE"/>
    <w:rsid w:val="00E75167"/>
    <w:rsid w:val="00E8165E"/>
    <w:rsid w:val="00E872E9"/>
    <w:rsid w:val="00E91140"/>
    <w:rsid w:val="00E923CD"/>
    <w:rsid w:val="00E9260F"/>
    <w:rsid w:val="00E93D04"/>
    <w:rsid w:val="00E95BA3"/>
    <w:rsid w:val="00E97C79"/>
    <w:rsid w:val="00EA5BA0"/>
    <w:rsid w:val="00EA773C"/>
    <w:rsid w:val="00EB0366"/>
    <w:rsid w:val="00EB4FED"/>
    <w:rsid w:val="00EB6CB6"/>
    <w:rsid w:val="00EC06FB"/>
    <w:rsid w:val="00EC4B44"/>
    <w:rsid w:val="00EC623C"/>
    <w:rsid w:val="00ED13AC"/>
    <w:rsid w:val="00ED1747"/>
    <w:rsid w:val="00ED246B"/>
    <w:rsid w:val="00ED3588"/>
    <w:rsid w:val="00ED5CFF"/>
    <w:rsid w:val="00EE07BC"/>
    <w:rsid w:val="00EE082A"/>
    <w:rsid w:val="00EE0E97"/>
    <w:rsid w:val="00EE1D11"/>
    <w:rsid w:val="00EE4A3B"/>
    <w:rsid w:val="00EE71B0"/>
    <w:rsid w:val="00EF1AC3"/>
    <w:rsid w:val="00EF2FAE"/>
    <w:rsid w:val="00EF41F9"/>
    <w:rsid w:val="00F04C0A"/>
    <w:rsid w:val="00F122C1"/>
    <w:rsid w:val="00F1238B"/>
    <w:rsid w:val="00F13BE9"/>
    <w:rsid w:val="00F14C3B"/>
    <w:rsid w:val="00F24B2B"/>
    <w:rsid w:val="00F268E0"/>
    <w:rsid w:val="00F27AF6"/>
    <w:rsid w:val="00F33604"/>
    <w:rsid w:val="00F35F8F"/>
    <w:rsid w:val="00F43C7F"/>
    <w:rsid w:val="00F50855"/>
    <w:rsid w:val="00F53587"/>
    <w:rsid w:val="00F56CB7"/>
    <w:rsid w:val="00F60DF6"/>
    <w:rsid w:val="00F650D4"/>
    <w:rsid w:val="00F670AA"/>
    <w:rsid w:val="00F70031"/>
    <w:rsid w:val="00F73A81"/>
    <w:rsid w:val="00F745AC"/>
    <w:rsid w:val="00F758C3"/>
    <w:rsid w:val="00F76BBE"/>
    <w:rsid w:val="00F834C8"/>
    <w:rsid w:val="00F84744"/>
    <w:rsid w:val="00F85E4B"/>
    <w:rsid w:val="00F907A1"/>
    <w:rsid w:val="00F9493B"/>
    <w:rsid w:val="00F95474"/>
    <w:rsid w:val="00F96A9C"/>
    <w:rsid w:val="00FA05B1"/>
    <w:rsid w:val="00FA09C5"/>
    <w:rsid w:val="00FB1C15"/>
    <w:rsid w:val="00FB59CA"/>
    <w:rsid w:val="00FC300B"/>
    <w:rsid w:val="00FC3B0F"/>
    <w:rsid w:val="00FC6591"/>
    <w:rsid w:val="00FC7691"/>
    <w:rsid w:val="00FC78C0"/>
    <w:rsid w:val="00FD1729"/>
    <w:rsid w:val="00FD36A8"/>
    <w:rsid w:val="00FD3CEA"/>
    <w:rsid w:val="00FD6274"/>
    <w:rsid w:val="00FE024D"/>
    <w:rsid w:val="00FE3C0E"/>
    <w:rsid w:val="00FE50E4"/>
    <w:rsid w:val="00FE5E2E"/>
    <w:rsid w:val="00FF00B3"/>
    <w:rsid w:val="00FF15A3"/>
    <w:rsid w:val="00FF17F9"/>
    <w:rsid w:val="00FF1ABE"/>
    <w:rsid w:val="00FF6350"/>
    <w:rsid w:val="00FF6FD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A9C3E05"/>
  <w15:docId w15:val="{FB572452-CC8F-4013-91F8-9BD613187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526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52635"/>
    <w:pPr>
      <w:ind w:left="720"/>
      <w:contextualSpacing/>
    </w:pPr>
  </w:style>
  <w:style w:type="paragraph" w:styleId="Header">
    <w:name w:val="header"/>
    <w:basedOn w:val="Normal"/>
    <w:link w:val="HeaderChar"/>
    <w:uiPriority w:val="99"/>
    <w:unhideWhenUsed/>
    <w:rsid w:val="00362E40"/>
    <w:pPr>
      <w:tabs>
        <w:tab w:val="center" w:pos="4513"/>
        <w:tab w:val="right" w:pos="9026"/>
      </w:tabs>
    </w:pPr>
  </w:style>
  <w:style w:type="character" w:customStyle="1" w:styleId="HeaderChar">
    <w:name w:val="Header Char"/>
    <w:link w:val="Header"/>
    <w:uiPriority w:val="99"/>
    <w:rsid w:val="00362E40"/>
    <w:rPr>
      <w:sz w:val="22"/>
      <w:szCs w:val="22"/>
      <w:lang w:eastAsia="en-US"/>
    </w:rPr>
  </w:style>
  <w:style w:type="paragraph" w:styleId="Footer">
    <w:name w:val="footer"/>
    <w:basedOn w:val="Normal"/>
    <w:link w:val="FooterChar"/>
    <w:uiPriority w:val="99"/>
    <w:unhideWhenUsed/>
    <w:rsid w:val="00362E40"/>
    <w:pPr>
      <w:tabs>
        <w:tab w:val="center" w:pos="4513"/>
        <w:tab w:val="right" w:pos="9026"/>
      </w:tabs>
    </w:pPr>
  </w:style>
  <w:style w:type="character" w:customStyle="1" w:styleId="FooterChar">
    <w:name w:val="Footer Char"/>
    <w:link w:val="Footer"/>
    <w:uiPriority w:val="99"/>
    <w:rsid w:val="00362E40"/>
    <w:rPr>
      <w:sz w:val="22"/>
      <w:szCs w:val="22"/>
      <w:lang w:eastAsia="en-US"/>
    </w:rPr>
  </w:style>
  <w:style w:type="paragraph" w:styleId="BalloonText">
    <w:name w:val="Balloon Text"/>
    <w:basedOn w:val="Normal"/>
    <w:link w:val="BalloonTextChar"/>
    <w:uiPriority w:val="99"/>
    <w:semiHidden/>
    <w:unhideWhenUsed/>
    <w:rsid w:val="0040248A"/>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0248A"/>
    <w:rPr>
      <w:rFonts w:ascii="Lucida Grande" w:hAnsi="Lucida Grande"/>
      <w:sz w:val="18"/>
      <w:szCs w:val="18"/>
      <w:lang w:eastAsia="en-US"/>
    </w:rPr>
  </w:style>
  <w:style w:type="character" w:styleId="CommentReference">
    <w:name w:val="annotation reference"/>
    <w:basedOn w:val="DefaultParagraphFont"/>
    <w:uiPriority w:val="99"/>
    <w:semiHidden/>
    <w:unhideWhenUsed/>
    <w:rsid w:val="0040248A"/>
    <w:rPr>
      <w:sz w:val="18"/>
      <w:szCs w:val="18"/>
    </w:rPr>
  </w:style>
  <w:style w:type="paragraph" w:styleId="CommentText">
    <w:name w:val="annotation text"/>
    <w:basedOn w:val="Normal"/>
    <w:link w:val="CommentTextChar"/>
    <w:uiPriority w:val="99"/>
    <w:semiHidden/>
    <w:unhideWhenUsed/>
    <w:rsid w:val="0040248A"/>
    <w:pPr>
      <w:spacing w:line="240" w:lineRule="auto"/>
    </w:pPr>
    <w:rPr>
      <w:sz w:val="24"/>
      <w:szCs w:val="24"/>
    </w:rPr>
  </w:style>
  <w:style w:type="character" w:customStyle="1" w:styleId="CommentTextChar">
    <w:name w:val="Comment Text Char"/>
    <w:basedOn w:val="DefaultParagraphFont"/>
    <w:link w:val="CommentText"/>
    <w:uiPriority w:val="99"/>
    <w:semiHidden/>
    <w:rsid w:val="0040248A"/>
    <w:rPr>
      <w:sz w:val="24"/>
      <w:szCs w:val="24"/>
      <w:lang w:eastAsia="en-US"/>
    </w:rPr>
  </w:style>
  <w:style w:type="paragraph" w:styleId="CommentSubject">
    <w:name w:val="annotation subject"/>
    <w:basedOn w:val="CommentText"/>
    <w:next w:val="CommentText"/>
    <w:link w:val="CommentSubjectChar"/>
    <w:uiPriority w:val="99"/>
    <w:semiHidden/>
    <w:unhideWhenUsed/>
    <w:rsid w:val="0040248A"/>
    <w:rPr>
      <w:b/>
      <w:bCs/>
      <w:sz w:val="20"/>
      <w:szCs w:val="20"/>
    </w:rPr>
  </w:style>
  <w:style w:type="character" w:customStyle="1" w:styleId="CommentSubjectChar">
    <w:name w:val="Comment Subject Char"/>
    <w:basedOn w:val="CommentTextChar"/>
    <w:link w:val="CommentSubject"/>
    <w:uiPriority w:val="99"/>
    <w:semiHidden/>
    <w:rsid w:val="0040248A"/>
    <w:rPr>
      <w:b/>
      <w:bCs/>
      <w:sz w:val="24"/>
      <w:szCs w:val="24"/>
      <w:lang w:eastAsia="en-US"/>
    </w:rPr>
  </w:style>
  <w:style w:type="character" w:styleId="Emphasis">
    <w:name w:val="Emphasis"/>
    <w:basedOn w:val="DefaultParagraphFont"/>
    <w:uiPriority w:val="20"/>
    <w:qFormat/>
    <w:rsid w:val="008B7A9B"/>
    <w:rPr>
      <w:i/>
      <w:iCs/>
    </w:rPr>
  </w:style>
  <w:style w:type="paragraph" w:customStyle="1" w:styleId="TableParagraph">
    <w:name w:val="Table Paragraph"/>
    <w:basedOn w:val="Normal"/>
    <w:uiPriority w:val="1"/>
    <w:qFormat/>
    <w:rsid w:val="0026093A"/>
    <w:pPr>
      <w:widowControl w:val="0"/>
      <w:spacing w:after="0" w:line="240" w:lineRule="auto"/>
    </w:pPr>
    <w:rPr>
      <w:rFonts w:asciiTheme="minorHAnsi" w:eastAsiaTheme="minorHAnsi" w:hAnsiTheme="minorHAnsi" w:cstheme="minorBidi"/>
      <w:lang w:val="en-US"/>
    </w:rPr>
  </w:style>
  <w:style w:type="paragraph" w:styleId="NormalWeb">
    <w:name w:val="Normal (Web)"/>
    <w:basedOn w:val="Normal"/>
    <w:uiPriority w:val="99"/>
    <w:semiHidden/>
    <w:unhideWhenUsed/>
    <w:rsid w:val="00DA6EE5"/>
    <w:pPr>
      <w:spacing w:after="0" w:line="240" w:lineRule="auto"/>
    </w:pPr>
    <w:rPr>
      <w:rFonts w:ascii="Times New Roman" w:eastAsiaTheme="minorHAnsi" w:hAnsi="Times New Roman"/>
      <w:sz w:val="24"/>
      <w:szCs w:val="24"/>
      <w:lang w:eastAsia="en-GB"/>
    </w:rPr>
  </w:style>
  <w:style w:type="paragraph" w:styleId="NoSpacing">
    <w:name w:val="No Spacing"/>
    <w:uiPriority w:val="1"/>
    <w:qFormat/>
    <w:rsid w:val="009F10CA"/>
    <w:rPr>
      <w:sz w:val="22"/>
      <w:szCs w:val="22"/>
      <w:lang w:eastAsia="en-US"/>
    </w:rPr>
  </w:style>
  <w:style w:type="character" w:styleId="Hyperlink">
    <w:name w:val="Hyperlink"/>
    <w:basedOn w:val="DefaultParagraphFont"/>
    <w:uiPriority w:val="99"/>
    <w:unhideWhenUsed/>
    <w:rsid w:val="00146290"/>
    <w:rPr>
      <w:color w:val="0563C1" w:themeColor="hyperlink"/>
      <w:u w:val="single"/>
    </w:rPr>
  </w:style>
  <w:style w:type="paragraph" w:customStyle="1" w:styleId="Default">
    <w:name w:val="Default"/>
    <w:rsid w:val="00146290"/>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93686">
      <w:bodyDiv w:val="1"/>
      <w:marLeft w:val="0"/>
      <w:marRight w:val="0"/>
      <w:marTop w:val="0"/>
      <w:marBottom w:val="0"/>
      <w:divBdr>
        <w:top w:val="none" w:sz="0" w:space="0" w:color="auto"/>
        <w:left w:val="none" w:sz="0" w:space="0" w:color="auto"/>
        <w:bottom w:val="none" w:sz="0" w:space="0" w:color="auto"/>
        <w:right w:val="none" w:sz="0" w:space="0" w:color="auto"/>
      </w:divBdr>
    </w:div>
    <w:div w:id="172308991">
      <w:bodyDiv w:val="1"/>
      <w:marLeft w:val="0"/>
      <w:marRight w:val="0"/>
      <w:marTop w:val="0"/>
      <w:marBottom w:val="0"/>
      <w:divBdr>
        <w:top w:val="none" w:sz="0" w:space="0" w:color="auto"/>
        <w:left w:val="none" w:sz="0" w:space="0" w:color="auto"/>
        <w:bottom w:val="none" w:sz="0" w:space="0" w:color="auto"/>
        <w:right w:val="none" w:sz="0" w:space="0" w:color="auto"/>
      </w:divBdr>
    </w:div>
    <w:div w:id="453331784">
      <w:bodyDiv w:val="1"/>
      <w:marLeft w:val="0"/>
      <w:marRight w:val="0"/>
      <w:marTop w:val="0"/>
      <w:marBottom w:val="0"/>
      <w:divBdr>
        <w:top w:val="none" w:sz="0" w:space="0" w:color="auto"/>
        <w:left w:val="none" w:sz="0" w:space="0" w:color="auto"/>
        <w:bottom w:val="none" w:sz="0" w:space="0" w:color="auto"/>
        <w:right w:val="none" w:sz="0" w:space="0" w:color="auto"/>
      </w:divBdr>
    </w:div>
    <w:div w:id="654379604">
      <w:bodyDiv w:val="1"/>
      <w:marLeft w:val="0"/>
      <w:marRight w:val="0"/>
      <w:marTop w:val="0"/>
      <w:marBottom w:val="0"/>
      <w:divBdr>
        <w:top w:val="none" w:sz="0" w:space="0" w:color="auto"/>
        <w:left w:val="none" w:sz="0" w:space="0" w:color="auto"/>
        <w:bottom w:val="none" w:sz="0" w:space="0" w:color="auto"/>
        <w:right w:val="none" w:sz="0" w:space="0" w:color="auto"/>
      </w:divBdr>
    </w:div>
    <w:div w:id="965967665">
      <w:bodyDiv w:val="1"/>
      <w:marLeft w:val="0"/>
      <w:marRight w:val="0"/>
      <w:marTop w:val="0"/>
      <w:marBottom w:val="0"/>
      <w:divBdr>
        <w:top w:val="none" w:sz="0" w:space="0" w:color="auto"/>
        <w:left w:val="none" w:sz="0" w:space="0" w:color="auto"/>
        <w:bottom w:val="none" w:sz="0" w:space="0" w:color="auto"/>
        <w:right w:val="none" w:sz="0" w:space="0" w:color="auto"/>
      </w:divBdr>
    </w:div>
    <w:div w:id="1038776304">
      <w:bodyDiv w:val="1"/>
      <w:marLeft w:val="0"/>
      <w:marRight w:val="0"/>
      <w:marTop w:val="0"/>
      <w:marBottom w:val="0"/>
      <w:divBdr>
        <w:top w:val="none" w:sz="0" w:space="0" w:color="auto"/>
        <w:left w:val="none" w:sz="0" w:space="0" w:color="auto"/>
        <w:bottom w:val="none" w:sz="0" w:space="0" w:color="auto"/>
        <w:right w:val="none" w:sz="0" w:space="0" w:color="auto"/>
      </w:divBdr>
    </w:div>
    <w:div w:id="1055422946">
      <w:bodyDiv w:val="1"/>
      <w:marLeft w:val="0"/>
      <w:marRight w:val="0"/>
      <w:marTop w:val="0"/>
      <w:marBottom w:val="0"/>
      <w:divBdr>
        <w:top w:val="none" w:sz="0" w:space="0" w:color="auto"/>
        <w:left w:val="none" w:sz="0" w:space="0" w:color="auto"/>
        <w:bottom w:val="none" w:sz="0" w:space="0" w:color="auto"/>
        <w:right w:val="none" w:sz="0" w:space="0" w:color="auto"/>
      </w:divBdr>
    </w:div>
    <w:div w:id="1156842821">
      <w:bodyDiv w:val="1"/>
      <w:marLeft w:val="0"/>
      <w:marRight w:val="0"/>
      <w:marTop w:val="0"/>
      <w:marBottom w:val="0"/>
      <w:divBdr>
        <w:top w:val="none" w:sz="0" w:space="0" w:color="auto"/>
        <w:left w:val="none" w:sz="0" w:space="0" w:color="auto"/>
        <w:bottom w:val="none" w:sz="0" w:space="0" w:color="auto"/>
        <w:right w:val="none" w:sz="0" w:space="0" w:color="auto"/>
      </w:divBdr>
    </w:div>
    <w:div w:id="1210146320">
      <w:bodyDiv w:val="1"/>
      <w:marLeft w:val="0"/>
      <w:marRight w:val="0"/>
      <w:marTop w:val="0"/>
      <w:marBottom w:val="0"/>
      <w:divBdr>
        <w:top w:val="none" w:sz="0" w:space="0" w:color="auto"/>
        <w:left w:val="none" w:sz="0" w:space="0" w:color="auto"/>
        <w:bottom w:val="none" w:sz="0" w:space="0" w:color="auto"/>
        <w:right w:val="none" w:sz="0" w:space="0" w:color="auto"/>
      </w:divBdr>
    </w:div>
    <w:div w:id="1300309623">
      <w:bodyDiv w:val="1"/>
      <w:marLeft w:val="0"/>
      <w:marRight w:val="0"/>
      <w:marTop w:val="0"/>
      <w:marBottom w:val="0"/>
      <w:divBdr>
        <w:top w:val="none" w:sz="0" w:space="0" w:color="auto"/>
        <w:left w:val="none" w:sz="0" w:space="0" w:color="auto"/>
        <w:bottom w:val="none" w:sz="0" w:space="0" w:color="auto"/>
        <w:right w:val="none" w:sz="0" w:space="0" w:color="auto"/>
      </w:divBdr>
    </w:div>
    <w:div w:id="1319964711">
      <w:bodyDiv w:val="1"/>
      <w:marLeft w:val="0"/>
      <w:marRight w:val="0"/>
      <w:marTop w:val="0"/>
      <w:marBottom w:val="0"/>
      <w:divBdr>
        <w:top w:val="none" w:sz="0" w:space="0" w:color="auto"/>
        <w:left w:val="none" w:sz="0" w:space="0" w:color="auto"/>
        <w:bottom w:val="none" w:sz="0" w:space="0" w:color="auto"/>
        <w:right w:val="none" w:sz="0" w:space="0" w:color="auto"/>
      </w:divBdr>
    </w:div>
    <w:div w:id="1744795778">
      <w:bodyDiv w:val="1"/>
      <w:marLeft w:val="0"/>
      <w:marRight w:val="0"/>
      <w:marTop w:val="0"/>
      <w:marBottom w:val="0"/>
      <w:divBdr>
        <w:top w:val="none" w:sz="0" w:space="0" w:color="auto"/>
        <w:left w:val="none" w:sz="0" w:space="0" w:color="auto"/>
        <w:bottom w:val="none" w:sz="0" w:space="0" w:color="auto"/>
        <w:right w:val="none" w:sz="0" w:space="0" w:color="auto"/>
      </w:divBdr>
    </w:div>
    <w:div w:id="1866018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en\Documents\Custom%20Office%20Templates\Board%20Meeting%20Minut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A0BFAB-796E-4FA0-A23B-BA40B0D7B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Board Meeting Minutes Template</Template>
  <TotalTime>9</TotalTime>
  <Pages>9</Pages>
  <Words>3260</Words>
  <Characters>18585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dc:creator>
  <cp:keywords/>
  <dc:description/>
  <cp:lastModifiedBy>Lisa Sian</cp:lastModifiedBy>
  <cp:revision>4</cp:revision>
  <cp:lastPrinted>2013-12-09T17:02:00Z</cp:lastPrinted>
  <dcterms:created xsi:type="dcterms:W3CDTF">2017-05-23T19:39:00Z</dcterms:created>
  <dcterms:modified xsi:type="dcterms:W3CDTF">2017-05-23T19:48:00Z</dcterms:modified>
</cp:coreProperties>
</file>