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039F1" w14:textId="77777777" w:rsidR="00715CCB" w:rsidRDefault="00715CCB" w:rsidP="00715CCB">
      <w:pPr>
        <w:pStyle w:val="Title"/>
        <w:jc w:val="right"/>
        <w:rPr>
          <w:lang w:val="en-US"/>
        </w:rPr>
      </w:pPr>
      <w:bookmarkStart w:id="0" w:name="_Hlk150957650"/>
      <w:bookmarkEnd w:id="0"/>
      <w:r>
        <w:rPr>
          <w:noProof/>
          <w:lang w:val="en-US"/>
        </w:rPr>
        <w:drawing>
          <wp:inline distT="0" distB="0" distL="0" distR="0" wp14:anchorId="625B1524" wp14:editId="5B46F199">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052BD202" w14:textId="77777777" w:rsidR="00715CCB" w:rsidRPr="00715CCB" w:rsidRDefault="00715CCB" w:rsidP="00C5565F">
      <w:pPr>
        <w:pStyle w:val="Title"/>
        <w:rPr>
          <w:sz w:val="96"/>
          <w:szCs w:val="96"/>
          <w:lang w:val="en-US"/>
        </w:rPr>
      </w:pPr>
    </w:p>
    <w:p w14:paraId="7D244926" w14:textId="77777777" w:rsidR="00CE405B" w:rsidRDefault="00861A85" w:rsidP="00715CCB">
      <w:pPr>
        <w:pStyle w:val="Title"/>
        <w:pBdr>
          <w:top w:val="single" w:sz="12" w:space="1" w:color="84BD00" w:themeColor="accent1"/>
          <w:bottom w:val="single" w:sz="12" w:space="1" w:color="84BD00" w:themeColor="accent1"/>
        </w:pBdr>
        <w:rPr>
          <w:lang w:val="en-US"/>
        </w:rPr>
      </w:pPr>
      <w:r w:rsidRPr="00861A85">
        <w:rPr>
          <w:lang w:val="en-US"/>
        </w:rPr>
        <w:t xml:space="preserve">What we’re hearing </w:t>
      </w:r>
    </w:p>
    <w:p w14:paraId="7417405F" w14:textId="3D59C552" w:rsidR="00A45CEE" w:rsidRDefault="00861A85" w:rsidP="00715CCB">
      <w:pPr>
        <w:pStyle w:val="Title"/>
        <w:pBdr>
          <w:top w:val="single" w:sz="12" w:space="1" w:color="84BD00" w:themeColor="accent1"/>
          <w:bottom w:val="single" w:sz="12" w:space="1" w:color="84BD00" w:themeColor="accent1"/>
        </w:pBdr>
        <w:rPr>
          <w:lang w:val="en-US"/>
        </w:rPr>
      </w:pPr>
      <w:r w:rsidRPr="00861A85">
        <w:rPr>
          <w:lang w:val="en-US"/>
        </w:rPr>
        <w:t xml:space="preserve">about </w:t>
      </w:r>
      <w:proofErr w:type="spellStart"/>
      <w:r w:rsidR="00FE7451">
        <w:rPr>
          <w:lang w:val="en-US"/>
        </w:rPr>
        <w:t>Glenlyn</w:t>
      </w:r>
      <w:proofErr w:type="spellEnd"/>
      <w:r w:rsidR="00FE7451">
        <w:rPr>
          <w:lang w:val="en-US"/>
        </w:rPr>
        <w:t xml:space="preserve"> Medical </w:t>
      </w:r>
      <w:r w:rsidR="00AC6DE3">
        <w:rPr>
          <w:lang w:val="en-US"/>
        </w:rPr>
        <w:t>Centre</w:t>
      </w:r>
    </w:p>
    <w:p w14:paraId="3B0D693C" w14:textId="77777777" w:rsidR="0035049B" w:rsidRDefault="0035049B" w:rsidP="00715CCB">
      <w:pPr>
        <w:pBdr>
          <w:top w:val="single" w:sz="12" w:space="1" w:color="84BD00" w:themeColor="accent1"/>
          <w:bottom w:val="single" w:sz="12" w:space="1" w:color="84BD00" w:themeColor="accent1"/>
        </w:pBdr>
        <w:rPr>
          <w:lang w:val="en-US"/>
        </w:rPr>
      </w:pPr>
    </w:p>
    <w:p w14:paraId="0C8AEBDB" w14:textId="6EDF6ADB" w:rsidR="0035049B" w:rsidRPr="0035049B" w:rsidRDefault="00FE7451" w:rsidP="00715CCB">
      <w:pPr>
        <w:pStyle w:val="Subtitle"/>
        <w:pBdr>
          <w:top w:val="single" w:sz="12" w:space="1" w:color="84BD00" w:themeColor="accent1"/>
          <w:bottom w:val="single" w:sz="12" w:space="1" w:color="84BD00" w:themeColor="accent1"/>
        </w:pBdr>
        <w:rPr>
          <w:lang w:val="en-US"/>
        </w:rPr>
      </w:pPr>
      <w:r>
        <w:rPr>
          <w:lang w:val="en-US"/>
        </w:rPr>
        <w:t xml:space="preserve">March </w:t>
      </w:r>
      <w:r w:rsidR="0035049B">
        <w:rPr>
          <w:lang w:val="en-US"/>
        </w:rPr>
        <w:t>202</w:t>
      </w:r>
      <w:r>
        <w:rPr>
          <w:lang w:val="en-US"/>
        </w:rPr>
        <w:t>4</w:t>
      </w:r>
    </w:p>
    <w:p w14:paraId="4886E7DB" w14:textId="77777777" w:rsidR="002F36C6" w:rsidRPr="009E2F5C" w:rsidRDefault="002F36C6" w:rsidP="002F36C6">
      <w:pPr>
        <w:rPr>
          <w:szCs w:val="24"/>
          <w:lang w:val="en-US"/>
        </w:rPr>
      </w:pPr>
    </w:p>
    <w:p w14:paraId="7A799858" w14:textId="77777777" w:rsidR="009E2F5C" w:rsidRDefault="009E2F5C" w:rsidP="009E2F5C">
      <w:pPr>
        <w:rPr>
          <w:szCs w:val="24"/>
          <w:lang w:val="en-US"/>
        </w:rPr>
      </w:pPr>
    </w:p>
    <w:p w14:paraId="25D6555E" w14:textId="77777777" w:rsidR="009E2F5C" w:rsidRDefault="009E2F5C" w:rsidP="009E2F5C">
      <w:pPr>
        <w:rPr>
          <w:szCs w:val="24"/>
          <w:lang w:val="en-US"/>
        </w:rPr>
      </w:pPr>
      <w:r>
        <w:rPr>
          <w:noProof/>
          <w:szCs w:val="24"/>
          <w:lang w:val="en-US"/>
        </w:rPr>
        <w:drawing>
          <wp:inline distT="0" distB="0" distL="0" distR="0" wp14:anchorId="4BAF6D86" wp14:editId="24097996">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506C0DEE" w14:textId="77777777" w:rsidR="0000394D" w:rsidRDefault="0000394D" w:rsidP="0000394D">
      <w:pPr>
        <w:pStyle w:val="Quote"/>
        <w:rPr>
          <w:lang w:eastAsia="en-GB"/>
        </w:rPr>
      </w:pPr>
      <w:r>
        <w:rPr>
          <w:lang w:eastAsia="en-GB"/>
        </w:rPr>
        <w:t xml:space="preserve">“The appointment I was given was at Giggs Hill in Thames Ditton. Which I had to walk to and from, which is a </w:t>
      </w:r>
      <w:proofErr w:type="gramStart"/>
      <w:r>
        <w:rPr>
          <w:lang w:eastAsia="en-GB"/>
        </w:rPr>
        <w:t>5 mile</w:t>
      </w:r>
      <w:proofErr w:type="gramEnd"/>
      <w:r>
        <w:rPr>
          <w:lang w:eastAsia="en-GB"/>
        </w:rPr>
        <w:t xml:space="preserve"> round trip. Not on a bus route and couldn't afford the bus anyway.”</w:t>
      </w:r>
    </w:p>
    <w:p w14:paraId="4BDF00DD" w14:textId="77777777" w:rsidR="009E2F5C" w:rsidRDefault="00935E41" w:rsidP="009E2F5C">
      <w:pPr>
        <w:jc w:val="right"/>
        <w:rPr>
          <w:lang w:val="en-US"/>
        </w:rPr>
      </w:pPr>
      <w:r>
        <w:rPr>
          <w:noProof/>
        </w:rPr>
        <w:drawing>
          <wp:inline distT="0" distB="0" distL="0" distR="0" wp14:anchorId="1A8A230C" wp14:editId="05E4CC76">
            <wp:extent cx="439487" cy="54000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319734"/>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39487" cy="540000"/>
                    </a:xfrm>
                    <a:prstGeom prst="rect">
                      <a:avLst/>
                    </a:prstGeom>
                  </pic:spPr>
                </pic:pic>
              </a:graphicData>
            </a:graphic>
          </wp:inline>
        </w:drawing>
      </w:r>
    </w:p>
    <w:p w14:paraId="0415E501" w14:textId="31C374C3" w:rsidR="00F549A4" w:rsidRPr="00907E78" w:rsidRDefault="00F549A4" w:rsidP="00907E78">
      <w:pPr>
        <w:spacing w:after="160"/>
        <w:ind w:left="360"/>
        <w:jc w:val="center"/>
      </w:pPr>
    </w:p>
    <w:p w14:paraId="1590E5BC" w14:textId="0FDBAD9E" w:rsidR="00FC2136" w:rsidRDefault="00FC2136" w:rsidP="00CE405B">
      <w:r>
        <w:rPr>
          <w:noProof/>
        </w:rPr>
        <w:drawing>
          <wp:inline distT="0" distB="0" distL="0" distR="0" wp14:anchorId="79A0348D" wp14:editId="6B2FEA2B">
            <wp:extent cx="5731510" cy="2842260"/>
            <wp:effectExtent l="19050" t="19050" r="21590" b="15240"/>
            <wp:docPr id="1870901593" name="Picture 1" descr="Our Engagement Manager chatting to a person - both are sitting on sofas facing each other. Our Engagement Manager is facing the camera, the other person has their back to the camera. On the walls are posters about Hubs and Men'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01593" name="Picture 1" descr="Our Engagement Manager chatting to a person - both are sitting on sofas facing each other. Our Engagement Manager is facing the camera, the other person has their back to the camera. On the walls are posters about Hubs and Men's Group."/>
                    <pic:cNvPicPr/>
                  </pic:nvPicPr>
                  <pic:blipFill rotWithShape="1">
                    <a:blip r:embed="rId14">
                      <a:extLst>
                        <a:ext uri="{28A0092B-C50C-407E-A947-70E740481C1C}">
                          <a14:useLocalDpi xmlns:a14="http://schemas.microsoft.com/office/drawing/2010/main" val="0"/>
                        </a:ext>
                      </a:extLst>
                    </a:blip>
                    <a:srcRect t="39984" b="22824"/>
                    <a:stretch/>
                  </pic:blipFill>
                  <pic:spPr bwMode="auto">
                    <a:xfrm>
                      <a:off x="0" y="0"/>
                      <a:ext cx="5731510" cy="2842260"/>
                    </a:xfrm>
                    <a:prstGeom prst="rect">
                      <a:avLst/>
                    </a:prstGeom>
                    <a:ln w="12700">
                      <a:solidFill>
                        <a:schemeClr val="bg2"/>
                      </a:solidFill>
                    </a:ln>
                    <a:extLst>
                      <a:ext uri="{53640926-AAD7-44D8-BBD7-CCE9431645EC}">
                        <a14:shadowObscured xmlns:a14="http://schemas.microsoft.com/office/drawing/2010/main"/>
                      </a:ext>
                    </a:extLst>
                  </pic:spPr>
                </pic:pic>
              </a:graphicData>
            </a:graphic>
          </wp:inline>
        </w:drawing>
      </w:r>
    </w:p>
    <w:p w14:paraId="4E0EE0CC" w14:textId="77777777" w:rsidR="00FC2136" w:rsidRDefault="00FC2136" w:rsidP="00CE405B"/>
    <w:p w14:paraId="56FF1C39" w14:textId="72CA1830" w:rsidR="00CE405B" w:rsidRPr="003D54C3" w:rsidRDefault="00CE405B" w:rsidP="00CE405B">
      <w:r>
        <w:t>If you would like a paper copy of this document or require it in an alternative format, please get in touch with us.</w:t>
      </w:r>
    </w:p>
    <w:p w14:paraId="13EA8DC7" w14:textId="77777777" w:rsidR="00F549A4" w:rsidRDefault="00F549A4">
      <w:pPr>
        <w:spacing w:after="160" w:line="259" w:lineRule="auto"/>
        <w:rPr>
          <w:lang w:val="en-US"/>
        </w:rPr>
      </w:pPr>
    </w:p>
    <w:sdt>
      <w:sdtPr>
        <w:rPr>
          <w:rFonts w:eastAsiaTheme="minorEastAsia" w:cstheme="minorBidi"/>
          <w:b w:val="0"/>
          <w:color w:val="auto"/>
          <w:sz w:val="22"/>
          <w:szCs w:val="22"/>
          <w:lang w:val="en-GB"/>
        </w:rPr>
        <w:id w:val="635996312"/>
        <w:docPartObj>
          <w:docPartGallery w:val="Table of Contents"/>
          <w:docPartUnique/>
        </w:docPartObj>
      </w:sdtPr>
      <w:sdtEndPr>
        <w:rPr>
          <w:noProof/>
          <w:sz w:val="24"/>
          <w:szCs w:val="24"/>
        </w:rPr>
      </w:sdtEndPr>
      <w:sdtContent>
        <w:p w14:paraId="284DC151" w14:textId="77777777" w:rsidR="00A04206" w:rsidRPr="008D1B4B" w:rsidRDefault="00A04206">
          <w:pPr>
            <w:pStyle w:val="TOCHeading"/>
            <w:rPr>
              <w:rFonts w:cs="Poppins"/>
            </w:rPr>
          </w:pPr>
          <w:r w:rsidRPr="008D1B4B">
            <w:rPr>
              <w:rFonts w:cs="Poppins"/>
            </w:rPr>
            <w:t>Contents</w:t>
          </w:r>
        </w:p>
        <w:p w14:paraId="1BEA5E40" w14:textId="0EE0AC26" w:rsidR="002A6C8F" w:rsidRDefault="00C5565F">
          <w:pPr>
            <w:pStyle w:val="TOC1"/>
            <w:tabs>
              <w:tab w:val="right" w:leader="dot" w:pos="9016"/>
            </w:tabs>
            <w:rPr>
              <w:rFonts w:asciiTheme="minorHAnsi" w:eastAsiaTheme="minorEastAsia" w:hAnsiTheme="minorHAnsi"/>
              <w:noProof/>
              <w:kern w:val="2"/>
              <w:szCs w:val="24"/>
              <w:lang w:eastAsia="en-GB"/>
              <w14:ligatures w14:val="standardContextual"/>
            </w:rPr>
          </w:pPr>
          <w:r>
            <w:fldChar w:fldCharType="begin"/>
          </w:r>
          <w:r>
            <w:instrText xml:space="preserve"> TOC \o "1-2" \h \z \u </w:instrText>
          </w:r>
          <w:r>
            <w:fldChar w:fldCharType="separate"/>
          </w:r>
          <w:hyperlink w:anchor="_Toc162511978" w:history="1">
            <w:r w:rsidR="002A6C8F" w:rsidRPr="00A22BAA">
              <w:rPr>
                <w:rStyle w:val="Hyperlink"/>
                <w:noProof/>
              </w:rPr>
              <w:t>Report overview</w:t>
            </w:r>
            <w:r w:rsidR="002A6C8F">
              <w:rPr>
                <w:noProof/>
                <w:webHidden/>
              </w:rPr>
              <w:tab/>
            </w:r>
            <w:r w:rsidR="002A6C8F">
              <w:rPr>
                <w:noProof/>
                <w:webHidden/>
              </w:rPr>
              <w:fldChar w:fldCharType="begin"/>
            </w:r>
            <w:r w:rsidR="002A6C8F">
              <w:rPr>
                <w:noProof/>
                <w:webHidden/>
              </w:rPr>
              <w:instrText xml:space="preserve"> PAGEREF _Toc162511978 \h </w:instrText>
            </w:r>
            <w:r w:rsidR="002A6C8F">
              <w:rPr>
                <w:noProof/>
                <w:webHidden/>
              </w:rPr>
            </w:r>
            <w:r w:rsidR="002A6C8F">
              <w:rPr>
                <w:noProof/>
                <w:webHidden/>
              </w:rPr>
              <w:fldChar w:fldCharType="separate"/>
            </w:r>
            <w:r w:rsidR="00137081">
              <w:rPr>
                <w:noProof/>
                <w:webHidden/>
              </w:rPr>
              <w:t>3</w:t>
            </w:r>
            <w:r w:rsidR="002A6C8F">
              <w:rPr>
                <w:noProof/>
                <w:webHidden/>
              </w:rPr>
              <w:fldChar w:fldCharType="end"/>
            </w:r>
          </w:hyperlink>
        </w:p>
        <w:p w14:paraId="092E79CC" w14:textId="0DB9F23C" w:rsidR="002A6C8F" w:rsidRDefault="002A6C8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62511979" w:history="1">
            <w:r w:rsidRPr="00A22BAA">
              <w:rPr>
                <w:rStyle w:val="Hyperlink"/>
                <w:noProof/>
                <w:lang w:val="en-US"/>
              </w:rPr>
              <w:t>Executive summary</w:t>
            </w:r>
            <w:r>
              <w:rPr>
                <w:noProof/>
                <w:webHidden/>
              </w:rPr>
              <w:tab/>
            </w:r>
            <w:r>
              <w:rPr>
                <w:noProof/>
                <w:webHidden/>
              </w:rPr>
              <w:fldChar w:fldCharType="begin"/>
            </w:r>
            <w:r>
              <w:rPr>
                <w:noProof/>
                <w:webHidden/>
              </w:rPr>
              <w:instrText xml:space="preserve"> PAGEREF _Toc162511979 \h </w:instrText>
            </w:r>
            <w:r>
              <w:rPr>
                <w:noProof/>
                <w:webHidden/>
              </w:rPr>
            </w:r>
            <w:r>
              <w:rPr>
                <w:noProof/>
                <w:webHidden/>
              </w:rPr>
              <w:fldChar w:fldCharType="separate"/>
            </w:r>
            <w:r w:rsidR="00137081">
              <w:rPr>
                <w:noProof/>
                <w:webHidden/>
              </w:rPr>
              <w:t>3</w:t>
            </w:r>
            <w:r>
              <w:rPr>
                <w:noProof/>
                <w:webHidden/>
              </w:rPr>
              <w:fldChar w:fldCharType="end"/>
            </w:r>
          </w:hyperlink>
        </w:p>
        <w:p w14:paraId="57033198" w14:textId="49D5DC59" w:rsidR="002A6C8F" w:rsidRDefault="002A6C8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62511980" w:history="1">
            <w:r w:rsidRPr="00A22BAA">
              <w:rPr>
                <w:rStyle w:val="Hyperlink"/>
                <w:noProof/>
                <w:lang w:val="en-US"/>
              </w:rPr>
              <w:t>Recommendations</w:t>
            </w:r>
            <w:r>
              <w:rPr>
                <w:noProof/>
                <w:webHidden/>
              </w:rPr>
              <w:tab/>
            </w:r>
            <w:r>
              <w:rPr>
                <w:noProof/>
                <w:webHidden/>
              </w:rPr>
              <w:fldChar w:fldCharType="begin"/>
            </w:r>
            <w:r>
              <w:rPr>
                <w:noProof/>
                <w:webHidden/>
              </w:rPr>
              <w:instrText xml:space="preserve"> PAGEREF _Toc162511980 \h </w:instrText>
            </w:r>
            <w:r>
              <w:rPr>
                <w:noProof/>
                <w:webHidden/>
              </w:rPr>
            </w:r>
            <w:r>
              <w:rPr>
                <w:noProof/>
                <w:webHidden/>
              </w:rPr>
              <w:fldChar w:fldCharType="separate"/>
            </w:r>
            <w:r w:rsidR="00137081">
              <w:rPr>
                <w:noProof/>
                <w:webHidden/>
              </w:rPr>
              <w:t>4</w:t>
            </w:r>
            <w:r>
              <w:rPr>
                <w:noProof/>
                <w:webHidden/>
              </w:rPr>
              <w:fldChar w:fldCharType="end"/>
            </w:r>
          </w:hyperlink>
        </w:p>
        <w:p w14:paraId="30926DAF" w14:textId="56C4B8E3" w:rsidR="002A6C8F" w:rsidRDefault="002A6C8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62511981" w:history="1">
            <w:r w:rsidRPr="00A22BAA">
              <w:rPr>
                <w:rStyle w:val="Hyperlink"/>
                <w:noProof/>
                <w:lang w:val="en-US"/>
              </w:rPr>
              <w:t>Thank you</w:t>
            </w:r>
            <w:r>
              <w:rPr>
                <w:noProof/>
                <w:webHidden/>
              </w:rPr>
              <w:tab/>
            </w:r>
            <w:r>
              <w:rPr>
                <w:noProof/>
                <w:webHidden/>
              </w:rPr>
              <w:fldChar w:fldCharType="begin"/>
            </w:r>
            <w:r>
              <w:rPr>
                <w:noProof/>
                <w:webHidden/>
              </w:rPr>
              <w:instrText xml:space="preserve"> PAGEREF _Toc162511981 \h </w:instrText>
            </w:r>
            <w:r>
              <w:rPr>
                <w:noProof/>
                <w:webHidden/>
              </w:rPr>
            </w:r>
            <w:r>
              <w:rPr>
                <w:noProof/>
                <w:webHidden/>
              </w:rPr>
              <w:fldChar w:fldCharType="separate"/>
            </w:r>
            <w:r w:rsidR="00137081">
              <w:rPr>
                <w:noProof/>
                <w:webHidden/>
              </w:rPr>
              <w:t>6</w:t>
            </w:r>
            <w:r>
              <w:rPr>
                <w:noProof/>
                <w:webHidden/>
              </w:rPr>
              <w:fldChar w:fldCharType="end"/>
            </w:r>
          </w:hyperlink>
        </w:p>
        <w:p w14:paraId="7C86A7C4" w14:textId="183F5365" w:rsidR="002A6C8F" w:rsidRDefault="002A6C8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62511982" w:history="1">
            <w:r w:rsidRPr="00A22BAA">
              <w:rPr>
                <w:rStyle w:val="Hyperlink"/>
                <w:noProof/>
                <w:lang w:val="en-US"/>
              </w:rPr>
              <w:t>What we’re hearing</w:t>
            </w:r>
            <w:r>
              <w:rPr>
                <w:noProof/>
                <w:webHidden/>
              </w:rPr>
              <w:tab/>
            </w:r>
            <w:r>
              <w:rPr>
                <w:noProof/>
                <w:webHidden/>
              </w:rPr>
              <w:fldChar w:fldCharType="begin"/>
            </w:r>
            <w:r>
              <w:rPr>
                <w:noProof/>
                <w:webHidden/>
              </w:rPr>
              <w:instrText xml:space="preserve"> PAGEREF _Toc162511982 \h </w:instrText>
            </w:r>
            <w:r>
              <w:rPr>
                <w:noProof/>
                <w:webHidden/>
              </w:rPr>
            </w:r>
            <w:r>
              <w:rPr>
                <w:noProof/>
                <w:webHidden/>
              </w:rPr>
              <w:fldChar w:fldCharType="separate"/>
            </w:r>
            <w:r w:rsidR="00137081">
              <w:rPr>
                <w:noProof/>
                <w:webHidden/>
              </w:rPr>
              <w:t>7</w:t>
            </w:r>
            <w:r>
              <w:rPr>
                <w:noProof/>
                <w:webHidden/>
              </w:rPr>
              <w:fldChar w:fldCharType="end"/>
            </w:r>
          </w:hyperlink>
        </w:p>
        <w:p w14:paraId="54DEF832" w14:textId="4C88D114" w:rsidR="002A6C8F" w:rsidRDefault="002A6C8F">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2511983" w:history="1">
            <w:r w:rsidRPr="00A22BAA">
              <w:rPr>
                <w:rStyle w:val="Hyperlink"/>
                <w:noProof/>
              </w:rPr>
              <w:t>Some people want  more face to face appointments</w:t>
            </w:r>
            <w:r>
              <w:rPr>
                <w:noProof/>
                <w:webHidden/>
              </w:rPr>
              <w:tab/>
            </w:r>
            <w:r>
              <w:rPr>
                <w:noProof/>
                <w:webHidden/>
              </w:rPr>
              <w:fldChar w:fldCharType="begin"/>
            </w:r>
            <w:r>
              <w:rPr>
                <w:noProof/>
                <w:webHidden/>
              </w:rPr>
              <w:instrText xml:space="preserve"> PAGEREF _Toc162511983 \h </w:instrText>
            </w:r>
            <w:r>
              <w:rPr>
                <w:noProof/>
                <w:webHidden/>
              </w:rPr>
            </w:r>
            <w:r>
              <w:rPr>
                <w:noProof/>
                <w:webHidden/>
              </w:rPr>
              <w:fldChar w:fldCharType="separate"/>
            </w:r>
            <w:r w:rsidR="00137081">
              <w:rPr>
                <w:noProof/>
                <w:webHidden/>
              </w:rPr>
              <w:t>7</w:t>
            </w:r>
            <w:r>
              <w:rPr>
                <w:noProof/>
                <w:webHidden/>
              </w:rPr>
              <w:fldChar w:fldCharType="end"/>
            </w:r>
          </w:hyperlink>
        </w:p>
        <w:p w14:paraId="08E488E2" w14:textId="528B2DF0" w:rsidR="002A6C8F" w:rsidRDefault="002A6C8F">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2511984" w:history="1">
            <w:r w:rsidRPr="00A22BAA">
              <w:rPr>
                <w:rStyle w:val="Hyperlink"/>
                <w:noProof/>
              </w:rPr>
              <w:t>Building relationships and patient understanding of the multi-disciplinary team</w:t>
            </w:r>
            <w:r>
              <w:rPr>
                <w:noProof/>
                <w:webHidden/>
              </w:rPr>
              <w:tab/>
            </w:r>
            <w:r>
              <w:rPr>
                <w:noProof/>
                <w:webHidden/>
              </w:rPr>
              <w:fldChar w:fldCharType="begin"/>
            </w:r>
            <w:r>
              <w:rPr>
                <w:noProof/>
                <w:webHidden/>
              </w:rPr>
              <w:instrText xml:space="preserve"> PAGEREF _Toc162511984 \h </w:instrText>
            </w:r>
            <w:r>
              <w:rPr>
                <w:noProof/>
                <w:webHidden/>
              </w:rPr>
            </w:r>
            <w:r>
              <w:rPr>
                <w:noProof/>
                <w:webHidden/>
              </w:rPr>
              <w:fldChar w:fldCharType="separate"/>
            </w:r>
            <w:r w:rsidR="00137081">
              <w:rPr>
                <w:noProof/>
                <w:webHidden/>
              </w:rPr>
              <w:t>8</w:t>
            </w:r>
            <w:r>
              <w:rPr>
                <w:noProof/>
                <w:webHidden/>
              </w:rPr>
              <w:fldChar w:fldCharType="end"/>
            </w:r>
          </w:hyperlink>
        </w:p>
        <w:p w14:paraId="4263FD19" w14:textId="5D7A3E46" w:rsidR="002A6C8F" w:rsidRDefault="002A6C8F">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2511985" w:history="1">
            <w:r w:rsidRPr="00A22BAA">
              <w:rPr>
                <w:rStyle w:val="Hyperlink"/>
                <w:noProof/>
              </w:rPr>
              <w:t>Appointment booking</w:t>
            </w:r>
            <w:r>
              <w:rPr>
                <w:noProof/>
                <w:webHidden/>
              </w:rPr>
              <w:tab/>
            </w:r>
            <w:r>
              <w:rPr>
                <w:noProof/>
                <w:webHidden/>
              </w:rPr>
              <w:fldChar w:fldCharType="begin"/>
            </w:r>
            <w:r>
              <w:rPr>
                <w:noProof/>
                <w:webHidden/>
              </w:rPr>
              <w:instrText xml:space="preserve"> PAGEREF _Toc162511985 \h </w:instrText>
            </w:r>
            <w:r>
              <w:rPr>
                <w:noProof/>
                <w:webHidden/>
              </w:rPr>
            </w:r>
            <w:r>
              <w:rPr>
                <w:noProof/>
                <w:webHidden/>
              </w:rPr>
              <w:fldChar w:fldCharType="separate"/>
            </w:r>
            <w:r w:rsidR="00137081">
              <w:rPr>
                <w:noProof/>
                <w:webHidden/>
              </w:rPr>
              <w:t>9</w:t>
            </w:r>
            <w:r>
              <w:rPr>
                <w:noProof/>
                <w:webHidden/>
              </w:rPr>
              <w:fldChar w:fldCharType="end"/>
            </w:r>
          </w:hyperlink>
        </w:p>
        <w:p w14:paraId="10F18E5D" w14:textId="526738C7" w:rsidR="002A6C8F" w:rsidRDefault="002A6C8F">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2511986" w:history="1">
            <w:r w:rsidRPr="00A22BAA">
              <w:rPr>
                <w:rStyle w:val="Hyperlink"/>
                <w:noProof/>
              </w:rPr>
              <w:t>Accessibility</w:t>
            </w:r>
            <w:r>
              <w:rPr>
                <w:noProof/>
                <w:webHidden/>
              </w:rPr>
              <w:tab/>
            </w:r>
            <w:r>
              <w:rPr>
                <w:noProof/>
                <w:webHidden/>
              </w:rPr>
              <w:fldChar w:fldCharType="begin"/>
            </w:r>
            <w:r>
              <w:rPr>
                <w:noProof/>
                <w:webHidden/>
              </w:rPr>
              <w:instrText xml:space="preserve"> PAGEREF _Toc162511986 \h </w:instrText>
            </w:r>
            <w:r>
              <w:rPr>
                <w:noProof/>
                <w:webHidden/>
              </w:rPr>
            </w:r>
            <w:r>
              <w:rPr>
                <w:noProof/>
                <w:webHidden/>
              </w:rPr>
              <w:fldChar w:fldCharType="separate"/>
            </w:r>
            <w:r w:rsidR="00137081">
              <w:rPr>
                <w:noProof/>
                <w:webHidden/>
              </w:rPr>
              <w:t>12</w:t>
            </w:r>
            <w:r>
              <w:rPr>
                <w:noProof/>
                <w:webHidden/>
              </w:rPr>
              <w:fldChar w:fldCharType="end"/>
            </w:r>
          </w:hyperlink>
        </w:p>
        <w:p w14:paraId="1DEF36F1" w14:textId="7FF5ED14" w:rsidR="002A6C8F" w:rsidRDefault="002A6C8F">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2511987" w:history="1">
            <w:r w:rsidRPr="00A22BAA">
              <w:rPr>
                <w:rStyle w:val="Hyperlink"/>
                <w:noProof/>
              </w:rPr>
              <w:t>Communication to patients</w:t>
            </w:r>
            <w:r>
              <w:rPr>
                <w:noProof/>
                <w:webHidden/>
              </w:rPr>
              <w:tab/>
            </w:r>
            <w:r>
              <w:rPr>
                <w:noProof/>
                <w:webHidden/>
              </w:rPr>
              <w:fldChar w:fldCharType="begin"/>
            </w:r>
            <w:r>
              <w:rPr>
                <w:noProof/>
                <w:webHidden/>
              </w:rPr>
              <w:instrText xml:space="preserve"> PAGEREF _Toc162511987 \h </w:instrText>
            </w:r>
            <w:r>
              <w:rPr>
                <w:noProof/>
                <w:webHidden/>
              </w:rPr>
            </w:r>
            <w:r>
              <w:rPr>
                <w:noProof/>
                <w:webHidden/>
              </w:rPr>
              <w:fldChar w:fldCharType="separate"/>
            </w:r>
            <w:r w:rsidR="00137081">
              <w:rPr>
                <w:noProof/>
                <w:webHidden/>
              </w:rPr>
              <w:t>13</w:t>
            </w:r>
            <w:r>
              <w:rPr>
                <w:noProof/>
                <w:webHidden/>
              </w:rPr>
              <w:fldChar w:fldCharType="end"/>
            </w:r>
          </w:hyperlink>
        </w:p>
        <w:p w14:paraId="7D1B7504" w14:textId="2A5CEAD4" w:rsidR="002A6C8F" w:rsidRDefault="002A6C8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62511988" w:history="1">
            <w:r w:rsidRPr="00A22BAA">
              <w:rPr>
                <w:rStyle w:val="Hyperlink"/>
                <w:noProof/>
              </w:rPr>
              <w:t>Who we heard from</w:t>
            </w:r>
            <w:r>
              <w:rPr>
                <w:noProof/>
                <w:webHidden/>
              </w:rPr>
              <w:tab/>
            </w:r>
            <w:r>
              <w:rPr>
                <w:noProof/>
                <w:webHidden/>
              </w:rPr>
              <w:fldChar w:fldCharType="begin"/>
            </w:r>
            <w:r>
              <w:rPr>
                <w:noProof/>
                <w:webHidden/>
              </w:rPr>
              <w:instrText xml:space="preserve"> PAGEREF _Toc162511988 \h </w:instrText>
            </w:r>
            <w:r>
              <w:rPr>
                <w:noProof/>
                <w:webHidden/>
              </w:rPr>
            </w:r>
            <w:r>
              <w:rPr>
                <w:noProof/>
                <w:webHidden/>
              </w:rPr>
              <w:fldChar w:fldCharType="separate"/>
            </w:r>
            <w:r w:rsidR="00137081">
              <w:rPr>
                <w:noProof/>
                <w:webHidden/>
              </w:rPr>
              <w:t>16</w:t>
            </w:r>
            <w:r>
              <w:rPr>
                <w:noProof/>
                <w:webHidden/>
              </w:rPr>
              <w:fldChar w:fldCharType="end"/>
            </w:r>
          </w:hyperlink>
        </w:p>
        <w:p w14:paraId="216526DF" w14:textId="094AFD3B" w:rsidR="002A6C8F" w:rsidRDefault="002A6C8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62511989" w:history="1">
            <w:r w:rsidRPr="00A22BAA">
              <w:rPr>
                <w:rStyle w:val="Hyperlink"/>
                <w:noProof/>
              </w:rPr>
              <w:t>About Healthwatch Surrey</w:t>
            </w:r>
            <w:r>
              <w:rPr>
                <w:noProof/>
                <w:webHidden/>
              </w:rPr>
              <w:tab/>
            </w:r>
            <w:r>
              <w:rPr>
                <w:noProof/>
                <w:webHidden/>
              </w:rPr>
              <w:fldChar w:fldCharType="begin"/>
            </w:r>
            <w:r>
              <w:rPr>
                <w:noProof/>
                <w:webHidden/>
              </w:rPr>
              <w:instrText xml:space="preserve"> PAGEREF _Toc162511989 \h </w:instrText>
            </w:r>
            <w:r>
              <w:rPr>
                <w:noProof/>
                <w:webHidden/>
              </w:rPr>
            </w:r>
            <w:r>
              <w:rPr>
                <w:noProof/>
                <w:webHidden/>
              </w:rPr>
              <w:fldChar w:fldCharType="separate"/>
            </w:r>
            <w:r w:rsidR="00137081">
              <w:rPr>
                <w:noProof/>
                <w:webHidden/>
              </w:rPr>
              <w:t>17</w:t>
            </w:r>
            <w:r>
              <w:rPr>
                <w:noProof/>
                <w:webHidden/>
              </w:rPr>
              <w:fldChar w:fldCharType="end"/>
            </w:r>
          </w:hyperlink>
        </w:p>
        <w:p w14:paraId="4090FBC6" w14:textId="0DBE7F20" w:rsidR="002A6C8F" w:rsidRDefault="002A6C8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62511990" w:history="1">
            <w:r w:rsidRPr="00A22BAA">
              <w:rPr>
                <w:rStyle w:val="Hyperlink"/>
                <w:noProof/>
              </w:rPr>
              <w:t>Contact us</w:t>
            </w:r>
            <w:r>
              <w:rPr>
                <w:noProof/>
                <w:webHidden/>
              </w:rPr>
              <w:tab/>
            </w:r>
            <w:r>
              <w:rPr>
                <w:noProof/>
                <w:webHidden/>
              </w:rPr>
              <w:fldChar w:fldCharType="begin"/>
            </w:r>
            <w:r>
              <w:rPr>
                <w:noProof/>
                <w:webHidden/>
              </w:rPr>
              <w:instrText xml:space="preserve"> PAGEREF _Toc162511990 \h </w:instrText>
            </w:r>
            <w:r>
              <w:rPr>
                <w:noProof/>
                <w:webHidden/>
              </w:rPr>
            </w:r>
            <w:r>
              <w:rPr>
                <w:noProof/>
                <w:webHidden/>
              </w:rPr>
              <w:fldChar w:fldCharType="separate"/>
            </w:r>
            <w:r w:rsidR="00137081">
              <w:rPr>
                <w:noProof/>
                <w:webHidden/>
              </w:rPr>
              <w:t>18</w:t>
            </w:r>
            <w:r>
              <w:rPr>
                <w:noProof/>
                <w:webHidden/>
              </w:rPr>
              <w:fldChar w:fldCharType="end"/>
            </w:r>
          </w:hyperlink>
        </w:p>
        <w:p w14:paraId="1517AEB4" w14:textId="39162B8F" w:rsidR="002A6C8F" w:rsidRDefault="002A6C8F">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62511991" w:history="1">
            <w:r w:rsidRPr="00A22BAA">
              <w:rPr>
                <w:rStyle w:val="Hyperlink"/>
                <w:noProof/>
              </w:rPr>
              <w:t>Appendix A</w:t>
            </w:r>
            <w:r>
              <w:rPr>
                <w:noProof/>
                <w:webHidden/>
              </w:rPr>
              <w:tab/>
            </w:r>
            <w:r>
              <w:rPr>
                <w:noProof/>
                <w:webHidden/>
              </w:rPr>
              <w:fldChar w:fldCharType="begin"/>
            </w:r>
            <w:r>
              <w:rPr>
                <w:noProof/>
                <w:webHidden/>
              </w:rPr>
              <w:instrText xml:space="preserve"> PAGEREF _Toc162511991 \h </w:instrText>
            </w:r>
            <w:r>
              <w:rPr>
                <w:noProof/>
                <w:webHidden/>
              </w:rPr>
            </w:r>
            <w:r>
              <w:rPr>
                <w:noProof/>
                <w:webHidden/>
              </w:rPr>
              <w:fldChar w:fldCharType="separate"/>
            </w:r>
            <w:r w:rsidR="00137081">
              <w:rPr>
                <w:noProof/>
                <w:webHidden/>
              </w:rPr>
              <w:t>20</w:t>
            </w:r>
            <w:r>
              <w:rPr>
                <w:noProof/>
                <w:webHidden/>
              </w:rPr>
              <w:fldChar w:fldCharType="end"/>
            </w:r>
          </w:hyperlink>
        </w:p>
        <w:p w14:paraId="4895E5B7" w14:textId="4EAF2ED4" w:rsidR="002A6C8F" w:rsidRDefault="002A6C8F">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62511992" w:history="1">
            <w:r w:rsidRPr="00A22BAA">
              <w:rPr>
                <w:rStyle w:val="Hyperlink"/>
                <w:noProof/>
              </w:rPr>
              <w:t>Case study</w:t>
            </w:r>
            <w:r>
              <w:rPr>
                <w:noProof/>
                <w:webHidden/>
              </w:rPr>
              <w:tab/>
            </w:r>
            <w:r>
              <w:rPr>
                <w:noProof/>
                <w:webHidden/>
              </w:rPr>
              <w:fldChar w:fldCharType="begin"/>
            </w:r>
            <w:r>
              <w:rPr>
                <w:noProof/>
                <w:webHidden/>
              </w:rPr>
              <w:instrText xml:space="preserve"> PAGEREF _Toc162511992 \h </w:instrText>
            </w:r>
            <w:r>
              <w:rPr>
                <w:noProof/>
                <w:webHidden/>
              </w:rPr>
            </w:r>
            <w:r>
              <w:rPr>
                <w:noProof/>
                <w:webHidden/>
              </w:rPr>
              <w:fldChar w:fldCharType="separate"/>
            </w:r>
            <w:r w:rsidR="00137081">
              <w:rPr>
                <w:noProof/>
                <w:webHidden/>
              </w:rPr>
              <w:t>20</w:t>
            </w:r>
            <w:r>
              <w:rPr>
                <w:noProof/>
                <w:webHidden/>
              </w:rPr>
              <w:fldChar w:fldCharType="end"/>
            </w:r>
          </w:hyperlink>
        </w:p>
        <w:p w14:paraId="51F7C5A8" w14:textId="399A6B68" w:rsidR="00A04206" w:rsidRDefault="00C5565F">
          <w:r>
            <w:rPr>
              <w:color w:val="004F6B" w:themeColor="text2"/>
            </w:rPr>
            <w:fldChar w:fldCharType="end"/>
          </w:r>
        </w:p>
      </w:sdtContent>
    </w:sdt>
    <w:p w14:paraId="2966B04C" w14:textId="77777777" w:rsidR="003E1A12" w:rsidRDefault="003E1A12">
      <w:pPr>
        <w:spacing w:after="160" w:line="259" w:lineRule="auto"/>
        <w:rPr>
          <w:rFonts w:eastAsiaTheme="majorEastAsia" w:cstheme="majorBidi"/>
          <w:b/>
          <w:color w:val="E73E97" w:themeColor="background2"/>
          <w:sz w:val="36"/>
          <w:szCs w:val="32"/>
          <w:lang w:val="en-US"/>
        </w:rPr>
      </w:pPr>
      <w:r>
        <w:rPr>
          <w:lang w:val="en-US"/>
        </w:rPr>
        <w:br w:type="page"/>
      </w:r>
    </w:p>
    <w:p w14:paraId="63862D85" w14:textId="77777777" w:rsidR="00CF7C55" w:rsidRDefault="00CF7C55" w:rsidP="00CF7C55">
      <w:pPr>
        <w:pStyle w:val="Heading1"/>
      </w:pPr>
      <w:bookmarkStart w:id="1" w:name="_Toc162511978"/>
      <w:r>
        <w:t>Report overview</w:t>
      </w:r>
      <w:bookmarkEnd w:id="1"/>
    </w:p>
    <w:p w14:paraId="55B03D83" w14:textId="77777777" w:rsidR="00017352" w:rsidRDefault="00017352" w:rsidP="00017352">
      <w:pPr>
        <w:rPr>
          <w:lang w:val="en-US"/>
        </w:rPr>
      </w:pPr>
      <w:r>
        <w:rPr>
          <w:lang w:val="en-US"/>
        </w:rPr>
        <w:t xml:space="preserve">In February 2024, we spoke to patients at </w:t>
      </w:r>
      <w:proofErr w:type="spellStart"/>
      <w:r>
        <w:rPr>
          <w:lang w:val="en-US"/>
        </w:rPr>
        <w:t>Glenlyn</w:t>
      </w:r>
      <w:proofErr w:type="spellEnd"/>
      <w:r>
        <w:rPr>
          <w:lang w:val="en-US"/>
        </w:rPr>
        <w:t xml:space="preserve"> Medical Centre about their experiences of being a patient there. We asked open questions, allowing patients and staff to share their experiences.</w:t>
      </w:r>
    </w:p>
    <w:p w14:paraId="6534BB81" w14:textId="77777777" w:rsidR="00017352" w:rsidRDefault="00017352" w:rsidP="00017352">
      <w:pPr>
        <w:rPr>
          <w:lang w:val="en-US"/>
        </w:rPr>
      </w:pPr>
    </w:p>
    <w:p w14:paraId="330A39CD" w14:textId="479EFCCE" w:rsidR="00017352" w:rsidRPr="001D44DD" w:rsidRDefault="00017352" w:rsidP="00017352">
      <w:pPr>
        <w:rPr>
          <w:rFonts w:cs="Poppins"/>
          <w:szCs w:val="24"/>
          <w:lang w:val="en-US"/>
        </w:rPr>
      </w:pPr>
      <w:r w:rsidRPr="001D44DD">
        <w:rPr>
          <w:rFonts w:cs="Poppins"/>
          <w:szCs w:val="24"/>
          <w:lang w:val="en-US"/>
        </w:rPr>
        <w:t xml:space="preserve">We also distributed a paper and online survey to </w:t>
      </w:r>
      <w:proofErr w:type="gramStart"/>
      <w:r w:rsidRPr="001D44DD">
        <w:rPr>
          <w:rFonts w:cs="Poppins"/>
          <w:szCs w:val="24"/>
          <w:lang w:val="en-US"/>
        </w:rPr>
        <w:t>local residents</w:t>
      </w:r>
      <w:proofErr w:type="gramEnd"/>
      <w:r w:rsidR="00903183" w:rsidRPr="001D44DD">
        <w:rPr>
          <w:rFonts w:cs="Poppins"/>
          <w:szCs w:val="24"/>
          <w:lang w:val="en-US"/>
        </w:rPr>
        <w:t xml:space="preserve"> </w:t>
      </w:r>
      <w:r w:rsidR="00627BBA">
        <w:rPr>
          <w:rFonts w:cs="Poppins"/>
          <w:szCs w:val="24"/>
          <w:lang w:val="en-US"/>
        </w:rPr>
        <w:t xml:space="preserve">asking </w:t>
      </w:r>
      <w:r w:rsidR="00903183" w:rsidRPr="001D44DD">
        <w:rPr>
          <w:rFonts w:cs="Poppins"/>
          <w:szCs w:val="24"/>
        </w:rPr>
        <w:t>about local pharmacy and GP practices</w:t>
      </w:r>
      <w:r w:rsidR="00903183" w:rsidRPr="001D44DD">
        <w:rPr>
          <w:rFonts w:cs="Poppins"/>
          <w:szCs w:val="24"/>
          <w:lang w:val="en-US"/>
        </w:rPr>
        <w:t xml:space="preserve">. </w:t>
      </w:r>
      <w:proofErr w:type="gramStart"/>
      <w:r w:rsidR="00903183" w:rsidRPr="001D44DD">
        <w:rPr>
          <w:rFonts w:cs="Poppins"/>
          <w:szCs w:val="24"/>
          <w:lang w:val="en-US"/>
        </w:rPr>
        <w:t>For the purpose of</w:t>
      </w:r>
      <w:proofErr w:type="gramEnd"/>
      <w:r w:rsidR="00903183" w:rsidRPr="001D44DD">
        <w:rPr>
          <w:rFonts w:cs="Poppins"/>
          <w:szCs w:val="24"/>
          <w:lang w:val="en-US"/>
        </w:rPr>
        <w:t xml:space="preserve"> this repor</w:t>
      </w:r>
      <w:r w:rsidR="0094775E" w:rsidRPr="001D44DD">
        <w:rPr>
          <w:rFonts w:cs="Poppins"/>
          <w:szCs w:val="24"/>
          <w:lang w:val="en-US"/>
        </w:rPr>
        <w:t xml:space="preserve">t, we have focused on responses provided by people who said they were registered as patients at </w:t>
      </w:r>
      <w:proofErr w:type="spellStart"/>
      <w:r w:rsidR="0094775E" w:rsidRPr="001D44DD">
        <w:rPr>
          <w:rFonts w:cs="Poppins"/>
          <w:szCs w:val="24"/>
          <w:lang w:val="en-US"/>
        </w:rPr>
        <w:t>Glenlyn</w:t>
      </w:r>
      <w:proofErr w:type="spellEnd"/>
      <w:r w:rsidR="0094775E" w:rsidRPr="001D44DD">
        <w:rPr>
          <w:rFonts w:cs="Poppins"/>
          <w:szCs w:val="24"/>
          <w:lang w:val="en-US"/>
        </w:rPr>
        <w:t xml:space="preserve"> Medical Centre and Giggs Hill </w:t>
      </w:r>
      <w:r w:rsidR="001D44DD" w:rsidRPr="001D44DD">
        <w:rPr>
          <w:rFonts w:cs="Poppins"/>
          <w:szCs w:val="24"/>
          <w:lang w:val="en-US"/>
        </w:rPr>
        <w:t xml:space="preserve">Surgery. </w:t>
      </w:r>
      <w:r w:rsidR="00903183" w:rsidRPr="001D44DD">
        <w:rPr>
          <w:rFonts w:cs="Poppins"/>
          <w:szCs w:val="24"/>
          <w:lang w:val="en-US"/>
        </w:rPr>
        <w:t>Th</w:t>
      </w:r>
      <w:r w:rsidR="001D44DD" w:rsidRPr="001D44DD">
        <w:rPr>
          <w:rFonts w:cs="Poppins"/>
          <w:szCs w:val="24"/>
          <w:lang w:val="en-US"/>
        </w:rPr>
        <w:t>e</w:t>
      </w:r>
      <w:r w:rsidR="00903183" w:rsidRPr="001D44DD">
        <w:rPr>
          <w:rFonts w:cs="Poppins"/>
          <w:szCs w:val="24"/>
          <w:lang w:val="en-US"/>
        </w:rPr>
        <w:t xml:space="preserve"> </w:t>
      </w:r>
      <w:r w:rsidR="001D44DD" w:rsidRPr="001D44DD">
        <w:rPr>
          <w:rFonts w:cs="Poppins"/>
          <w:szCs w:val="24"/>
          <w:lang w:val="en-US"/>
        </w:rPr>
        <w:t xml:space="preserve">survey </w:t>
      </w:r>
      <w:r w:rsidRPr="001D44DD">
        <w:rPr>
          <w:rFonts w:cs="Poppins"/>
          <w:szCs w:val="24"/>
          <w:lang w:val="en-US"/>
        </w:rPr>
        <w:t>includ</w:t>
      </w:r>
      <w:r w:rsidR="00903183" w:rsidRPr="001D44DD">
        <w:rPr>
          <w:rFonts w:cs="Poppins"/>
          <w:szCs w:val="24"/>
          <w:lang w:val="en-US"/>
        </w:rPr>
        <w:t>ed</w:t>
      </w:r>
      <w:r w:rsidRPr="001D44DD">
        <w:rPr>
          <w:rFonts w:cs="Poppins"/>
          <w:szCs w:val="24"/>
          <w:lang w:val="en-US"/>
        </w:rPr>
        <w:t xml:space="preserve"> questions about preferred methods of communication with the practice, what worked well and what could have improved their most recent experience of the practice.  </w:t>
      </w:r>
    </w:p>
    <w:p w14:paraId="2A584391" w14:textId="77777777" w:rsidR="00017352" w:rsidRPr="008B60E6" w:rsidRDefault="00017352" w:rsidP="00017352">
      <w:pPr>
        <w:pStyle w:val="ListParagraph"/>
        <w:rPr>
          <w:rFonts w:cs="Poppins"/>
          <w:lang w:val="en-US"/>
        </w:rPr>
      </w:pPr>
    </w:p>
    <w:p w14:paraId="1724E034" w14:textId="77777777" w:rsidR="00017352" w:rsidRDefault="00017352" w:rsidP="00017352">
      <w:pPr>
        <w:rPr>
          <w:lang w:val="en-US"/>
        </w:rPr>
      </w:pPr>
      <w:r>
        <w:rPr>
          <w:lang w:val="en-US"/>
        </w:rPr>
        <w:t>People have also shared their recent experiences through our Helpdesk, online Feedback Centre and via Healthwatch England.</w:t>
      </w:r>
    </w:p>
    <w:p w14:paraId="7FB3148E" w14:textId="77777777" w:rsidR="00EE4FF4" w:rsidRDefault="00EE4FF4" w:rsidP="00CF48F9"/>
    <w:p w14:paraId="1FCF8D0F" w14:textId="2443B9B6" w:rsidR="00CF48F9" w:rsidRDefault="00666759" w:rsidP="00CF48F9">
      <w:r>
        <w:t>This report</w:t>
      </w:r>
      <w:r w:rsidR="29C78D9C">
        <w:t xml:space="preserve">, based on </w:t>
      </w:r>
      <w:proofErr w:type="gramStart"/>
      <w:r w:rsidR="29C78D9C">
        <w:t>all of</w:t>
      </w:r>
      <w:proofErr w:type="gramEnd"/>
      <w:r w:rsidR="29C78D9C">
        <w:t xml:space="preserve"> the experiences shared through the channels outlined above</w:t>
      </w:r>
      <w:r w:rsidR="497B5057">
        <w:t>,</w:t>
      </w:r>
      <w:r w:rsidR="005761B9">
        <w:t xml:space="preserve"> </w:t>
      </w:r>
      <w:r>
        <w:t>highlight</w:t>
      </w:r>
      <w:r w:rsidR="0042708D">
        <w:t>s</w:t>
      </w:r>
      <w:r>
        <w:t xml:space="preserve"> the </w:t>
      </w:r>
      <w:r w:rsidR="008360AF">
        <w:t xml:space="preserve">most common </w:t>
      </w:r>
      <w:r>
        <w:t xml:space="preserve">themes </w:t>
      </w:r>
      <w:r w:rsidR="008360AF">
        <w:t xml:space="preserve">that </w:t>
      </w:r>
      <w:r>
        <w:t>we hear</w:t>
      </w:r>
      <w:r w:rsidR="008360AF">
        <w:t>d from patients</w:t>
      </w:r>
      <w:r>
        <w:t xml:space="preserve"> and includes quotes to provide context on these themes. </w:t>
      </w:r>
      <w:r w:rsidR="00CF48F9">
        <w:t>Whilst this report accurately reflects what we hear</w:t>
      </w:r>
      <w:r w:rsidR="00AA6CAE">
        <w:t>d</w:t>
      </w:r>
      <w:r w:rsidR="00CF48F9">
        <w:t xml:space="preserve"> from </w:t>
      </w:r>
      <w:r w:rsidR="42A9D1D8">
        <w:t>people who engaged with us</w:t>
      </w:r>
      <w:r w:rsidR="00CF48F9">
        <w:t xml:space="preserve">, we are aware that it may not be representative of everyone’s views of </w:t>
      </w:r>
      <w:r w:rsidR="007D5ED1">
        <w:t>the</w:t>
      </w:r>
      <w:r w:rsidR="00CF48F9">
        <w:t xml:space="preserve"> service. </w:t>
      </w:r>
      <w:r w:rsidR="77F02F9D">
        <w:t xml:space="preserve"> </w:t>
      </w:r>
      <w:proofErr w:type="gramStart"/>
      <w:r w:rsidR="77F02F9D">
        <w:t>In particular, we</w:t>
      </w:r>
      <w:proofErr w:type="gramEnd"/>
      <w:r w:rsidR="77F02F9D">
        <w:t xml:space="preserve"> heard more from older people and less from younger age groups</w:t>
      </w:r>
      <w:r w:rsidR="45944512">
        <w:t>, particularly those under 25.</w:t>
      </w:r>
    </w:p>
    <w:p w14:paraId="7863470C" w14:textId="77777777" w:rsidR="0057420A" w:rsidRDefault="0057420A" w:rsidP="00666759"/>
    <w:p w14:paraId="13A985F5" w14:textId="77777777" w:rsidR="0057420A" w:rsidRDefault="0057420A" w:rsidP="00666759">
      <w:r>
        <w:t>Any urgent or concerning experiences within this report have been escalated to the appropriate teams. All appropriate information and advice and signposting to complaints processes has already been given.</w:t>
      </w:r>
    </w:p>
    <w:p w14:paraId="6984BF60" w14:textId="77777777" w:rsidR="00666759" w:rsidRDefault="00666759" w:rsidP="00666759"/>
    <w:p w14:paraId="24AEA8A2" w14:textId="77777777" w:rsidR="00666759" w:rsidRDefault="00666759" w:rsidP="00666759">
      <w:r>
        <w:t xml:space="preserve">If you would like more information or examples of what people have shared, please get in touch. </w:t>
      </w:r>
    </w:p>
    <w:p w14:paraId="3AAB9A4E" w14:textId="77777777" w:rsidR="00CF7C55" w:rsidRDefault="00CF7C55" w:rsidP="00CF7C55">
      <w:pPr>
        <w:rPr>
          <w:lang w:val="en-US"/>
        </w:rPr>
      </w:pPr>
    </w:p>
    <w:p w14:paraId="434C6334" w14:textId="28EE79F4" w:rsidR="003C3C52" w:rsidRDefault="00C73A1C" w:rsidP="003C3C52">
      <w:pPr>
        <w:pStyle w:val="Heading1"/>
        <w:rPr>
          <w:lang w:val="en-US"/>
        </w:rPr>
      </w:pPr>
      <w:bookmarkStart w:id="2" w:name="_Toc162511979"/>
      <w:r>
        <w:rPr>
          <w:lang w:val="en-US"/>
        </w:rPr>
        <w:t>Executive summary</w:t>
      </w:r>
      <w:bookmarkEnd w:id="2"/>
    </w:p>
    <w:p w14:paraId="3DF244CB" w14:textId="7468BBD2" w:rsidR="006F2EA0" w:rsidRDefault="00C73A1C" w:rsidP="00C73A1C">
      <w:pPr>
        <w:rPr>
          <w:lang w:val="en-US"/>
        </w:rPr>
      </w:pPr>
      <w:r w:rsidRPr="05E4CC76">
        <w:rPr>
          <w:lang w:val="en-US"/>
        </w:rPr>
        <w:t xml:space="preserve">Many patients shared experiences of </w:t>
      </w:r>
      <w:r w:rsidR="00FF2F9B" w:rsidRPr="05E4CC76">
        <w:rPr>
          <w:lang w:val="en-US"/>
        </w:rPr>
        <w:t>what is working well, including feeling well supported by staff</w:t>
      </w:r>
      <w:r w:rsidR="006A3878" w:rsidRPr="05E4CC76">
        <w:rPr>
          <w:lang w:val="en-US"/>
        </w:rPr>
        <w:t xml:space="preserve"> and</w:t>
      </w:r>
      <w:proofErr w:type="gramStart"/>
      <w:r w:rsidR="136376BD" w:rsidRPr="05E4CC76">
        <w:rPr>
          <w:lang w:val="en-US"/>
        </w:rPr>
        <w:t>,</w:t>
      </w:r>
      <w:r w:rsidR="006A3878" w:rsidRPr="05E4CC76">
        <w:rPr>
          <w:lang w:val="en-US"/>
        </w:rPr>
        <w:t xml:space="preserve"> in particular, nursing</w:t>
      </w:r>
      <w:proofErr w:type="gramEnd"/>
      <w:r w:rsidR="006A3878" w:rsidRPr="05E4CC76">
        <w:rPr>
          <w:lang w:val="en-US"/>
        </w:rPr>
        <w:t xml:space="preserve"> staff. </w:t>
      </w:r>
      <w:r w:rsidR="00D86641" w:rsidRPr="05E4CC76">
        <w:rPr>
          <w:lang w:val="en-US"/>
        </w:rPr>
        <w:t xml:space="preserve">For others, however, being seen by someone other than a GP </w:t>
      </w:r>
      <w:r w:rsidR="16338BB7" w:rsidRPr="05E4CC76">
        <w:rPr>
          <w:lang w:val="en-US"/>
        </w:rPr>
        <w:t>feels</w:t>
      </w:r>
      <w:r w:rsidR="00D86641" w:rsidRPr="05E4CC76">
        <w:rPr>
          <w:lang w:val="en-US"/>
        </w:rPr>
        <w:t xml:space="preserve"> unsatisfactory</w:t>
      </w:r>
      <w:r w:rsidR="001A1D9E" w:rsidRPr="05E4CC76">
        <w:rPr>
          <w:lang w:val="en-US"/>
        </w:rPr>
        <w:t xml:space="preserve"> and does not meet their needs. Building people’s </w:t>
      </w:r>
      <w:r w:rsidR="54709A88" w:rsidRPr="05E4CC76">
        <w:rPr>
          <w:lang w:val="en-US"/>
        </w:rPr>
        <w:t xml:space="preserve">and patients’ </w:t>
      </w:r>
      <w:r w:rsidR="001A1D9E" w:rsidRPr="05E4CC76">
        <w:rPr>
          <w:lang w:val="en-US"/>
        </w:rPr>
        <w:t xml:space="preserve">understanding and confidence in other professionals is an area </w:t>
      </w:r>
      <w:r w:rsidR="1933A6A1" w:rsidRPr="05E4CC76">
        <w:rPr>
          <w:lang w:val="en-US"/>
        </w:rPr>
        <w:t>which needs further</w:t>
      </w:r>
      <w:r w:rsidR="005761B9" w:rsidRPr="05E4CC76">
        <w:rPr>
          <w:lang w:val="en-US"/>
        </w:rPr>
        <w:t xml:space="preserve"> </w:t>
      </w:r>
      <w:r w:rsidR="001A1D9E" w:rsidRPr="05E4CC76">
        <w:rPr>
          <w:lang w:val="en-US"/>
        </w:rPr>
        <w:t>develop</w:t>
      </w:r>
      <w:r w:rsidR="60F406B2" w:rsidRPr="05E4CC76">
        <w:rPr>
          <w:lang w:val="en-US"/>
        </w:rPr>
        <w:t>ment</w:t>
      </w:r>
      <w:r w:rsidR="00DF6D16" w:rsidRPr="05E4CC76">
        <w:rPr>
          <w:lang w:val="en-US"/>
        </w:rPr>
        <w:t xml:space="preserve">. </w:t>
      </w:r>
      <w:r w:rsidR="009B782D" w:rsidRPr="05E4CC76">
        <w:rPr>
          <w:lang w:val="en-US"/>
        </w:rPr>
        <w:t xml:space="preserve">At the same time, demonstrating </w:t>
      </w:r>
      <w:r w:rsidR="0039455A" w:rsidRPr="05E4CC76">
        <w:rPr>
          <w:lang w:val="en-US"/>
        </w:rPr>
        <w:t>to patients that they are being listened to</w:t>
      </w:r>
      <w:r w:rsidR="60F557D3" w:rsidRPr="05E4CC76">
        <w:rPr>
          <w:lang w:val="en-US"/>
        </w:rPr>
        <w:t>,</w:t>
      </w:r>
      <w:r w:rsidR="0039455A" w:rsidRPr="05E4CC76">
        <w:rPr>
          <w:lang w:val="en-US"/>
        </w:rPr>
        <w:t xml:space="preserve"> and </w:t>
      </w:r>
      <w:r w:rsidR="00A062A2" w:rsidRPr="05E4CC76">
        <w:rPr>
          <w:lang w:val="en-US"/>
        </w:rPr>
        <w:t>acknowledging</w:t>
      </w:r>
      <w:r w:rsidR="009E443B" w:rsidRPr="05E4CC76">
        <w:rPr>
          <w:lang w:val="en-US"/>
        </w:rPr>
        <w:t xml:space="preserve"> </w:t>
      </w:r>
      <w:r w:rsidR="0051655B" w:rsidRPr="05E4CC76">
        <w:rPr>
          <w:lang w:val="en-US"/>
        </w:rPr>
        <w:t>their</w:t>
      </w:r>
      <w:r w:rsidR="009E443B" w:rsidRPr="05E4CC76">
        <w:rPr>
          <w:lang w:val="en-US"/>
        </w:rPr>
        <w:t xml:space="preserve"> preferences</w:t>
      </w:r>
      <w:r w:rsidR="06EA21C0" w:rsidRPr="05E4CC76">
        <w:rPr>
          <w:lang w:val="en-US"/>
        </w:rPr>
        <w:t>,</w:t>
      </w:r>
      <w:r w:rsidR="009E443B" w:rsidRPr="05E4CC76">
        <w:rPr>
          <w:lang w:val="en-US"/>
        </w:rPr>
        <w:t xml:space="preserve"> </w:t>
      </w:r>
      <w:r w:rsidR="00D039AE" w:rsidRPr="05E4CC76">
        <w:rPr>
          <w:lang w:val="en-US"/>
        </w:rPr>
        <w:t>will also su</w:t>
      </w:r>
      <w:r w:rsidR="00802D95" w:rsidRPr="05E4CC76">
        <w:rPr>
          <w:lang w:val="en-US"/>
        </w:rPr>
        <w:t>pport improv</w:t>
      </w:r>
      <w:r w:rsidR="4D7C2499" w:rsidRPr="05E4CC76">
        <w:rPr>
          <w:lang w:val="en-US"/>
        </w:rPr>
        <w:t>ements to</w:t>
      </w:r>
      <w:r w:rsidR="00802D95" w:rsidRPr="05E4CC76">
        <w:rPr>
          <w:lang w:val="en-US"/>
        </w:rPr>
        <w:t xml:space="preserve"> the service for both patients and staff.</w:t>
      </w:r>
      <w:r w:rsidR="0051655B" w:rsidRPr="05E4CC76">
        <w:rPr>
          <w:lang w:val="en-US"/>
        </w:rPr>
        <w:t xml:space="preserve"> </w:t>
      </w:r>
    </w:p>
    <w:p w14:paraId="21A17FDF" w14:textId="77777777" w:rsidR="006F2EA0" w:rsidRDefault="006F2EA0" w:rsidP="00C73A1C">
      <w:pPr>
        <w:rPr>
          <w:lang w:val="en-US"/>
        </w:rPr>
      </w:pPr>
    </w:p>
    <w:p w14:paraId="4B9D20A4" w14:textId="5E83C26A" w:rsidR="00C73A1C" w:rsidRDefault="006A3878" w:rsidP="00C73A1C">
      <w:pPr>
        <w:rPr>
          <w:lang w:val="en-US"/>
        </w:rPr>
      </w:pPr>
      <w:r w:rsidRPr="395A5760">
        <w:rPr>
          <w:lang w:val="en-US"/>
        </w:rPr>
        <w:t>For some, booking appointments was easy and efficient</w:t>
      </w:r>
      <w:r w:rsidR="6419EB33" w:rsidRPr="395A5760">
        <w:rPr>
          <w:lang w:val="en-US"/>
        </w:rPr>
        <w:t xml:space="preserve">. </w:t>
      </w:r>
      <w:r w:rsidR="4B0C8B10" w:rsidRPr="395A5760">
        <w:rPr>
          <w:lang w:val="en-US"/>
        </w:rPr>
        <w:t>H</w:t>
      </w:r>
      <w:r w:rsidRPr="395A5760">
        <w:rPr>
          <w:lang w:val="en-US"/>
        </w:rPr>
        <w:t xml:space="preserve">owever, </w:t>
      </w:r>
      <w:r w:rsidR="00802D95" w:rsidRPr="395A5760">
        <w:rPr>
          <w:lang w:val="en-US"/>
        </w:rPr>
        <w:t xml:space="preserve">it was </w:t>
      </w:r>
      <w:r w:rsidR="0073523E" w:rsidRPr="395A5760">
        <w:rPr>
          <w:lang w:val="en-US"/>
        </w:rPr>
        <w:t>clear that many are finding it particularly difficult to</w:t>
      </w:r>
      <w:r w:rsidR="004409F9" w:rsidRPr="395A5760">
        <w:rPr>
          <w:lang w:val="en-US"/>
        </w:rPr>
        <w:t xml:space="preserve"> navigate the website </w:t>
      </w:r>
      <w:r w:rsidR="1476D599" w:rsidRPr="395A5760">
        <w:rPr>
          <w:lang w:val="en-US"/>
        </w:rPr>
        <w:t xml:space="preserve">and </w:t>
      </w:r>
      <w:r w:rsidR="004409F9" w:rsidRPr="395A5760">
        <w:rPr>
          <w:lang w:val="en-US"/>
        </w:rPr>
        <w:t xml:space="preserve">online forms and </w:t>
      </w:r>
      <w:r w:rsidR="2BDB9C66" w:rsidRPr="395A5760">
        <w:rPr>
          <w:lang w:val="en-US"/>
        </w:rPr>
        <w:t xml:space="preserve">many </w:t>
      </w:r>
      <w:r w:rsidR="004409F9" w:rsidRPr="395A5760">
        <w:rPr>
          <w:lang w:val="en-US"/>
        </w:rPr>
        <w:t xml:space="preserve">have experienced significant problems with </w:t>
      </w:r>
      <w:r w:rsidR="00301105" w:rsidRPr="395A5760">
        <w:rPr>
          <w:lang w:val="en-US"/>
        </w:rPr>
        <w:t xml:space="preserve">the </w:t>
      </w:r>
      <w:proofErr w:type="spellStart"/>
      <w:r w:rsidR="00301105" w:rsidRPr="395A5760">
        <w:rPr>
          <w:lang w:val="en-US"/>
        </w:rPr>
        <w:t>centre’s</w:t>
      </w:r>
      <w:proofErr w:type="spellEnd"/>
      <w:r w:rsidR="00301105" w:rsidRPr="395A5760">
        <w:rPr>
          <w:lang w:val="en-US"/>
        </w:rPr>
        <w:t xml:space="preserve"> phones.</w:t>
      </w:r>
    </w:p>
    <w:p w14:paraId="757483AD" w14:textId="77777777" w:rsidR="00301105" w:rsidRDefault="00301105" w:rsidP="00C73A1C">
      <w:pPr>
        <w:rPr>
          <w:lang w:val="en-US"/>
        </w:rPr>
      </w:pPr>
    </w:p>
    <w:p w14:paraId="3A7B8DEB" w14:textId="076C289F" w:rsidR="00301105" w:rsidRDefault="00301105" w:rsidP="00C73A1C">
      <w:pPr>
        <w:rPr>
          <w:lang w:val="en-US"/>
        </w:rPr>
      </w:pPr>
      <w:r w:rsidRPr="395A5760">
        <w:rPr>
          <w:lang w:val="en-US"/>
        </w:rPr>
        <w:t xml:space="preserve">Operating across 2 sites </w:t>
      </w:r>
      <w:r w:rsidR="1899E290" w:rsidRPr="395A5760">
        <w:rPr>
          <w:lang w:val="en-US"/>
        </w:rPr>
        <w:t xml:space="preserve">creates </w:t>
      </w:r>
      <w:r w:rsidR="00307BF5" w:rsidRPr="395A5760">
        <w:rPr>
          <w:lang w:val="en-US"/>
        </w:rPr>
        <w:t>problem</w:t>
      </w:r>
      <w:r w:rsidR="3C0A297A" w:rsidRPr="395A5760">
        <w:rPr>
          <w:lang w:val="en-US"/>
        </w:rPr>
        <w:t>s</w:t>
      </w:r>
      <w:r w:rsidR="00307BF5" w:rsidRPr="395A5760">
        <w:rPr>
          <w:lang w:val="en-US"/>
        </w:rPr>
        <w:t xml:space="preserve"> for some </w:t>
      </w:r>
      <w:r w:rsidR="7102A61D" w:rsidRPr="395A5760">
        <w:rPr>
          <w:lang w:val="en-US"/>
        </w:rPr>
        <w:t xml:space="preserve">patients </w:t>
      </w:r>
      <w:r w:rsidR="00307BF5" w:rsidRPr="395A5760">
        <w:rPr>
          <w:lang w:val="en-US"/>
        </w:rPr>
        <w:t xml:space="preserve">who do not find it easy getting to appointments. </w:t>
      </w:r>
      <w:r w:rsidR="001D44DD" w:rsidRPr="395A5760">
        <w:rPr>
          <w:lang w:val="en-US"/>
        </w:rPr>
        <w:t>Whilst this is related to a lack of access to public transport, being clear about appointment availability and offering a choice</w:t>
      </w:r>
      <w:r w:rsidR="004C1088" w:rsidRPr="395A5760">
        <w:rPr>
          <w:lang w:val="en-US"/>
        </w:rPr>
        <w:t xml:space="preserve"> where possible </w:t>
      </w:r>
      <w:r w:rsidR="001D44DD" w:rsidRPr="395A5760">
        <w:rPr>
          <w:lang w:val="en-US"/>
        </w:rPr>
        <w:t xml:space="preserve">would </w:t>
      </w:r>
      <w:r w:rsidR="408519D4" w:rsidRPr="395A5760">
        <w:rPr>
          <w:lang w:val="en-US"/>
        </w:rPr>
        <w:t>be an</w:t>
      </w:r>
      <w:r w:rsidR="001D44DD" w:rsidRPr="395A5760">
        <w:rPr>
          <w:lang w:val="en-US"/>
        </w:rPr>
        <w:t xml:space="preserve"> improvement for some</w:t>
      </w:r>
      <w:r w:rsidR="00306EB9" w:rsidRPr="395A5760">
        <w:rPr>
          <w:lang w:val="en-US"/>
        </w:rPr>
        <w:t>.</w:t>
      </w:r>
    </w:p>
    <w:p w14:paraId="38B8AF44" w14:textId="77777777" w:rsidR="008A4321" w:rsidRDefault="008A4321" w:rsidP="00C73A1C">
      <w:pPr>
        <w:rPr>
          <w:lang w:val="en-US"/>
        </w:rPr>
      </w:pPr>
    </w:p>
    <w:p w14:paraId="51A3A9FF" w14:textId="0BC38DA4" w:rsidR="008A4321" w:rsidRDefault="008A4321" w:rsidP="00C73A1C">
      <w:pPr>
        <w:rPr>
          <w:lang w:val="en-US"/>
        </w:rPr>
      </w:pPr>
      <w:r w:rsidRPr="05E4CC76">
        <w:rPr>
          <w:lang w:val="en-US"/>
        </w:rPr>
        <w:t xml:space="preserve">Communicating </w:t>
      </w:r>
      <w:r w:rsidR="5ABAD52A" w:rsidRPr="05E4CC76">
        <w:rPr>
          <w:lang w:val="en-US"/>
        </w:rPr>
        <w:t xml:space="preserve">more </w:t>
      </w:r>
      <w:r w:rsidRPr="05E4CC76">
        <w:rPr>
          <w:lang w:val="en-US"/>
        </w:rPr>
        <w:t xml:space="preserve">effectively with patients </w:t>
      </w:r>
      <w:r w:rsidR="0076173C" w:rsidRPr="05E4CC76">
        <w:rPr>
          <w:lang w:val="en-US"/>
        </w:rPr>
        <w:t>would address many of the frustrations currently being expressed. An effective Patient Participation Group (PPG) is one way to achiev</w:t>
      </w:r>
      <w:r w:rsidR="7E370439" w:rsidRPr="05E4CC76">
        <w:rPr>
          <w:lang w:val="en-US"/>
        </w:rPr>
        <w:t>e</w:t>
      </w:r>
      <w:r w:rsidR="0076173C" w:rsidRPr="05E4CC76">
        <w:rPr>
          <w:lang w:val="en-US"/>
        </w:rPr>
        <w:t xml:space="preserve"> this</w:t>
      </w:r>
      <w:r w:rsidR="00711278" w:rsidRPr="05E4CC76">
        <w:rPr>
          <w:lang w:val="en-US"/>
        </w:rPr>
        <w:t xml:space="preserve">. Another way is </w:t>
      </w:r>
      <w:r w:rsidR="00F97BA9" w:rsidRPr="05E4CC76">
        <w:rPr>
          <w:lang w:val="en-US"/>
        </w:rPr>
        <w:t>developing</w:t>
      </w:r>
      <w:r w:rsidR="00711278" w:rsidRPr="05E4CC76">
        <w:rPr>
          <w:lang w:val="en-US"/>
        </w:rPr>
        <w:t xml:space="preserve"> a </w:t>
      </w:r>
      <w:r w:rsidR="01E034A3" w:rsidRPr="05E4CC76">
        <w:rPr>
          <w:lang w:val="en-US"/>
        </w:rPr>
        <w:t xml:space="preserve">transparent </w:t>
      </w:r>
      <w:r w:rsidR="004A184C" w:rsidRPr="05E4CC76">
        <w:rPr>
          <w:lang w:val="en-US"/>
        </w:rPr>
        <w:t>listening culture within the centre</w:t>
      </w:r>
      <w:r w:rsidR="4F48AD9D" w:rsidRPr="05E4CC76">
        <w:rPr>
          <w:lang w:val="en-US"/>
        </w:rPr>
        <w:t>,</w:t>
      </w:r>
      <w:r w:rsidR="004A184C" w:rsidRPr="05E4CC76">
        <w:rPr>
          <w:lang w:val="en-US"/>
        </w:rPr>
        <w:t xml:space="preserve"> to demonstrate </w:t>
      </w:r>
      <w:r w:rsidR="002A347D" w:rsidRPr="05E4CC76">
        <w:rPr>
          <w:lang w:val="en-US"/>
        </w:rPr>
        <w:t>ongoing work aimed at improving patient experience</w:t>
      </w:r>
      <w:r w:rsidR="4BDB19AE" w:rsidRPr="05E4CC76">
        <w:rPr>
          <w:lang w:val="en-US"/>
        </w:rPr>
        <w:t>,</w:t>
      </w:r>
      <w:r w:rsidR="002A347D" w:rsidRPr="05E4CC76">
        <w:rPr>
          <w:lang w:val="en-US"/>
        </w:rPr>
        <w:t xml:space="preserve"> as well as </w:t>
      </w:r>
      <w:r w:rsidR="001C1CE6" w:rsidRPr="05E4CC76">
        <w:rPr>
          <w:lang w:val="en-US"/>
        </w:rPr>
        <w:t xml:space="preserve">allowing patients to share suggestions of </w:t>
      </w:r>
      <w:r w:rsidR="00187CDC" w:rsidRPr="05E4CC76">
        <w:rPr>
          <w:lang w:val="en-US"/>
        </w:rPr>
        <w:t xml:space="preserve">what changes are needed </w:t>
      </w:r>
      <w:r w:rsidR="6C88A715" w:rsidRPr="05E4CC76">
        <w:rPr>
          <w:lang w:val="en-US"/>
        </w:rPr>
        <w:t>alongside</w:t>
      </w:r>
      <w:r w:rsidR="006E007E" w:rsidRPr="05E4CC76">
        <w:rPr>
          <w:lang w:val="en-US"/>
        </w:rPr>
        <w:t xml:space="preserve"> what is working well.</w:t>
      </w:r>
      <w:r w:rsidR="00711278" w:rsidRPr="05E4CC76">
        <w:rPr>
          <w:lang w:val="en-US"/>
        </w:rPr>
        <w:t xml:space="preserve"> </w:t>
      </w:r>
      <w:r w:rsidR="004B6513" w:rsidRPr="05E4CC76">
        <w:rPr>
          <w:lang w:val="en-US"/>
        </w:rPr>
        <w:t xml:space="preserve"> </w:t>
      </w:r>
    </w:p>
    <w:p w14:paraId="0ABF92CC" w14:textId="77777777" w:rsidR="00C46267" w:rsidRDefault="00C46267" w:rsidP="00C73A1C">
      <w:pPr>
        <w:rPr>
          <w:lang w:val="en-US"/>
        </w:rPr>
      </w:pPr>
    </w:p>
    <w:p w14:paraId="33611E43" w14:textId="5ACFE89C" w:rsidR="00C46267" w:rsidRDefault="00C46267" w:rsidP="00C73A1C">
      <w:pPr>
        <w:rPr>
          <w:lang w:val="en-US"/>
        </w:rPr>
      </w:pPr>
      <w:r>
        <w:rPr>
          <w:lang w:val="en-US"/>
        </w:rPr>
        <w:t xml:space="preserve">Whilst we haven’t included </w:t>
      </w:r>
      <w:r w:rsidR="00EF691C">
        <w:rPr>
          <w:lang w:val="en-US"/>
        </w:rPr>
        <w:t xml:space="preserve">specific examples within this report, we did receive comments about the building and facilities </w:t>
      </w:r>
      <w:r w:rsidR="005D6043">
        <w:rPr>
          <w:lang w:val="en-US"/>
        </w:rPr>
        <w:t>and how the environment could be made more welcoming to improve patient experience.</w:t>
      </w:r>
    </w:p>
    <w:p w14:paraId="2B5F24FD" w14:textId="77777777" w:rsidR="00C41DAE" w:rsidRPr="00C73A1C" w:rsidRDefault="00C41DAE" w:rsidP="00C73A1C">
      <w:pPr>
        <w:rPr>
          <w:lang w:val="en-US"/>
        </w:rPr>
      </w:pPr>
    </w:p>
    <w:p w14:paraId="644B7102" w14:textId="77777777" w:rsidR="00907E78" w:rsidRDefault="00907E78" w:rsidP="00907E78">
      <w:pPr>
        <w:pStyle w:val="Heading1"/>
        <w:rPr>
          <w:lang w:val="en-US"/>
        </w:rPr>
      </w:pPr>
      <w:bookmarkStart w:id="3" w:name="_Toc162511980"/>
      <w:r>
        <w:rPr>
          <w:lang w:val="en-US"/>
        </w:rPr>
        <w:t>Recommendations</w:t>
      </w:r>
      <w:bookmarkEnd w:id="3"/>
    </w:p>
    <w:p w14:paraId="65A0FC10" w14:textId="4014C4AB" w:rsidR="61216B8E" w:rsidRDefault="61216B8E" w:rsidP="05E4CC76">
      <w:pPr>
        <w:rPr>
          <w:lang w:val="en-US"/>
        </w:rPr>
      </w:pPr>
      <w:r w:rsidRPr="05E4CC76">
        <w:rPr>
          <w:lang w:val="en-US"/>
        </w:rPr>
        <w:t>Many of our recommendations revolve around working more effectively with patients</w:t>
      </w:r>
      <w:r w:rsidR="4B0C00CF" w:rsidRPr="05E4CC76">
        <w:rPr>
          <w:lang w:val="en-US"/>
        </w:rPr>
        <w:t>, families and carers</w:t>
      </w:r>
      <w:r w:rsidRPr="05E4CC76">
        <w:rPr>
          <w:lang w:val="en-US"/>
        </w:rPr>
        <w:t xml:space="preserve">.  Many of the changes that have come in over recent </w:t>
      </w:r>
      <w:r w:rsidR="3D442B24" w:rsidRPr="05E4CC76">
        <w:rPr>
          <w:lang w:val="en-US"/>
        </w:rPr>
        <w:t>years require careful communication</w:t>
      </w:r>
      <w:r w:rsidR="5FF4C5B2" w:rsidRPr="05E4CC76">
        <w:rPr>
          <w:lang w:val="en-US"/>
        </w:rPr>
        <w:t>,</w:t>
      </w:r>
      <w:r w:rsidR="0E146F3E" w:rsidRPr="05E4CC76">
        <w:rPr>
          <w:lang w:val="en-US"/>
        </w:rPr>
        <w:t xml:space="preserve"> to ensure </w:t>
      </w:r>
      <w:r w:rsidR="66E745AC" w:rsidRPr="05E4CC76">
        <w:rPr>
          <w:lang w:val="en-US"/>
        </w:rPr>
        <w:t>people</w:t>
      </w:r>
      <w:r w:rsidR="0E146F3E" w:rsidRPr="05E4CC76">
        <w:rPr>
          <w:lang w:val="en-US"/>
        </w:rPr>
        <w:t xml:space="preserve"> understand the rationale behind changes; are not facing unintended consequences in terms of access; </w:t>
      </w:r>
      <w:r w:rsidR="5B3B82EE" w:rsidRPr="05E4CC76">
        <w:rPr>
          <w:lang w:val="en-US"/>
        </w:rPr>
        <w:t>and are still able to access person-</w:t>
      </w:r>
      <w:proofErr w:type="spellStart"/>
      <w:r w:rsidR="5B3B82EE" w:rsidRPr="05E4CC76">
        <w:rPr>
          <w:lang w:val="en-US"/>
        </w:rPr>
        <w:t>centred</w:t>
      </w:r>
      <w:proofErr w:type="spellEnd"/>
      <w:r w:rsidR="5B3B82EE" w:rsidRPr="05E4CC76">
        <w:rPr>
          <w:lang w:val="en-US"/>
        </w:rPr>
        <w:t xml:space="preserve"> care.  </w:t>
      </w:r>
      <w:r w:rsidR="1D9F7FBA" w:rsidRPr="05E4CC76">
        <w:rPr>
          <w:lang w:val="en-US"/>
        </w:rPr>
        <w:t>In our 20</w:t>
      </w:r>
      <w:r w:rsidR="35B47342" w:rsidRPr="05E4CC76">
        <w:rPr>
          <w:lang w:val="en-US"/>
        </w:rPr>
        <w:t>21</w:t>
      </w:r>
      <w:r w:rsidR="1D9F7FBA" w:rsidRPr="05E4CC76">
        <w:rPr>
          <w:lang w:val="en-US"/>
        </w:rPr>
        <w:t xml:space="preserve"> report on access to primary care, </w:t>
      </w:r>
      <w:r w:rsidR="49C90B0F" w:rsidRPr="05E4CC76">
        <w:rPr>
          <w:lang w:val="en-US"/>
        </w:rPr>
        <w:t xml:space="preserve"> </w:t>
      </w:r>
      <w:hyperlink r:id="rId15">
        <w:r w:rsidR="64082AFA" w:rsidRPr="05E4CC76">
          <w:rPr>
            <w:rStyle w:val="Hyperlink"/>
            <w:lang w:val="en-US"/>
          </w:rPr>
          <w:t>Review of remote consultation experiences and the drivers of frustration in GP access</w:t>
        </w:r>
      </w:hyperlink>
      <w:r w:rsidR="49C90B0F" w:rsidRPr="05E4CC76">
        <w:rPr>
          <w:lang w:val="en-US"/>
        </w:rPr>
        <w:t xml:space="preserve"> </w:t>
      </w:r>
      <w:r w:rsidR="1D9F7FBA" w:rsidRPr="05E4CC76">
        <w:rPr>
          <w:lang w:val="en-US"/>
        </w:rPr>
        <w:t>we urged better comm</w:t>
      </w:r>
      <w:r w:rsidR="688D5F91" w:rsidRPr="05E4CC76">
        <w:rPr>
          <w:lang w:val="en-US"/>
        </w:rPr>
        <w:t>u</w:t>
      </w:r>
      <w:r w:rsidR="1D9F7FBA" w:rsidRPr="05E4CC76">
        <w:rPr>
          <w:lang w:val="en-US"/>
        </w:rPr>
        <w:t>nicat</w:t>
      </w:r>
      <w:r w:rsidR="3C066656" w:rsidRPr="05E4CC76">
        <w:rPr>
          <w:lang w:val="en-US"/>
        </w:rPr>
        <w:t>ion</w:t>
      </w:r>
      <w:r w:rsidR="1D9F7FBA" w:rsidRPr="05E4CC76">
        <w:rPr>
          <w:lang w:val="en-US"/>
        </w:rPr>
        <w:t xml:space="preserve"> </w:t>
      </w:r>
      <w:r w:rsidR="61A9C769" w:rsidRPr="05E4CC76">
        <w:rPr>
          <w:lang w:val="en-US"/>
        </w:rPr>
        <w:t>in the following areas</w:t>
      </w:r>
      <w:r w:rsidR="273DA0CD" w:rsidRPr="05E4CC76">
        <w:rPr>
          <w:lang w:val="en-US"/>
        </w:rPr>
        <w:t xml:space="preserve"> - </w:t>
      </w:r>
      <w:r w:rsidR="61A9C769" w:rsidRPr="05E4CC76">
        <w:rPr>
          <w:lang w:val="en-US"/>
        </w:rPr>
        <w:t xml:space="preserve">all </w:t>
      </w:r>
      <w:r w:rsidR="4E771771" w:rsidRPr="05E4CC76">
        <w:rPr>
          <w:lang w:val="en-US"/>
        </w:rPr>
        <w:t>still re</w:t>
      </w:r>
      <w:r w:rsidR="61A9C769" w:rsidRPr="05E4CC76">
        <w:rPr>
          <w:lang w:val="en-US"/>
        </w:rPr>
        <w:t>levant to th</w:t>
      </w:r>
      <w:r w:rsidR="260900F2" w:rsidRPr="05E4CC76">
        <w:rPr>
          <w:lang w:val="en-US"/>
        </w:rPr>
        <w:t>e recommendations below</w:t>
      </w:r>
      <w:r w:rsidR="74DFBBC2" w:rsidRPr="05E4CC76">
        <w:rPr>
          <w:lang w:val="en-US"/>
        </w:rPr>
        <w:t>:</w:t>
      </w:r>
    </w:p>
    <w:p w14:paraId="2E041046" w14:textId="764A990F" w:rsidR="1D9F7FBA" w:rsidRDefault="1D9F7FBA" w:rsidP="05E4CC76">
      <w:pPr>
        <w:pStyle w:val="ListParagraph"/>
        <w:numPr>
          <w:ilvl w:val="0"/>
          <w:numId w:val="1"/>
        </w:numPr>
        <w:rPr>
          <w:lang w:val="en-US"/>
        </w:rPr>
      </w:pPr>
      <w:r w:rsidRPr="05E4CC76">
        <w:rPr>
          <w:lang w:val="en-US"/>
        </w:rPr>
        <w:t xml:space="preserve">the benefits of </w:t>
      </w:r>
      <w:r w:rsidR="000A5C3E" w:rsidRPr="05E4CC76">
        <w:rPr>
          <w:lang w:val="en-US"/>
        </w:rPr>
        <w:t>triage.</w:t>
      </w:r>
      <w:r w:rsidRPr="05E4CC76">
        <w:rPr>
          <w:lang w:val="en-US"/>
        </w:rPr>
        <w:t xml:space="preserve"> </w:t>
      </w:r>
    </w:p>
    <w:p w14:paraId="47B11D71" w14:textId="207B10AC" w:rsidR="1D9F7FBA" w:rsidRDefault="1D9F7FBA" w:rsidP="05E4CC76">
      <w:pPr>
        <w:pStyle w:val="ListParagraph"/>
        <w:numPr>
          <w:ilvl w:val="0"/>
          <w:numId w:val="1"/>
        </w:numPr>
        <w:rPr>
          <w:lang w:val="en-US"/>
        </w:rPr>
      </w:pPr>
      <w:r w:rsidRPr="05E4CC76">
        <w:rPr>
          <w:lang w:val="en-US"/>
        </w:rPr>
        <w:t>how decisions about methods of consultation are reached by the practice</w:t>
      </w:r>
      <w:r w:rsidR="000A5C3E">
        <w:rPr>
          <w:lang w:val="en-US"/>
        </w:rPr>
        <w:t>.</w:t>
      </w:r>
    </w:p>
    <w:p w14:paraId="7DF906B3" w14:textId="7B34E127" w:rsidR="1D9F7FBA" w:rsidRDefault="1D9F7FBA" w:rsidP="05E4CC76">
      <w:pPr>
        <w:pStyle w:val="ListParagraph"/>
        <w:numPr>
          <w:ilvl w:val="0"/>
          <w:numId w:val="1"/>
        </w:numPr>
        <w:rPr>
          <w:lang w:val="en-US"/>
        </w:rPr>
      </w:pPr>
      <w:r w:rsidRPr="05E4CC76">
        <w:rPr>
          <w:lang w:val="en-US"/>
        </w:rPr>
        <w:t xml:space="preserve">the </w:t>
      </w:r>
      <w:r w:rsidR="33207966" w:rsidRPr="05E4CC76">
        <w:rPr>
          <w:lang w:val="en-US"/>
        </w:rPr>
        <w:t>importance</w:t>
      </w:r>
      <w:r w:rsidRPr="05E4CC76">
        <w:rPr>
          <w:lang w:val="en-US"/>
        </w:rPr>
        <w:t xml:space="preserve"> and benefits of multi-disciplinary team working</w:t>
      </w:r>
      <w:r w:rsidR="000A5C3E">
        <w:rPr>
          <w:lang w:val="en-US"/>
        </w:rPr>
        <w:t>.</w:t>
      </w:r>
      <w:r w:rsidRPr="05E4CC76">
        <w:rPr>
          <w:lang w:val="en-US"/>
        </w:rPr>
        <w:t xml:space="preserve"> </w:t>
      </w:r>
    </w:p>
    <w:p w14:paraId="66F3C5E2" w14:textId="301988B1" w:rsidR="1D9F7FBA" w:rsidRDefault="1D9F7FBA" w:rsidP="05E4CC76">
      <w:pPr>
        <w:pStyle w:val="ListParagraph"/>
        <w:numPr>
          <w:ilvl w:val="0"/>
          <w:numId w:val="1"/>
        </w:numPr>
        <w:rPr>
          <w:lang w:val="en-US"/>
        </w:rPr>
      </w:pPr>
      <w:r w:rsidRPr="05E4CC76">
        <w:rPr>
          <w:lang w:val="en-US"/>
        </w:rPr>
        <w:t xml:space="preserve">when </w:t>
      </w:r>
      <w:r w:rsidR="7CF1F252" w:rsidRPr="05E4CC76">
        <w:rPr>
          <w:lang w:val="en-US"/>
        </w:rPr>
        <w:t>to seek help and support elsewhere in the system.</w:t>
      </w:r>
    </w:p>
    <w:p w14:paraId="0CD4057B" w14:textId="45B3E8C0" w:rsidR="05E4CC76" w:rsidRDefault="05E4CC76" w:rsidP="05E4CC76">
      <w:pPr>
        <w:rPr>
          <w:lang w:val="en-US"/>
        </w:rPr>
      </w:pPr>
    </w:p>
    <w:p w14:paraId="397DF409" w14:textId="53A50806" w:rsidR="5B3B82EE" w:rsidRDefault="5B3B82EE" w:rsidP="05E4CC76">
      <w:pPr>
        <w:rPr>
          <w:lang w:val="en-US"/>
        </w:rPr>
      </w:pPr>
      <w:r w:rsidRPr="05E4CC76">
        <w:rPr>
          <w:lang w:val="en-US"/>
        </w:rPr>
        <w:t>Professionals in primary care have been living the changes on a daily basis</w:t>
      </w:r>
      <w:r w:rsidR="000A5C3E">
        <w:rPr>
          <w:lang w:val="en-US"/>
        </w:rPr>
        <w:t xml:space="preserve">, </w:t>
      </w:r>
      <w:r w:rsidRPr="05E4CC76">
        <w:rPr>
          <w:lang w:val="en-US"/>
        </w:rPr>
        <w:t xml:space="preserve">however, many patients </w:t>
      </w:r>
      <w:r w:rsidR="72CC4454" w:rsidRPr="05E4CC76">
        <w:rPr>
          <w:lang w:val="en-US"/>
        </w:rPr>
        <w:t>will access their GP practice infrequently, so it will take time and repeated engagement, targeted at different cohorts</w:t>
      </w:r>
      <w:r w:rsidR="7D67EB5A" w:rsidRPr="05E4CC76">
        <w:rPr>
          <w:lang w:val="en-US"/>
        </w:rPr>
        <w:t>, based on robust understanding of attitudes and needs (ideally using some element of co-design),</w:t>
      </w:r>
      <w:r w:rsidR="72CC4454" w:rsidRPr="05E4CC76">
        <w:rPr>
          <w:lang w:val="en-US"/>
        </w:rPr>
        <w:t xml:space="preserve"> and using multiple communication channels, to ensure patients are fully on board with change.</w:t>
      </w:r>
      <w:r w:rsidR="73507676" w:rsidRPr="05E4CC76">
        <w:rPr>
          <w:lang w:val="en-US"/>
        </w:rPr>
        <w:t xml:space="preserve">  We have seen some practices across Surrey communicating with patients in a variety of ways, through Patient Participation Groups</w:t>
      </w:r>
      <w:r w:rsidR="6A9BFC17" w:rsidRPr="05E4CC76">
        <w:rPr>
          <w:lang w:val="en-US"/>
        </w:rPr>
        <w:t>, coffee mornings, focus groups, and creative use of social media.  This sort of proactive approach is needed, building on the good practice examples.</w:t>
      </w:r>
    </w:p>
    <w:p w14:paraId="44C5FB93" w14:textId="77777777" w:rsidR="008E7681" w:rsidRDefault="008E7681" w:rsidP="00907E78">
      <w:pPr>
        <w:rPr>
          <w:color w:val="FF0000"/>
          <w:lang w:val="en-US"/>
        </w:rPr>
      </w:pPr>
    </w:p>
    <w:p w14:paraId="13C3625F" w14:textId="615ACF74" w:rsidR="008E7681" w:rsidRDefault="008E7681" w:rsidP="001A6664">
      <w:pPr>
        <w:rPr>
          <w:b/>
          <w:bCs/>
          <w:lang w:val="en-US"/>
        </w:rPr>
      </w:pPr>
      <w:proofErr w:type="spellStart"/>
      <w:r w:rsidRPr="001A6664">
        <w:rPr>
          <w:b/>
          <w:bCs/>
          <w:lang w:val="en-US"/>
        </w:rPr>
        <w:t>Glenlyn</w:t>
      </w:r>
      <w:proofErr w:type="spellEnd"/>
      <w:r w:rsidRPr="001A6664">
        <w:rPr>
          <w:b/>
          <w:bCs/>
          <w:lang w:val="en-US"/>
        </w:rPr>
        <w:t xml:space="preserve"> Medical Centre</w:t>
      </w:r>
    </w:p>
    <w:p w14:paraId="6794DDD7" w14:textId="5CA33A5D" w:rsidR="001A6664" w:rsidRDefault="00850499" w:rsidP="00850499">
      <w:pPr>
        <w:pStyle w:val="ListParagraph"/>
        <w:numPr>
          <w:ilvl w:val="0"/>
          <w:numId w:val="9"/>
        </w:numPr>
        <w:rPr>
          <w:lang w:val="en-US"/>
        </w:rPr>
      </w:pPr>
      <w:r>
        <w:rPr>
          <w:lang w:val="en-US"/>
        </w:rPr>
        <w:t>W</w:t>
      </w:r>
      <w:r w:rsidRPr="00850499">
        <w:rPr>
          <w:lang w:val="en-US"/>
        </w:rPr>
        <w:t>e recommend more work with patients to improve trust and confidence in clinical decision making and to build understanding that being treated by the most appropriate professional ensures everyone gets the right support from the right person or service.</w:t>
      </w:r>
    </w:p>
    <w:p w14:paraId="6F4A98D4" w14:textId="52DACA0C" w:rsidR="00747DE6" w:rsidRDefault="00747DE6" w:rsidP="00747DE6">
      <w:pPr>
        <w:pStyle w:val="ListParagraph"/>
        <w:numPr>
          <w:ilvl w:val="0"/>
          <w:numId w:val="9"/>
        </w:numPr>
      </w:pPr>
      <w:r>
        <w:t xml:space="preserve">We recommend working with patients to help them better navigate the various options for accessing </w:t>
      </w:r>
      <w:proofErr w:type="gramStart"/>
      <w:r>
        <w:t>care</w:t>
      </w:r>
      <w:r w:rsidR="4A5D375A">
        <w:t>,</w:t>
      </w:r>
      <w:r>
        <w:t xml:space="preserve"> and</w:t>
      </w:r>
      <w:proofErr w:type="gramEnd"/>
      <w:r>
        <w:t xml:space="preserve"> working towards a consistent and clear approach for having the online forms available.</w:t>
      </w:r>
    </w:p>
    <w:p w14:paraId="3A91BE5C" w14:textId="282FD80B" w:rsidR="008E01ED" w:rsidRPr="00041BDC" w:rsidRDefault="008E01ED" w:rsidP="008E01ED">
      <w:pPr>
        <w:pStyle w:val="ListParagraph"/>
        <w:numPr>
          <w:ilvl w:val="0"/>
          <w:numId w:val="9"/>
        </w:numPr>
      </w:pPr>
      <w:r>
        <w:t>We recommend that improvements to telephone systems are considered, including how the call back facility is implemented.</w:t>
      </w:r>
    </w:p>
    <w:p w14:paraId="15FCF82F" w14:textId="641F62C4" w:rsidR="00747DE6" w:rsidRDefault="00747DE6" w:rsidP="00747DE6">
      <w:pPr>
        <w:pStyle w:val="ListParagraph"/>
        <w:numPr>
          <w:ilvl w:val="0"/>
          <w:numId w:val="9"/>
        </w:numPr>
      </w:pPr>
      <w:r>
        <w:t xml:space="preserve">Where possible, patients should be offered a choice of which site to attend. Where this is not possible, </w:t>
      </w:r>
      <w:r w:rsidR="2597B0E0">
        <w:t xml:space="preserve">we recommend that the </w:t>
      </w:r>
      <w:proofErr w:type="gramStart"/>
      <w:r w:rsidR="2597B0E0">
        <w:t xml:space="preserve">practice </w:t>
      </w:r>
      <w:r>
        <w:t xml:space="preserve"> clearly</w:t>
      </w:r>
      <w:proofErr w:type="gramEnd"/>
      <w:r>
        <w:t xml:space="preserve"> communicate</w:t>
      </w:r>
      <w:r w:rsidR="6AAFCB66">
        <w:t>s</w:t>
      </w:r>
      <w:r>
        <w:t xml:space="preserve"> the reasons to patients and ensure</w:t>
      </w:r>
      <w:r w:rsidR="0A923D16">
        <w:t>s</w:t>
      </w:r>
      <w:r>
        <w:t xml:space="preserve"> that patients are made aware of any local support available for volunteer patient transport.</w:t>
      </w:r>
    </w:p>
    <w:p w14:paraId="0726CAC9" w14:textId="1F77BDE3" w:rsidR="00A52E1E" w:rsidRDefault="259BE07A" w:rsidP="00A52E1E">
      <w:pPr>
        <w:pStyle w:val="ListParagraph"/>
        <w:numPr>
          <w:ilvl w:val="0"/>
          <w:numId w:val="9"/>
        </w:numPr>
      </w:pPr>
      <w:r>
        <w:t>A recommend a</w:t>
      </w:r>
      <w:r w:rsidR="00A52E1E">
        <w:t xml:space="preserve"> range of ways to communicate with patients should be utilised according to individual preferences. We have heard from some patients of other practices that they do not like to receive text messages when they have not explicitly given permission, so we would recommend explicitly seeking consent.</w:t>
      </w:r>
    </w:p>
    <w:p w14:paraId="4A290C8D" w14:textId="3B2C3F68" w:rsidR="00A52E1E" w:rsidRPr="00C66621" w:rsidRDefault="00A52E1E" w:rsidP="00A52E1E">
      <w:pPr>
        <w:pStyle w:val="ListParagraph"/>
        <w:numPr>
          <w:ilvl w:val="0"/>
          <w:numId w:val="9"/>
        </w:numPr>
      </w:pPr>
      <w:r>
        <w:t xml:space="preserve">We recommend that the Patient Participation Group is re-established and fully supported </w:t>
      </w:r>
      <w:proofErr w:type="gramStart"/>
      <w:r>
        <w:t>in order to</w:t>
      </w:r>
      <w:proofErr w:type="gramEnd"/>
      <w:r>
        <w:t xml:space="preserve"> forge better links to communicate with patients and encourage more involvement and feedback directly from patients.</w:t>
      </w:r>
    </w:p>
    <w:p w14:paraId="71FDF74D" w14:textId="77777777" w:rsidR="00850499" w:rsidRDefault="00850499" w:rsidP="00850499">
      <w:pPr>
        <w:rPr>
          <w:lang w:val="en-US"/>
        </w:rPr>
      </w:pPr>
    </w:p>
    <w:p w14:paraId="411D8FB7" w14:textId="5539D7E0" w:rsidR="00850499" w:rsidRDefault="007759AF" w:rsidP="00850499">
      <w:pPr>
        <w:rPr>
          <w:b/>
          <w:bCs/>
          <w:lang w:val="en-US"/>
        </w:rPr>
      </w:pPr>
      <w:r w:rsidRPr="007759AF">
        <w:rPr>
          <w:b/>
          <w:bCs/>
          <w:lang w:val="en-US"/>
        </w:rPr>
        <w:t xml:space="preserve">NHS </w:t>
      </w:r>
      <w:r w:rsidR="00850499" w:rsidRPr="007759AF">
        <w:rPr>
          <w:b/>
          <w:bCs/>
          <w:lang w:val="en-US"/>
        </w:rPr>
        <w:t>Surrey Heartlands</w:t>
      </w:r>
    </w:p>
    <w:p w14:paraId="264F58D7" w14:textId="77777777" w:rsidR="007759AF" w:rsidRDefault="007759AF" w:rsidP="007759AF">
      <w:pPr>
        <w:pStyle w:val="ListParagraph"/>
        <w:numPr>
          <w:ilvl w:val="0"/>
          <w:numId w:val="10"/>
        </w:numPr>
        <w:rPr>
          <w:lang w:val="en-US"/>
        </w:rPr>
      </w:pPr>
      <w:r>
        <w:rPr>
          <w:lang w:val="en-US"/>
        </w:rPr>
        <w:t>W</w:t>
      </w:r>
      <w:r w:rsidRPr="00850499">
        <w:rPr>
          <w:lang w:val="en-US"/>
        </w:rPr>
        <w:t>e recommend more work with patients to improve trust and confidence in clinical decision making and to build understanding that being treated by the most appropriate professional ensures everyone gets the right support from the right person or service.</w:t>
      </w:r>
    </w:p>
    <w:p w14:paraId="255540E3" w14:textId="77777777" w:rsidR="00747DE6" w:rsidRDefault="00747DE6" w:rsidP="00747DE6">
      <w:pPr>
        <w:pStyle w:val="ListParagraph"/>
        <w:numPr>
          <w:ilvl w:val="0"/>
          <w:numId w:val="10"/>
        </w:numPr>
      </w:pPr>
      <w:r>
        <w:t>We recommend considering this feedback as part of improvements to websites going forward.</w:t>
      </w:r>
    </w:p>
    <w:p w14:paraId="52A6FB50" w14:textId="77777777" w:rsidR="00747DE6" w:rsidRDefault="00747DE6" w:rsidP="00747DE6">
      <w:pPr>
        <w:pStyle w:val="ListParagraph"/>
        <w:numPr>
          <w:ilvl w:val="0"/>
          <w:numId w:val="10"/>
        </w:numPr>
      </w:pPr>
      <w:r>
        <w:t>We recommend increased promotion of the NHS App to build confidence in patients and make it easier for them to access care.</w:t>
      </w:r>
    </w:p>
    <w:p w14:paraId="275DA380" w14:textId="77777777" w:rsidR="00907E78" w:rsidRDefault="00907E78" w:rsidP="00CF7C55">
      <w:pPr>
        <w:rPr>
          <w:lang w:val="en-US"/>
        </w:rPr>
      </w:pPr>
    </w:p>
    <w:p w14:paraId="22E4BE32" w14:textId="77777777" w:rsidR="00666759" w:rsidRDefault="00666759" w:rsidP="00666759">
      <w:pPr>
        <w:pStyle w:val="Heading1"/>
        <w:rPr>
          <w:lang w:val="en-US"/>
        </w:rPr>
      </w:pPr>
      <w:bookmarkStart w:id="4" w:name="_Toc162511981"/>
      <w:r>
        <w:rPr>
          <w:lang w:val="en-US"/>
        </w:rPr>
        <w:t>Thank you</w:t>
      </w:r>
      <w:bookmarkEnd w:id="4"/>
    </w:p>
    <w:p w14:paraId="3C615BFB" w14:textId="77777777" w:rsidR="00CF48F9" w:rsidRDefault="00666759" w:rsidP="00666759">
      <w:pPr>
        <w:rPr>
          <w:szCs w:val="24"/>
        </w:rPr>
      </w:pPr>
      <w:r>
        <w:rPr>
          <w:szCs w:val="24"/>
        </w:rPr>
        <w:t xml:space="preserve">We would like to thank everyone who </w:t>
      </w:r>
      <w:r w:rsidR="00CF48F9">
        <w:rPr>
          <w:szCs w:val="24"/>
        </w:rPr>
        <w:t xml:space="preserve">gave their time and </w:t>
      </w:r>
      <w:r>
        <w:rPr>
          <w:szCs w:val="24"/>
        </w:rPr>
        <w:t>shared their experiences with us</w:t>
      </w:r>
      <w:r w:rsidR="00CF48F9">
        <w:rPr>
          <w:szCs w:val="24"/>
        </w:rPr>
        <w:t>.</w:t>
      </w:r>
    </w:p>
    <w:p w14:paraId="7E128186" w14:textId="77777777" w:rsidR="00CF48F9" w:rsidRDefault="00CF48F9" w:rsidP="00666759">
      <w:pPr>
        <w:rPr>
          <w:szCs w:val="24"/>
        </w:rPr>
      </w:pPr>
    </w:p>
    <w:p w14:paraId="26FFED9D" w14:textId="10D86518" w:rsidR="00666759" w:rsidRDefault="00CF48F9" w:rsidP="00666759">
      <w:pPr>
        <w:rPr>
          <w:rFonts w:ascii="Calibri" w:hAnsi="Calibri"/>
          <w:szCs w:val="24"/>
        </w:rPr>
      </w:pPr>
      <w:r>
        <w:rPr>
          <w:szCs w:val="24"/>
        </w:rPr>
        <w:t>We would also like to thank</w:t>
      </w:r>
      <w:r w:rsidR="00666759">
        <w:rPr>
          <w:szCs w:val="24"/>
        </w:rPr>
        <w:t xml:space="preserve"> </w:t>
      </w:r>
      <w:r w:rsidR="006E007E">
        <w:rPr>
          <w:szCs w:val="24"/>
        </w:rPr>
        <w:t xml:space="preserve">the staff at </w:t>
      </w:r>
      <w:proofErr w:type="spellStart"/>
      <w:r w:rsidR="006E007E">
        <w:rPr>
          <w:szCs w:val="24"/>
        </w:rPr>
        <w:t>Glenlyn</w:t>
      </w:r>
      <w:proofErr w:type="spellEnd"/>
      <w:r w:rsidR="006E007E">
        <w:rPr>
          <w:szCs w:val="24"/>
        </w:rPr>
        <w:t xml:space="preserve"> Medical Centre for supporting</w:t>
      </w:r>
      <w:r w:rsidR="00666759">
        <w:rPr>
          <w:szCs w:val="24"/>
        </w:rPr>
        <w:t xml:space="preserve"> our engagement session</w:t>
      </w:r>
      <w:r>
        <w:rPr>
          <w:szCs w:val="24"/>
        </w:rPr>
        <w:t xml:space="preserve"> </w:t>
      </w:r>
      <w:r w:rsidR="00666759">
        <w:rPr>
          <w:szCs w:val="24"/>
        </w:rPr>
        <w:t xml:space="preserve">and </w:t>
      </w:r>
      <w:r w:rsidR="006E007E">
        <w:rPr>
          <w:szCs w:val="24"/>
        </w:rPr>
        <w:t>for their interest in our findings.</w:t>
      </w:r>
    </w:p>
    <w:p w14:paraId="434B644C" w14:textId="77777777" w:rsidR="00666759" w:rsidRDefault="00666759" w:rsidP="00666759">
      <w:pPr>
        <w:rPr>
          <w:lang w:val="en-US"/>
        </w:rPr>
      </w:pPr>
    </w:p>
    <w:p w14:paraId="3E537D4B" w14:textId="77777777" w:rsidR="00666759" w:rsidRPr="00666759" w:rsidRDefault="00666759" w:rsidP="00666759">
      <w:pPr>
        <w:rPr>
          <w:lang w:val="en-US"/>
        </w:rPr>
      </w:pPr>
    </w:p>
    <w:p w14:paraId="23FA7D3D" w14:textId="77777777" w:rsidR="00666759" w:rsidRDefault="00666759">
      <w:pPr>
        <w:spacing w:after="160" w:line="259" w:lineRule="auto"/>
        <w:rPr>
          <w:rFonts w:eastAsiaTheme="majorEastAsia" w:cstheme="majorBidi"/>
          <w:b/>
          <w:color w:val="E73E97" w:themeColor="background2"/>
          <w:sz w:val="36"/>
          <w:szCs w:val="32"/>
          <w:lang w:val="en-US"/>
        </w:rPr>
      </w:pPr>
      <w:r>
        <w:rPr>
          <w:lang w:val="en-US"/>
        </w:rPr>
        <w:br w:type="page"/>
      </w:r>
    </w:p>
    <w:p w14:paraId="5BA36294" w14:textId="3B955A3D" w:rsidR="00A13B4E" w:rsidRDefault="007923C3" w:rsidP="00644A68">
      <w:pPr>
        <w:pStyle w:val="Heading1"/>
        <w:rPr>
          <w:lang w:val="en-US"/>
        </w:rPr>
      </w:pPr>
      <w:bookmarkStart w:id="5" w:name="_Toc162511982"/>
      <w:r>
        <w:rPr>
          <w:lang w:val="en-US"/>
        </w:rPr>
        <w:t>What we’re hearing</w:t>
      </w:r>
      <w:bookmarkEnd w:id="5"/>
    </w:p>
    <w:p w14:paraId="59CA48E2" w14:textId="3D3C6327" w:rsidR="0007748F" w:rsidRDefault="69CB411A" w:rsidP="0007748F">
      <w:pPr>
        <w:pStyle w:val="Heading2"/>
      </w:pPr>
      <w:bookmarkStart w:id="6" w:name="_Toc162511983"/>
      <w:r>
        <w:t>Some p</w:t>
      </w:r>
      <w:r w:rsidR="008D3383">
        <w:t xml:space="preserve">eople </w:t>
      </w:r>
      <w:proofErr w:type="gramStart"/>
      <w:r w:rsidR="008D3383">
        <w:t xml:space="preserve">want  </w:t>
      </w:r>
      <w:r w:rsidR="004C1088">
        <w:t>more</w:t>
      </w:r>
      <w:proofErr w:type="gramEnd"/>
      <w:r w:rsidR="004C1088">
        <w:t xml:space="preserve"> </w:t>
      </w:r>
      <w:proofErr w:type="gramStart"/>
      <w:r w:rsidR="004C1088">
        <w:t>face to face</w:t>
      </w:r>
      <w:proofErr w:type="gramEnd"/>
      <w:r w:rsidR="004C1088">
        <w:t xml:space="preserve"> appointments</w:t>
      </w:r>
      <w:bookmarkEnd w:id="6"/>
    </w:p>
    <w:p w14:paraId="63942F99" w14:textId="50B4A004" w:rsidR="003712FB" w:rsidRDefault="003712FB" w:rsidP="003712FB">
      <w:r>
        <w:t xml:space="preserve">We asked: Thinking about your most recent experience with the GP practice, what worked well? What could have improved your experience and/or created a better outcome for you? 27 out of 87 people </w:t>
      </w:r>
      <w:r w:rsidR="00791107">
        <w:t xml:space="preserve">who answered that question </w:t>
      </w:r>
      <w:r>
        <w:t>told us that “seeing a doctor face to face</w:t>
      </w:r>
      <w:r w:rsidR="1876CADF">
        <w:t>”</w:t>
      </w:r>
      <w:r>
        <w:t xml:space="preserve"> would have improved their experience</w:t>
      </w:r>
      <w:r w:rsidR="00B93A16">
        <w:t>:</w:t>
      </w:r>
    </w:p>
    <w:p w14:paraId="297F3ED0" w14:textId="77777777" w:rsidR="002C4435" w:rsidRDefault="002C4435" w:rsidP="002C4435"/>
    <w:p w14:paraId="119987E2" w14:textId="05D65B31" w:rsidR="002C4435" w:rsidRDefault="002C4435" w:rsidP="002C4435">
      <w:pPr>
        <w:pStyle w:val="Quote"/>
      </w:pPr>
      <w:r>
        <w:t xml:space="preserve">“I think it is particularly important to be able to see a doctor face to face when appropriate. For me, I am a cancer patient and I have a different phone number to call via a palliative care nurse. I had </w:t>
      </w:r>
      <w:r w:rsidR="00C01597">
        <w:t>2</w:t>
      </w:r>
      <w:r>
        <w:t xml:space="preserve"> consultations recently with a Doctor at </w:t>
      </w:r>
      <w:proofErr w:type="spellStart"/>
      <w:r>
        <w:t>Glenlyn</w:t>
      </w:r>
      <w:proofErr w:type="spellEnd"/>
      <w:r>
        <w:t xml:space="preserve"> [February 2024], these were both via a phone call. These were because I rang the palliative care nurse [Princess Alice Palliative </w:t>
      </w:r>
      <w:r w:rsidR="00C01597">
        <w:t>C</w:t>
      </w:r>
      <w:r>
        <w:t>are Nurse] due to being in immense pain. She arranged the first GP appointment for me. After the first appointment</w:t>
      </w:r>
      <w:r w:rsidR="00C01597">
        <w:t>,</w:t>
      </w:r>
      <w:r>
        <w:t xml:space="preserve"> the GP I spoke to </w:t>
      </w:r>
      <w:proofErr w:type="gramStart"/>
      <w:r>
        <w:t>increased</w:t>
      </w:r>
      <w:proofErr w:type="gramEnd"/>
      <w:r>
        <w:t xml:space="preserve"> my medication, that has had a </w:t>
      </w:r>
      <w:proofErr w:type="gramStart"/>
      <w:r>
        <w:t>knock on</w:t>
      </w:r>
      <w:proofErr w:type="gramEnd"/>
      <w:r>
        <w:t xml:space="preserve"> effect to my other medication and I'm still in pain. I asked if I could be seen face to face but another appointment was made via telephone. When I spoke at the next appointment and asked why </w:t>
      </w:r>
      <w:proofErr w:type="gramStart"/>
      <w:r>
        <w:t>could we not</w:t>
      </w:r>
      <w:proofErr w:type="gramEnd"/>
      <w:r>
        <w:t xml:space="preserve"> have this appointment face to face so you can examine me, the doctor said I know what the problem is and so I don't need a </w:t>
      </w:r>
      <w:proofErr w:type="gramStart"/>
      <w:r>
        <w:t>face to face</w:t>
      </w:r>
      <w:proofErr w:type="gramEnd"/>
      <w:r>
        <w:t xml:space="preserve"> appointment. I couldn't tell you who the GP was, I didn't catch their name and I find because I no longer sleep well and I'm on a lot of medication it is very hard to concentrate over the phone vs in person, so many things I can't remember after coming off the phone…</w:t>
      </w:r>
      <w:r w:rsidRPr="001C25B3">
        <w:t xml:space="preserve"> </w:t>
      </w:r>
    </w:p>
    <w:p w14:paraId="49FEA62B" w14:textId="77777777" w:rsidR="002C4435" w:rsidRDefault="002C4435" w:rsidP="002C4435">
      <w:pPr>
        <w:pStyle w:val="Attribution"/>
        <w:rPr>
          <w:rStyle w:val="AttributionChar"/>
          <w:b/>
          <w:iCs/>
        </w:rPr>
      </w:pPr>
      <w:r w:rsidRPr="00E83B11">
        <w:rPr>
          <w:rStyle w:val="AttributionChar"/>
          <w:b/>
          <w:iCs/>
        </w:rPr>
        <w:t>210896</w:t>
      </w:r>
    </w:p>
    <w:p w14:paraId="4ED4E124" w14:textId="77777777" w:rsidR="00801E5A" w:rsidRDefault="00801E5A" w:rsidP="00801E5A">
      <w:pPr>
        <w:pStyle w:val="Attribution"/>
        <w:ind w:left="0"/>
        <w:rPr>
          <w:rStyle w:val="AttributionChar"/>
          <w:b/>
          <w:iCs/>
        </w:rPr>
      </w:pPr>
    </w:p>
    <w:p w14:paraId="1216D5E7" w14:textId="6FFF071A" w:rsidR="00801E5A" w:rsidRDefault="00801E5A" w:rsidP="00801E5A">
      <w:pPr>
        <w:pStyle w:val="Attribution"/>
        <w:ind w:left="0"/>
        <w:rPr>
          <w:rStyle w:val="AttributionChar"/>
          <w:b/>
          <w:iCs/>
        </w:rPr>
      </w:pPr>
      <w:r>
        <w:rPr>
          <w:rStyle w:val="AttributionChar"/>
          <w:b/>
          <w:iCs/>
        </w:rPr>
        <w:t xml:space="preserve">Recommendation to </w:t>
      </w:r>
      <w:proofErr w:type="spellStart"/>
      <w:r>
        <w:rPr>
          <w:rStyle w:val="AttributionChar"/>
          <w:b/>
          <w:iCs/>
        </w:rPr>
        <w:t>Glenlyn</w:t>
      </w:r>
      <w:proofErr w:type="spellEnd"/>
      <w:r>
        <w:rPr>
          <w:rStyle w:val="AttributionChar"/>
          <w:b/>
          <w:iCs/>
        </w:rPr>
        <w:t xml:space="preserve"> Medical </w:t>
      </w:r>
      <w:r w:rsidR="003457EB">
        <w:rPr>
          <w:rStyle w:val="AttributionChar"/>
          <w:b/>
          <w:iCs/>
        </w:rPr>
        <w:t>Practice</w:t>
      </w:r>
      <w:r>
        <w:rPr>
          <w:rStyle w:val="AttributionChar"/>
          <w:b/>
          <w:iCs/>
        </w:rPr>
        <w:t>:</w:t>
      </w:r>
    </w:p>
    <w:p w14:paraId="7D1ABB6B" w14:textId="795F6626" w:rsidR="00801E5A" w:rsidRPr="0052223B" w:rsidRDefault="00801E5A" w:rsidP="00801E5A">
      <w:r>
        <w:t xml:space="preserve">We recommend working with patients to better understand their reasons behind wanting to specifically </w:t>
      </w:r>
      <w:r w:rsidR="00CE3616">
        <w:t xml:space="preserve">have a </w:t>
      </w:r>
      <w:proofErr w:type="gramStart"/>
      <w:r w:rsidR="00CE3616">
        <w:t>face to face</w:t>
      </w:r>
      <w:proofErr w:type="gramEnd"/>
      <w:r w:rsidR="00CE3616">
        <w:t xml:space="preserve"> appointment with a GP</w:t>
      </w:r>
      <w:r>
        <w:t>.</w:t>
      </w:r>
    </w:p>
    <w:p w14:paraId="20EB474B" w14:textId="77777777" w:rsidR="00801E5A" w:rsidRPr="00EF480D" w:rsidRDefault="00801E5A" w:rsidP="00801E5A">
      <w:pPr>
        <w:pStyle w:val="Attribution"/>
        <w:ind w:left="0"/>
      </w:pPr>
    </w:p>
    <w:p w14:paraId="07D217A8" w14:textId="77777777" w:rsidR="00363B7A" w:rsidRDefault="00363B7A" w:rsidP="003712FB"/>
    <w:p w14:paraId="2F9C3CA9" w14:textId="1BCBD3E8" w:rsidR="00E060BB" w:rsidRDefault="00363B7A" w:rsidP="006C7BB2">
      <w:pPr>
        <w:pStyle w:val="Heading2"/>
      </w:pPr>
      <w:bookmarkStart w:id="7" w:name="_Toc162511984"/>
      <w:r>
        <w:t xml:space="preserve">Building relationships </w:t>
      </w:r>
      <w:r w:rsidR="00CE3616">
        <w:t>and patient understanding of</w:t>
      </w:r>
      <w:r>
        <w:t xml:space="preserve"> the multi-disciplinary team</w:t>
      </w:r>
      <w:bookmarkEnd w:id="7"/>
    </w:p>
    <w:p w14:paraId="56F1F827" w14:textId="77777777" w:rsidR="006C7BB2" w:rsidRDefault="006C7BB2" w:rsidP="006C7BB2">
      <w:r>
        <w:t>When asked what’s working well, there were many examples of positive experiences with staff members. Nurses were mentioned in particular:</w:t>
      </w:r>
    </w:p>
    <w:p w14:paraId="1BC9C224" w14:textId="77777777" w:rsidR="006C7BB2" w:rsidRDefault="006C7BB2" w:rsidP="006C7BB2"/>
    <w:p w14:paraId="2629ADFB" w14:textId="60050255" w:rsidR="006C7BB2" w:rsidRPr="00126998" w:rsidRDefault="006C7BB2" w:rsidP="006C7BB2">
      <w:pPr>
        <w:pStyle w:val="Quote"/>
        <w:rPr>
          <w:rStyle w:val="AttributionChar"/>
          <w:b w:val="0"/>
          <w:iCs/>
        </w:rPr>
      </w:pPr>
      <w:r w:rsidRPr="00126998">
        <w:rPr>
          <w:rStyle w:val="AttributionChar"/>
          <w:b w:val="0"/>
          <w:iCs/>
        </w:rPr>
        <w:t>“I think the nursing care here is excellent. I have had to ha</w:t>
      </w:r>
      <w:r w:rsidR="00C01597">
        <w:rPr>
          <w:rStyle w:val="AttributionChar"/>
          <w:b w:val="0"/>
          <w:iCs/>
        </w:rPr>
        <w:t>ve</w:t>
      </w:r>
      <w:r w:rsidRPr="00126998">
        <w:rPr>
          <w:rStyle w:val="AttributionChar"/>
          <w:b w:val="0"/>
          <w:iCs/>
        </w:rPr>
        <w:t xml:space="preserve"> an awful lot of dressings recently and the nurses have helped me and quickly.”</w:t>
      </w:r>
    </w:p>
    <w:p w14:paraId="280433ED" w14:textId="77777777" w:rsidR="006C7BB2" w:rsidRPr="00D5498F" w:rsidRDefault="006C7BB2" w:rsidP="006C7BB2">
      <w:pPr>
        <w:pStyle w:val="Attribution"/>
        <w:rPr>
          <w:lang w:eastAsia="en-GB"/>
        </w:rPr>
      </w:pPr>
      <w:r w:rsidRPr="00D5498F">
        <w:rPr>
          <w:lang w:eastAsia="en-GB"/>
        </w:rPr>
        <w:t>210995</w:t>
      </w:r>
    </w:p>
    <w:p w14:paraId="4448D859" w14:textId="77777777" w:rsidR="006C7BB2" w:rsidRDefault="006C7BB2" w:rsidP="006C7BB2">
      <w:r>
        <w:t xml:space="preserve"> </w:t>
      </w:r>
    </w:p>
    <w:p w14:paraId="39A0B296" w14:textId="77777777" w:rsidR="006C7BB2" w:rsidRDefault="006C7BB2" w:rsidP="006C7BB2">
      <w:pPr>
        <w:pStyle w:val="Quote"/>
      </w:pPr>
      <w:r>
        <w:t xml:space="preserve">“My blood test and the nurse who took the test today were very good. </w:t>
      </w:r>
    </w:p>
    <w:p w14:paraId="64EFFFAE" w14:textId="544B9293" w:rsidR="006C7BB2" w:rsidRDefault="006C7BB2" w:rsidP="006C7BB2">
      <w:pPr>
        <w:pStyle w:val="Quote"/>
      </w:pPr>
      <w:r>
        <w:t xml:space="preserve">I would say the care I received for my </w:t>
      </w:r>
      <w:r w:rsidR="00C01597">
        <w:t>c</w:t>
      </w:r>
      <w:r>
        <w:t>ancer treatment has been very good, the GP practice was very quick with my referral for further tests…”</w:t>
      </w:r>
    </w:p>
    <w:p w14:paraId="66309239" w14:textId="77777777" w:rsidR="006C7BB2" w:rsidRDefault="006C7BB2" w:rsidP="006C7BB2">
      <w:pPr>
        <w:pStyle w:val="Attribution"/>
        <w:rPr>
          <w:rStyle w:val="AttributionChar"/>
          <w:b/>
          <w:iCs/>
        </w:rPr>
      </w:pPr>
      <w:r w:rsidRPr="00E83B11">
        <w:rPr>
          <w:rStyle w:val="AttributionChar"/>
          <w:b/>
          <w:iCs/>
        </w:rPr>
        <w:t>210896</w:t>
      </w:r>
    </w:p>
    <w:p w14:paraId="4289955E" w14:textId="77777777" w:rsidR="002D07CA" w:rsidRDefault="002D07CA" w:rsidP="006C7BB2">
      <w:pPr>
        <w:pStyle w:val="Attribution"/>
        <w:rPr>
          <w:rStyle w:val="AttributionChar"/>
          <w:b/>
          <w:iCs/>
        </w:rPr>
      </w:pPr>
    </w:p>
    <w:p w14:paraId="76B7F0F9" w14:textId="77777777" w:rsidR="002D07CA" w:rsidRPr="00BE564C" w:rsidRDefault="002D07CA" w:rsidP="002D07CA">
      <w:pPr>
        <w:pStyle w:val="Quote"/>
        <w:rPr>
          <w:rStyle w:val="AttributionChar"/>
          <w:b w:val="0"/>
          <w:iCs/>
        </w:rPr>
      </w:pPr>
      <w:r w:rsidRPr="00BE564C">
        <w:rPr>
          <w:rStyle w:val="AttributionChar"/>
          <w:b w:val="0"/>
          <w:iCs/>
        </w:rPr>
        <w:t xml:space="preserve">“I think they are </w:t>
      </w:r>
      <w:proofErr w:type="gramStart"/>
      <w:r w:rsidRPr="00BE564C">
        <w:rPr>
          <w:rStyle w:val="AttributionChar"/>
          <w:b w:val="0"/>
          <w:iCs/>
        </w:rPr>
        <w:t>trying</w:t>
      </w:r>
      <w:proofErr w:type="gramEnd"/>
      <w:r w:rsidRPr="00BE564C">
        <w:rPr>
          <w:rStyle w:val="AttributionChar"/>
          <w:b w:val="0"/>
          <w:iCs/>
        </w:rPr>
        <w:t xml:space="preserve"> and they do some </w:t>
      </w:r>
      <w:proofErr w:type="gramStart"/>
      <w:r w:rsidRPr="00BE564C">
        <w:rPr>
          <w:rStyle w:val="AttributionChar"/>
          <w:b w:val="0"/>
          <w:iCs/>
        </w:rPr>
        <w:t>really good</w:t>
      </w:r>
      <w:proofErr w:type="gramEnd"/>
      <w:r w:rsidRPr="00BE564C">
        <w:rPr>
          <w:rStyle w:val="AttributionChar"/>
          <w:b w:val="0"/>
          <w:iCs/>
        </w:rPr>
        <w:t xml:space="preserve"> stuff. I was called in - proactively and without any obvious reason - for a heart check. It was out of the </w:t>
      </w:r>
      <w:proofErr w:type="gramStart"/>
      <w:r w:rsidRPr="00BE564C">
        <w:rPr>
          <w:rStyle w:val="AttributionChar"/>
          <w:b w:val="0"/>
          <w:iCs/>
        </w:rPr>
        <w:t>blue</w:t>
      </w:r>
      <w:proofErr w:type="gramEnd"/>
      <w:r w:rsidRPr="00BE564C">
        <w:rPr>
          <w:rStyle w:val="AttributionChar"/>
          <w:b w:val="0"/>
          <w:iCs/>
        </w:rPr>
        <w:t xml:space="preserve"> but it was great as I had 30 minutes with the nurse. And when I had a problem with my ankle I got seen very quickly by a musculoskeletal specialist who was great - very thorough and gave me </w:t>
      </w:r>
      <w:proofErr w:type="gramStart"/>
      <w:r w:rsidRPr="00BE564C">
        <w:rPr>
          <w:rStyle w:val="AttributionChar"/>
          <w:b w:val="0"/>
          <w:iCs/>
        </w:rPr>
        <w:t>an</w:t>
      </w:r>
      <w:proofErr w:type="gramEnd"/>
      <w:r w:rsidRPr="00BE564C">
        <w:rPr>
          <w:rStyle w:val="AttributionChar"/>
          <w:b w:val="0"/>
          <w:iCs/>
        </w:rPr>
        <w:t xml:space="preserve"> special app with exercises to do.”</w:t>
      </w:r>
    </w:p>
    <w:p w14:paraId="09A4842F" w14:textId="77777777" w:rsidR="002D07CA" w:rsidRPr="00BE564C" w:rsidRDefault="002D07CA" w:rsidP="002D07CA">
      <w:pPr>
        <w:pStyle w:val="Attribution"/>
        <w:rPr>
          <w:lang w:eastAsia="en-GB"/>
        </w:rPr>
      </w:pPr>
      <w:r w:rsidRPr="00BE564C">
        <w:rPr>
          <w:lang w:eastAsia="en-GB"/>
        </w:rPr>
        <w:t>211114</w:t>
      </w:r>
    </w:p>
    <w:p w14:paraId="4ED39835" w14:textId="77777777" w:rsidR="0041414A" w:rsidRDefault="0041414A" w:rsidP="006C7BB2">
      <w:pPr>
        <w:pStyle w:val="Attribution"/>
        <w:rPr>
          <w:rStyle w:val="AttributionChar"/>
          <w:b/>
          <w:iCs/>
        </w:rPr>
      </w:pPr>
    </w:p>
    <w:p w14:paraId="6061B7B5" w14:textId="6F4B1303" w:rsidR="003712FB" w:rsidRDefault="00E060BB" w:rsidP="0093167E">
      <w:r>
        <w:t xml:space="preserve">8 people specifically mentioned that they felt seeing a member of the </w:t>
      </w:r>
      <w:r w:rsidR="00AF2999">
        <w:t>Multi-Disciplinary</w:t>
      </w:r>
      <w:r>
        <w:t xml:space="preserve"> Team</w:t>
      </w:r>
      <w:r w:rsidR="00B86F89">
        <w:t xml:space="preserve"> instead of a GP was a </w:t>
      </w:r>
      <w:r w:rsidR="0041414A">
        <w:t>lesser substitute</w:t>
      </w:r>
      <w:r w:rsidR="00AC7DEC">
        <w:t xml:space="preserve"> and they would feel more confident seeing a GP</w:t>
      </w:r>
      <w:r w:rsidR="0041414A">
        <w:t>:</w:t>
      </w:r>
    </w:p>
    <w:p w14:paraId="0AAA0A7F" w14:textId="77777777" w:rsidR="00BD7314" w:rsidRDefault="00BD7314" w:rsidP="0093167E"/>
    <w:p w14:paraId="0110F7A7" w14:textId="02B7800D" w:rsidR="00BD7314" w:rsidRDefault="00BD7314" w:rsidP="00BD7314">
      <w:pPr>
        <w:pStyle w:val="Quote"/>
      </w:pPr>
      <w:r>
        <w:t>“</w:t>
      </w:r>
      <w:r w:rsidRPr="00BD7314">
        <w:t xml:space="preserve">My last 2 appointments have been with a paramedic and a nurse practitioner respectively. They were very pleasant and seemed </w:t>
      </w:r>
      <w:proofErr w:type="gramStart"/>
      <w:r w:rsidRPr="00BD7314">
        <w:t>fairly confident</w:t>
      </w:r>
      <w:proofErr w:type="gramEnd"/>
      <w:r w:rsidRPr="00BD7314">
        <w:t>, but I would like to see an actual doctor when I need one, and a named doctor at that. Touch wood, I don’t yet need one very often, but I am in my mid 70s and beginning to feel vulnerable and abandoned.</w:t>
      </w:r>
      <w:r>
        <w:t>”</w:t>
      </w:r>
    </w:p>
    <w:p w14:paraId="34DB6799" w14:textId="77777777" w:rsidR="007163FB" w:rsidRPr="007163FB" w:rsidRDefault="007163FB" w:rsidP="007163FB">
      <w:pPr>
        <w:pStyle w:val="Attribution"/>
        <w:rPr>
          <w:lang w:eastAsia="en-GB"/>
        </w:rPr>
      </w:pPr>
      <w:r w:rsidRPr="007163FB">
        <w:rPr>
          <w:lang w:eastAsia="en-GB"/>
        </w:rPr>
        <w:t>239558698</w:t>
      </w:r>
    </w:p>
    <w:p w14:paraId="7883CCCC" w14:textId="77777777" w:rsidR="000E1700" w:rsidRDefault="000E1700" w:rsidP="0093167E"/>
    <w:p w14:paraId="640CD43D" w14:textId="2901BFEE" w:rsidR="000E1700" w:rsidRDefault="000E1700" w:rsidP="000E1700">
      <w:pPr>
        <w:pStyle w:val="Quote"/>
      </w:pPr>
      <w:r>
        <w:t>“</w:t>
      </w:r>
      <w:r w:rsidRPr="00046836">
        <w:t>The ANP</w:t>
      </w:r>
      <w:r w:rsidR="00C3312C">
        <w:t xml:space="preserve"> (Advanced Nurse Practitioner)</w:t>
      </w:r>
      <w:r w:rsidRPr="00046836">
        <w:t xml:space="preserve"> was very rushed and didn't take time to look at my overall health. I attended for loss of </w:t>
      </w:r>
      <w:proofErr w:type="gramStart"/>
      <w:r w:rsidRPr="00046836">
        <w:t>voice</w:t>
      </w:r>
      <w:proofErr w:type="gramEnd"/>
      <w:r w:rsidRPr="00046836">
        <w:t xml:space="preserve"> but I was also having a fibromyalgia flare and in agony</w:t>
      </w:r>
      <w:r w:rsidR="0041414A">
        <w:t>,</w:t>
      </w:r>
      <w:r w:rsidRPr="00046836">
        <w:t xml:space="preserve"> but she ignored this completely.</w:t>
      </w:r>
      <w:r>
        <w:t>”</w:t>
      </w:r>
    </w:p>
    <w:p w14:paraId="5B371BB3" w14:textId="77777777" w:rsidR="000E1700" w:rsidRDefault="000E1700" w:rsidP="000E1700">
      <w:pPr>
        <w:pStyle w:val="Attribution"/>
      </w:pPr>
      <w:r w:rsidRPr="00690F7F">
        <w:t>239292061</w:t>
      </w:r>
    </w:p>
    <w:p w14:paraId="6C2E7F50" w14:textId="77777777" w:rsidR="000E1700" w:rsidRDefault="000E1700" w:rsidP="000E1700">
      <w:pPr>
        <w:pStyle w:val="Attribution"/>
      </w:pPr>
    </w:p>
    <w:p w14:paraId="458C508F" w14:textId="661F3A59" w:rsidR="00576806" w:rsidRDefault="000E1700" w:rsidP="00FB1169">
      <w:pPr>
        <w:pStyle w:val="Quote"/>
      </w:pPr>
      <w:r>
        <w:t>“</w:t>
      </w:r>
      <w:r w:rsidR="00FB1169" w:rsidRPr="00FB1169">
        <w:t xml:space="preserve">I would like to see a </w:t>
      </w:r>
      <w:proofErr w:type="gramStart"/>
      <w:r w:rsidR="00FB1169" w:rsidRPr="00FB1169">
        <w:t>doctor</w:t>
      </w:r>
      <w:proofErr w:type="gramEnd"/>
      <w:r w:rsidR="00FB1169" w:rsidRPr="00FB1169">
        <w:t xml:space="preserve"> but you can never get to see one</w:t>
      </w:r>
      <w:r w:rsidR="0004259D">
        <w:t xml:space="preserve">, </w:t>
      </w:r>
      <w:r w:rsidR="00FB1169" w:rsidRPr="00FB1169">
        <w:t xml:space="preserve">it is always a nurse practitioner.  But saying that they are very good. But for certain things would be nice to see a </w:t>
      </w:r>
      <w:r w:rsidR="0004259D">
        <w:t>doctor</w:t>
      </w:r>
      <w:r w:rsidR="00FB1169" w:rsidRPr="00FB1169">
        <w:t>.</w:t>
      </w:r>
      <w:r w:rsidR="0004259D">
        <w:t>”</w:t>
      </w:r>
    </w:p>
    <w:p w14:paraId="3F67208E" w14:textId="77777777" w:rsidR="0004259D" w:rsidRDefault="0004259D" w:rsidP="0004259D">
      <w:pPr>
        <w:pStyle w:val="Attribution"/>
        <w:rPr>
          <w:lang w:eastAsia="en-GB"/>
        </w:rPr>
      </w:pPr>
      <w:r w:rsidRPr="0004259D">
        <w:rPr>
          <w:lang w:eastAsia="en-GB"/>
        </w:rPr>
        <w:t>239376111</w:t>
      </w:r>
    </w:p>
    <w:p w14:paraId="4B41538C" w14:textId="77777777" w:rsidR="007D0AC1" w:rsidRDefault="007D0AC1" w:rsidP="0004259D">
      <w:pPr>
        <w:pStyle w:val="Attribution"/>
        <w:rPr>
          <w:lang w:eastAsia="en-GB"/>
        </w:rPr>
      </w:pPr>
    </w:p>
    <w:p w14:paraId="38052483" w14:textId="3BE0388D" w:rsidR="007D0AC1" w:rsidRDefault="007D0AC1" w:rsidP="007D0AC1">
      <w:pPr>
        <w:pStyle w:val="Quote"/>
        <w:rPr>
          <w:lang w:eastAsia="en-GB"/>
        </w:rPr>
      </w:pPr>
      <w:r>
        <w:rPr>
          <w:lang w:eastAsia="en-GB"/>
        </w:rPr>
        <w:t>“</w:t>
      </w:r>
      <w:r w:rsidRPr="007D0AC1">
        <w:rPr>
          <w:lang w:eastAsia="en-GB"/>
        </w:rPr>
        <w:t xml:space="preserve">I haven't been for a while. It is almost impossible to get a GP appointment. The phone lines are extremely </w:t>
      </w:r>
      <w:proofErr w:type="gramStart"/>
      <w:r w:rsidRPr="007D0AC1">
        <w:rPr>
          <w:lang w:eastAsia="en-GB"/>
        </w:rPr>
        <w:t>busy</w:t>
      </w:r>
      <w:proofErr w:type="gramEnd"/>
      <w:r w:rsidRPr="007D0AC1">
        <w:rPr>
          <w:lang w:eastAsia="en-GB"/>
        </w:rPr>
        <w:t xml:space="preserve"> and it takes time to get a response to the online form. If you do get an </w:t>
      </w:r>
      <w:proofErr w:type="gramStart"/>
      <w:r w:rsidRPr="007D0AC1">
        <w:rPr>
          <w:lang w:eastAsia="en-GB"/>
        </w:rPr>
        <w:t>appointment</w:t>
      </w:r>
      <w:proofErr w:type="gramEnd"/>
      <w:r w:rsidRPr="007D0AC1">
        <w:rPr>
          <w:lang w:eastAsia="en-GB"/>
        </w:rPr>
        <w:t xml:space="preserve"> it is with a paramedic rather than a GP.</w:t>
      </w:r>
      <w:r>
        <w:rPr>
          <w:lang w:eastAsia="en-GB"/>
        </w:rPr>
        <w:t>”</w:t>
      </w:r>
    </w:p>
    <w:p w14:paraId="27C1B938" w14:textId="77777777" w:rsidR="00AF2999" w:rsidRPr="00AF2999" w:rsidRDefault="00AF2999" w:rsidP="00AF2999">
      <w:pPr>
        <w:pStyle w:val="Attribution"/>
        <w:rPr>
          <w:lang w:eastAsia="en-GB"/>
        </w:rPr>
      </w:pPr>
      <w:r w:rsidRPr="00AF2999">
        <w:rPr>
          <w:lang w:eastAsia="en-GB"/>
        </w:rPr>
        <w:t>240469783</w:t>
      </w:r>
    </w:p>
    <w:p w14:paraId="24E92824" w14:textId="77777777" w:rsidR="0004259D" w:rsidRPr="0004259D" w:rsidRDefault="0004259D" w:rsidP="0004259D"/>
    <w:p w14:paraId="6D72686D" w14:textId="511EA225" w:rsidR="00576806" w:rsidRDefault="00576806" w:rsidP="00576806">
      <w:pPr>
        <w:pStyle w:val="Heading3"/>
      </w:pPr>
      <w:r>
        <w:t xml:space="preserve">Recommendation for </w:t>
      </w:r>
      <w:proofErr w:type="spellStart"/>
      <w:r w:rsidR="0052223B">
        <w:t>Glenlyn</w:t>
      </w:r>
      <w:proofErr w:type="spellEnd"/>
      <w:r w:rsidR="0052223B">
        <w:t xml:space="preserve"> Medical </w:t>
      </w:r>
      <w:r w:rsidR="00AC6DE3">
        <w:t>Centre</w:t>
      </w:r>
      <w:r w:rsidR="0052223B">
        <w:t xml:space="preserve"> and Surrey Heartlands:</w:t>
      </w:r>
    </w:p>
    <w:p w14:paraId="4817F90C" w14:textId="3FD21FD5" w:rsidR="0052223B" w:rsidRPr="0052223B" w:rsidRDefault="0052223B" w:rsidP="0052223B">
      <w:r>
        <w:t xml:space="preserve">There is some negativity towards seeing </w:t>
      </w:r>
      <w:r w:rsidR="000561C0">
        <w:t xml:space="preserve">members of the practice staff who are not GPs. </w:t>
      </w:r>
      <w:r w:rsidR="00071878">
        <w:t xml:space="preserve">This is something that </w:t>
      </w:r>
      <w:r w:rsidR="00572B10">
        <w:t xml:space="preserve">we also hear </w:t>
      </w:r>
      <w:r w:rsidR="00071878">
        <w:t xml:space="preserve">in relation to other practices in Surrey. </w:t>
      </w:r>
      <w:r w:rsidR="00B3066C">
        <w:t xml:space="preserve">Therefore, </w:t>
      </w:r>
      <w:bookmarkStart w:id="8" w:name="_Hlk162259707"/>
      <w:r w:rsidR="00B3066C">
        <w:t xml:space="preserve">we recommend </w:t>
      </w:r>
      <w:r w:rsidR="35783533">
        <w:t xml:space="preserve">more </w:t>
      </w:r>
      <w:r w:rsidR="00B3066C">
        <w:t xml:space="preserve">work with patients to improve trust and confidence in clinical decision making and </w:t>
      </w:r>
      <w:r w:rsidR="454DF4E1">
        <w:t xml:space="preserve">to </w:t>
      </w:r>
      <w:r w:rsidR="52798C22">
        <w:t xml:space="preserve">build understanding </w:t>
      </w:r>
      <w:r w:rsidR="00B3066C">
        <w:t>that being treated by the most appropriate professional ensures everyone gets the right support from the right person or service</w:t>
      </w:r>
      <w:bookmarkEnd w:id="8"/>
      <w:r w:rsidR="009106AA">
        <w:t xml:space="preserve">. </w:t>
      </w:r>
    </w:p>
    <w:p w14:paraId="726373E0" w14:textId="77777777" w:rsidR="006C0BD3" w:rsidRPr="006C0BD3" w:rsidRDefault="006C0BD3" w:rsidP="006C0BD3"/>
    <w:p w14:paraId="13C5614A" w14:textId="7D34C0B6" w:rsidR="00C13EBF" w:rsidRDefault="005D2BB6" w:rsidP="00C13EBF">
      <w:pPr>
        <w:pStyle w:val="Heading2"/>
      </w:pPr>
      <w:bookmarkStart w:id="9" w:name="_Toc162511985"/>
      <w:r>
        <w:t>Appointment booking</w:t>
      </w:r>
      <w:bookmarkEnd w:id="9"/>
    </w:p>
    <w:p w14:paraId="16320D81" w14:textId="622749B9" w:rsidR="00C13EBF" w:rsidRDefault="00C13EBF" w:rsidP="00C13EBF">
      <w:r>
        <w:t xml:space="preserve">Some reflected that </w:t>
      </w:r>
      <w:r w:rsidR="006E1D15">
        <w:t xml:space="preserve">getting an appointment quickly and easily was </w:t>
      </w:r>
      <w:r>
        <w:t xml:space="preserve">the thing that worked </w:t>
      </w:r>
      <w:r w:rsidR="0096498F">
        <w:t xml:space="preserve">particularly </w:t>
      </w:r>
      <w:r>
        <w:t xml:space="preserve">well </w:t>
      </w:r>
      <w:r w:rsidR="0096498F">
        <w:t>in</w:t>
      </w:r>
      <w:r>
        <w:t xml:space="preserve"> their last interaction with the practice</w:t>
      </w:r>
      <w:r w:rsidR="0096498F">
        <w:t>:</w:t>
      </w:r>
      <w:r>
        <w:t xml:space="preserve"> </w:t>
      </w:r>
    </w:p>
    <w:p w14:paraId="7FCB75F2" w14:textId="77777777" w:rsidR="00381DFE" w:rsidRDefault="00381DFE" w:rsidP="00C13EBF"/>
    <w:p w14:paraId="193CDB7E" w14:textId="77777777" w:rsidR="00C13EBF" w:rsidRDefault="00C13EBF" w:rsidP="00C13EBF">
      <w:pPr>
        <w:pStyle w:val="Quote"/>
      </w:pPr>
      <w:r>
        <w:t>“</w:t>
      </w:r>
      <w:r w:rsidRPr="006402CF">
        <w:t>Gave appointment quickly</w:t>
      </w:r>
      <w:r>
        <w:t>.”</w:t>
      </w:r>
    </w:p>
    <w:p w14:paraId="4EBD2B24" w14:textId="77777777" w:rsidR="00C13EBF" w:rsidRDefault="00C13EBF" w:rsidP="00C13EBF">
      <w:pPr>
        <w:pStyle w:val="Attribution"/>
      </w:pPr>
      <w:r w:rsidRPr="006C32BE">
        <w:t>238972643</w:t>
      </w:r>
    </w:p>
    <w:p w14:paraId="4A2CF106" w14:textId="77777777" w:rsidR="00C13EBF" w:rsidRDefault="00C13EBF" w:rsidP="00C13EBF">
      <w:pPr>
        <w:pStyle w:val="Attribution"/>
      </w:pPr>
    </w:p>
    <w:p w14:paraId="39275111" w14:textId="77777777" w:rsidR="00C13EBF" w:rsidRDefault="00C13EBF" w:rsidP="00C13EBF">
      <w:pPr>
        <w:pStyle w:val="Quote"/>
      </w:pPr>
      <w:r>
        <w:t>“</w:t>
      </w:r>
      <w:r w:rsidRPr="00D37CC4">
        <w:t>Got an appointment same day.</w:t>
      </w:r>
      <w:r>
        <w:t xml:space="preserve"> </w:t>
      </w:r>
      <w:r w:rsidRPr="00531CDC">
        <w:t>Would have preferred to have been seen by a doctor not a nurse. I had to probe and ask for tests etc.</w:t>
      </w:r>
      <w:r>
        <w:t>”</w:t>
      </w:r>
    </w:p>
    <w:p w14:paraId="345DC381" w14:textId="77777777" w:rsidR="00C13EBF" w:rsidRDefault="00C13EBF" w:rsidP="00C13EBF">
      <w:pPr>
        <w:pStyle w:val="Attribution"/>
        <w:rPr>
          <w:lang w:eastAsia="en-GB"/>
        </w:rPr>
      </w:pPr>
      <w:r w:rsidRPr="00531CDC">
        <w:rPr>
          <w:lang w:eastAsia="en-GB"/>
        </w:rPr>
        <w:t>238975084</w:t>
      </w:r>
    </w:p>
    <w:p w14:paraId="59A6637D" w14:textId="5155ADAE" w:rsidR="005D5D6E" w:rsidRDefault="005D5D6E" w:rsidP="005D5D6E">
      <w:pPr>
        <w:rPr>
          <w:lang w:eastAsia="en-GB"/>
        </w:rPr>
      </w:pPr>
      <w:r>
        <w:rPr>
          <w:lang w:eastAsia="en-GB"/>
        </w:rPr>
        <w:t xml:space="preserve">However, this </w:t>
      </w:r>
      <w:r w:rsidR="00385A37">
        <w:rPr>
          <w:lang w:eastAsia="en-GB"/>
        </w:rPr>
        <w:t>was</w:t>
      </w:r>
      <w:r>
        <w:rPr>
          <w:lang w:eastAsia="en-GB"/>
        </w:rPr>
        <w:t xml:space="preserve"> not the case for everyone</w:t>
      </w:r>
      <w:r w:rsidR="0078162A">
        <w:rPr>
          <w:lang w:eastAsia="en-GB"/>
        </w:rPr>
        <w:t xml:space="preserve">, and there are examples where people found it difficult to </w:t>
      </w:r>
      <w:r w:rsidR="00FE07C6">
        <w:rPr>
          <w:lang w:eastAsia="en-GB"/>
        </w:rPr>
        <w:t>have meaningful communication:</w:t>
      </w:r>
    </w:p>
    <w:p w14:paraId="3E57809E" w14:textId="77777777" w:rsidR="005D5D6E" w:rsidRDefault="005D5D6E" w:rsidP="005D5D6E">
      <w:pPr>
        <w:rPr>
          <w:lang w:eastAsia="en-GB"/>
        </w:rPr>
      </w:pPr>
    </w:p>
    <w:p w14:paraId="7016FB24" w14:textId="7356E90A" w:rsidR="005D5D6E" w:rsidRDefault="005D5D6E" w:rsidP="005D5D6E">
      <w:pPr>
        <w:pStyle w:val="Quote"/>
        <w:rPr>
          <w:lang w:eastAsia="en-GB"/>
        </w:rPr>
      </w:pPr>
      <w:r w:rsidRPr="395A5760">
        <w:rPr>
          <w:lang w:eastAsia="en-GB"/>
        </w:rPr>
        <w:t>“Impossible to phone</w:t>
      </w:r>
      <w:r w:rsidR="5E415AB5" w:rsidRPr="395A5760">
        <w:rPr>
          <w:lang w:eastAsia="en-GB"/>
        </w:rPr>
        <w:t>,</w:t>
      </w:r>
      <w:r w:rsidRPr="395A5760">
        <w:rPr>
          <w:lang w:eastAsia="en-GB"/>
        </w:rPr>
        <w:t xml:space="preserve"> no answer, call back doesn’t work, online forms keep changing and no reply</w:t>
      </w:r>
      <w:r w:rsidR="000F1F07" w:rsidRPr="395A5760">
        <w:rPr>
          <w:lang w:eastAsia="en-GB"/>
        </w:rPr>
        <w:t xml:space="preserve">- </w:t>
      </w:r>
      <w:r w:rsidRPr="395A5760">
        <w:rPr>
          <w:lang w:eastAsia="en-GB"/>
        </w:rPr>
        <w:t>reception turn you away to do it online.  No GP app</w:t>
      </w:r>
      <w:r w:rsidR="000F1F07" w:rsidRPr="395A5760">
        <w:rPr>
          <w:lang w:eastAsia="en-GB"/>
        </w:rPr>
        <w:t>oin</w:t>
      </w:r>
      <w:r w:rsidRPr="395A5760">
        <w:rPr>
          <w:lang w:eastAsia="en-GB"/>
        </w:rPr>
        <w:t>t</w:t>
      </w:r>
      <w:r w:rsidR="000F1F07" w:rsidRPr="395A5760">
        <w:rPr>
          <w:lang w:eastAsia="en-GB"/>
        </w:rPr>
        <w:t>ments,</w:t>
      </w:r>
      <w:r w:rsidRPr="395A5760">
        <w:rPr>
          <w:lang w:eastAsia="en-GB"/>
        </w:rPr>
        <w:t xml:space="preserve"> everything triaged via nurses, everything just gets referred out don’t deal with, paperwork results ridiculous delays</w:t>
      </w:r>
      <w:r w:rsidR="000F1F07" w:rsidRPr="395A5760">
        <w:rPr>
          <w:lang w:eastAsia="en-GB"/>
        </w:rPr>
        <w:t>.”</w:t>
      </w:r>
    </w:p>
    <w:p w14:paraId="5E33777D" w14:textId="77777777" w:rsidR="00083C73" w:rsidRPr="00083C73" w:rsidRDefault="00083C73" w:rsidP="00083C73">
      <w:pPr>
        <w:pStyle w:val="Attribution"/>
        <w:rPr>
          <w:lang w:eastAsia="en-GB"/>
        </w:rPr>
      </w:pPr>
      <w:r w:rsidRPr="00083C73">
        <w:rPr>
          <w:lang w:eastAsia="en-GB"/>
        </w:rPr>
        <w:t>239492647</w:t>
      </w:r>
    </w:p>
    <w:p w14:paraId="11558FA6" w14:textId="77777777" w:rsidR="00C13EBF" w:rsidRPr="006402CF" w:rsidRDefault="00C13EBF" w:rsidP="00C13EBF">
      <w:pPr>
        <w:pStyle w:val="Attribution"/>
      </w:pPr>
    </w:p>
    <w:p w14:paraId="1A74A0B5" w14:textId="76CEA8DA" w:rsidR="00C13EBF" w:rsidRDefault="00C13EBF" w:rsidP="00C13EBF">
      <w:r>
        <w:t>We asked people how they would prefer to book appointments with the practice. Over the phone was the most popular, followed by the GP website, in person and finally very few people would like to use the NHS App.</w:t>
      </w:r>
    </w:p>
    <w:p w14:paraId="07460B96" w14:textId="77777777" w:rsidR="00C13EBF" w:rsidRDefault="00C13EBF" w:rsidP="00C13EBF"/>
    <w:p w14:paraId="25372614" w14:textId="77777777" w:rsidR="00C13EBF" w:rsidRPr="00DC6072" w:rsidRDefault="00C13EBF" w:rsidP="00C13EBF">
      <w:pPr>
        <w:jc w:val="center"/>
      </w:pPr>
      <w:r>
        <w:rPr>
          <w:noProof/>
        </w:rPr>
        <w:drawing>
          <wp:inline distT="0" distB="0" distL="0" distR="0" wp14:anchorId="1E866977" wp14:editId="0F6B812C">
            <wp:extent cx="4572000" cy="2743200"/>
            <wp:effectExtent l="0" t="0" r="0" b="0"/>
            <wp:docPr id="639764408" name="Chart 1" descr="Pie chart showing preferred method of booking an appointment.">
              <a:extLst xmlns:a="http://schemas.openxmlformats.org/drawingml/2006/main">
                <a:ext uri="{FF2B5EF4-FFF2-40B4-BE49-F238E27FC236}">
                  <a16:creationId xmlns:a16="http://schemas.microsoft.com/office/drawing/2014/main" id="{B38C3F63-931C-64F4-961B-CEC6519F7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EAF055" w14:textId="77777777" w:rsidR="005D2BB6" w:rsidRDefault="005D2BB6" w:rsidP="00C13EBF"/>
    <w:p w14:paraId="24A8B836" w14:textId="2F689E92" w:rsidR="005D2BB6" w:rsidRDefault="00F23FF9" w:rsidP="00DC1648">
      <w:pPr>
        <w:pStyle w:val="Heading3"/>
      </w:pPr>
      <w:r>
        <w:t>Experiences of using the w</w:t>
      </w:r>
      <w:r w:rsidR="005D2BB6">
        <w:t>ebsite</w:t>
      </w:r>
    </w:p>
    <w:p w14:paraId="4FBC83AA" w14:textId="2312D601" w:rsidR="00C13EBF" w:rsidRDefault="00C13EBF" w:rsidP="00C13EBF">
      <w:r>
        <w:t>People have also told us that they would like to see further improvements to the website to make it easier to book appointments:</w:t>
      </w:r>
    </w:p>
    <w:p w14:paraId="0E13E5A8" w14:textId="77777777" w:rsidR="00C13EBF" w:rsidRDefault="00C13EBF" w:rsidP="00C13EBF">
      <w:pPr>
        <w:pStyle w:val="Quote"/>
      </w:pPr>
    </w:p>
    <w:p w14:paraId="2C5E09CA" w14:textId="055C4638" w:rsidR="00C13EBF" w:rsidRDefault="00C13EBF" w:rsidP="00C13EBF">
      <w:pPr>
        <w:pStyle w:val="Quote"/>
      </w:pPr>
      <w:r>
        <w:t>“</w:t>
      </w:r>
      <w:r w:rsidRPr="008D0602">
        <w:t xml:space="preserve">I have used the </w:t>
      </w:r>
      <w:proofErr w:type="spellStart"/>
      <w:r w:rsidRPr="008D0602">
        <w:t>Glenlyn</w:t>
      </w:r>
      <w:proofErr w:type="spellEnd"/>
      <w:r w:rsidRPr="008D0602">
        <w:t xml:space="preserve"> </w:t>
      </w:r>
      <w:proofErr w:type="gramStart"/>
      <w:r w:rsidRPr="008D0602">
        <w:t>website</w:t>
      </w:r>
      <w:proofErr w:type="gramEnd"/>
      <w:r w:rsidRPr="008D0602">
        <w:t xml:space="preserve"> but it could improve. I’d like to be able to click a button that </w:t>
      </w:r>
      <w:proofErr w:type="gramStart"/>
      <w:r w:rsidRPr="008D0602">
        <w:t>says</w:t>
      </w:r>
      <w:proofErr w:type="gramEnd"/>
      <w:r w:rsidR="009E2321">
        <w:t xml:space="preserve"> ‘</w:t>
      </w:r>
      <w:r w:rsidRPr="008D0602">
        <w:t>Book appointment.</w:t>
      </w:r>
      <w:r w:rsidR="009E2321">
        <w:t>’</w:t>
      </w:r>
      <w:r w:rsidRPr="008D0602">
        <w:t xml:space="preserve"> </w:t>
      </w:r>
      <w:proofErr w:type="gramStart"/>
      <w:r w:rsidRPr="008D0602">
        <w:t>At the moment</w:t>
      </w:r>
      <w:proofErr w:type="gramEnd"/>
      <w:r w:rsidRPr="008D0602">
        <w:t xml:space="preserve"> I go through the enquiry form and I’m never sure I am doing the right thing. But the website is more useful than holding on the phone. It is difficult if they reach capacity early though, with the baby I am not always able to call first thing.</w:t>
      </w:r>
      <w:r>
        <w:t>”</w:t>
      </w:r>
    </w:p>
    <w:p w14:paraId="2EAA6738" w14:textId="77777777" w:rsidR="00C13EBF" w:rsidRDefault="00C13EBF" w:rsidP="00C13EBF">
      <w:pPr>
        <w:pStyle w:val="Attribution"/>
      </w:pPr>
      <w:r w:rsidRPr="00301B47">
        <w:t>210924</w:t>
      </w:r>
    </w:p>
    <w:p w14:paraId="5A46AB34" w14:textId="77777777" w:rsidR="00C13EBF" w:rsidRDefault="00C13EBF" w:rsidP="00C13EBF">
      <w:pPr>
        <w:pStyle w:val="Attribution"/>
      </w:pPr>
    </w:p>
    <w:p w14:paraId="28B540D3" w14:textId="0FEDF384" w:rsidR="00C13EBF" w:rsidRDefault="00C13EBF" w:rsidP="00C13EBF">
      <w:pPr>
        <w:pStyle w:val="Quote"/>
      </w:pPr>
      <w:r>
        <w:t>“I couldn’t get through - at all! Not on the phone</w:t>
      </w:r>
      <w:r w:rsidR="003968EB">
        <w:t xml:space="preserve"> and</w:t>
      </w:r>
      <w:r>
        <w:t xml:space="preserve"> the website was taken down mid-afternoon due to sheer volume of enquiries. The website i</w:t>
      </w:r>
      <w:r w:rsidR="003968EB">
        <w:t>s</w:t>
      </w:r>
      <w:r>
        <w:t xml:space="preserve"> </w:t>
      </w:r>
      <w:proofErr w:type="gramStart"/>
      <w:r>
        <w:t>really unclear</w:t>
      </w:r>
      <w:proofErr w:type="gramEnd"/>
      <w:r>
        <w:t xml:space="preserve">, if you want to ask a simple admin </w:t>
      </w:r>
      <w:proofErr w:type="gramStart"/>
      <w:r>
        <w:t>question</w:t>
      </w:r>
      <w:proofErr w:type="gramEnd"/>
      <w:r>
        <w:t xml:space="preserve"> it’s </w:t>
      </w:r>
      <w:proofErr w:type="gramStart"/>
      <w:r>
        <w:t>really hard</w:t>
      </w:r>
      <w:proofErr w:type="gramEnd"/>
      <w:r>
        <w:t>, as is navigating to a repeat prescription as the labelling is awful. Once through, it’s fine but getting in touch is almost impossible.”</w:t>
      </w:r>
    </w:p>
    <w:p w14:paraId="4C84B6FE" w14:textId="77777777" w:rsidR="00C13EBF" w:rsidRDefault="00C13EBF" w:rsidP="00C13EBF">
      <w:pPr>
        <w:pStyle w:val="Attribution"/>
        <w:rPr>
          <w:lang w:eastAsia="en-GB"/>
        </w:rPr>
      </w:pPr>
      <w:r w:rsidRPr="00285991">
        <w:rPr>
          <w:lang w:eastAsia="en-GB"/>
        </w:rPr>
        <w:t>239221802</w:t>
      </w:r>
    </w:p>
    <w:p w14:paraId="119362D6" w14:textId="77777777" w:rsidR="00A67F7C" w:rsidRDefault="00A67F7C" w:rsidP="00C13EBF">
      <w:pPr>
        <w:pStyle w:val="Attribution"/>
        <w:rPr>
          <w:lang w:eastAsia="en-GB"/>
        </w:rPr>
      </w:pPr>
    </w:p>
    <w:p w14:paraId="599A59A9" w14:textId="36A3CD38" w:rsidR="00A67F7C" w:rsidRDefault="00A67F7C" w:rsidP="00C13EBF">
      <w:pPr>
        <w:pStyle w:val="Attribution"/>
        <w:rPr>
          <w:b w:val="0"/>
          <w:bCs/>
          <w:lang w:eastAsia="en-GB"/>
        </w:rPr>
      </w:pPr>
      <w:r>
        <w:rPr>
          <w:b w:val="0"/>
          <w:bCs/>
          <w:lang w:eastAsia="en-GB"/>
        </w:rPr>
        <w:t>“[Being] a</w:t>
      </w:r>
      <w:r w:rsidRPr="00A67F7C">
        <w:rPr>
          <w:b w:val="0"/>
          <w:bCs/>
          <w:lang w:eastAsia="en-GB"/>
        </w:rPr>
        <w:t>ble to book routine appointment</w:t>
      </w:r>
      <w:r w:rsidR="003968EB">
        <w:rPr>
          <w:b w:val="0"/>
          <w:bCs/>
          <w:lang w:eastAsia="en-GB"/>
        </w:rPr>
        <w:t>s</w:t>
      </w:r>
      <w:r w:rsidRPr="00A67F7C">
        <w:rPr>
          <w:b w:val="0"/>
          <w:bCs/>
          <w:lang w:eastAsia="en-GB"/>
        </w:rPr>
        <w:t xml:space="preserve"> such as smear tests, blood tests etc online would be helpful</w:t>
      </w:r>
      <w:r>
        <w:rPr>
          <w:b w:val="0"/>
          <w:bCs/>
          <w:lang w:eastAsia="en-GB"/>
        </w:rPr>
        <w:t>.”</w:t>
      </w:r>
    </w:p>
    <w:p w14:paraId="3F6AAC29" w14:textId="77777777" w:rsidR="0029227B" w:rsidRPr="0029227B" w:rsidRDefault="0029227B" w:rsidP="0029227B">
      <w:pPr>
        <w:pStyle w:val="Attribution"/>
        <w:rPr>
          <w:lang w:eastAsia="en-GB"/>
        </w:rPr>
      </w:pPr>
      <w:r w:rsidRPr="0029227B">
        <w:rPr>
          <w:lang w:eastAsia="en-GB"/>
        </w:rPr>
        <w:t>239264105</w:t>
      </w:r>
    </w:p>
    <w:p w14:paraId="1A6D0E09" w14:textId="77777777" w:rsidR="00C13EBF" w:rsidRDefault="00C13EBF" w:rsidP="00C13EBF">
      <w:pPr>
        <w:pStyle w:val="Attribution"/>
        <w:ind w:left="0"/>
      </w:pPr>
    </w:p>
    <w:p w14:paraId="30DEA049" w14:textId="3F863F3C" w:rsidR="003A47F2" w:rsidRDefault="003A47F2" w:rsidP="003A47F2">
      <w:pPr>
        <w:pStyle w:val="Heading4"/>
      </w:pPr>
      <w:r>
        <w:t xml:space="preserve">Recommendation for </w:t>
      </w:r>
      <w:proofErr w:type="spellStart"/>
      <w:r>
        <w:t>Glenlyn</w:t>
      </w:r>
      <w:proofErr w:type="spellEnd"/>
      <w:r>
        <w:t xml:space="preserve"> Medical </w:t>
      </w:r>
      <w:r w:rsidR="00AC6DE3">
        <w:t>Centre</w:t>
      </w:r>
      <w:r>
        <w:t>:</w:t>
      </w:r>
    </w:p>
    <w:p w14:paraId="0BA0BF7C" w14:textId="4F8635B5" w:rsidR="003A47F2" w:rsidRDefault="003A47F2" w:rsidP="003A47F2">
      <w:r>
        <w:t xml:space="preserve">We recommend </w:t>
      </w:r>
      <w:r w:rsidR="00AB5BF6">
        <w:t xml:space="preserve">working with patients to </w:t>
      </w:r>
      <w:r w:rsidR="00943342">
        <w:t xml:space="preserve">help them better navigate the various options for accessing care and working towards a consistent and clear approach </w:t>
      </w:r>
      <w:r w:rsidR="004F5D41">
        <w:t>for having the online forms available.</w:t>
      </w:r>
    </w:p>
    <w:p w14:paraId="78284A80" w14:textId="77777777" w:rsidR="004F5D41" w:rsidRDefault="004F5D41" w:rsidP="003A47F2"/>
    <w:p w14:paraId="64C027FD" w14:textId="4A35C3AE" w:rsidR="00C13EBF" w:rsidRDefault="00C13EBF" w:rsidP="00DC1648">
      <w:pPr>
        <w:pStyle w:val="Heading4"/>
      </w:pPr>
      <w:r>
        <w:t>Recommendation for Surrey Heartlands:</w:t>
      </w:r>
    </w:p>
    <w:p w14:paraId="3ACB0202" w14:textId="5B6C818A" w:rsidR="00C13EBF" w:rsidRDefault="002A32B2" w:rsidP="00C13EBF">
      <w:r>
        <w:t xml:space="preserve">We recommend </w:t>
      </w:r>
      <w:r w:rsidR="006D15C1">
        <w:t>considering this feedback as part of improvements to websites going forward.</w:t>
      </w:r>
    </w:p>
    <w:p w14:paraId="1918CC30" w14:textId="0A45D10C" w:rsidR="00C13EBF" w:rsidRDefault="0029227B" w:rsidP="00C13EBF">
      <w:r>
        <w:t xml:space="preserve">We recommend </w:t>
      </w:r>
      <w:r w:rsidR="4B305923">
        <w:t xml:space="preserve">increased </w:t>
      </w:r>
      <w:r>
        <w:t>p</w:t>
      </w:r>
      <w:r w:rsidR="00C13EBF">
        <w:t>romotion of the NHS App to build confidence</w:t>
      </w:r>
      <w:r w:rsidR="002A32B2">
        <w:t xml:space="preserve"> in patients and make it easier for them to access care.</w:t>
      </w:r>
    </w:p>
    <w:p w14:paraId="571F9D37" w14:textId="77777777" w:rsidR="00C13EBF" w:rsidRDefault="00C13EBF" w:rsidP="00C13EBF"/>
    <w:p w14:paraId="021D17B2" w14:textId="0C489FF7" w:rsidR="00C13EBF" w:rsidRDefault="00C13EBF" w:rsidP="00DC1648">
      <w:pPr>
        <w:pStyle w:val="Heading3"/>
      </w:pPr>
      <w:r>
        <w:t>Phone lines</w:t>
      </w:r>
      <w:r w:rsidR="006A0620">
        <w:t xml:space="preserve"> need to be improved</w:t>
      </w:r>
    </w:p>
    <w:p w14:paraId="3FB64070" w14:textId="36258B40" w:rsidR="006A0620" w:rsidRDefault="006A0620" w:rsidP="006A0620">
      <w:r>
        <w:t>1</w:t>
      </w:r>
      <w:r w:rsidR="00AA0F66">
        <w:t>5</w:t>
      </w:r>
      <w:r>
        <w:t xml:space="preserve"> people mentioned issues with phone lines </w:t>
      </w:r>
      <w:r w:rsidR="001033D1">
        <w:t>being a barrier to access</w:t>
      </w:r>
      <w:r w:rsidR="00EF25E2">
        <w:t xml:space="preserve"> </w:t>
      </w:r>
      <w:r w:rsidR="006D15C1">
        <w:t xml:space="preserve">and </w:t>
      </w:r>
      <w:r w:rsidR="006B2DF9">
        <w:t>that</w:t>
      </w:r>
      <w:r w:rsidR="00EF25E2">
        <w:t xml:space="preserve"> call backs from cloud telephony </w:t>
      </w:r>
      <w:r w:rsidR="006B2DF9">
        <w:t xml:space="preserve">is </w:t>
      </w:r>
      <w:r w:rsidR="00EF25E2">
        <w:t xml:space="preserve">not working. </w:t>
      </w:r>
      <w:r w:rsidR="00D373F7">
        <w:t xml:space="preserve">Some examples </w:t>
      </w:r>
      <w:r w:rsidR="00065181">
        <w:t>of what people told us are:</w:t>
      </w:r>
    </w:p>
    <w:p w14:paraId="35B60599" w14:textId="77777777" w:rsidR="00065181" w:rsidRDefault="00065181" w:rsidP="006A0620"/>
    <w:p w14:paraId="0DE8486E" w14:textId="7DC60B59" w:rsidR="00065181" w:rsidRDefault="00065181" w:rsidP="00065181">
      <w:pPr>
        <w:pStyle w:val="Quote"/>
      </w:pPr>
      <w:r>
        <w:t>“It would help if phones were answered after being in a queue, you seem to get to number one and get cut off. This happens a lot</w:t>
      </w:r>
      <w:r w:rsidR="622192C8">
        <w:t>,</w:t>
      </w:r>
      <w:r>
        <w:t xml:space="preserve"> you also do not always get the call back if you use that option.”</w:t>
      </w:r>
    </w:p>
    <w:p w14:paraId="7C349EA9" w14:textId="77777777" w:rsidR="00A90486" w:rsidRPr="00A90486" w:rsidRDefault="00A90486" w:rsidP="00A90486">
      <w:pPr>
        <w:pStyle w:val="Attribution"/>
        <w:rPr>
          <w:lang w:eastAsia="en-GB"/>
        </w:rPr>
      </w:pPr>
      <w:r w:rsidRPr="00A90486">
        <w:rPr>
          <w:lang w:eastAsia="en-GB"/>
        </w:rPr>
        <w:t>239240299</w:t>
      </w:r>
    </w:p>
    <w:p w14:paraId="27308E04" w14:textId="77777777" w:rsidR="00A90486" w:rsidRPr="00A90486" w:rsidRDefault="00A90486" w:rsidP="00A90486"/>
    <w:p w14:paraId="3B8F9F9F" w14:textId="7683AA2F" w:rsidR="003C4719" w:rsidRDefault="00974B7D" w:rsidP="00974B7D">
      <w:pPr>
        <w:pStyle w:val="Quote"/>
      </w:pPr>
      <w:r>
        <w:t>“</w:t>
      </w:r>
      <w:r w:rsidRPr="00974B7D">
        <w:t xml:space="preserve">Impossible to get through on the phone. There are never any appointments available on </w:t>
      </w:r>
      <w:r w:rsidR="00FD42C6">
        <w:t>P</w:t>
      </w:r>
      <w:r w:rsidRPr="00974B7D">
        <w:t xml:space="preserve">atient </w:t>
      </w:r>
      <w:r w:rsidR="00FD42C6">
        <w:t>A</w:t>
      </w:r>
      <w:r w:rsidRPr="00974B7D">
        <w:t xml:space="preserve">ccess. Haven’t been able to see a </w:t>
      </w:r>
      <w:r w:rsidR="00FD42C6">
        <w:t>doctor</w:t>
      </w:r>
      <w:r w:rsidRPr="00974B7D">
        <w:t xml:space="preserve"> or get an appointment at </w:t>
      </w:r>
      <w:proofErr w:type="spellStart"/>
      <w:r w:rsidRPr="00974B7D">
        <w:t>Glenlyn</w:t>
      </w:r>
      <w:proofErr w:type="spellEnd"/>
      <w:r w:rsidRPr="00974B7D">
        <w:t xml:space="preserve"> for over 3 years</w:t>
      </w:r>
      <w:r>
        <w:t>.”</w:t>
      </w:r>
    </w:p>
    <w:p w14:paraId="11724236" w14:textId="7C103ED2" w:rsidR="00FD42C6" w:rsidRDefault="00FD42C6" w:rsidP="00FD42C6">
      <w:pPr>
        <w:pStyle w:val="Attribution"/>
      </w:pPr>
      <w:r w:rsidRPr="00FD42C6">
        <w:t>239492647</w:t>
      </w:r>
    </w:p>
    <w:p w14:paraId="610B952F" w14:textId="77777777" w:rsidR="00260F77" w:rsidRDefault="00260F77" w:rsidP="00FD42C6">
      <w:pPr>
        <w:pStyle w:val="Attribution"/>
      </w:pPr>
    </w:p>
    <w:p w14:paraId="5179FB3C" w14:textId="6AA54479" w:rsidR="00260F77" w:rsidRDefault="00260F77" w:rsidP="00AA0F66">
      <w:pPr>
        <w:pStyle w:val="Quote"/>
      </w:pPr>
      <w:r>
        <w:t>“</w:t>
      </w:r>
      <w:r w:rsidRPr="00260F77">
        <w:t xml:space="preserve">I cannot get to see a </w:t>
      </w:r>
      <w:r w:rsidR="006B2DF9">
        <w:t>GP</w:t>
      </w:r>
      <w:r w:rsidRPr="00260F77">
        <w:t xml:space="preserve"> when I need to</w:t>
      </w:r>
      <w:r w:rsidR="006B2DF9">
        <w:t>,</w:t>
      </w:r>
      <w:r w:rsidRPr="00260F77">
        <w:t xml:space="preserve"> I get cut off whilst I am waiting on the phone.</w:t>
      </w:r>
      <w:r>
        <w:t xml:space="preserve">” </w:t>
      </w:r>
    </w:p>
    <w:p w14:paraId="1B294599" w14:textId="0FEEC15B" w:rsidR="00AA0F66" w:rsidRDefault="00AA0F66" w:rsidP="00FD42C6">
      <w:pPr>
        <w:pStyle w:val="Attribution"/>
      </w:pPr>
      <w:r w:rsidRPr="00AA0F66">
        <w:t>211241</w:t>
      </w:r>
    </w:p>
    <w:p w14:paraId="44133213" w14:textId="77777777" w:rsidR="00041BDC" w:rsidRDefault="00041BDC" w:rsidP="00041BDC">
      <w:pPr>
        <w:pStyle w:val="Attribution"/>
        <w:ind w:left="0"/>
      </w:pPr>
    </w:p>
    <w:p w14:paraId="758A0375" w14:textId="63F5970E" w:rsidR="00041BDC" w:rsidRDefault="00041BDC" w:rsidP="00DC1648">
      <w:pPr>
        <w:pStyle w:val="Heading4"/>
      </w:pPr>
      <w:r>
        <w:t>Recommendation</w:t>
      </w:r>
      <w:r w:rsidR="00513357">
        <w:t xml:space="preserve"> to </w:t>
      </w:r>
      <w:proofErr w:type="spellStart"/>
      <w:r w:rsidR="00513357">
        <w:t>Glenlyn</w:t>
      </w:r>
      <w:proofErr w:type="spellEnd"/>
      <w:r w:rsidR="00513357">
        <w:t xml:space="preserve"> Medical Practice</w:t>
      </w:r>
      <w:r>
        <w:t>:</w:t>
      </w:r>
    </w:p>
    <w:p w14:paraId="3DED2300" w14:textId="17FBC89D" w:rsidR="00041BDC" w:rsidRPr="00041BDC" w:rsidRDefault="005073E5" w:rsidP="00041BDC">
      <w:r>
        <w:t>P</w:t>
      </w:r>
      <w:r w:rsidR="008E77C1">
        <w:t xml:space="preserve">atients should </w:t>
      </w:r>
      <w:r>
        <w:t>have equitable</w:t>
      </w:r>
      <w:r w:rsidR="008E77C1">
        <w:t xml:space="preserve"> access regardless of how they choose to contact the practice</w:t>
      </w:r>
      <w:r>
        <w:t>.</w:t>
      </w:r>
      <w:r w:rsidR="008E77C1">
        <w:t xml:space="preserve"> </w:t>
      </w:r>
      <w:r>
        <w:t>T</w:t>
      </w:r>
      <w:r w:rsidR="00CA281C">
        <w:t xml:space="preserve">he preferred method of contact </w:t>
      </w:r>
      <w:r w:rsidR="00A531AE">
        <w:t xml:space="preserve">for </w:t>
      </w:r>
      <w:proofErr w:type="gramStart"/>
      <w:r w:rsidR="00A531AE">
        <w:t xml:space="preserve">the </w:t>
      </w:r>
      <w:r w:rsidR="50B1D5FA">
        <w:t>majority of</w:t>
      </w:r>
      <w:proofErr w:type="gramEnd"/>
      <w:r w:rsidR="50B1D5FA">
        <w:t xml:space="preserve"> </w:t>
      </w:r>
      <w:r w:rsidR="00A531AE">
        <w:t xml:space="preserve">people we heard from </w:t>
      </w:r>
      <w:r w:rsidR="00CA281C">
        <w:t>is via the telephone</w:t>
      </w:r>
      <w:r w:rsidR="00A531AE">
        <w:t>.</w:t>
      </w:r>
      <w:r w:rsidR="00CA281C">
        <w:t xml:space="preserve"> </w:t>
      </w:r>
      <w:r w:rsidR="00A531AE">
        <w:t xml:space="preserve">Therefore, </w:t>
      </w:r>
      <w:r w:rsidR="00CA281C">
        <w:t xml:space="preserve">we recommend that improvements </w:t>
      </w:r>
      <w:r w:rsidR="00321863">
        <w:t xml:space="preserve">to telephone </w:t>
      </w:r>
      <w:r w:rsidR="00677313">
        <w:t>systems are considered</w:t>
      </w:r>
      <w:r w:rsidR="00886D3A">
        <w:t xml:space="preserve">, including how </w:t>
      </w:r>
      <w:r w:rsidR="0011148F">
        <w:t>the call back facility is implemented.</w:t>
      </w:r>
    </w:p>
    <w:p w14:paraId="675E0F86" w14:textId="77777777" w:rsidR="00C13EBF" w:rsidRDefault="00C13EBF" w:rsidP="00C13EBF">
      <w:pPr>
        <w:pStyle w:val="Attribution"/>
        <w:ind w:left="0"/>
      </w:pPr>
    </w:p>
    <w:p w14:paraId="1401F500" w14:textId="77777777" w:rsidR="00843A7C" w:rsidRDefault="00843A7C" w:rsidP="00843A7C">
      <w:pPr>
        <w:pStyle w:val="Heading2"/>
      </w:pPr>
      <w:bookmarkStart w:id="10" w:name="_Toc162511986"/>
      <w:r>
        <w:t>Accessibility</w:t>
      </w:r>
      <w:bookmarkEnd w:id="10"/>
    </w:p>
    <w:p w14:paraId="2A20BDD8" w14:textId="7B1C0DE9" w:rsidR="00843A7C" w:rsidRDefault="00843A7C" w:rsidP="00843A7C">
      <w:r>
        <w:t xml:space="preserve">Operating across </w:t>
      </w:r>
      <w:r w:rsidR="003968EB">
        <w:t>2</w:t>
      </w:r>
      <w:r>
        <w:t xml:space="preserve"> sites is proving to be problematic for some as they are finding it difficult to get to where they’re given an appointment. We have heard about this from people who are likely to need appointments on a </w:t>
      </w:r>
      <w:proofErr w:type="gramStart"/>
      <w:r>
        <w:t>fairly regular</w:t>
      </w:r>
      <w:proofErr w:type="gramEnd"/>
      <w:r>
        <w:t xml:space="preserve"> basis</w:t>
      </w:r>
      <w:r w:rsidR="3605A965">
        <w:t xml:space="preserve"> -</w:t>
      </w:r>
      <w:r>
        <w:t xml:space="preserve"> parents of young children and people with long</w:t>
      </w:r>
      <w:r w:rsidR="003968EB">
        <w:t xml:space="preserve"> </w:t>
      </w:r>
      <w:r>
        <w:t xml:space="preserve">term conditions requiring </w:t>
      </w:r>
      <w:proofErr w:type="gramStart"/>
      <w:r>
        <w:t>monitoring in particular</w:t>
      </w:r>
      <w:proofErr w:type="gramEnd"/>
      <w:r>
        <w:t>. These people either require additional support or are finding it difficult to find transport:</w:t>
      </w:r>
    </w:p>
    <w:p w14:paraId="451FCDD4" w14:textId="77777777" w:rsidR="00843A7C" w:rsidRPr="00A022C6" w:rsidRDefault="00843A7C" w:rsidP="00843A7C"/>
    <w:p w14:paraId="702806FE" w14:textId="77777777" w:rsidR="00843A7C" w:rsidRDefault="00843A7C" w:rsidP="00843A7C">
      <w:pPr>
        <w:pStyle w:val="Quote"/>
      </w:pPr>
      <w:r>
        <w:t>“</w:t>
      </w:r>
      <w:r w:rsidRPr="00F22170">
        <w:t>I prefer going to the Thames Ditton site rather than here</w:t>
      </w:r>
      <w:r>
        <w:t xml:space="preserve"> [</w:t>
      </w:r>
      <w:proofErr w:type="spellStart"/>
      <w:r>
        <w:t>Glenlyn</w:t>
      </w:r>
      <w:proofErr w:type="spellEnd"/>
      <w:r>
        <w:t>]</w:t>
      </w:r>
      <w:r w:rsidRPr="00F22170">
        <w:t xml:space="preserve"> as it</w:t>
      </w:r>
      <w:r>
        <w:t>’</w:t>
      </w:r>
      <w:r w:rsidRPr="00F22170">
        <w:t xml:space="preserve">s nearer and we only have </w:t>
      </w:r>
      <w:r>
        <w:t>1</w:t>
      </w:r>
      <w:r w:rsidRPr="00F22170">
        <w:t xml:space="preserve"> car. If my husband needs the car for work</w:t>
      </w:r>
      <w:r>
        <w:t>,</w:t>
      </w:r>
      <w:r w:rsidRPr="00F22170">
        <w:t xml:space="preserve"> then getting to </w:t>
      </w:r>
      <w:proofErr w:type="spellStart"/>
      <w:r w:rsidRPr="00F22170">
        <w:t>Glenlyn</w:t>
      </w:r>
      <w:proofErr w:type="spellEnd"/>
      <w:r w:rsidRPr="00F22170">
        <w:t xml:space="preserve"> can be an issue. Public transport isn’t great.</w:t>
      </w:r>
      <w:r>
        <w:t xml:space="preserve"> </w:t>
      </w:r>
      <w:r w:rsidRPr="00ED7CBA">
        <w:t xml:space="preserve">That said, it seems more inviting and better run at this </w:t>
      </w:r>
      <w:proofErr w:type="spellStart"/>
      <w:r w:rsidRPr="00ED7CBA">
        <w:t>Glenlyn</w:t>
      </w:r>
      <w:proofErr w:type="spellEnd"/>
      <w:r w:rsidRPr="00ED7CBA">
        <w:t xml:space="preserve"> site. The doctors and nurses are lovely, and it feels nice and less busy.</w:t>
      </w:r>
      <w:r>
        <w:t>”</w:t>
      </w:r>
    </w:p>
    <w:p w14:paraId="4AA13B54" w14:textId="77777777" w:rsidR="00843A7C" w:rsidRDefault="00843A7C" w:rsidP="00843A7C">
      <w:pPr>
        <w:pStyle w:val="Attribution"/>
      </w:pPr>
      <w:r w:rsidRPr="00ED7CBA">
        <w:t>210924</w:t>
      </w:r>
    </w:p>
    <w:p w14:paraId="266DE580" w14:textId="77777777" w:rsidR="00843A7C" w:rsidRDefault="00843A7C" w:rsidP="00843A7C">
      <w:pPr>
        <w:pStyle w:val="Attribution"/>
      </w:pPr>
    </w:p>
    <w:p w14:paraId="610A2D20" w14:textId="77777777" w:rsidR="00843A7C" w:rsidRDefault="00843A7C" w:rsidP="00843A7C">
      <w:pPr>
        <w:pStyle w:val="Quote"/>
      </w:pPr>
      <w:r>
        <w:t>“To be here today [for a blood test], I have arranged for a friend to bring me and support me and I have needed to take a lot of medication to be able to come along, if I was to do this I wish I could have had a face to face appointment with a doctor to discuss the hip pain as I feel like my hip is a separate issue.”</w:t>
      </w:r>
    </w:p>
    <w:p w14:paraId="5E72055B" w14:textId="77777777" w:rsidR="00843A7C" w:rsidRDefault="00843A7C" w:rsidP="00843A7C">
      <w:pPr>
        <w:pStyle w:val="Attribution"/>
        <w:rPr>
          <w:rStyle w:val="AttributionChar"/>
          <w:b/>
          <w:iCs/>
        </w:rPr>
      </w:pPr>
      <w:r w:rsidRPr="00E83B11">
        <w:rPr>
          <w:rStyle w:val="AttributionChar"/>
          <w:b/>
          <w:iCs/>
        </w:rPr>
        <w:t>210896</w:t>
      </w:r>
    </w:p>
    <w:p w14:paraId="57446101" w14:textId="77777777" w:rsidR="00843A7C" w:rsidRDefault="00843A7C" w:rsidP="00843A7C">
      <w:pPr>
        <w:pStyle w:val="Attribution"/>
        <w:rPr>
          <w:rStyle w:val="AttributionChar"/>
          <w:b/>
          <w:iCs/>
        </w:rPr>
      </w:pPr>
    </w:p>
    <w:p w14:paraId="754A413F" w14:textId="37CA4513" w:rsidR="00843A7C" w:rsidRDefault="00843A7C" w:rsidP="00843A7C">
      <w:pPr>
        <w:pStyle w:val="Quote"/>
      </w:pPr>
      <w:r>
        <w:t>“</w:t>
      </w:r>
      <w:r w:rsidRPr="001E3606">
        <w:t>Would be much better if could still get all our family’s G</w:t>
      </w:r>
      <w:r>
        <w:t>P</w:t>
      </w:r>
      <w:r w:rsidRPr="001E3606">
        <w:t xml:space="preserve"> appointments at Giggs Hill so we can walk rather than having to </w:t>
      </w:r>
      <w:r w:rsidR="00AD7402">
        <w:t>[get]</w:t>
      </w:r>
      <w:r w:rsidRPr="001E3606">
        <w:t xml:space="preserve"> over to </w:t>
      </w:r>
      <w:proofErr w:type="spellStart"/>
      <w:r w:rsidRPr="001E3606">
        <w:t>Glenlyn</w:t>
      </w:r>
      <w:proofErr w:type="spellEnd"/>
      <w:r w:rsidRPr="001E3606">
        <w:t xml:space="preserve"> wh</w:t>
      </w:r>
      <w:r>
        <w:t>i</w:t>
      </w:r>
      <w:r w:rsidRPr="001E3606">
        <w:t>ch is where all the appointments seem to be.</w:t>
      </w:r>
      <w:r>
        <w:t>”</w:t>
      </w:r>
    </w:p>
    <w:p w14:paraId="3CB5FE94" w14:textId="77777777" w:rsidR="00843A7C" w:rsidRDefault="00843A7C" w:rsidP="00843A7C">
      <w:pPr>
        <w:pStyle w:val="Attribution"/>
        <w:rPr>
          <w:lang w:eastAsia="en-GB"/>
        </w:rPr>
      </w:pPr>
      <w:r w:rsidRPr="006E4F03">
        <w:rPr>
          <w:lang w:eastAsia="en-GB"/>
        </w:rPr>
        <w:t>239388035</w:t>
      </w:r>
    </w:p>
    <w:p w14:paraId="2CF454CD" w14:textId="77777777" w:rsidR="00843A7C" w:rsidRDefault="00843A7C" w:rsidP="00843A7C">
      <w:pPr>
        <w:pStyle w:val="Attribution"/>
        <w:rPr>
          <w:lang w:eastAsia="en-GB"/>
        </w:rPr>
      </w:pPr>
    </w:p>
    <w:p w14:paraId="3465F891" w14:textId="77777777" w:rsidR="00843A7C" w:rsidRPr="006E4F03" w:rsidRDefault="00843A7C" w:rsidP="00843A7C">
      <w:pPr>
        <w:pStyle w:val="Quote"/>
        <w:rPr>
          <w:lang w:eastAsia="en-GB"/>
        </w:rPr>
      </w:pPr>
      <w:r>
        <w:rPr>
          <w:lang w:eastAsia="en-GB"/>
        </w:rPr>
        <w:t>“</w:t>
      </w:r>
      <w:r w:rsidRPr="00F34FB4">
        <w:rPr>
          <w:lang w:eastAsia="en-GB"/>
        </w:rPr>
        <w:t xml:space="preserve">The appointment I was given was at Giggs Hill in Thames Ditton. Which I had to walk to and from, which is a </w:t>
      </w:r>
      <w:proofErr w:type="gramStart"/>
      <w:r w:rsidRPr="00F34FB4">
        <w:rPr>
          <w:lang w:eastAsia="en-GB"/>
        </w:rPr>
        <w:t>5 mile</w:t>
      </w:r>
      <w:proofErr w:type="gramEnd"/>
      <w:r w:rsidRPr="00F34FB4">
        <w:rPr>
          <w:lang w:eastAsia="en-GB"/>
        </w:rPr>
        <w:t xml:space="preserve"> round trip. Not on a bus route and couldn't afford the bus anyway.</w:t>
      </w:r>
      <w:r>
        <w:rPr>
          <w:lang w:eastAsia="en-GB"/>
        </w:rPr>
        <w:t>”</w:t>
      </w:r>
    </w:p>
    <w:p w14:paraId="46FDA014" w14:textId="77777777" w:rsidR="00843A7C" w:rsidRDefault="00843A7C" w:rsidP="00843A7C">
      <w:pPr>
        <w:pStyle w:val="Attribution"/>
      </w:pPr>
      <w:r w:rsidRPr="00624577">
        <w:t>239491383</w:t>
      </w:r>
    </w:p>
    <w:p w14:paraId="0AF2EB19" w14:textId="77777777" w:rsidR="00843A7C" w:rsidRDefault="00843A7C" w:rsidP="00843A7C">
      <w:pPr>
        <w:pStyle w:val="Attribution"/>
      </w:pPr>
    </w:p>
    <w:p w14:paraId="2431CAAB" w14:textId="77777777" w:rsidR="00843A7C" w:rsidRDefault="00843A7C" w:rsidP="00843A7C">
      <w:pPr>
        <w:pStyle w:val="Heading4"/>
      </w:pPr>
      <w:r>
        <w:t xml:space="preserve">Recommendation for </w:t>
      </w:r>
      <w:proofErr w:type="spellStart"/>
      <w:r>
        <w:t>Glenlyn</w:t>
      </w:r>
      <w:proofErr w:type="spellEnd"/>
      <w:r>
        <w:t xml:space="preserve"> Medical Practice:</w:t>
      </w:r>
    </w:p>
    <w:p w14:paraId="2538B885" w14:textId="77777777" w:rsidR="00843A7C" w:rsidRPr="00D00FDD" w:rsidRDefault="00843A7C" w:rsidP="00843A7C">
      <w:r>
        <w:t>Where possible, patients should be offered a choice of which site to attend. Where this is not possible, it would be helpful to clearly communicate the reasons to patients and ensure that patients are made aware of any local support available for volunteer patient transport.</w:t>
      </w:r>
    </w:p>
    <w:p w14:paraId="0C0B9B37" w14:textId="77777777" w:rsidR="00843A7C" w:rsidRDefault="00843A7C" w:rsidP="00843A7C">
      <w:pPr>
        <w:pStyle w:val="Attribution"/>
      </w:pPr>
    </w:p>
    <w:p w14:paraId="0E15E8D8" w14:textId="0EA6538C" w:rsidR="005B4F98" w:rsidRPr="005B4F98" w:rsidRDefault="005B4F98" w:rsidP="005B4F98">
      <w:pPr>
        <w:pStyle w:val="Heading2"/>
      </w:pPr>
      <w:bookmarkStart w:id="11" w:name="_Toc162511987"/>
      <w:r>
        <w:t>Communication to patients</w:t>
      </w:r>
      <w:bookmarkEnd w:id="11"/>
    </w:p>
    <w:p w14:paraId="618EF821" w14:textId="780C6064" w:rsidR="00DE626A" w:rsidRDefault="000E08B7" w:rsidP="000E08B7">
      <w:r>
        <w:t xml:space="preserve">Communicating better with patients is key to </w:t>
      </w:r>
      <w:r w:rsidR="27BCA16A">
        <w:t xml:space="preserve">ensuring patients and families </w:t>
      </w:r>
      <w:r>
        <w:t>understand</w:t>
      </w:r>
      <w:r w:rsidR="7EAADAA0">
        <w:t xml:space="preserve"> the changes that are going on at GP practices</w:t>
      </w:r>
      <w:r w:rsidR="061C1937">
        <w:t>.</w:t>
      </w:r>
      <w:r>
        <w:t xml:space="preserve"> </w:t>
      </w:r>
      <w:r w:rsidR="001D56F0">
        <w:t xml:space="preserve"> </w:t>
      </w:r>
      <w:r w:rsidR="00DE626A">
        <w:t>We asked how people would like to receive information from the practice not directly related to their clinical care.</w:t>
      </w:r>
      <w:r w:rsidR="004155D1">
        <w:t xml:space="preserve"> People were able to select </w:t>
      </w:r>
      <w:r w:rsidR="00D82498">
        <w:t xml:space="preserve">more than one option. Text message was the most popular, followed by </w:t>
      </w:r>
      <w:r w:rsidR="002030A4">
        <w:t xml:space="preserve">printed leaflet or letter delivered to home and </w:t>
      </w:r>
      <w:r w:rsidR="0083731F">
        <w:t>a weblink sent via text</w:t>
      </w:r>
      <w:r w:rsidR="00FD09DC">
        <w:t>.</w:t>
      </w:r>
      <w:r w:rsidR="00C66621">
        <w:t xml:space="preserve"> </w:t>
      </w:r>
      <w:r w:rsidR="00A67CCA">
        <w:t>A p</w:t>
      </w:r>
      <w:r w:rsidR="00C66621">
        <w:t>rinted leaflet in community settings such as the library and GP practice and email were more popular than social media.</w:t>
      </w:r>
    </w:p>
    <w:p w14:paraId="48709EC6" w14:textId="77777777" w:rsidR="00DE626A" w:rsidRDefault="00DE626A" w:rsidP="000E08B7"/>
    <w:p w14:paraId="2364AF84" w14:textId="422F97FF" w:rsidR="000E08B7" w:rsidRPr="000E08B7" w:rsidRDefault="003C7997" w:rsidP="000E08B7">
      <w:r>
        <w:rPr>
          <w:noProof/>
        </w:rPr>
        <w:drawing>
          <wp:inline distT="0" distB="0" distL="0" distR="0" wp14:anchorId="36E6EDF3" wp14:editId="5B792105">
            <wp:extent cx="5730240" cy="2964180"/>
            <wp:effectExtent l="0" t="0" r="3810" b="7620"/>
            <wp:docPr id="1079105735" name="Chart 1" descr="Pie chart showing people's preferred methods of communication">
              <a:extLst xmlns:a="http://schemas.openxmlformats.org/drawingml/2006/main">
                <a:ext uri="{FF2B5EF4-FFF2-40B4-BE49-F238E27FC236}">
                  <a16:creationId xmlns:a16="http://schemas.microsoft.com/office/drawing/2014/main" id="{C1667D2F-5F3B-6897-CC38-AD8BC33E82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1D56F0">
        <w:t xml:space="preserve"> </w:t>
      </w:r>
    </w:p>
    <w:p w14:paraId="13B619A1" w14:textId="77777777" w:rsidR="00BB000E" w:rsidRDefault="00BB000E" w:rsidP="003304B9"/>
    <w:p w14:paraId="32B3F64F" w14:textId="7C16DA00" w:rsidR="003304B9" w:rsidRDefault="003304B9" w:rsidP="003304B9">
      <w:r>
        <w:t>We also heard examples</w:t>
      </w:r>
      <w:r w:rsidR="00BB000E">
        <w:t xml:space="preserve"> from patients of where they felt communication had not worked well for them:</w:t>
      </w:r>
    </w:p>
    <w:p w14:paraId="4F9A1E8B" w14:textId="77777777" w:rsidR="003304B9" w:rsidRDefault="003304B9" w:rsidP="003304B9">
      <w:pPr>
        <w:pStyle w:val="Quote"/>
      </w:pPr>
    </w:p>
    <w:p w14:paraId="36FF9D9E" w14:textId="261DCB77" w:rsidR="003304B9" w:rsidRDefault="003304B9" w:rsidP="003304B9">
      <w:pPr>
        <w:pStyle w:val="Quote"/>
      </w:pPr>
      <w:r>
        <w:t xml:space="preserve">“As a patient at </w:t>
      </w:r>
      <w:proofErr w:type="spellStart"/>
      <w:r>
        <w:t>Glenlyn</w:t>
      </w:r>
      <w:proofErr w:type="spellEnd"/>
      <w:r>
        <w:t xml:space="preserve">, I felt they dealt with my diagnosis well, but improvements could be </w:t>
      </w:r>
      <w:r w:rsidR="003968EB">
        <w:t xml:space="preserve">made </w:t>
      </w:r>
      <w:r>
        <w:t xml:space="preserve">around communication and the way things are communicated. The secretaries do try to help but I feel like the practice needs to be proactive and </w:t>
      </w:r>
      <w:proofErr w:type="gramStart"/>
      <w:r>
        <w:t>take action</w:t>
      </w:r>
      <w:proofErr w:type="gramEnd"/>
      <w:r>
        <w:t xml:space="preserve"> more. As a cancer patient, I don't feel important to the practice and I would like to feel more supported, it's all in the way you are spoken to and communicated with, some understanding that it's very hard for me to concentrate.” </w:t>
      </w:r>
    </w:p>
    <w:p w14:paraId="074E8E98" w14:textId="77777777" w:rsidR="003304B9" w:rsidRDefault="003304B9" w:rsidP="003304B9">
      <w:pPr>
        <w:pStyle w:val="Attribution"/>
      </w:pPr>
      <w:r w:rsidRPr="00E83B11">
        <w:rPr>
          <w:rStyle w:val="AttributionChar"/>
          <w:b/>
          <w:iCs/>
        </w:rPr>
        <w:t>210896</w:t>
      </w:r>
      <w:r w:rsidRPr="00E83B11">
        <w:tab/>
      </w:r>
    </w:p>
    <w:p w14:paraId="6BC108AD" w14:textId="77777777" w:rsidR="003304B9" w:rsidRDefault="003304B9" w:rsidP="003304B9">
      <w:pPr>
        <w:pStyle w:val="Attribution"/>
      </w:pPr>
    </w:p>
    <w:p w14:paraId="6776BC2C" w14:textId="77777777" w:rsidR="003304B9" w:rsidRDefault="003304B9" w:rsidP="003304B9">
      <w:pPr>
        <w:pStyle w:val="Quote"/>
      </w:pPr>
      <w:r>
        <w:t>“</w:t>
      </w:r>
      <w:r w:rsidRPr="00C6025E">
        <w:t>I had booked in for a cervical smear. But have now found out that I can’t have one until 12 weeks post birth. It</w:t>
      </w:r>
      <w:r>
        <w:t>’</w:t>
      </w:r>
      <w:r w:rsidRPr="00C6025E">
        <w:t xml:space="preserve">s not been easy to change. There was a hyperlink attached to the email and I then had to redo the whole form again, and the appointment has been made at </w:t>
      </w:r>
      <w:proofErr w:type="spellStart"/>
      <w:r w:rsidRPr="00C6025E">
        <w:t>Glenlyn</w:t>
      </w:r>
      <w:proofErr w:type="spellEnd"/>
      <w:r w:rsidRPr="00C6025E">
        <w:t xml:space="preserve"> now rather than in Thames Ditton</w:t>
      </w:r>
      <w:r>
        <w:t xml:space="preserve">… </w:t>
      </w:r>
      <w:r w:rsidRPr="00C20A37">
        <w:t>I received today’s appointment</w:t>
      </w:r>
      <w:r>
        <w:t xml:space="preserve"> [for postnatal checks]</w:t>
      </w:r>
      <w:r w:rsidRPr="00C20A37">
        <w:t xml:space="preserve"> through the post and got a text reminder. The text reminder said a different time to the letter. But there wasn’t much </w:t>
      </w:r>
      <w:proofErr w:type="gramStart"/>
      <w:r w:rsidRPr="00C20A37">
        <w:t>difference</w:t>
      </w:r>
      <w:proofErr w:type="gramEnd"/>
      <w:r w:rsidRPr="00C20A37">
        <w:t xml:space="preserve"> so I just turned up at the earlier time. I like getting the texts</w:t>
      </w:r>
      <w:r>
        <w:t xml:space="preserve">…” </w:t>
      </w:r>
    </w:p>
    <w:p w14:paraId="7A3AEAAA" w14:textId="6178BC7B" w:rsidR="00734ADA" w:rsidRDefault="00734ADA" w:rsidP="00734ADA">
      <w:pPr>
        <w:pStyle w:val="Heading3"/>
      </w:pPr>
      <w:r>
        <w:t>Mixed experiences of booking follow</w:t>
      </w:r>
      <w:r w:rsidR="003968EB">
        <w:t xml:space="preserve"> </w:t>
      </w:r>
      <w:r>
        <w:t>up appointments</w:t>
      </w:r>
    </w:p>
    <w:p w14:paraId="41496DCD" w14:textId="0491B156" w:rsidR="00734ADA" w:rsidRDefault="00734ADA" w:rsidP="00734ADA">
      <w:r>
        <w:t>Booking regular or follow</w:t>
      </w:r>
      <w:r w:rsidR="003968EB">
        <w:t xml:space="preserve"> </w:t>
      </w:r>
      <w:r>
        <w:t>up appointments is working efficiently for some:</w:t>
      </w:r>
    </w:p>
    <w:p w14:paraId="390616A2" w14:textId="77777777" w:rsidR="00734ADA" w:rsidRPr="00DD17C3" w:rsidRDefault="00734ADA" w:rsidP="00734ADA"/>
    <w:p w14:paraId="399F116E" w14:textId="77777777" w:rsidR="00734ADA" w:rsidRDefault="00734ADA" w:rsidP="00734ADA">
      <w:pPr>
        <w:pStyle w:val="Quote"/>
      </w:pPr>
      <w:r>
        <w:t>“</w:t>
      </w:r>
      <w:r w:rsidRPr="0089782E">
        <w:t>The appointment today has been booked automatically for me and I will get my next appointment before I leave. I come every 12 weeks, though if my readings are off then they’ll book me in sooner. It has been weekly before. I find this process very efficient.</w:t>
      </w:r>
      <w:r>
        <w:t>”</w:t>
      </w:r>
    </w:p>
    <w:p w14:paraId="266C74DD" w14:textId="77777777" w:rsidR="00734ADA" w:rsidRPr="0089782E" w:rsidRDefault="00734ADA" w:rsidP="00734ADA">
      <w:pPr>
        <w:pStyle w:val="Attribution"/>
        <w:rPr>
          <w:lang w:eastAsia="en-GB"/>
        </w:rPr>
      </w:pPr>
      <w:r w:rsidRPr="0089782E">
        <w:rPr>
          <w:lang w:eastAsia="en-GB"/>
        </w:rPr>
        <w:t>210926</w:t>
      </w:r>
    </w:p>
    <w:p w14:paraId="29CC1C33" w14:textId="77777777" w:rsidR="00734ADA" w:rsidRDefault="00734ADA" w:rsidP="00734ADA"/>
    <w:p w14:paraId="1662A92C" w14:textId="77777777" w:rsidR="00734ADA" w:rsidRDefault="00734ADA" w:rsidP="00734ADA">
      <w:r>
        <w:t>People have shared examples of how messaging about how to follow up can be contradictory which leads to frustrations:</w:t>
      </w:r>
    </w:p>
    <w:p w14:paraId="6200ABE3" w14:textId="77777777" w:rsidR="00734ADA" w:rsidRPr="0089782E" w:rsidRDefault="00734ADA" w:rsidP="00734ADA">
      <w:r>
        <w:t xml:space="preserve"> </w:t>
      </w:r>
    </w:p>
    <w:p w14:paraId="4ECF186D" w14:textId="77777777" w:rsidR="00734ADA" w:rsidRDefault="00734ADA" w:rsidP="00734ADA">
      <w:pPr>
        <w:pStyle w:val="Quote"/>
      </w:pPr>
      <w:r>
        <w:t>“</w:t>
      </w:r>
      <w:r w:rsidRPr="006C1180">
        <w:t xml:space="preserve">I even had a receptionist refuse to give my GP a message concerning some test results they needed to be aware of so they could </w:t>
      </w:r>
      <w:proofErr w:type="gramStart"/>
      <w:r w:rsidRPr="006C1180">
        <w:t>take action</w:t>
      </w:r>
      <w:proofErr w:type="gramEnd"/>
      <w:r w:rsidRPr="006C1180">
        <w:t>, even though my GP had asked me to ask reception to forward my message onto them. I found myself very shaken by this interaction and dreading my next one.</w:t>
      </w:r>
      <w:r>
        <w:t>”</w:t>
      </w:r>
    </w:p>
    <w:p w14:paraId="79E8FC30" w14:textId="77777777" w:rsidR="00734ADA" w:rsidRPr="00E922A4" w:rsidRDefault="00734ADA" w:rsidP="00734ADA">
      <w:pPr>
        <w:pStyle w:val="Attribution"/>
        <w:rPr>
          <w:lang w:eastAsia="en-GB"/>
        </w:rPr>
      </w:pPr>
      <w:r w:rsidRPr="00E922A4">
        <w:rPr>
          <w:lang w:eastAsia="en-GB"/>
        </w:rPr>
        <w:t>239356965</w:t>
      </w:r>
    </w:p>
    <w:p w14:paraId="7A1FC188" w14:textId="77777777" w:rsidR="00734ADA" w:rsidRPr="006C1180" w:rsidRDefault="00734ADA" w:rsidP="00734ADA"/>
    <w:p w14:paraId="2F50879A" w14:textId="77777777" w:rsidR="00734ADA" w:rsidRDefault="00734ADA" w:rsidP="00734ADA">
      <w:pPr>
        <w:pStyle w:val="Quote"/>
      </w:pPr>
      <w:r>
        <w:t>“</w:t>
      </w:r>
      <w:r w:rsidRPr="00EA37AD">
        <w:t xml:space="preserve">I am on statins and the correct procedure would be for a GP to review my record and contact me to say I needed a blood test. </w:t>
      </w:r>
      <w:proofErr w:type="gramStart"/>
      <w:r w:rsidRPr="00EA37AD">
        <w:t>Instead</w:t>
      </w:r>
      <w:proofErr w:type="gramEnd"/>
      <w:r w:rsidRPr="00EA37AD">
        <w:t xml:space="preserve"> I found I had to make an app</w:t>
      </w:r>
      <w:r>
        <w:t>ointment</w:t>
      </w:r>
      <w:r w:rsidRPr="00EA37AD">
        <w:t xml:space="preserve"> for a blood test and then a GP would decide if it was necessary. This is ridiculous.</w:t>
      </w:r>
      <w:r>
        <w:t>”</w:t>
      </w:r>
    </w:p>
    <w:p w14:paraId="3F6EE8E6" w14:textId="77777777" w:rsidR="00734ADA" w:rsidRDefault="00734ADA" w:rsidP="00734ADA">
      <w:pPr>
        <w:pStyle w:val="Attribution"/>
        <w:rPr>
          <w:lang w:eastAsia="en-GB"/>
        </w:rPr>
      </w:pPr>
      <w:r w:rsidRPr="00891ABF">
        <w:rPr>
          <w:lang w:eastAsia="en-GB"/>
        </w:rPr>
        <w:t>239224020</w:t>
      </w:r>
    </w:p>
    <w:p w14:paraId="1CE9A41C" w14:textId="77777777" w:rsidR="00734ADA" w:rsidRDefault="00734ADA" w:rsidP="00734ADA">
      <w:pPr>
        <w:pStyle w:val="Attribution"/>
        <w:rPr>
          <w:lang w:eastAsia="en-GB"/>
        </w:rPr>
      </w:pPr>
    </w:p>
    <w:p w14:paraId="4A4996DF" w14:textId="0C65F38C" w:rsidR="00734ADA" w:rsidRDefault="00734ADA" w:rsidP="00734ADA">
      <w:pPr>
        <w:pStyle w:val="Quote"/>
        <w:rPr>
          <w:lang w:eastAsia="en-GB"/>
        </w:rPr>
      </w:pPr>
      <w:r>
        <w:rPr>
          <w:lang w:eastAsia="en-GB"/>
        </w:rPr>
        <w:t>“</w:t>
      </w:r>
      <w:r w:rsidRPr="00AD77BA">
        <w:rPr>
          <w:lang w:eastAsia="en-GB"/>
        </w:rPr>
        <w:t>Was sent a link to book an app</w:t>
      </w:r>
      <w:r>
        <w:rPr>
          <w:lang w:eastAsia="en-GB"/>
        </w:rPr>
        <w:t>ointment</w:t>
      </w:r>
      <w:r w:rsidRPr="00AD77BA">
        <w:rPr>
          <w:lang w:eastAsia="en-GB"/>
        </w:rPr>
        <w:t xml:space="preserve"> only to open the link to a message saying there were no app</w:t>
      </w:r>
      <w:r>
        <w:rPr>
          <w:lang w:eastAsia="en-GB"/>
        </w:rPr>
        <w:t>oin</w:t>
      </w:r>
      <w:r w:rsidRPr="00AD77BA">
        <w:rPr>
          <w:lang w:eastAsia="en-GB"/>
        </w:rPr>
        <w:t>t</w:t>
      </w:r>
      <w:r>
        <w:rPr>
          <w:lang w:eastAsia="en-GB"/>
        </w:rPr>
        <w:t>ments</w:t>
      </w:r>
      <w:r w:rsidRPr="00AD77BA">
        <w:rPr>
          <w:lang w:eastAsia="en-GB"/>
        </w:rPr>
        <w:t>… complete waste of my time</w:t>
      </w:r>
      <w:r>
        <w:rPr>
          <w:lang w:eastAsia="en-GB"/>
        </w:rPr>
        <w:t>.”</w:t>
      </w:r>
    </w:p>
    <w:p w14:paraId="042DB48B" w14:textId="77777777" w:rsidR="00734ADA" w:rsidRPr="003E60D3" w:rsidRDefault="00734ADA" w:rsidP="00734ADA">
      <w:pPr>
        <w:pStyle w:val="Attribution"/>
        <w:rPr>
          <w:lang w:eastAsia="en-GB"/>
        </w:rPr>
      </w:pPr>
      <w:r w:rsidRPr="003E60D3">
        <w:rPr>
          <w:lang w:eastAsia="en-GB"/>
        </w:rPr>
        <w:t>239289480</w:t>
      </w:r>
    </w:p>
    <w:p w14:paraId="6873EF91" w14:textId="77777777" w:rsidR="00734ADA" w:rsidRDefault="00734ADA" w:rsidP="00734ADA">
      <w:pPr>
        <w:rPr>
          <w:lang w:eastAsia="en-GB"/>
        </w:rPr>
      </w:pPr>
    </w:p>
    <w:p w14:paraId="42BA7AEC" w14:textId="425F12E2" w:rsidR="00734ADA" w:rsidRDefault="00734ADA" w:rsidP="00734ADA">
      <w:pPr>
        <w:pStyle w:val="Quote"/>
        <w:rPr>
          <w:lang w:eastAsia="en-GB"/>
        </w:rPr>
      </w:pPr>
      <w:r>
        <w:rPr>
          <w:lang w:eastAsia="en-GB"/>
        </w:rPr>
        <w:t>[Submitted urine samples] “</w:t>
      </w:r>
      <w:r w:rsidRPr="00223741">
        <w:rPr>
          <w:lang w:eastAsia="en-GB"/>
        </w:rPr>
        <w:t xml:space="preserve">A week later they texted </w:t>
      </w:r>
      <w:r>
        <w:rPr>
          <w:lang w:eastAsia="en-GB"/>
        </w:rPr>
        <w:t>‘</w:t>
      </w:r>
      <w:r w:rsidRPr="00223741">
        <w:rPr>
          <w:lang w:eastAsia="en-GB"/>
        </w:rPr>
        <w:t>your daughter’s results confirmed infection, make an appointment to see a doctor she may need antibiotics.</w:t>
      </w:r>
      <w:r>
        <w:rPr>
          <w:lang w:eastAsia="en-GB"/>
        </w:rPr>
        <w:t>’</w:t>
      </w:r>
      <w:r w:rsidRPr="00223741">
        <w:rPr>
          <w:lang w:eastAsia="en-GB"/>
        </w:rPr>
        <w:t xml:space="preserve"> I filled in an online form, heard nothing for few hours, the</w:t>
      </w:r>
      <w:r w:rsidR="00442BFD">
        <w:rPr>
          <w:lang w:eastAsia="en-GB"/>
        </w:rPr>
        <w:t>n</w:t>
      </w:r>
      <w:r w:rsidRPr="00223741">
        <w:rPr>
          <w:lang w:eastAsia="en-GB"/>
        </w:rPr>
        <w:t xml:space="preserve"> r</w:t>
      </w:r>
      <w:r>
        <w:rPr>
          <w:lang w:eastAsia="en-GB"/>
        </w:rPr>
        <w:t>a</w:t>
      </w:r>
      <w:r w:rsidRPr="00223741">
        <w:rPr>
          <w:lang w:eastAsia="en-GB"/>
        </w:rPr>
        <w:t>ng them to request the appointment and they said it is still under the triage to check if she needs an appointment. By then, my daughter was screaming in agony.</w:t>
      </w:r>
      <w:r>
        <w:rPr>
          <w:lang w:eastAsia="en-GB"/>
        </w:rPr>
        <w:t>”</w:t>
      </w:r>
    </w:p>
    <w:p w14:paraId="070A8322" w14:textId="77777777" w:rsidR="00734ADA" w:rsidRPr="00C96BAD" w:rsidRDefault="00734ADA" w:rsidP="00734ADA">
      <w:pPr>
        <w:pStyle w:val="Attribution"/>
        <w:rPr>
          <w:lang w:eastAsia="en-GB"/>
        </w:rPr>
      </w:pPr>
      <w:r w:rsidRPr="00C96BAD">
        <w:rPr>
          <w:lang w:eastAsia="en-GB"/>
        </w:rPr>
        <w:t>210993</w:t>
      </w:r>
    </w:p>
    <w:p w14:paraId="39556932" w14:textId="77777777" w:rsidR="00734ADA" w:rsidRPr="00DE3FAD" w:rsidRDefault="00734ADA" w:rsidP="00734ADA"/>
    <w:p w14:paraId="31E4AAFC" w14:textId="31CE903C" w:rsidR="00C66621" w:rsidRDefault="00C66621" w:rsidP="00551593">
      <w:pPr>
        <w:pStyle w:val="Heading4"/>
      </w:pPr>
      <w:r>
        <w:t xml:space="preserve">Recommendation to </w:t>
      </w:r>
      <w:proofErr w:type="spellStart"/>
      <w:r>
        <w:t>Glenlyn</w:t>
      </w:r>
      <w:proofErr w:type="spellEnd"/>
      <w:r>
        <w:t xml:space="preserve"> Medical Centre:</w:t>
      </w:r>
    </w:p>
    <w:p w14:paraId="2C53FF6D" w14:textId="4568B1BF" w:rsidR="00C66621" w:rsidRDefault="005055C9" w:rsidP="005055C9">
      <w:r>
        <w:t xml:space="preserve">A range of ways to communicate with patients should be utilised according to individual preferences. We have heard from </w:t>
      </w:r>
      <w:r w:rsidR="1621E4FB">
        <w:t xml:space="preserve">some </w:t>
      </w:r>
      <w:r>
        <w:t xml:space="preserve">patients of other practices that they do not like to </w:t>
      </w:r>
      <w:r w:rsidR="00C85274">
        <w:t>receive text messages when they have not explicitly given permission</w:t>
      </w:r>
      <w:r w:rsidR="23C33DB4">
        <w:t>,</w:t>
      </w:r>
      <w:r w:rsidR="00635D64">
        <w:t xml:space="preserve"> so we would recommend </w:t>
      </w:r>
      <w:r w:rsidR="00C1627F">
        <w:t>explicitly seeking consent.</w:t>
      </w:r>
    </w:p>
    <w:p w14:paraId="5817F459" w14:textId="77777777" w:rsidR="004025DD" w:rsidRDefault="004025DD" w:rsidP="005055C9"/>
    <w:p w14:paraId="40722213" w14:textId="1A078BD1" w:rsidR="004025DD" w:rsidRPr="00C66621" w:rsidRDefault="004025DD" w:rsidP="005055C9">
      <w:r>
        <w:t>We also recommend that the Patient Participation Group is re</w:t>
      </w:r>
      <w:r w:rsidR="00551593">
        <w:t>-</w:t>
      </w:r>
      <w:r>
        <w:t xml:space="preserve">established and fully supported </w:t>
      </w:r>
      <w:proofErr w:type="gramStart"/>
      <w:r>
        <w:t>in order to</w:t>
      </w:r>
      <w:proofErr w:type="gramEnd"/>
      <w:r>
        <w:t xml:space="preserve"> forge better links to communicate with patients and </w:t>
      </w:r>
      <w:r w:rsidR="008918C3">
        <w:t>encourage more involvement and feedback directly from patients.</w:t>
      </w:r>
    </w:p>
    <w:p w14:paraId="52095F75" w14:textId="77777777" w:rsidR="00C66621" w:rsidRDefault="00C66621" w:rsidP="00C66621"/>
    <w:p w14:paraId="3C812AB0" w14:textId="0D742197" w:rsidR="005C323D" w:rsidRDefault="00CF1A50" w:rsidP="00CF1A50">
      <w:pPr>
        <w:pStyle w:val="Heading1"/>
      </w:pPr>
      <w:bookmarkStart w:id="12" w:name="_Toc162511988"/>
      <w:r>
        <w:t>Who we heard from</w:t>
      </w:r>
      <w:bookmarkEnd w:id="12"/>
    </w:p>
    <w:p w14:paraId="202304DD" w14:textId="1EF1FEF1" w:rsidR="00CF1A50" w:rsidRDefault="002A6C8F" w:rsidP="00CF1A50">
      <w:r>
        <w:t>Between 1</w:t>
      </w:r>
      <w:r w:rsidR="00901F7F">
        <w:t xml:space="preserve"> </w:t>
      </w:r>
      <w:r w:rsidR="00915400">
        <w:t>January 2024</w:t>
      </w:r>
      <w:r>
        <w:t xml:space="preserve"> and 19 March</w:t>
      </w:r>
      <w:r w:rsidR="00915400">
        <w:t xml:space="preserve">, 99 people have shared their experience of being a patient at </w:t>
      </w:r>
      <w:proofErr w:type="spellStart"/>
      <w:r w:rsidR="00915400">
        <w:t>Glenlyn</w:t>
      </w:r>
      <w:proofErr w:type="spellEnd"/>
      <w:r w:rsidR="00915400">
        <w:t xml:space="preserve"> Medical Centre.</w:t>
      </w:r>
      <w:r w:rsidR="00B55134">
        <w:t xml:space="preserve"> 86 of these people responded directly to our survey.</w:t>
      </w:r>
    </w:p>
    <w:p w14:paraId="0411EA05" w14:textId="77777777" w:rsidR="009F3322" w:rsidRDefault="009F3322" w:rsidP="00CF1A50"/>
    <w:p w14:paraId="5074291A" w14:textId="0DDAD557" w:rsidR="009F3322" w:rsidRDefault="00E27293" w:rsidP="00CF1A50">
      <w:r>
        <w:t xml:space="preserve">We heard </w:t>
      </w:r>
      <w:r w:rsidR="5DE3962D">
        <w:t>from</w:t>
      </w:r>
      <w:r>
        <w:t xml:space="preserve"> patients who spanned most age </w:t>
      </w:r>
      <w:proofErr w:type="gramStart"/>
      <w:r>
        <w:t>groups,</w:t>
      </w:r>
      <w:proofErr w:type="gramEnd"/>
      <w:r>
        <w:t xml:space="preserve"> howeve</w:t>
      </w:r>
      <w:r w:rsidR="00500C2E">
        <w:t>r, most were 65-79</w:t>
      </w:r>
      <w:r w:rsidR="49B958C1">
        <w:t xml:space="preserve"> </w:t>
      </w:r>
      <w:r w:rsidR="00500C2E">
        <w:t>years old and very few were under 24 years old.</w:t>
      </w:r>
    </w:p>
    <w:p w14:paraId="669594BC" w14:textId="77777777" w:rsidR="00B55134" w:rsidRDefault="00B55134" w:rsidP="00CF1A50"/>
    <w:p w14:paraId="7752DE35" w14:textId="008E0C41" w:rsidR="00B55134" w:rsidRDefault="001F192D" w:rsidP="00CF1A50">
      <w:r>
        <w:rPr>
          <w:noProof/>
        </w:rPr>
        <w:drawing>
          <wp:inline distT="0" distB="0" distL="0" distR="0" wp14:anchorId="6478D734" wp14:editId="1ADC5737">
            <wp:extent cx="4572000" cy="2743200"/>
            <wp:effectExtent l="0" t="0" r="0" b="0"/>
            <wp:docPr id="521461262" name="Chart 1" descr="Bar chart showing the number of patients by age group.">
              <a:extLst xmlns:a="http://schemas.openxmlformats.org/drawingml/2006/main">
                <a:ext uri="{FF2B5EF4-FFF2-40B4-BE49-F238E27FC236}">
                  <a16:creationId xmlns:a16="http://schemas.microsoft.com/office/drawing/2014/main" id="{99AA2E3D-0139-E1BA-6304-5F065A57C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353229" w14:textId="77777777" w:rsidR="00A800B0" w:rsidRDefault="00A800B0" w:rsidP="00CF1A50"/>
    <w:p w14:paraId="442E5007" w14:textId="1DF80FAC" w:rsidR="00A800B0" w:rsidRDefault="00A800B0" w:rsidP="00CF1A50">
      <w:r>
        <w:t xml:space="preserve">73 </w:t>
      </w:r>
      <w:r w:rsidR="00CB25B9">
        <w:t xml:space="preserve">patients identified as female, 24 identified as male </w:t>
      </w:r>
      <w:r w:rsidR="00312215">
        <w:t>and 2 didn’t answer.</w:t>
      </w:r>
    </w:p>
    <w:p w14:paraId="22908A45" w14:textId="77777777" w:rsidR="006707B6" w:rsidRDefault="006707B6" w:rsidP="00CF1A50"/>
    <w:p w14:paraId="7F70B73F" w14:textId="77777777" w:rsidR="00C5166D" w:rsidRDefault="006707B6" w:rsidP="00CF1A50">
      <w:proofErr w:type="gramStart"/>
      <w:r>
        <w:t>The majority of</w:t>
      </w:r>
      <w:proofErr w:type="gramEnd"/>
      <w:r>
        <w:t xml:space="preserve"> patients who responde</w:t>
      </w:r>
      <w:r w:rsidR="002560AA">
        <w:t>d</w:t>
      </w:r>
      <w:r w:rsidR="00C5166D">
        <w:t xml:space="preserve"> </w:t>
      </w:r>
      <w:r w:rsidR="002560AA">
        <w:t>were White British</w:t>
      </w:r>
      <w:r w:rsidR="00C5166D">
        <w:t>.</w:t>
      </w:r>
    </w:p>
    <w:p w14:paraId="0E3BBE28" w14:textId="77777777" w:rsidR="00A95FCB" w:rsidRDefault="00C5166D" w:rsidP="00CF1A50">
      <w:r>
        <w:rPr>
          <w:noProof/>
        </w:rPr>
        <w:drawing>
          <wp:inline distT="0" distB="0" distL="0" distR="0" wp14:anchorId="27B75657" wp14:editId="120A8BB6">
            <wp:extent cx="4572000" cy="2743200"/>
            <wp:effectExtent l="0" t="0" r="0" b="0"/>
            <wp:docPr id="1516044375" name="Chart 1">
              <a:extLst xmlns:a="http://schemas.openxmlformats.org/drawingml/2006/main">
                <a:ext uri="{FF2B5EF4-FFF2-40B4-BE49-F238E27FC236}">
                  <a16:creationId xmlns:a16="http://schemas.microsoft.com/office/drawing/2014/main" id="{20148EBC-9F25-DDDF-420B-438C80CAE7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57EC0D" w14:textId="77777777" w:rsidR="00A95FCB" w:rsidRDefault="00A95FCB" w:rsidP="00CF1A50"/>
    <w:p w14:paraId="143454A6" w14:textId="77777777" w:rsidR="00A95FCB" w:rsidRDefault="00A95FCB" w:rsidP="00CF1A50">
      <w:r>
        <w:t>14% of patients considered themselves to have a disability.</w:t>
      </w:r>
    </w:p>
    <w:p w14:paraId="417E2A68" w14:textId="77777777" w:rsidR="002E678C" w:rsidRDefault="002C0181" w:rsidP="00CF1A50">
      <w:r>
        <w:t xml:space="preserve">49% of patients considered themselves to have a </w:t>
      </w:r>
      <w:proofErr w:type="gramStart"/>
      <w:r>
        <w:t>long term</w:t>
      </w:r>
      <w:proofErr w:type="gramEnd"/>
      <w:r>
        <w:t xml:space="preserve"> condition</w:t>
      </w:r>
      <w:r w:rsidR="002E678C">
        <w:t>.</w:t>
      </w:r>
    </w:p>
    <w:p w14:paraId="302941D6" w14:textId="371E0E59" w:rsidR="006707B6" w:rsidRDefault="002E678C" w:rsidP="00CF1A50">
      <w:r>
        <w:t xml:space="preserve">20% of patients considered themselves to be a </w:t>
      </w:r>
      <w:proofErr w:type="spellStart"/>
      <w:r>
        <w:t>carer</w:t>
      </w:r>
      <w:proofErr w:type="spellEnd"/>
      <w:r>
        <w:t>.</w:t>
      </w:r>
      <w:r w:rsidR="002560AA">
        <w:t xml:space="preserve"> </w:t>
      </w:r>
    </w:p>
    <w:p w14:paraId="01A25B62" w14:textId="77777777" w:rsidR="00A800B0" w:rsidRPr="00CF1A50" w:rsidRDefault="00A800B0" w:rsidP="00CF1A50"/>
    <w:p w14:paraId="4549B903" w14:textId="54643CB2" w:rsidR="00991C04" w:rsidRDefault="00991C04" w:rsidP="005A15FA">
      <w:pPr>
        <w:pStyle w:val="Heading1"/>
      </w:pPr>
      <w:bookmarkStart w:id="13" w:name="_Toc162511989"/>
      <w:bookmarkStart w:id="14" w:name="_Toc118820184"/>
      <w:bookmarkStart w:id="15" w:name="_Toc120803703"/>
      <w:r>
        <w:t>About Healthwatch Surrey</w:t>
      </w:r>
      <w:bookmarkEnd w:id="13"/>
    </w:p>
    <w:p w14:paraId="14DE4BE1" w14:textId="77777777" w:rsidR="00442BFD" w:rsidRDefault="00442BFD" w:rsidP="00442BFD">
      <w:pPr>
        <w:rPr>
          <w:color w:val="004F6B" w:themeColor="text2"/>
        </w:rPr>
      </w:pPr>
      <w:r w:rsidRPr="00442BFD">
        <w:rPr>
          <w:color w:val="004F6B" w:themeColor="text2"/>
        </w:rPr>
        <w:t>Healthwatch Surrey champions the voice of local people to shape, improve and get the best from NHS, health and social care services. As an independent statutory body, we have the power to make sure decision makers listen to the experiences of local people.</w:t>
      </w:r>
    </w:p>
    <w:p w14:paraId="4CB06201" w14:textId="77777777" w:rsidR="00442BFD" w:rsidRPr="00442BFD" w:rsidRDefault="00442BFD" w:rsidP="00442BFD">
      <w:pPr>
        <w:rPr>
          <w:color w:val="004F6B" w:themeColor="text2"/>
        </w:rPr>
      </w:pPr>
    </w:p>
    <w:p w14:paraId="2F11ADA9" w14:textId="77777777" w:rsidR="00442BFD" w:rsidRDefault="00442BFD" w:rsidP="00442BFD">
      <w:pPr>
        <w:rPr>
          <w:color w:val="004F6B" w:themeColor="text2"/>
        </w:rPr>
      </w:pPr>
      <w:r w:rsidRPr="00442BFD">
        <w:rPr>
          <w:color w:val="004F6B" w:themeColor="text2"/>
        </w:rP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more risk of health inequalities and whose needs are not met by current services. We share our findings publicly and with service providers and commissioners to influence and challenge current provision and </w:t>
      </w:r>
      <w:proofErr w:type="gramStart"/>
      <w:r w:rsidRPr="00442BFD">
        <w:rPr>
          <w:color w:val="004F6B" w:themeColor="text2"/>
        </w:rPr>
        <w:t>future plans</w:t>
      </w:r>
      <w:proofErr w:type="gramEnd"/>
      <w:r w:rsidRPr="00442BFD">
        <w:rPr>
          <w:color w:val="004F6B" w:themeColor="text2"/>
        </w:rPr>
        <w:t>.</w:t>
      </w:r>
    </w:p>
    <w:p w14:paraId="7CADCF4C" w14:textId="77777777" w:rsidR="004E7C91" w:rsidRPr="00442BFD" w:rsidRDefault="004E7C91" w:rsidP="004E7C91">
      <w:pPr>
        <w:rPr>
          <w:color w:val="004F6B" w:themeColor="text2"/>
        </w:rPr>
      </w:pPr>
    </w:p>
    <w:p w14:paraId="09A8F7DF" w14:textId="54400BB4" w:rsidR="00991C04" w:rsidRDefault="004E7C91" w:rsidP="00D23B85">
      <w:pPr>
        <w:rPr>
          <w:color w:val="004F6B" w:themeColor="text2"/>
        </w:rPr>
      </w:pPr>
      <w:r w:rsidRPr="00065047">
        <w:rPr>
          <w:color w:val="004F6B" w:themeColor="text2"/>
        </w:rPr>
        <w:t xml:space="preserve">We also provide </w:t>
      </w:r>
      <w:r w:rsidR="00442BFD" w:rsidRPr="00442BFD">
        <w:rPr>
          <w:color w:val="004F6B" w:themeColor="text2"/>
        </w:rPr>
        <w:t xml:space="preserve">reliable and trustworthy </w:t>
      </w:r>
      <w:r w:rsidRPr="00442BFD">
        <w:rPr>
          <w:color w:val="004F6B" w:themeColor="text2"/>
        </w:rPr>
        <w:t xml:space="preserve">information and signposting </w:t>
      </w:r>
      <w:r w:rsidR="00442BFD" w:rsidRPr="00442BFD">
        <w:rPr>
          <w:color w:val="004F6B" w:themeColor="text2"/>
        </w:rPr>
        <w:t xml:space="preserve">about local health and social care services </w:t>
      </w:r>
      <w:r w:rsidRPr="00442BFD">
        <w:rPr>
          <w:color w:val="004F6B" w:themeColor="text2"/>
        </w:rPr>
        <w:t xml:space="preserve">to help </w:t>
      </w:r>
      <w:r w:rsidR="00442BFD" w:rsidRPr="00442BFD">
        <w:rPr>
          <w:color w:val="004F6B" w:themeColor="text2"/>
        </w:rPr>
        <w:t>people get the</w:t>
      </w:r>
      <w:r w:rsidRPr="00442BFD">
        <w:rPr>
          <w:color w:val="004F6B" w:themeColor="text2"/>
        </w:rPr>
        <w:t xml:space="preserve"> support </w:t>
      </w:r>
      <w:r w:rsidR="00442BFD" w:rsidRPr="00442BFD">
        <w:rPr>
          <w:color w:val="004F6B" w:themeColor="text2"/>
        </w:rPr>
        <w:t>they need.</w:t>
      </w:r>
    </w:p>
    <w:p w14:paraId="7F26DEB8" w14:textId="77777777" w:rsidR="00442BFD" w:rsidRDefault="00442BFD" w:rsidP="00442BFD"/>
    <w:p w14:paraId="3239D452" w14:textId="77777777" w:rsidR="005A15FA" w:rsidRDefault="005A15FA" w:rsidP="005A15FA">
      <w:pPr>
        <w:pStyle w:val="Heading1"/>
      </w:pPr>
      <w:bookmarkStart w:id="16" w:name="_Toc162511990"/>
      <w:r>
        <w:t>Contact us</w:t>
      </w:r>
      <w:bookmarkEnd w:id="14"/>
      <w:bookmarkEnd w:id="15"/>
      <w:bookmarkEnd w:id="16"/>
    </w:p>
    <w:p w14:paraId="6F930B01" w14:textId="77777777" w:rsidR="005A15FA" w:rsidRDefault="005A15FA" w:rsidP="00D16D2F">
      <w:pPr>
        <w:spacing w:after="120"/>
        <w:rPr>
          <w:color w:val="004F6B"/>
          <w:szCs w:val="24"/>
        </w:rPr>
      </w:pPr>
      <w:r w:rsidRPr="003D54C3">
        <w:rPr>
          <w:noProof/>
          <w:color w:val="004F6B"/>
          <w:szCs w:val="24"/>
        </w:rPr>
        <w:t xml:space="preserve">Website: </w:t>
      </w:r>
      <w:hyperlink r:id="rId20" w:history="1">
        <w:r w:rsidR="006D5F92" w:rsidRPr="004B2265">
          <w:rPr>
            <w:rStyle w:val="Hyperlink"/>
            <w:szCs w:val="24"/>
          </w:rPr>
          <w:t>www.healthwatchsurrey.co.uk</w:t>
        </w:r>
      </w:hyperlink>
    </w:p>
    <w:p w14:paraId="771A0E8F" w14:textId="77777777" w:rsidR="005A15FA" w:rsidRPr="003D54C3" w:rsidRDefault="005A15FA" w:rsidP="00D16D2F">
      <w:pPr>
        <w:spacing w:after="120"/>
        <w:rPr>
          <w:color w:val="004F6B"/>
          <w:szCs w:val="24"/>
        </w:rPr>
      </w:pPr>
      <w:r w:rsidRPr="003D54C3">
        <w:rPr>
          <w:color w:val="004F6B"/>
          <w:szCs w:val="24"/>
        </w:rPr>
        <w:t>Phone: 0303 303 0023</w:t>
      </w:r>
    </w:p>
    <w:p w14:paraId="3DAD850D" w14:textId="77777777" w:rsidR="005A15FA" w:rsidRPr="003D54C3" w:rsidRDefault="005A15FA" w:rsidP="00D16D2F">
      <w:pPr>
        <w:spacing w:after="120"/>
        <w:rPr>
          <w:color w:val="004F6B"/>
          <w:szCs w:val="24"/>
        </w:rPr>
      </w:pPr>
      <w:r w:rsidRPr="003D54C3">
        <w:rPr>
          <w:color w:val="004F6B"/>
          <w:szCs w:val="24"/>
        </w:rPr>
        <w:t>Text/SMS: 07592 787533</w:t>
      </w:r>
    </w:p>
    <w:p w14:paraId="44D61C5D" w14:textId="77777777" w:rsidR="005A15FA" w:rsidRPr="003D54C3" w:rsidRDefault="005A15FA" w:rsidP="00D16D2F">
      <w:pPr>
        <w:spacing w:after="120"/>
        <w:rPr>
          <w:color w:val="004F6B"/>
          <w:szCs w:val="24"/>
        </w:rPr>
      </w:pPr>
      <w:r w:rsidRPr="003D54C3">
        <w:rPr>
          <w:noProof/>
          <w:color w:val="004F6B"/>
          <w:szCs w:val="24"/>
        </w:rPr>
        <w:t xml:space="preserve">Email: </w:t>
      </w:r>
      <w:hyperlink r:id="rId21" w:history="1">
        <w:r w:rsidRPr="003D54C3">
          <w:rPr>
            <w:rStyle w:val="Hyperlink"/>
            <w:szCs w:val="24"/>
          </w:rPr>
          <w:t>enquiries@healthwatchsurrey.co.uk</w:t>
        </w:r>
      </w:hyperlink>
    </w:p>
    <w:p w14:paraId="650AF10D" w14:textId="77777777" w:rsidR="005A15FA" w:rsidRPr="003D54C3" w:rsidRDefault="005A15FA" w:rsidP="00D16D2F">
      <w:pPr>
        <w:spacing w:after="120"/>
        <w:rPr>
          <w:color w:val="004F6B"/>
          <w:szCs w:val="24"/>
        </w:rPr>
      </w:pPr>
      <w:r w:rsidRPr="003D54C3">
        <w:rPr>
          <w:color w:val="004F6B"/>
          <w:szCs w:val="24"/>
        </w:rPr>
        <w:t>Address: Freepost RSYX-ETRE-CXBY, Healthwatch Surrey, Astolat,</w:t>
      </w:r>
      <w:r w:rsidR="00D23B85">
        <w:rPr>
          <w:color w:val="004F6B"/>
          <w:szCs w:val="24"/>
        </w:rPr>
        <w:t xml:space="preserve"> </w:t>
      </w:r>
      <w:r w:rsidRPr="003D54C3">
        <w:rPr>
          <w:color w:val="004F6B"/>
          <w:szCs w:val="24"/>
        </w:rPr>
        <w:t>Coniers Way, Burpham, Guildford, Surrey,</w:t>
      </w:r>
      <w:r w:rsidR="006D5F92">
        <w:rPr>
          <w:color w:val="004F6B"/>
          <w:szCs w:val="24"/>
        </w:rPr>
        <w:t xml:space="preserve"> </w:t>
      </w:r>
      <w:r w:rsidRPr="003D54C3">
        <w:rPr>
          <w:color w:val="004F6B"/>
          <w:szCs w:val="24"/>
        </w:rPr>
        <w:t>GU4 7HL</w:t>
      </w:r>
      <w:r w:rsidR="00D23B85">
        <w:rPr>
          <w:color w:val="004F6B"/>
          <w:szCs w:val="24"/>
        </w:rPr>
        <w:t>.</w:t>
      </w:r>
    </w:p>
    <w:p w14:paraId="6FCE74AF" w14:textId="77777777" w:rsidR="006D5F92" w:rsidRPr="003D54C3" w:rsidRDefault="006D5F92" w:rsidP="00D16D2F">
      <w:pPr>
        <w:spacing w:after="120"/>
        <w:rPr>
          <w:color w:val="004F6B"/>
          <w:szCs w:val="24"/>
        </w:rPr>
      </w:pPr>
      <w:r w:rsidRPr="003D54C3">
        <w:rPr>
          <w:noProof/>
          <w:color w:val="004F6B"/>
          <w:szCs w:val="24"/>
        </w:rPr>
        <w:drawing>
          <wp:inline distT="0" distB="0" distL="0" distR="0" wp14:anchorId="45A6B29F" wp14:editId="271F4C23">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3" w:history="1">
        <w:proofErr w:type="spellStart"/>
        <w:r w:rsidRPr="006D5F92">
          <w:rPr>
            <w:rStyle w:val="Hyperlink"/>
            <w:szCs w:val="24"/>
          </w:rPr>
          <w:t>healthwatchsurrey</w:t>
        </w:r>
        <w:proofErr w:type="spellEnd"/>
      </w:hyperlink>
    </w:p>
    <w:p w14:paraId="5E5F4C2B" w14:textId="77777777" w:rsidR="005A15FA" w:rsidRPr="003D54C3" w:rsidRDefault="005A15FA" w:rsidP="00D16D2F">
      <w:pPr>
        <w:spacing w:after="120"/>
        <w:rPr>
          <w:color w:val="004F6B"/>
          <w:szCs w:val="24"/>
        </w:rPr>
      </w:pPr>
      <w:r w:rsidRPr="003D54C3">
        <w:rPr>
          <w:noProof/>
          <w:color w:val="004F6B"/>
          <w:szCs w:val="24"/>
        </w:rPr>
        <w:drawing>
          <wp:inline distT="0" distB="0" distL="0" distR="0" wp14:anchorId="76B8B467" wp14:editId="26EDBD85">
            <wp:extent cx="252000" cy="2328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32887"/>
                    </a:xfrm>
                    <a:prstGeom prst="rect">
                      <a:avLst/>
                    </a:prstGeom>
                  </pic:spPr>
                </pic:pic>
              </a:graphicData>
            </a:graphic>
          </wp:inline>
        </w:drawing>
      </w:r>
      <w:r w:rsidRPr="003D54C3">
        <w:rPr>
          <w:color w:val="004F6B"/>
          <w:szCs w:val="24"/>
        </w:rPr>
        <w:t xml:space="preserve"> </w:t>
      </w:r>
      <w:hyperlink r:id="rId25" w:history="1">
        <w:proofErr w:type="spellStart"/>
        <w:r w:rsidRPr="006D5F92">
          <w:rPr>
            <w:rStyle w:val="Hyperlink"/>
            <w:szCs w:val="24"/>
          </w:rPr>
          <w:t>HW_Surrey</w:t>
        </w:r>
        <w:proofErr w:type="spellEnd"/>
      </w:hyperlink>
    </w:p>
    <w:p w14:paraId="08F9EB5C" w14:textId="77777777" w:rsidR="005A15FA" w:rsidRPr="003D54C3" w:rsidRDefault="005A15FA" w:rsidP="00D16D2F">
      <w:pPr>
        <w:spacing w:after="120"/>
        <w:rPr>
          <w:color w:val="004F6B"/>
          <w:szCs w:val="24"/>
        </w:rPr>
      </w:pPr>
      <w:r w:rsidRPr="003D54C3">
        <w:rPr>
          <w:noProof/>
          <w:color w:val="004F6B"/>
          <w:szCs w:val="24"/>
        </w:rPr>
        <w:drawing>
          <wp:inline distT="0" distB="0" distL="0" distR="0" wp14:anchorId="098C5297" wp14:editId="674911F7">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7" w:history="1">
        <w:proofErr w:type="spellStart"/>
        <w:r w:rsidRPr="006D5F92">
          <w:rPr>
            <w:rStyle w:val="Hyperlink"/>
            <w:szCs w:val="24"/>
          </w:rPr>
          <w:t>healthwatch_surrey</w:t>
        </w:r>
        <w:proofErr w:type="spellEnd"/>
      </w:hyperlink>
    </w:p>
    <w:p w14:paraId="76C6E4D0" w14:textId="77777777" w:rsidR="005A15FA" w:rsidRDefault="005A15FA" w:rsidP="00D16D2F">
      <w:pPr>
        <w:spacing w:after="120"/>
        <w:rPr>
          <w:color w:val="004F6B"/>
          <w:szCs w:val="24"/>
        </w:rPr>
      </w:pPr>
      <w:r w:rsidRPr="003D54C3">
        <w:rPr>
          <w:noProof/>
          <w:color w:val="004F6B"/>
          <w:szCs w:val="24"/>
        </w:rPr>
        <w:drawing>
          <wp:inline distT="0" distB="0" distL="0" distR="0" wp14:anchorId="794329E3" wp14:editId="20AADEA8">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9" w:history="1">
        <w:r w:rsidRPr="006D5F92">
          <w:rPr>
            <w:rStyle w:val="Hyperlink"/>
            <w:szCs w:val="24"/>
          </w:rPr>
          <w:t>Healthwatch Surrey</w:t>
        </w:r>
      </w:hyperlink>
    </w:p>
    <w:p w14:paraId="4744E8D6" w14:textId="77777777" w:rsidR="005A15FA" w:rsidRDefault="005A15FA" w:rsidP="005A15FA"/>
    <w:p w14:paraId="39A53B86" w14:textId="77777777" w:rsidR="00D16D2F" w:rsidRDefault="00D16D2F" w:rsidP="00D16D2F">
      <w:r>
        <w:rPr>
          <w:noProof/>
        </w:rPr>
        <w:drawing>
          <wp:inline distT="0" distB="0" distL="0" distR="0" wp14:anchorId="562C89CE" wp14:editId="05AF7536">
            <wp:extent cx="883920" cy="883920"/>
            <wp:effectExtent l="0" t="0" r="0" b="0"/>
            <wp:docPr id="2083404114" name="Picture 3"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04114" name="Picture 3" descr="Within a deep blue circle, is a star with the words Impact Awards 2023. Underneath the star are the words Healthwatch and Commended."/>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883920" cy="883920"/>
                    </a:xfrm>
                    <a:prstGeom prst="rect">
                      <a:avLst/>
                    </a:prstGeom>
                    <a:noFill/>
                    <a:ln>
                      <a:noFill/>
                    </a:ln>
                  </pic:spPr>
                </pic:pic>
              </a:graphicData>
            </a:graphic>
          </wp:inline>
        </w:drawing>
      </w:r>
    </w:p>
    <w:p w14:paraId="12E95F18" w14:textId="77777777" w:rsidR="00D16D2F" w:rsidRDefault="00236E69" w:rsidP="00D16D2F">
      <w:r w:rsidRPr="00236E69">
        <w:rPr>
          <w:color w:val="004F6B"/>
        </w:rPr>
        <w:t>We are proud to be commended in the National Healthwatch Impact Awards</w:t>
      </w:r>
      <w:r w:rsidR="00D16D2F">
        <w:rPr>
          <w:color w:val="004F6B"/>
        </w:rPr>
        <w:t xml:space="preserve">, recognising our work helping to improve local NHS and social care. You can view </w:t>
      </w:r>
      <w:hyperlink r:id="rId31" w:history="1">
        <w:r w:rsidR="00D16D2F">
          <w:rPr>
            <w:rStyle w:val="Hyperlink"/>
          </w:rPr>
          <w:t>our video</w:t>
        </w:r>
      </w:hyperlink>
      <w:r w:rsidR="00D16D2F">
        <w:rPr>
          <w:color w:val="004F6B"/>
        </w:rPr>
        <w:t xml:space="preserve"> highlighting how feedback from local people has been used to make positive changes to health and social care support.  </w:t>
      </w:r>
    </w:p>
    <w:p w14:paraId="1DF1E646" w14:textId="77777777" w:rsidR="00D16D2F" w:rsidRDefault="00D16D2F" w:rsidP="00D16D2F">
      <w:r>
        <w:rPr>
          <w:color w:val="004F6B"/>
        </w:rPr>
        <w:t> </w:t>
      </w:r>
    </w:p>
    <w:p w14:paraId="641BDB00" w14:textId="77777777" w:rsidR="00D16D2F" w:rsidRDefault="00D16D2F" w:rsidP="00D16D2F">
      <w:pPr>
        <w:spacing w:line="360" w:lineRule="auto"/>
      </w:pPr>
      <w:r>
        <w:rPr>
          <w:noProof/>
          <w:color w:val="004F6B"/>
        </w:rPr>
        <w:drawing>
          <wp:inline distT="0" distB="0" distL="0" distR="0" wp14:anchorId="37305622" wp14:editId="5465350F">
            <wp:extent cx="1920240" cy="647700"/>
            <wp:effectExtent l="0" t="0" r="3810" b="0"/>
            <wp:docPr id="537325977"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1BAD8B75" w14:textId="77777777" w:rsidR="00D16D2F" w:rsidRDefault="00D16D2F" w:rsidP="00D16D2F">
      <w:r>
        <w:rPr>
          <w:color w:val="004F6B"/>
        </w:rPr>
        <w:t xml:space="preserve">We are committed to the quality of our information. </w:t>
      </w:r>
    </w:p>
    <w:p w14:paraId="6BCBD607" w14:textId="77777777" w:rsidR="00D16D2F" w:rsidRDefault="00D16D2F" w:rsidP="00D16D2F">
      <w:r>
        <w:rPr>
          <w:color w:val="004F6B"/>
        </w:rPr>
        <w:t>Every three years we perform an audit so that we can be certain of this.</w:t>
      </w:r>
    </w:p>
    <w:p w14:paraId="05DEB22C" w14:textId="77777777" w:rsidR="00D16D2F" w:rsidRDefault="00D16D2F" w:rsidP="00D16D2F">
      <w:r>
        <w:rPr>
          <w:color w:val="004F6B"/>
        </w:rPr>
        <w:t> </w:t>
      </w:r>
    </w:p>
    <w:p w14:paraId="4B65FD8D" w14:textId="77777777" w:rsidR="00D16D2F" w:rsidRDefault="00D16D2F" w:rsidP="00D16D2F">
      <w:r>
        <w:rPr>
          <w:noProof/>
          <w:color w:val="004F6B"/>
        </w:rPr>
        <w:drawing>
          <wp:inline distT="0" distB="0" distL="0" distR="0" wp14:anchorId="49B17111" wp14:editId="374B733E">
            <wp:extent cx="1478280" cy="342900"/>
            <wp:effectExtent l="0" t="0" r="7620" b="0"/>
            <wp:docPr id="72501664"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22BCF393" w14:textId="77777777" w:rsidR="00D16D2F" w:rsidRDefault="00D16D2F" w:rsidP="00D16D2F">
      <w:r>
        <w:rPr>
          <w:color w:val="004F6B"/>
        </w:rPr>
        <w:t>The Healthwatch Surrey service is run by Luminus Insight CIC, known as Luminus.</w:t>
      </w:r>
    </w:p>
    <w:p w14:paraId="45D910B7" w14:textId="77777777" w:rsidR="00D16D2F" w:rsidRDefault="00D16D2F" w:rsidP="00D16D2F">
      <w:r>
        <w:rPr>
          <w:color w:val="004F6B"/>
        </w:rPr>
        <w:t>Registered office: GF21, Astolat, Coniers Way, Burpham, Surrey, GU4 7HL.</w:t>
      </w:r>
    </w:p>
    <w:p w14:paraId="33630CCE" w14:textId="77777777" w:rsidR="00D16D2F" w:rsidRDefault="00D16D2F" w:rsidP="00D16D2F">
      <w:r>
        <w:t> </w:t>
      </w:r>
    </w:p>
    <w:p w14:paraId="79EF09E2" w14:textId="0E2F2BB6" w:rsidR="002E678C" w:rsidRDefault="002E678C">
      <w:pPr>
        <w:spacing w:after="160" w:line="259" w:lineRule="auto"/>
      </w:pPr>
      <w:r>
        <w:br w:type="page"/>
      </w:r>
    </w:p>
    <w:p w14:paraId="42AC8CC1" w14:textId="16E0ED53" w:rsidR="005A15FA" w:rsidRDefault="002E678C" w:rsidP="002E678C">
      <w:pPr>
        <w:pStyle w:val="Heading1"/>
      </w:pPr>
      <w:bookmarkStart w:id="17" w:name="_Toc162511991"/>
      <w:r>
        <w:t>Appendix A</w:t>
      </w:r>
      <w:bookmarkEnd w:id="17"/>
    </w:p>
    <w:p w14:paraId="7FBF0E83" w14:textId="77777777" w:rsidR="00402A70" w:rsidRDefault="00402A70" w:rsidP="00402A70">
      <w:pPr>
        <w:pStyle w:val="Heading2"/>
      </w:pPr>
      <w:bookmarkStart w:id="18" w:name="_Toc162511992"/>
      <w:r>
        <w:t>Case study</w:t>
      </w:r>
      <w:bookmarkEnd w:id="18"/>
    </w:p>
    <w:p w14:paraId="5F9CA595" w14:textId="4013A27C" w:rsidR="00402A70" w:rsidRDefault="00402A70" w:rsidP="00402A70">
      <w:r>
        <w:t xml:space="preserve">The conversation that we had with this person is a good summary of </w:t>
      </w:r>
      <w:r w:rsidR="002A6C8F">
        <w:t>many of</w:t>
      </w:r>
      <w:r>
        <w:t xml:space="preserve"> the key themes that people have highlighted. From positives about staff and clinical care, to areas of improvement for communication to patients and a need for </w:t>
      </w:r>
      <w:r w:rsidR="002A6C8F">
        <w:t xml:space="preserve">further </w:t>
      </w:r>
      <w:r>
        <w:t>clarity.</w:t>
      </w:r>
    </w:p>
    <w:p w14:paraId="499C1909" w14:textId="77777777" w:rsidR="002A6C8F" w:rsidRPr="00560E28" w:rsidRDefault="002A6C8F" w:rsidP="00402A70"/>
    <w:p w14:paraId="178937D9" w14:textId="77777777" w:rsidR="00402A70" w:rsidRDefault="00402A70" w:rsidP="00402A70">
      <w:pPr>
        <w:pStyle w:val="Quote"/>
      </w:pPr>
      <w:r>
        <w:t xml:space="preserve">“I'm here today as a follow up. I was asked to arrange a blood test here at the surgery and then they followed up by text to ask me to arrange a blood pressure check and to wear a blood pressure monitor which is why I'm here today. The text messaging works well for me for follow ups however I would prefer to speak to someone when booking an appointment. I find it easier to speak to </w:t>
      </w:r>
      <w:proofErr w:type="gramStart"/>
      <w:r>
        <w:t>someone</w:t>
      </w:r>
      <w:proofErr w:type="gramEnd"/>
      <w:r>
        <w:t xml:space="preserve"> but I have found it challenging here to be able to have a simple conversation in the past and in my </w:t>
      </w:r>
      <w:proofErr w:type="gramStart"/>
      <w:r>
        <w:t>case</w:t>
      </w:r>
      <w:proofErr w:type="gramEnd"/>
      <w:r>
        <w:t xml:space="preserve"> I needed quite a bit of help after my husband was discharged from hospital. He had a cardiac arrest and had an emergency operation at the end of August. He was discharged and I was given all the discharge notes with strict instructions to follow up on his behalf around organising tests for his kidneys, blood tests and help from the district nurses. I didn't know where to start but the Hospital had suggested to go via the GP practice to be referred to the right people. </w:t>
      </w:r>
      <w:proofErr w:type="gramStart"/>
      <w:r>
        <w:t>So</w:t>
      </w:r>
      <w:proofErr w:type="gramEnd"/>
      <w:r>
        <w:t xml:space="preserve"> I came straight in after his discharge as early in the day as possible prepared with all the notes and information given to me. My husband was desperately ill at the </w:t>
      </w:r>
      <w:proofErr w:type="gramStart"/>
      <w:r>
        <w:t>time</w:t>
      </w:r>
      <w:proofErr w:type="gramEnd"/>
      <w:r>
        <w:t xml:space="preserve"> and I'd hoped they would be able to help me either on the desk or by making an appointment for me to follow up with a clinician especially regarding the kidney failure. I found the process </w:t>
      </w:r>
      <w:proofErr w:type="gramStart"/>
      <w:r>
        <w:t>really hard</w:t>
      </w:r>
      <w:proofErr w:type="gramEnd"/>
      <w:r>
        <w:t xml:space="preserve">, the person on the desk had to keep disappearing to ask questions and I just wanted to speak to whoever they were speaking to, just to be reassured that things were happening. It was like I was encountering a barrier to being able to progress my </w:t>
      </w:r>
      <w:proofErr w:type="spellStart"/>
      <w:r>
        <w:t>husbands</w:t>
      </w:r>
      <w:proofErr w:type="spellEnd"/>
      <w:r>
        <w:t xml:space="preserve"> care, I didn't feel confident that things would happen, at one point someone came looking for a pen and a piece of paper - they didn't even have a piece of paper behind the desk and I had to give them some from my notebook, things like that make you feel like they are not organised. When I </w:t>
      </w:r>
      <w:proofErr w:type="gramStart"/>
      <w:r>
        <w:t>left</w:t>
      </w:r>
      <w:proofErr w:type="gramEnd"/>
      <w:r>
        <w:t xml:space="preserve"> I felt </w:t>
      </w:r>
      <w:proofErr w:type="gramStart"/>
      <w:r>
        <w:t>really worried</w:t>
      </w:r>
      <w:proofErr w:type="gramEnd"/>
      <w:r>
        <w:t xml:space="preserve">, like there was no guarantee that anything would </w:t>
      </w:r>
      <w:proofErr w:type="gramStart"/>
      <w:r>
        <w:t>actually be</w:t>
      </w:r>
      <w:proofErr w:type="gramEnd"/>
      <w:r>
        <w:t xml:space="preserve"> happening or any reassurance that it would be treated urgently. I started following up over the next week but didn't feel like I was getting anywhere, it was only after a chance encounter at the flu clinic 5 days later with my </w:t>
      </w:r>
      <w:proofErr w:type="spellStart"/>
      <w:r>
        <w:t>husbands</w:t>
      </w:r>
      <w:proofErr w:type="spellEnd"/>
      <w:r>
        <w:t xml:space="preserve"> warfarin nurse that things turned around and I felt that something started happening.</w:t>
      </w:r>
    </w:p>
    <w:p w14:paraId="063036D5" w14:textId="77777777" w:rsidR="00402A70" w:rsidRPr="00560E28" w:rsidRDefault="00402A70" w:rsidP="00402A70"/>
    <w:p w14:paraId="02B4494C" w14:textId="77777777" w:rsidR="00402A70" w:rsidRDefault="00402A70" w:rsidP="00402A70">
      <w:pPr>
        <w:pStyle w:val="Quote"/>
      </w:pPr>
      <w:r>
        <w:t xml:space="preserve">I think the nursing staff here are excellent and that she went above and beyond. She got me to come to her </w:t>
      </w:r>
      <w:proofErr w:type="gramStart"/>
      <w:r>
        <w:t>office</w:t>
      </w:r>
      <w:proofErr w:type="gramEnd"/>
      <w:r>
        <w:t xml:space="preserve"> and we went through everything and she took time to go through each thing, this was the right kind of communication, where you feel like your concerns are being taken forward. After she took an interest things started happening </w:t>
      </w:r>
      <w:proofErr w:type="gramStart"/>
      <w:r>
        <w:t>really quickly</w:t>
      </w:r>
      <w:proofErr w:type="gramEnd"/>
      <w:r>
        <w:t xml:space="preserve"> for my husband and he started to get all the appointments he needed for follow up. </w:t>
      </w:r>
    </w:p>
    <w:p w14:paraId="596C99C3" w14:textId="77777777" w:rsidR="00402A70" w:rsidRDefault="00402A70" w:rsidP="00402A70">
      <w:pPr>
        <w:pStyle w:val="Quote"/>
      </w:pPr>
    </w:p>
    <w:p w14:paraId="3653ADAD" w14:textId="77777777" w:rsidR="00402A70" w:rsidRDefault="00402A70" w:rsidP="00402A70">
      <w:pPr>
        <w:pStyle w:val="Quote"/>
      </w:pPr>
      <w:r>
        <w:t xml:space="preserve">Today the nurse I saw went above and beyond again, she was proactive so now I don't need to book another appointment and come back again. On the one hand I dread coming here, I have had the sense that they don't really care about the </w:t>
      </w:r>
      <w:proofErr w:type="gramStart"/>
      <w:r>
        <w:t>patients</w:t>
      </w:r>
      <w:proofErr w:type="gramEnd"/>
      <w:r>
        <w:t xml:space="preserve"> and I don't have confidence that things will happen unless you push for yourself. On the other </w:t>
      </w:r>
      <w:proofErr w:type="gramStart"/>
      <w:r>
        <w:t>hand</w:t>
      </w:r>
      <w:proofErr w:type="gramEnd"/>
      <w:r>
        <w:t xml:space="preserve"> when I have had actual treatment here with the nursing </w:t>
      </w:r>
      <w:proofErr w:type="gramStart"/>
      <w:r>
        <w:t>staff</w:t>
      </w:r>
      <w:proofErr w:type="gramEnd"/>
      <w:r>
        <w:t xml:space="preserve"> I have felt the care has been excellent. I'm hoping things will improve more on the GP side too, more consistency. Very recently both my husband and I have seen younger doctors and we felt that they were both very thorough.  I had a </w:t>
      </w:r>
      <w:proofErr w:type="gramStart"/>
      <w:r>
        <w:t>Doctor</w:t>
      </w:r>
      <w:proofErr w:type="gramEnd"/>
      <w:r>
        <w:t xml:space="preserve"> call me about my care and again that was excellent, very thorough - perhaps a check list? My husband was able to see a </w:t>
      </w:r>
      <w:proofErr w:type="gramStart"/>
      <w:r>
        <w:t>Doctor</w:t>
      </w:r>
      <w:proofErr w:type="gramEnd"/>
      <w:r>
        <w:t xml:space="preserve"> face to face at Giggs Hill and she spent time with him and went thoroughly through everything which covered all the questions we would have normally needed to ask. I was told someone would contact him the next day but that was actually a few days later and so communication is key, it's managing expectations and saying someone will be in touch over the next few days. The communication around monitoring could be improved, messaging and follow ups are important to patients. I have filled out the friends and family test feeding back about the good care. I use the NHS App for prescriptions, I need to have a look at all my medication it's a total muddle now. I haven't really used the website.” [Signposting: Looked at the website and ran through the booking process </w:t>
      </w:r>
      <w:proofErr w:type="gramStart"/>
      <w:r>
        <w:t>and also</w:t>
      </w:r>
      <w:proofErr w:type="gramEnd"/>
      <w:r>
        <w:t xml:space="preserve"> the admin query function. Discussed what her thoughts were around her husband’s </w:t>
      </w:r>
      <w:proofErr w:type="gramStart"/>
      <w:r>
        <w:t>care</w:t>
      </w:r>
      <w:proofErr w:type="gramEnd"/>
      <w:r>
        <w:t xml:space="preserve"> and she explained that his prognosis was not good. We chatted about whether she felt she had shifted into care responsibilities which she felt she had. Wrote down the next Action for Carers </w:t>
      </w:r>
      <w:proofErr w:type="gramStart"/>
      <w:r>
        <w:t>drop in</w:t>
      </w:r>
      <w:proofErr w:type="gramEnd"/>
      <w:r>
        <w:t xml:space="preserve"> session in Hersham and she thought she would go along. Also enquired at the desk on her behalf about medication reviews and the clinical pharmacy team - they explained the process that she needed to send in a request and that the team would get back to her about making an appointment, passed on this and she said she would follow up to try and prompt a medication review.]</w:t>
      </w:r>
    </w:p>
    <w:p w14:paraId="433A9C8A" w14:textId="77777777" w:rsidR="00402A70" w:rsidRDefault="00402A70" w:rsidP="00402A70">
      <w:pPr>
        <w:pStyle w:val="Attribution"/>
      </w:pPr>
      <w:r w:rsidRPr="00612B0E">
        <w:t>210898</w:t>
      </w:r>
    </w:p>
    <w:p w14:paraId="3A943A0B" w14:textId="77777777" w:rsidR="00402A70" w:rsidRDefault="00402A70" w:rsidP="00402A70">
      <w:pPr>
        <w:pStyle w:val="ListBullet-pink"/>
        <w:numPr>
          <w:ilvl w:val="0"/>
          <w:numId w:val="0"/>
        </w:numPr>
        <w:ind w:left="360" w:hanging="360"/>
      </w:pPr>
    </w:p>
    <w:p w14:paraId="2026969D" w14:textId="77777777" w:rsidR="00402A70" w:rsidRDefault="00402A70">
      <w:pPr>
        <w:spacing w:after="160" w:line="259" w:lineRule="auto"/>
        <w:rPr>
          <w:rFonts w:asciiTheme="minorHAnsi" w:hAnsiTheme="minorHAnsi"/>
          <w:sz w:val="22"/>
        </w:rPr>
      </w:pPr>
    </w:p>
    <w:sectPr w:rsidR="00402A70" w:rsidSect="00523AF1">
      <w:headerReference w:type="default" r:id="rId34"/>
      <w:footerReference w:type="default" r:id="rId35"/>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F13C8" w14:textId="77777777" w:rsidR="00523AF1" w:rsidRDefault="00523AF1" w:rsidP="00810BB9">
      <w:r>
        <w:separator/>
      </w:r>
    </w:p>
  </w:endnote>
  <w:endnote w:type="continuationSeparator" w:id="0">
    <w:p w14:paraId="0720776C" w14:textId="77777777" w:rsidR="00523AF1" w:rsidRDefault="00523AF1" w:rsidP="00810BB9">
      <w:r>
        <w:continuationSeparator/>
      </w:r>
    </w:p>
  </w:endnote>
  <w:endnote w:type="continuationNotice" w:id="1">
    <w:p w14:paraId="15ECB36A" w14:textId="77777777" w:rsidR="00523AF1" w:rsidRDefault="00523A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4902B" w14:textId="77777777" w:rsidR="006E06AA" w:rsidRDefault="00D772B9">
    <w:pPr>
      <w:pStyle w:val="Footer"/>
      <w:jc w:val="right"/>
    </w:pPr>
    <w:r w:rsidRPr="006434C8">
      <w:rPr>
        <w:noProof/>
        <w:sz w:val="20"/>
      </w:rPr>
      <mc:AlternateContent>
        <mc:Choice Requires="wps">
          <w:drawing>
            <wp:anchor distT="45720" distB="45720" distL="114300" distR="114300" simplePos="0" relativeHeight="251658242" behindDoc="0" locked="0" layoutInCell="1" allowOverlap="1" wp14:anchorId="11714542" wp14:editId="4A366F71">
              <wp:simplePos x="0" y="0"/>
              <wp:positionH relativeFrom="column">
                <wp:posOffset>-594360</wp:posOffset>
              </wp:positionH>
              <wp:positionV relativeFrom="paragraph">
                <wp:posOffset>257810</wp:posOffset>
              </wp:positionV>
              <wp:extent cx="405384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1404620"/>
                      </a:xfrm>
                      <a:prstGeom prst="rect">
                        <a:avLst/>
                      </a:prstGeom>
                      <a:noFill/>
                      <a:ln w="9525">
                        <a:noFill/>
                        <a:miter lim="800000"/>
                        <a:headEnd/>
                        <a:tailEnd/>
                      </a:ln>
                    </wps:spPr>
                    <wps:txbx>
                      <w:txbxContent>
                        <w:p w14:paraId="6CBE2940" w14:textId="154EE788" w:rsidR="00C46DF9" w:rsidRDefault="00C46DF9" w:rsidP="00C46DF9">
                          <w:pPr>
                            <w:rPr>
                              <w:color w:val="FFFFFF" w:themeColor="background1"/>
                            </w:rPr>
                          </w:pPr>
                          <w:r>
                            <w:rPr>
                              <w:color w:val="FFFFFF" w:themeColor="background1"/>
                            </w:rPr>
                            <w:t>What we’</w:t>
                          </w:r>
                          <w:r w:rsidR="00CE405B">
                            <w:rPr>
                              <w:color w:val="FFFFFF" w:themeColor="background1"/>
                            </w:rPr>
                            <w:t xml:space="preserve">re </w:t>
                          </w:r>
                          <w:r>
                            <w:rPr>
                              <w:color w:val="FFFFFF" w:themeColor="background1"/>
                            </w:rPr>
                            <w:t xml:space="preserve">hearing </w:t>
                          </w:r>
                          <w:r w:rsidR="00425C5D">
                            <w:rPr>
                              <w:color w:val="FFFFFF" w:themeColor="background1"/>
                            </w:rPr>
                            <w:t xml:space="preserve">about </w:t>
                          </w:r>
                          <w:r w:rsidR="005B7C33">
                            <w:rPr>
                              <w:color w:val="FFFFFF" w:themeColor="background1"/>
                            </w:rPr>
                            <w:t>Glenlyn Medical Centre</w:t>
                          </w:r>
                        </w:p>
                        <w:p w14:paraId="56415E7B" w14:textId="2A4CC91D" w:rsidR="00425C5D" w:rsidRDefault="007C6279" w:rsidP="00425C5D">
                          <w:pPr>
                            <w:rPr>
                              <w:color w:val="FFFFFF" w:themeColor="background1"/>
                            </w:rPr>
                          </w:pPr>
                          <w:r>
                            <w:rPr>
                              <w:color w:val="FFFFFF" w:themeColor="background1"/>
                            </w:rPr>
                            <w:t>March 2024</w:t>
                          </w:r>
                          <w:r w:rsidR="00425C5D">
                            <w:rPr>
                              <w:color w:val="FFFFFF" w:themeColor="background1"/>
                            </w:rPr>
                            <w:t xml:space="preserve"> </w:t>
                          </w:r>
                        </w:p>
                        <w:p w14:paraId="24D2739F" w14:textId="77777777" w:rsidR="00425C5D" w:rsidRPr="006434C8" w:rsidRDefault="00425C5D" w:rsidP="00C46DF9">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714542" id="_x0000_t202" coordsize="21600,21600" o:spt="202" path="m,l,21600r21600,l21600,xe">
              <v:stroke joinstyle="miter"/>
              <v:path gradientshapeok="t" o:connecttype="rect"/>
            </v:shapetype>
            <v:shape id="Text Box 217" o:spid="_x0000_s1026" type="#_x0000_t202" style="position:absolute;left:0;text-align:left;margin-left:-46.8pt;margin-top:20.3pt;width:319.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" filled="f" stroked="f">
              <v:textbox style="mso-fit-shape-to-text:t">
                <w:txbxContent>
                  <w:p w14:paraId="6CBE2940" w14:textId="154EE788" w:rsidR="00C46DF9" w:rsidRDefault="00C46DF9" w:rsidP="00C46DF9">
                    <w:pPr>
                      <w:rPr>
                        <w:color w:val="FFFFFF" w:themeColor="background1"/>
                      </w:rPr>
                    </w:pPr>
                    <w:r>
                      <w:rPr>
                        <w:color w:val="FFFFFF" w:themeColor="background1"/>
                      </w:rPr>
                      <w:t>What we’</w:t>
                    </w:r>
                    <w:r w:rsidR="00CE405B">
                      <w:rPr>
                        <w:color w:val="FFFFFF" w:themeColor="background1"/>
                      </w:rPr>
                      <w:t xml:space="preserve">re </w:t>
                    </w:r>
                    <w:r>
                      <w:rPr>
                        <w:color w:val="FFFFFF" w:themeColor="background1"/>
                      </w:rPr>
                      <w:t xml:space="preserve">hearing </w:t>
                    </w:r>
                    <w:r w:rsidR="00425C5D">
                      <w:rPr>
                        <w:color w:val="FFFFFF" w:themeColor="background1"/>
                      </w:rPr>
                      <w:t xml:space="preserve">about </w:t>
                    </w:r>
                    <w:proofErr w:type="spellStart"/>
                    <w:r w:rsidR="005B7C33">
                      <w:rPr>
                        <w:color w:val="FFFFFF" w:themeColor="background1"/>
                      </w:rPr>
                      <w:t>Glenlyn</w:t>
                    </w:r>
                    <w:proofErr w:type="spellEnd"/>
                    <w:r w:rsidR="005B7C33">
                      <w:rPr>
                        <w:color w:val="FFFFFF" w:themeColor="background1"/>
                      </w:rPr>
                      <w:t xml:space="preserve"> Medical Centre</w:t>
                    </w:r>
                  </w:p>
                  <w:p w14:paraId="56415E7B" w14:textId="2A4CC91D" w:rsidR="00425C5D" w:rsidRDefault="007C6279" w:rsidP="00425C5D">
                    <w:pPr>
                      <w:rPr>
                        <w:color w:val="FFFFFF" w:themeColor="background1"/>
                      </w:rPr>
                    </w:pPr>
                    <w:r>
                      <w:rPr>
                        <w:color w:val="FFFFFF" w:themeColor="background1"/>
                      </w:rPr>
                      <w:t>March 2024</w:t>
                    </w:r>
                    <w:r w:rsidR="00425C5D">
                      <w:rPr>
                        <w:color w:val="FFFFFF" w:themeColor="background1"/>
                      </w:rPr>
                      <w:t xml:space="preserve"> </w:t>
                    </w:r>
                  </w:p>
                  <w:p w14:paraId="24D2739F" w14:textId="77777777" w:rsidR="00425C5D" w:rsidRPr="006434C8" w:rsidRDefault="00425C5D" w:rsidP="00C46DF9">
                    <w:pPr>
                      <w:rPr>
                        <w:color w:val="FFFFFF" w:themeColor="background1"/>
                      </w:rPr>
                    </w:pPr>
                  </w:p>
                </w:txbxContent>
              </v:textbox>
              <w10:wrap type="square"/>
            </v:shape>
          </w:pict>
        </mc:Fallback>
      </mc:AlternateContent>
    </w:r>
    <w:r w:rsidR="00C46DF9">
      <w:rPr>
        <w:noProof/>
      </w:rPr>
      <w:drawing>
        <wp:anchor distT="0" distB="0" distL="114300" distR="114300" simplePos="0" relativeHeight="251658241" behindDoc="0" locked="0" layoutInCell="1" allowOverlap="1" wp14:anchorId="1C26DE96" wp14:editId="1A35EF3F">
          <wp:simplePos x="0" y="0"/>
          <wp:positionH relativeFrom="page">
            <wp:posOffset>-274320</wp:posOffset>
          </wp:positionH>
          <wp:positionV relativeFrom="paragraph">
            <wp:posOffset>247015</wp:posOffset>
          </wp:positionV>
          <wp:extent cx="7941285" cy="645789"/>
          <wp:effectExtent l="0" t="0" r="0" b="2540"/>
          <wp:wrapNone/>
          <wp:docPr id="1629431974" name="Picture 1629431974"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4B977E" w14:textId="77777777" w:rsidR="00810BB9" w:rsidRDefault="00C46DF9">
    <w:pPr>
      <w:pStyle w:val="Footer"/>
    </w:pPr>
    <w:r>
      <w:rPr>
        <w:noProof/>
      </w:rPr>
      <mc:AlternateContent>
        <mc:Choice Requires="wps">
          <w:drawing>
            <wp:anchor distT="45720" distB="45720" distL="114300" distR="114300" simplePos="0" relativeHeight="251658243" behindDoc="0" locked="0" layoutInCell="1" allowOverlap="1" wp14:anchorId="2227F3B1" wp14:editId="71BCA2CB">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795462A6"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27F3B1" id="Text Box 14" o:sp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EndPr/>
                    <w:sdtContent>
                      <w:p w14:paraId="795462A6"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A8C6B" w14:textId="77777777" w:rsidR="00523AF1" w:rsidRDefault="00523AF1" w:rsidP="00810BB9">
      <w:r>
        <w:separator/>
      </w:r>
    </w:p>
  </w:footnote>
  <w:footnote w:type="continuationSeparator" w:id="0">
    <w:p w14:paraId="1C090811" w14:textId="77777777" w:rsidR="00523AF1" w:rsidRDefault="00523AF1" w:rsidP="00810BB9">
      <w:r>
        <w:continuationSeparator/>
      </w:r>
    </w:p>
  </w:footnote>
  <w:footnote w:type="continuationNotice" w:id="1">
    <w:p w14:paraId="58B2C738" w14:textId="77777777" w:rsidR="00523AF1" w:rsidRDefault="00523A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30F8E" w14:textId="77777777" w:rsidR="0009774D" w:rsidRDefault="00D82729" w:rsidP="0009774D">
    <w:pPr>
      <w:pStyle w:val="Header"/>
      <w:jc w:val="right"/>
    </w:pPr>
    <w:r>
      <w:rPr>
        <w:noProof/>
      </w:rPr>
      <mc:AlternateContent>
        <mc:Choice Requires="wps">
          <w:drawing>
            <wp:anchor distT="0" distB="0" distL="114300" distR="114300" simplePos="0" relativeHeight="251658240" behindDoc="0" locked="0" layoutInCell="1" allowOverlap="1" wp14:anchorId="7890DA28" wp14:editId="680E1D8D">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5CE54"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Pr>
        <w:noProof/>
      </w:rPr>
      <w:drawing>
        <wp:inline distT="0" distB="0" distL="0" distR="0" wp14:anchorId="00908F28" wp14:editId="44D09858">
          <wp:extent cx="1958340" cy="472306"/>
          <wp:effectExtent l="0" t="0" r="3810" b="4445"/>
          <wp:docPr id="1867575937" name="Picture 1867575937"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306A28"/>
    <w:multiLevelType w:val="hybridMultilevel"/>
    <w:tmpl w:val="9EEEB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9216047"/>
    <w:multiLevelType w:val="hybridMultilevel"/>
    <w:tmpl w:val="A34E7570"/>
    <w:lvl w:ilvl="0" w:tplc="CB84FA46">
      <w:start w:val="1"/>
      <w:numFmt w:val="bullet"/>
      <w:lvlText w:val=""/>
      <w:lvlJc w:val="left"/>
      <w:pPr>
        <w:tabs>
          <w:tab w:val="num" w:pos="720"/>
        </w:tabs>
        <w:ind w:left="720" w:hanging="360"/>
      </w:pPr>
      <w:rPr>
        <w:rFonts w:ascii="Symbol" w:hAnsi="Symbol" w:hint="default"/>
      </w:rPr>
    </w:lvl>
    <w:lvl w:ilvl="1" w:tplc="E856E6E2" w:tentative="1">
      <w:start w:val="1"/>
      <w:numFmt w:val="bullet"/>
      <w:lvlText w:val=""/>
      <w:lvlJc w:val="left"/>
      <w:pPr>
        <w:tabs>
          <w:tab w:val="num" w:pos="1440"/>
        </w:tabs>
        <w:ind w:left="1440" w:hanging="360"/>
      </w:pPr>
      <w:rPr>
        <w:rFonts w:ascii="Symbol" w:hAnsi="Symbol" w:hint="default"/>
      </w:rPr>
    </w:lvl>
    <w:lvl w:ilvl="2" w:tplc="2DE655E0" w:tentative="1">
      <w:start w:val="1"/>
      <w:numFmt w:val="bullet"/>
      <w:lvlText w:val=""/>
      <w:lvlJc w:val="left"/>
      <w:pPr>
        <w:tabs>
          <w:tab w:val="num" w:pos="2160"/>
        </w:tabs>
        <w:ind w:left="2160" w:hanging="360"/>
      </w:pPr>
      <w:rPr>
        <w:rFonts w:ascii="Symbol" w:hAnsi="Symbol" w:hint="default"/>
      </w:rPr>
    </w:lvl>
    <w:lvl w:ilvl="3" w:tplc="E68408B2" w:tentative="1">
      <w:start w:val="1"/>
      <w:numFmt w:val="bullet"/>
      <w:lvlText w:val=""/>
      <w:lvlJc w:val="left"/>
      <w:pPr>
        <w:tabs>
          <w:tab w:val="num" w:pos="2880"/>
        </w:tabs>
        <w:ind w:left="2880" w:hanging="360"/>
      </w:pPr>
      <w:rPr>
        <w:rFonts w:ascii="Symbol" w:hAnsi="Symbol" w:hint="default"/>
      </w:rPr>
    </w:lvl>
    <w:lvl w:ilvl="4" w:tplc="E22C4C60" w:tentative="1">
      <w:start w:val="1"/>
      <w:numFmt w:val="bullet"/>
      <w:lvlText w:val=""/>
      <w:lvlJc w:val="left"/>
      <w:pPr>
        <w:tabs>
          <w:tab w:val="num" w:pos="3600"/>
        </w:tabs>
        <w:ind w:left="3600" w:hanging="360"/>
      </w:pPr>
      <w:rPr>
        <w:rFonts w:ascii="Symbol" w:hAnsi="Symbol" w:hint="default"/>
      </w:rPr>
    </w:lvl>
    <w:lvl w:ilvl="5" w:tplc="5D3C481A" w:tentative="1">
      <w:start w:val="1"/>
      <w:numFmt w:val="bullet"/>
      <w:lvlText w:val=""/>
      <w:lvlJc w:val="left"/>
      <w:pPr>
        <w:tabs>
          <w:tab w:val="num" w:pos="4320"/>
        </w:tabs>
        <w:ind w:left="4320" w:hanging="360"/>
      </w:pPr>
      <w:rPr>
        <w:rFonts w:ascii="Symbol" w:hAnsi="Symbol" w:hint="default"/>
      </w:rPr>
    </w:lvl>
    <w:lvl w:ilvl="6" w:tplc="8612FB2A" w:tentative="1">
      <w:start w:val="1"/>
      <w:numFmt w:val="bullet"/>
      <w:lvlText w:val=""/>
      <w:lvlJc w:val="left"/>
      <w:pPr>
        <w:tabs>
          <w:tab w:val="num" w:pos="5040"/>
        </w:tabs>
        <w:ind w:left="5040" w:hanging="360"/>
      </w:pPr>
      <w:rPr>
        <w:rFonts w:ascii="Symbol" w:hAnsi="Symbol" w:hint="default"/>
      </w:rPr>
    </w:lvl>
    <w:lvl w:ilvl="7" w:tplc="105CF1C6" w:tentative="1">
      <w:start w:val="1"/>
      <w:numFmt w:val="bullet"/>
      <w:lvlText w:val=""/>
      <w:lvlJc w:val="left"/>
      <w:pPr>
        <w:tabs>
          <w:tab w:val="num" w:pos="5760"/>
        </w:tabs>
        <w:ind w:left="5760" w:hanging="360"/>
      </w:pPr>
      <w:rPr>
        <w:rFonts w:ascii="Symbol" w:hAnsi="Symbol" w:hint="default"/>
      </w:rPr>
    </w:lvl>
    <w:lvl w:ilvl="8" w:tplc="D3B0B6A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9F83135"/>
    <w:multiLevelType w:val="hybridMultilevel"/>
    <w:tmpl w:val="9EEEBB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 w15:restartNumberingAfterBreak="0">
    <w:nsid w:val="51C24291"/>
    <w:multiLevelType w:val="hybridMultilevel"/>
    <w:tmpl w:val="D374BB36"/>
    <w:lvl w:ilvl="0" w:tplc="A438A690">
      <w:start w:val="1"/>
      <w:numFmt w:val="bullet"/>
      <w:lvlText w:val=""/>
      <w:lvlJc w:val="left"/>
      <w:pPr>
        <w:tabs>
          <w:tab w:val="num" w:pos="720"/>
        </w:tabs>
        <w:ind w:left="720" w:hanging="360"/>
      </w:pPr>
      <w:rPr>
        <w:rFonts w:ascii="Symbol" w:hAnsi="Symbol" w:hint="default"/>
      </w:rPr>
    </w:lvl>
    <w:lvl w:ilvl="1" w:tplc="85B621B2" w:tentative="1">
      <w:start w:val="1"/>
      <w:numFmt w:val="bullet"/>
      <w:lvlText w:val=""/>
      <w:lvlJc w:val="left"/>
      <w:pPr>
        <w:tabs>
          <w:tab w:val="num" w:pos="1440"/>
        </w:tabs>
        <w:ind w:left="1440" w:hanging="360"/>
      </w:pPr>
      <w:rPr>
        <w:rFonts w:ascii="Symbol" w:hAnsi="Symbol" w:hint="default"/>
      </w:rPr>
    </w:lvl>
    <w:lvl w:ilvl="2" w:tplc="F5DA6CA8" w:tentative="1">
      <w:start w:val="1"/>
      <w:numFmt w:val="bullet"/>
      <w:lvlText w:val=""/>
      <w:lvlJc w:val="left"/>
      <w:pPr>
        <w:tabs>
          <w:tab w:val="num" w:pos="2160"/>
        </w:tabs>
        <w:ind w:left="2160" w:hanging="360"/>
      </w:pPr>
      <w:rPr>
        <w:rFonts w:ascii="Symbol" w:hAnsi="Symbol" w:hint="default"/>
      </w:rPr>
    </w:lvl>
    <w:lvl w:ilvl="3" w:tplc="F466B83A" w:tentative="1">
      <w:start w:val="1"/>
      <w:numFmt w:val="bullet"/>
      <w:lvlText w:val=""/>
      <w:lvlJc w:val="left"/>
      <w:pPr>
        <w:tabs>
          <w:tab w:val="num" w:pos="2880"/>
        </w:tabs>
        <w:ind w:left="2880" w:hanging="360"/>
      </w:pPr>
      <w:rPr>
        <w:rFonts w:ascii="Symbol" w:hAnsi="Symbol" w:hint="default"/>
      </w:rPr>
    </w:lvl>
    <w:lvl w:ilvl="4" w:tplc="1ECCF0FE" w:tentative="1">
      <w:start w:val="1"/>
      <w:numFmt w:val="bullet"/>
      <w:lvlText w:val=""/>
      <w:lvlJc w:val="left"/>
      <w:pPr>
        <w:tabs>
          <w:tab w:val="num" w:pos="3600"/>
        </w:tabs>
        <w:ind w:left="3600" w:hanging="360"/>
      </w:pPr>
      <w:rPr>
        <w:rFonts w:ascii="Symbol" w:hAnsi="Symbol" w:hint="default"/>
      </w:rPr>
    </w:lvl>
    <w:lvl w:ilvl="5" w:tplc="0A465D6C" w:tentative="1">
      <w:start w:val="1"/>
      <w:numFmt w:val="bullet"/>
      <w:lvlText w:val=""/>
      <w:lvlJc w:val="left"/>
      <w:pPr>
        <w:tabs>
          <w:tab w:val="num" w:pos="4320"/>
        </w:tabs>
        <w:ind w:left="4320" w:hanging="360"/>
      </w:pPr>
      <w:rPr>
        <w:rFonts w:ascii="Symbol" w:hAnsi="Symbol" w:hint="default"/>
      </w:rPr>
    </w:lvl>
    <w:lvl w:ilvl="6" w:tplc="4A96DD28" w:tentative="1">
      <w:start w:val="1"/>
      <w:numFmt w:val="bullet"/>
      <w:lvlText w:val=""/>
      <w:lvlJc w:val="left"/>
      <w:pPr>
        <w:tabs>
          <w:tab w:val="num" w:pos="5040"/>
        </w:tabs>
        <w:ind w:left="5040" w:hanging="360"/>
      </w:pPr>
      <w:rPr>
        <w:rFonts w:ascii="Symbol" w:hAnsi="Symbol" w:hint="default"/>
      </w:rPr>
    </w:lvl>
    <w:lvl w:ilvl="7" w:tplc="F93E89E6" w:tentative="1">
      <w:start w:val="1"/>
      <w:numFmt w:val="bullet"/>
      <w:lvlText w:val=""/>
      <w:lvlJc w:val="left"/>
      <w:pPr>
        <w:tabs>
          <w:tab w:val="num" w:pos="5760"/>
        </w:tabs>
        <w:ind w:left="5760" w:hanging="360"/>
      </w:pPr>
      <w:rPr>
        <w:rFonts w:ascii="Symbol" w:hAnsi="Symbol" w:hint="default"/>
      </w:rPr>
    </w:lvl>
    <w:lvl w:ilvl="8" w:tplc="CF186AC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705575C2"/>
    <w:multiLevelType w:val="hybridMultilevel"/>
    <w:tmpl w:val="136EAF9E"/>
    <w:lvl w:ilvl="0" w:tplc="B9AC76E0">
      <w:start w:val="1"/>
      <w:numFmt w:val="bullet"/>
      <w:lvlText w:val=""/>
      <w:lvlJc w:val="left"/>
      <w:pPr>
        <w:ind w:left="720" w:hanging="360"/>
      </w:pPr>
      <w:rPr>
        <w:rFonts w:ascii="Symbol" w:hAnsi="Symbol" w:hint="default"/>
      </w:rPr>
    </w:lvl>
    <w:lvl w:ilvl="1" w:tplc="0AD881C0">
      <w:start w:val="1"/>
      <w:numFmt w:val="bullet"/>
      <w:lvlText w:val="o"/>
      <w:lvlJc w:val="left"/>
      <w:pPr>
        <w:ind w:left="1440" w:hanging="360"/>
      </w:pPr>
      <w:rPr>
        <w:rFonts w:ascii="Courier New" w:hAnsi="Courier New" w:hint="default"/>
      </w:rPr>
    </w:lvl>
    <w:lvl w:ilvl="2" w:tplc="395009EA">
      <w:start w:val="1"/>
      <w:numFmt w:val="bullet"/>
      <w:lvlText w:val=""/>
      <w:lvlJc w:val="left"/>
      <w:pPr>
        <w:ind w:left="2160" w:hanging="360"/>
      </w:pPr>
      <w:rPr>
        <w:rFonts w:ascii="Wingdings" w:hAnsi="Wingdings" w:hint="default"/>
      </w:rPr>
    </w:lvl>
    <w:lvl w:ilvl="3" w:tplc="CE6C7A58">
      <w:start w:val="1"/>
      <w:numFmt w:val="bullet"/>
      <w:lvlText w:val=""/>
      <w:lvlJc w:val="left"/>
      <w:pPr>
        <w:ind w:left="2880" w:hanging="360"/>
      </w:pPr>
      <w:rPr>
        <w:rFonts w:ascii="Symbol" w:hAnsi="Symbol" w:hint="default"/>
      </w:rPr>
    </w:lvl>
    <w:lvl w:ilvl="4" w:tplc="E3F6E84E">
      <w:start w:val="1"/>
      <w:numFmt w:val="bullet"/>
      <w:lvlText w:val="o"/>
      <w:lvlJc w:val="left"/>
      <w:pPr>
        <w:ind w:left="3600" w:hanging="360"/>
      </w:pPr>
      <w:rPr>
        <w:rFonts w:ascii="Courier New" w:hAnsi="Courier New" w:hint="default"/>
      </w:rPr>
    </w:lvl>
    <w:lvl w:ilvl="5" w:tplc="8D323DF2">
      <w:start w:val="1"/>
      <w:numFmt w:val="bullet"/>
      <w:lvlText w:val=""/>
      <w:lvlJc w:val="left"/>
      <w:pPr>
        <w:ind w:left="4320" w:hanging="360"/>
      </w:pPr>
      <w:rPr>
        <w:rFonts w:ascii="Wingdings" w:hAnsi="Wingdings" w:hint="default"/>
      </w:rPr>
    </w:lvl>
    <w:lvl w:ilvl="6" w:tplc="FF24BF94">
      <w:start w:val="1"/>
      <w:numFmt w:val="bullet"/>
      <w:lvlText w:val=""/>
      <w:lvlJc w:val="left"/>
      <w:pPr>
        <w:ind w:left="5040" w:hanging="360"/>
      </w:pPr>
      <w:rPr>
        <w:rFonts w:ascii="Symbol" w:hAnsi="Symbol" w:hint="default"/>
      </w:rPr>
    </w:lvl>
    <w:lvl w:ilvl="7" w:tplc="0B2866C2">
      <w:start w:val="1"/>
      <w:numFmt w:val="bullet"/>
      <w:lvlText w:val="o"/>
      <w:lvlJc w:val="left"/>
      <w:pPr>
        <w:ind w:left="5760" w:hanging="360"/>
      </w:pPr>
      <w:rPr>
        <w:rFonts w:ascii="Courier New" w:hAnsi="Courier New" w:hint="default"/>
      </w:rPr>
    </w:lvl>
    <w:lvl w:ilvl="8" w:tplc="B95C75E8">
      <w:start w:val="1"/>
      <w:numFmt w:val="bullet"/>
      <w:lvlText w:val=""/>
      <w:lvlJc w:val="left"/>
      <w:pPr>
        <w:ind w:left="6480" w:hanging="360"/>
      </w:pPr>
      <w:rPr>
        <w:rFonts w:ascii="Wingdings" w:hAnsi="Wingdings" w:hint="default"/>
      </w:rPr>
    </w:lvl>
  </w:abstractNum>
  <w:num w:numId="1" w16cid:durableId="1007564123">
    <w:abstractNumId w:val="9"/>
  </w:num>
  <w:num w:numId="2" w16cid:durableId="721293284">
    <w:abstractNumId w:val="7"/>
  </w:num>
  <w:num w:numId="3" w16cid:durableId="697319535">
    <w:abstractNumId w:val="2"/>
  </w:num>
  <w:num w:numId="4" w16cid:durableId="1783838624">
    <w:abstractNumId w:val="0"/>
  </w:num>
  <w:num w:numId="5" w16cid:durableId="2102337394">
    <w:abstractNumId w:val="3"/>
  </w:num>
  <w:num w:numId="6" w16cid:durableId="1365671041">
    <w:abstractNumId w:val="4"/>
  </w:num>
  <w:num w:numId="7" w16cid:durableId="1801415518">
    <w:abstractNumId w:val="5"/>
  </w:num>
  <w:num w:numId="8" w16cid:durableId="2086368463">
    <w:abstractNumId w:val="8"/>
  </w:num>
  <w:num w:numId="9" w16cid:durableId="1056123983">
    <w:abstractNumId w:val="1"/>
  </w:num>
  <w:num w:numId="10" w16cid:durableId="20324902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isplayBackgroundShape/>
  <w:proofState w:spelling="clean" w:grammar="clean"/>
  <w:attachedTemplate r:id="rId1"/>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AF1"/>
    <w:rsid w:val="00002479"/>
    <w:rsid w:val="0000394D"/>
    <w:rsid w:val="00006F09"/>
    <w:rsid w:val="00017352"/>
    <w:rsid w:val="0002082F"/>
    <w:rsid w:val="0003563C"/>
    <w:rsid w:val="00037178"/>
    <w:rsid w:val="00041BDC"/>
    <w:rsid w:val="000422AF"/>
    <w:rsid w:val="0004259D"/>
    <w:rsid w:val="00042BC5"/>
    <w:rsid w:val="00046836"/>
    <w:rsid w:val="000502A2"/>
    <w:rsid w:val="0005141F"/>
    <w:rsid w:val="00053592"/>
    <w:rsid w:val="000561C0"/>
    <w:rsid w:val="000615A1"/>
    <w:rsid w:val="00065181"/>
    <w:rsid w:val="00065649"/>
    <w:rsid w:val="000659AF"/>
    <w:rsid w:val="000663FF"/>
    <w:rsid w:val="00071878"/>
    <w:rsid w:val="0007748F"/>
    <w:rsid w:val="00080CB2"/>
    <w:rsid w:val="00083C73"/>
    <w:rsid w:val="00087669"/>
    <w:rsid w:val="00095222"/>
    <w:rsid w:val="00096A6A"/>
    <w:rsid w:val="00096BB8"/>
    <w:rsid w:val="0009774D"/>
    <w:rsid w:val="000A0E63"/>
    <w:rsid w:val="000A1739"/>
    <w:rsid w:val="000A2FE3"/>
    <w:rsid w:val="000A45C4"/>
    <w:rsid w:val="000A533C"/>
    <w:rsid w:val="000A5C3E"/>
    <w:rsid w:val="000A6BE5"/>
    <w:rsid w:val="000A74F4"/>
    <w:rsid w:val="000B3CE3"/>
    <w:rsid w:val="000B5B17"/>
    <w:rsid w:val="000B767D"/>
    <w:rsid w:val="000C3873"/>
    <w:rsid w:val="000C3DF5"/>
    <w:rsid w:val="000C5BFC"/>
    <w:rsid w:val="000D3CC7"/>
    <w:rsid w:val="000D4A8F"/>
    <w:rsid w:val="000E08B7"/>
    <w:rsid w:val="000E1700"/>
    <w:rsid w:val="000E31A3"/>
    <w:rsid w:val="000E561C"/>
    <w:rsid w:val="000F0390"/>
    <w:rsid w:val="000F161B"/>
    <w:rsid w:val="000F1F07"/>
    <w:rsid w:val="00100172"/>
    <w:rsid w:val="001033D1"/>
    <w:rsid w:val="00107BBA"/>
    <w:rsid w:val="0011148F"/>
    <w:rsid w:val="001121E7"/>
    <w:rsid w:val="00112A47"/>
    <w:rsid w:val="0011644B"/>
    <w:rsid w:val="00125FB3"/>
    <w:rsid w:val="00126998"/>
    <w:rsid w:val="00130EC6"/>
    <w:rsid w:val="00134371"/>
    <w:rsid w:val="001363EA"/>
    <w:rsid w:val="00136C33"/>
    <w:rsid w:val="00137081"/>
    <w:rsid w:val="00150A6A"/>
    <w:rsid w:val="00153CE9"/>
    <w:rsid w:val="00156AD9"/>
    <w:rsid w:val="00156E1A"/>
    <w:rsid w:val="00162419"/>
    <w:rsid w:val="00162C8A"/>
    <w:rsid w:val="0016740B"/>
    <w:rsid w:val="0017353F"/>
    <w:rsid w:val="00177D49"/>
    <w:rsid w:val="00187CDC"/>
    <w:rsid w:val="00192028"/>
    <w:rsid w:val="00192FBA"/>
    <w:rsid w:val="00196493"/>
    <w:rsid w:val="00197F81"/>
    <w:rsid w:val="001A1D9E"/>
    <w:rsid w:val="001A31C6"/>
    <w:rsid w:val="001A6664"/>
    <w:rsid w:val="001A69D5"/>
    <w:rsid w:val="001B18E1"/>
    <w:rsid w:val="001B2640"/>
    <w:rsid w:val="001B418D"/>
    <w:rsid w:val="001C1CE6"/>
    <w:rsid w:val="001C25B3"/>
    <w:rsid w:val="001C2692"/>
    <w:rsid w:val="001C466D"/>
    <w:rsid w:val="001C6CE8"/>
    <w:rsid w:val="001C7591"/>
    <w:rsid w:val="001D0575"/>
    <w:rsid w:val="001D44DD"/>
    <w:rsid w:val="001D451F"/>
    <w:rsid w:val="001D4848"/>
    <w:rsid w:val="001D56F0"/>
    <w:rsid w:val="001E2BA8"/>
    <w:rsid w:val="001E3606"/>
    <w:rsid w:val="001E371C"/>
    <w:rsid w:val="001F192D"/>
    <w:rsid w:val="001F1A7B"/>
    <w:rsid w:val="001F1A9B"/>
    <w:rsid w:val="00201280"/>
    <w:rsid w:val="002015B4"/>
    <w:rsid w:val="002030A4"/>
    <w:rsid w:val="0020377A"/>
    <w:rsid w:val="00207B26"/>
    <w:rsid w:val="00213466"/>
    <w:rsid w:val="00223741"/>
    <w:rsid w:val="00223B97"/>
    <w:rsid w:val="00223D58"/>
    <w:rsid w:val="00224A2F"/>
    <w:rsid w:val="002270D5"/>
    <w:rsid w:val="0023145F"/>
    <w:rsid w:val="00236625"/>
    <w:rsid w:val="00236E69"/>
    <w:rsid w:val="00244E9E"/>
    <w:rsid w:val="00247167"/>
    <w:rsid w:val="00250ED9"/>
    <w:rsid w:val="00253B35"/>
    <w:rsid w:val="00254CB6"/>
    <w:rsid w:val="002560AA"/>
    <w:rsid w:val="00256ED7"/>
    <w:rsid w:val="00260F77"/>
    <w:rsid w:val="002610D3"/>
    <w:rsid w:val="00261ED1"/>
    <w:rsid w:val="00263547"/>
    <w:rsid w:val="00270135"/>
    <w:rsid w:val="00272245"/>
    <w:rsid w:val="00273001"/>
    <w:rsid w:val="002779F5"/>
    <w:rsid w:val="0028111A"/>
    <w:rsid w:val="002823CE"/>
    <w:rsid w:val="002835CF"/>
    <w:rsid w:val="00284DF9"/>
    <w:rsid w:val="00285991"/>
    <w:rsid w:val="00290186"/>
    <w:rsid w:val="0029227B"/>
    <w:rsid w:val="00292CD9"/>
    <w:rsid w:val="00295D71"/>
    <w:rsid w:val="0029677F"/>
    <w:rsid w:val="00297270"/>
    <w:rsid w:val="002A32B2"/>
    <w:rsid w:val="002A347D"/>
    <w:rsid w:val="002A5A26"/>
    <w:rsid w:val="002A6C8F"/>
    <w:rsid w:val="002B203B"/>
    <w:rsid w:val="002B7F7B"/>
    <w:rsid w:val="002C0181"/>
    <w:rsid w:val="002C0679"/>
    <w:rsid w:val="002C4435"/>
    <w:rsid w:val="002C4D6A"/>
    <w:rsid w:val="002D0102"/>
    <w:rsid w:val="002D07CA"/>
    <w:rsid w:val="002D1DBC"/>
    <w:rsid w:val="002D588D"/>
    <w:rsid w:val="002E1487"/>
    <w:rsid w:val="002E4B2A"/>
    <w:rsid w:val="002E678C"/>
    <w:rsid w:val="002F36C6"/>
    <w:rsid w:val="002F43BB"/>
    <w:rsid w:val="00301105"/>
    <w:rsid w:val="00301B47"/>
    <w:rsid w:val="00306EB9"/>
    <w:rsid w:val="00307BF5"/>
    <w:rsid w:val="00311C45"/>
    <w:rsid w:val="00312215"/>
    <w:rsid w:val="00313E75"/>
    <w:rsid w:val="003141C7"/>
    <w:rsid w:val="003144A9"/>
    <w:rsid w:val="00315462"/>
    <w:rsid w:val="00315C97"/>
    <w:rsid w:val="00321863"/>
    <w:rsid w:val="003260AE"/>
    <w:rsid w:val="003304B9"/>
    <w:rsid w:val="00333FBA"/>
    <w:rsid w:val="00341292"/>
    <w:rsid w:val="003457EB"/>
    <w:rsid w:val="00347FEB"/>
    <w:rsid w:val="0035049B"/>
    <w:rsid w:val="00356918"/>
    <w:rsid w:val="003618F3"/>
    <w:rsid w:val="00361F51"/>
    <w:rsid w:val="00363B7A"/>
    <w:rsid w:val="003712FB"/>
    <w:rsid w:val="00373E21"/>
    <w:rsid w:val="00374B91"/>
    <w:rsid w:val="00376EA8"/>
    <w:rsid w:val="003774A3"/>
    <w:rsid w:val="00381DFE"/>
    <w:rsid w:val="003840AD"/>
    <w:rsid w:val="00385A37"/>
    <w:rsid w:val="003913CF"/>
    <w:rsid w:val="0039455A"/>
    <w:rsid w:val="003968EB"/>
    <w:rsid w:val="003A1954"/>
    <w:rsid w:val="003A47F2"/>
    <w:rsid w:val="003B14CE"/>
    <w:rsid w:val="003B2EA5"/>
    <w:rsid w:val="003C02B9"/>
    <w:rsid w:val="003C2F25"/>
    <w:rsid w:val="003C3C52"/>
    <w:rsid w:val="003C4719"/>
    <w:rsid w:val="003C57B7"/>
    <w:rsid w:val="003C7997"/>
    <w:rsid w:val="003D17CC"/>
    <w:rsid w:val="003D68AA"/>
    <w:rsid w:val="003D6937"/>
    <w:rsid w:val="003D7DED"/>
    <w:rsid w:val="003E0ED3"/>
    <w:rsid w:val="003E1A12"/>
    <w:rsid w:val="003E3FA9"/>
    <w:rsid w:val="003E60D3"/>
    <w:rsid w:val="003E7337"/>
    <w:rsid w:val="003F112E"/>
    <w:rsid w:val="003F192C"/>
    <w:rsid w:val="003F1AD0"/>
    <w:rsid w:val="003F1F33"/>
    <w:rsid w:val="00400359"/>
    <w:rsid w:val="00402283"/>
    <w:rsid w:val="004025DD"/>
    <w:rsid w:val="00402A70"/>
    <w:rsid w:val="0041226E"/>
    <w:rsid w:val="00413D57"/>
    <w:rsid w:val="0041414A"/>
    <w:rsid w:val="004155D1"/>
    <w:rsid w:val="00425C5D"/>
    <w:rsid w:val="0042708D"/>
    <w:rsid w:val="00427CCE"/>
    <w:rsid w:val="00432B52"/>
    <w:rsid w:val="0043524E"/>
    <w:rsid w:val="00436E29"/>
    <w:rsid w:val="004409F9"/>
    <w:rsid w:val="00442BFD"/>
    <w:rsid w:val="00456D71"/>
    <w:rsid w:val="00463C86"/>
    <w:rsid w:val="00464B28"/>
    <w:rsid w:val="00470317"/>
    <w:rsid w:val="00470911"/>
    <w:rsid w:val="004749F9"/>
    <w:rsid w:val="00476386"/>
    <w:rsid w:val="00486C09"/>
    <w:rsid w:val="0049265D"/>
    <w:rsid w:val="004A114A"/>
    <w:rsid w:val="004A184C"/>
    <w:rsid w:val="004A4C43"/>
    <w:rsid w:val="004B0B8C"/>
    <w:rsid w:val="004B28C8"/>
    <w:rsid w:val="004B6513"/>
    <w:rsid w:val="004B7F44"/>
    <w:rsid w:val="004C1088"/>
    <w:rsid w:val="004C1522"/>
    <w:rsid w:val="004C2AC5"/>
    <w:rsid w:val="004C3C11"/>
    <w:rsid w:val="004C5A63"/>
    <w:rsid w:val="004D0E83"/>
    <w:rsid w:val="004D266E"/>
    <w:rsid w:val="004D4551"/>
    <w:rsid w:val="004D5FDB"/>
    <w:rsid w:val="004D7798"/>
    <w:rsid w:val="004D7B54"/>
    <w:rsid w:val="004E3965"/>
    <w:rsid w:val="004E3BC2"/>
    <w:rsid w:val="004E6EA4"/>
    <w:rsid w:val="004E7C91"/>
    <w:rsid w:val="004F0548"/>
    <w:rsid w:val="004F1FFF"/>
    <w:rsid w:val="004F45A6"/>
    <w:rsid w:val="004F5D41"/>
    <w:rsid w:val="004F625D"/>
    <w:rsid w:val="00500C2E"/>
    <w:rsid w:val="005055C9"/>
    <w:rsid w:val="00506F40"/>
    <w:rsid w:val="005073E5"/>
    <w:rsid w:val="0051046F"/>
    <w:rsid w:val="00512DC3"/>
    <w:rsid w:val="00513357"/>
    <w:rsid w:val="00513E6B"/>
    <w:rsid w:val="0051655B"/>
    <w:rsid w:val="00516E97"/>
    <w:rsid w:val="00517856"/>
    <w:rsid w:val="0052223B"/>
    <w:rsid w:val="00523AF1"/>
    <w:rsid w:val="005258D8"/>
    <w:rsid w:val="00525948"/>
    <w:rsid w:val="00527344"/>
    <w:rsid w:val="0052780E"/>
    <w:rsid w:val="00531CDC"/>
    <w:rsid w:val="00534700"/>
    <w:rsid w:val="00540A46"/>
    <w:rsid w:val="005430F3"/>
    <w:rsid w:val="0055109F"/>
    <w:rsid w:val="00551593"/>
    <w:rsid w:val="00554FD5"/>
    <w:rsid w:val="00555D18"/>
    <w:rsid w:val="00560E28"/>
    <w:rsid w:val="00561464"/>
    <w:rsid w:val="00561BFB"/>
    <w:rsid w:val="0057092A"/>
    <w:rsid w:val="00572B10"/>
    <w:rsid w:val="0057420A"/>
    <w:rsid w:val="005761B9"/>
    <w:rsid w:val="00576806"/>
    <w:rsid w:val="005914EC"/>
    <w:rsid w:val="0059432D"/>
    <w:rsid w:val="00595D2E"/>
    <w:rsid w:val="00596AC2"/>
    <w:rsid w:val="00597F58"/>
    <w:rsid w:val="005A15FA"/>
    <w:rsid w:val="005A2B6E"/>
    <w:rsid w:val="005A3244"/>
    <w:rsid w:val="005A6120"/>
    <w:rsid w:val="005B0802"/>
    <w:rsid w:val="005B4F98"/>
    <w:rsid w:val="005B7C33"/>
    <w:rsid w:val="005B7E26"/>
    <w:rsid w:val="005C323D"/>
    <w:rsid w:val="005D080E"/>
    <w:rsid w:val="005D2BB6"/>
    <w:rsid w:val="005D554C"/>
    <w:rsid w:val="005D5D6E"/>
    <w:rsid w:val="005D6043"/>
    <w:rsid w:val="005D7706"/>
    <w:rsid w:val="005E03B2"/>
    <w:rsid w:val="005E3CE5"/>
    <w:rsid w:val="005E5873"/>
    <w:rsid w:val="005F2E2A"/>
    <w:rsid w:val="00602FD9"/>
    <w:rsid w:val="00605670"/>
    <w:rsid w:val="00607C63"/>
    <w:rsid w:val="00612B0E"/>
    <w:rsid w:val="006143D7"/>
    <w:rsid w:val="00624098"/>
    <w:rsid w:val="00624577"/>
    <w:rsid w:val="00627BBA"/>
    <w:rsid w:val="006314E0"/>
    <w:rsid w:val="00631E54"/>
    <w:rsid w:val="00635BA9"/>
    <w:rsid w:val="00635D64"/>
    <w:rsid w:val="006402CF"/>
    <w:rsid w:val="00641CE0"/>
    <w:rsid w:val="00641F3A"/>
    <w:rsid w:val="0064318B"/>
    <w:rsid w:val="00644A68"/>
    <w:rsid w:val="00646A59"/>
    <w:rsid w:val="00653C7B"/>
    <w:rsid w:val="006663C5"/>
    <w:rsid w:val="00666759"/>
    <w:rsid w:val="006707B6"/>
    <w:rsid w:val="006752F1"/>
    <w:rsid w:val="00677313"/>
    <w:rsid w:val="00680679"/>
    <w:rsid w:val="00687D41"/>
    <w:rsid w:val="00690F7F"/>
    <w:rsid w:val="0069523B"/>
    <w:rsid w:val="006A0620"/>
    <w:rsid w:val="006A0CFA"/>
    <w:rsid w:val="006A3878"/>
    <w:rsid w:val="006A68FA"/>
    <w:rsid w:val="006B129D"/>
    <w:rsid w:val="006B2DF9"/>
    <w:rsid w:val="006B3809"/>
    <w:rsid w:val="006B4898"/>
    <w:rsid w:val="006B51B5"/>
    <w:rsid w:val="006C0622"/>
    <w:rsid w:val="006C0BD3"/>
    <w:rsid w:val="006C1180"/>
    <w:rsid w:val="006C1D75"/>
    <w:rsid w:val="006C32BE"/>
    <w:rsid w:val="006C5BE5"/>
    <w:rsid w:val="006C6FBD"/>
    <w:rsid w:val="006C7594"/>
    <w:rsid w:val="006C7BB2"/>
    <w:rsid w:val="006C7C47"/>
    <w:rsid w:val="006D15C1"/>
    <w:rsid w:val="006D274A"/>
    <w:rsid w:val="006D4538"/>
    <w:rsid w:val="006D4C27"/>
    <w:rsid w:val="006D4C85"/>
    <w:rsid w:val="006D4F2C"/>
    <w:rsid w:val="006D5F92"/>
    <w:rsid w:val="006E007E"/>
    <w:rsid w:val="006E06AA"/>
    <w:rsid w:val="006E1753"/>
    <w:rsid w:val="006E1D15"/>
    <w:rsid w:val="006E4F03"/>
    <w:rsid w:val="006E67C3"/>
    <w:rsid w:val="006E6CA2"/>
    <w:rsid w:val="006F2EA0"/>
    <w:rsid w:val="006F450B"/>
    <w:rsid w:val="00700DAC"/>
    <w:rsid w:val="007031EF"/>
    <w:rsid w:val="00703842"/>
    <w:rsid w:val="00705249"/>
    <w:rsid w:val="0070576E"/>
    <w:rsid w:val="00706986"/>
    <w:rsid w:val="007072C3"/>
    <w:rsid w:val="00711278"/>
    <w:rsid w:val="00713801"/>
    <w:rsid w:val="00715CCB"/>
    <w:rsid w:val="007163FB"/>
    <w:rsid w:val="0071746C"/>
    <w:rsid w:val="00727788"/>
    <w:rsid w:val="00730752"/>
    <w:rsid w:val="00731684"/>
    <w:rsid w:val="00734ADA"/>
    <w:rsid w:val="0073523E"/>
    <w:rsid w:val="007366FA"/>
    <w:rsid w:val="007471FD"/>
    <w:rsid w:val="00747C0E"/>
    <w:rsid w:val="00747DE6"/>
    <w:rsid w:val="0075284E"/>
    <w:rsid w:val="00756CCB"/>
    <w:rsid w:val="0076173C"/>
    <w:rsid w:val="007639F9"/>
    <w:rsid w:val="007656C7"/>
    <w:rsid w:val="00770DFE"/>
    <w:rsid w:val="00774D98"/>
    <w:rsid w:val="007759AF"/>
    <w:rsid w:val="0077636F"/>
    <w:rsid w:val="0078162A"/>
    <w:rsid w:val="00791107"/>
    <w:rsid w:val="007923C3"/>
    <w:rsid w:val="00795F45"/>
    <w:rsid w:val="007A0DE1"/>
    <w:rsid w:val="007A70C8"/>
    <w:rsid w:val="007B4E49"/>
    <w:rsid w:val="007C6279"/>
    <w:rsid w:val="007D0AC1"/>
    <w:rsid w:val="007D5ED1"/>
    <w:rsid w:val="007E191E"/>
    <w:rsid w:val="007E51B8"/>
    <w:rsid w:val="007E53BC"/>
    <w:rsid w:val="007E78C6"/>
    <w:rsid w:val="007F096D"/>
    <w:rsid w:val="007F2F08"/>
    <w:rsid w:val="007F79E9"/>
    <w:rsid w:val="00801D27"/>
    <w:rsid w:val="00801E5A"/>
    <w:rsid w:val="00802D95"/>
    <w:rsid w:val="008102E4"/>
    <w:rsid w:val="00810BB9"/>
    <w:rsid w:val="00812248"/>
    <w:rsid w:val="008128F3"/>
    <w:rsid w:val="00812B72"/>
    <w:rsid w:val="00815437"/>
    <w:rsid w:val="0081645E"/>
    <w:rsid w:val="00816B15"/>
    <w:rsid w:val="00820D7C"/>
    <w:rsid w:val="008210FA"/>
    <w:rsid w:val="00830081"/>
    <w:rsid w:val="008325A1"/>
    <w:rsid w:val="00835F30"/>
    <w:rsid w:val="008360AF"/>
    <w:rsid w:val="0083731F"/>
    <w:rsid w:val="00843A7C"/>
    <w:rsid w:val="00844D8F"/>
    <w:rsid w:val="00850499"/>
    <w:rsid w:val="00851C3F"/>
    <w:rsid w:val="008529AD"/>
    <w:rsid w:val="00853BEB"/>
    <w:rsid w:val="00853E0C"/>
    <w:rsid w:val="00857074"/>
    <w:rsid w:val="00861A85"/>
    <w:rsid w:val="00862C9B"/>
    <w:rsid w:val="0086405F"/>
    <w:rsid w:val="008676C1"/>
    <w:rsid w:val="00867D95"/>
    <w:rsid w:val="00881548"/>
    <w:rsid w:val="00886D3A"/>
    <w:rsid w:val="00887FB2"/>
    <w:rsid w:val="008918C3"/>
    <w:rsid w:val="00891ABF"/>
    <w:rsid w:val="00895211"/>
    <w:rsid w:val="0089782E"/>
    <w:rsid w:val="008A0043"/>
    <w:rsid w:val="008A0DE4"/>
    <w:rsid w:val="008A3D55"/>
    <w:rsid w:val="008A4321"/>
    <w:rsid w:val="008B38CB"/>
    <w:rsid w:val="008B5552"/>
    <w:rsid w:val="008B60E6"/>
    <w:rsid w:val="008B682A"/>
    <w:rsid w:val="008B702F"/>
    <w:rsid w:val="008B7698"/>
    <w:rsid w:val="008C1440"/>
    <w:rsid w:val="008C2303"/>
    <w:rsid w:val="008C6806"/>
    <w:rsid w:val="008D0602"/>
    <w:rsid w:val="008D1B4B"/>
    <w:rsid w:val="008D3383"/>
    <w:rsid w:val="008D60D1"/>
    <w:rsid w:val="008D74A9"/>
    <w:rsid w:val="008E01ED"/>
    <w:rsid w:val="008E362D"/>
    <w:rsid w:val="008E4E73"/>
    <w:rsid w:val="008E6AA1"/>
    <w:rsid w:val="008E7681"/>
    <w:rsid w:val="008E77C1"/>
    <w:rsid w:val="008E7930"/>
    <w:rsid w:val="008F10F5"/>
    <w:rsid w:val="008F5806"/>
    <w:rsid w:val="008F7E23"/>
    <w:rsid w:val="00901F5A"/>
    <w:rsid w:val="00901F7F"/>
    <w:rsid w:val="009024D0"/>
    <w:rsid w:val="00903183"/>
    <w:rsid w:val="00907929"/>
    <w:rsid w:val="00907E78"/>
    <w:rsid w:val="009106AA"/>
    <w:rsid w:val="00914B50"/>
    <w:rsid w:val="00915400"/>
    <w:rsid w:val="009159DD"/>
    <w:rsid w:val="00915C80"/>
    <w:rsid w:val="009169DE"/>
    <w:rsid w:val="0092437B"/>
    <w:rsid w:val="00930A3B"/>
    <w:rsid w:val="00931381"/>
    <w:rsid w:val="0093167E"/>
    <w:rsid w:val="00935E41"/>
    <w:rsid w:val="00936089"/>
    <w:rsid w:val="00941B4B"/>
    <w:rsid w:val="00943342"/>
    <w:rsid w:val="0094775E"/>
    <w:rsid w:val="009542D3"/>
    <w:rsid w:val="009554FA"/>
    <w:rsid w:val="0095751D"/>
    <w:rsid w:val="0096498F"/>
    <w:rsid w:val="00964E13"/>
    <w:rsid w:val="00965686"/>
    <w:rsid w:val="009741C8"/>
    <w:rsid w:val="00974B7D"/>
    <w:rsid w:val="009812EC"/>
    <w:rsid w:val="00986532"/>
    <w:rsid w:val="0099099B"/>
    <w:rsid w:val="00991C04"/>
    <w:rsid w:val="00995F33"/>
    <w:rsid w:val="009A4857"/>
    <w:rsid w:val="009B1510"/>
    <w:rsid w:val="009B3FCE"/>
    <w:rsid w:val="009B490C"/>
    <w:rsid w:val="009B782D"/>
    <w:rsid w:val="009C041E"/>
    <w:rsid w:val="009C0AC8"/>
    <w:rsid w:val="009C2498"/>
    <w:rsid w:val="009C3D14"/>
    <w:rsid w:val="009C4BB0"/>
    <w:rsid w:val="009C5E40"/>
    <w:rsid w:val="009D0067"/>
    <w:rsid w:val="009D0BC9"/>
    <w:rsid w:val="009D27DE"/>
    <w:rsid w:val="009D2A6E"/>
    <w:rsid w:val="009D4588"/>
    <w:rsid w:val="009D4FA3"/>
    <w:rsid w:val="009D719D"/>
    <w:rsid w:val="009E0F59"/>
    <w:rsid w:val="009E2321"/>
    <w:rsid w:val="009E2F5C"/>
    <w:rsid w:val="009E443B"/>
    <w:rsid w:val="009F3322"/>
    <w:rsid w:val="009F4E95"/>
    <w:rsid w:val="00A022C6"/>
    <w:rsid w:val="00A04206"/>
    <w:rsid w:val="00A062A2"/>
    <w:rsid w:val="00A13A5C"/>
    <w:rsid w:val="00A13B4E"/>
    <w:rsid w:val="00A13E04"/>
    <w:rsid w:val="00A2218E"/>
    <w:rsid w:val="00A2381E"/>
    <w:rsid w:val="00A34CE7"/>
    <w:rsid w:val="00A44970"/>
    <w:rsid w:val="00A44D13"/>
    <w:rsid w:val="00A45CEE"/>
    <w:rsid w:val="00A5122A"/>
    <w:rsid w:val="00A518C9"/>
    <w:rsid w:val="00A52DC2"/>
    <w:rsid w:val="00A52E1E"/>
    <w:rsid w:val="00A531AE"/>
    <w:rsid w:val="00A53ACA"/>
    <w:rsid w:val="00A60545"/>
    <w:rsid w:val="00A67CCA"/>
    <w:rsid w:val="00A67F7C"/>
    <w:rsid w:val="00A72BBA"/>
    <w:rsid w:val="00A75136"/>
    <w:rsid w:val="00A800B0"/>
    <w:rsid w:val="00A90486"/>
    <w:rsid w:val="00A91321"/>
    <w:rsid w:val="00A95D8E"/>
    <w:rsid w:val="00A95FCB"/>
    <w:rsid w:val="00A97FC6"/>
    <w:rsid w:val="00AA0F66"/>
    <w:rsid w:val="00AA3838"/>
    <w:rsid w:val="00AA5E27"/>
    <w:rsid w:val="00AA6CAE"/>
    <w:rsid w:val="00AB5BF6"/>
    <w:rsid w:val="00AB7CF5"/>
    <w:rsid w:val="00AC150D"/>
    <w:rsid w:val="00AC5E8E"/>
    <w:rsid w:val="00AC6DE3"/>
    <w:rsid w:val="00AC7DEC"/>
    <w:rsid w:val="00AD0688"/>
    <w:rsid w:val="00AD1D8C"/>
    <w:rsid w:val="00AD22DE"/>
    <w:rsid w:val="00AD3AC3"/>
    <w:rsid w:val="00AD7402"/>
    <w:rsid w:val="00AD77BA"/>
    <w:rsid w:val="00AE2025"/>
    <w:rsid w:val="00AF1D44"/>
    <w:rsid w:val="00AF2999"/>
    <w:rsid w:val="00AF3198"/>
    <w:rsid w:val="00AF4C64"/>
    <w:rsid w:val="00AF4D6D"/>
    <w:rsid w:val="00AF68E2"/>
    <w:rsid w:val="00B01F88"/>
    <w:rsid w:val="00B1402C"/>
    <w:rsid w:val="00B20D90"/>
    <w:rsid w:val="00B22309"/>
    <w:rsid w:val="00B26407"/>
    <w:rsid w:val="00B3066C"/>
    <w:rsid w:val="00B30A55"/>
    <w:rsid w:val="00B3271A"/>
    <w:rsid w:val="00B336D5"/>
    <w:rsid w:val="00B3517D"/>
    <w:rsid w:val="00B36C43"/>
    <w:rsid w:val="00B36CD0"/>
    <w:rsid w:val="00B37092"/>
    <w:rsid w:val="00B40D88"/>
    <w:rsid w:val="00B40F14"/>
    <w:rsid w:val="00B46D4A"/>
    <w:rsid w:val="00B51BF7"/>
    <w:rsid w:val="00B525BE"/>
    <w:rsid w:val="00B53216"/>
    <w:rsid w:val="00B55134"/>
    <w:rsid w:val="00B55464"/>
    <w:rsid w:val="00B6087F"/>
    <w:rsid w:val="00B70198"/>
    <w:rsid w:val="00B82E7B"/>
    <w:rsid w:val="00B86F89"/>
    <w:rsid w:val="00B9119B"/>
    <w:rsid w:val="00B93A16"/>
    <w:rsid w:val="00B94188"/>
    <w:rsid w:val="00B95765"/>
    <w:rsid w:val="00BA4669"/>
    <w:rsid w:val="00BB000E"/>
    <w:rsid w:val="00BB0FD6"/>
    <w:rsid w:val="00BB453F"/>
    <w:rsid w:val="00BC0B86"/>
    <w:rsid w:val="00BC5483"/>
    <w:rsid w:val="00BC6C36"/>
    <w:rsid w:val="00BD7314"/>
    <w:rsid w:val="00BE0F2D"/>
    <w:rsid w:val="00BE564C"/>
    <w:rsid w:val="00BE7701"/>
    <w:rsid w:val="00BF4ED7"/>
    <w:rsid w:val="00BF5A6D"/>
    <w:rsid w:val="00BF5F81"/>
    <w:rsid w:val="00C01597"/>
    <w:rsid w:val="00C01E0F"/>
    <w:rsid w:val="00C049BA"/>
    <w:rsid w:val="00C071E9"/>
    <w:rsid w:val="00C07ECC"/>
    <w:rsid w:val="00C13EBF"/>
    <w:rsid w:val="00C1627F"/>
    <w:rsid w:val="00C20A37"/>
    <w:rsid w:val="00C269AD"/>
    <w:rsid w:val="00C2701A"/>
    <w:rsid w:val="00C31145"/>
    <w:rsid w:val="00C3312C"/>
    <w:rsid w:val="00C40300"/>
    <w:rsid w:val="00C41DAE"/>
    <w:rsid w:val="00C45A4D"/>
    <w:rsid w:val="00C46267"/>
    <w:rsid w:val="00C46818"/>
    <w:rsid w:val="00C46DF9"/>
    <w:rsid w:val="00C51104"/>
    <w:rsid w:val="00C5166D"/>
    <w:rsid w:val="00C52F53"/>
    <w:rsid w:val="00C54D7C"/>
    <w:rsid w:val="00C5565F"/>
    <w:rsid w:val="00C6025E"/>
    <w:rsid w:val="00C61495"/>
    <w:rsid w:val="00C66621"/>
    <w:rsid w:val="00C66E5A"/>
    <w:rsid w:val="00C73A1C"/>
    <w:rsid w:val="00C744F5"/>
    <w:rsid w:val="00C765FF"/>
    <w:rsid w:val="00C81703"/>
    <w:rsid w:val="00C82B9D"/>
    <w:rsid w:val="00C848A8"/>
    <w:rsid w:val="00C85274"/>
    <w:rsid w:val="00C85507"/>
    <w:rsid w:val="00C92205"/>
    <w:rsid w:val="00C96BAD"/>
    <w:rsid w:val="00CA281C"/>
    <w:rsid w:val="00CA5C8F"/>
    <w:rsid w:val="00CB0FD7"/>
    <w:rsid w:val="00CB25B9"/>
    <w:rsid w:val="00CB2A2B"/>
    <w:rsid w:val="00CB2B73"/>
    <w:rsid w:val="00CB4A04"/>
    <w:rsid w:val="00CB66D9"/>
    <w:rsid w:val="00CB6D28"/>
    <w:rsid w:val="00CC11A5"/>
    <w:rsid w:val="00CC27B2"/>
    <w:rsid w:val="00CD27F9"/>
    <w:rsid w:val="00CD7DC5"/>
    <w:rsid w:val="00CE3616"/>
    <w:rsid w:val="00CE405B"/>
    <w:rsid w:val="00CF1A50"/>
    <w:rsid w:val="00CF48F9"/>
    <w:rsid w:val="00CF6BA1"/>
    <w:rsid w:val="00CF7713"/>
    <w:rsid w:val="00CF7C55"/>
    <w:rsid w:val="00D00FDD"/>
    <w:rsid w:val="00D039AE"/>
    <w:rsid w:val="00D0482F"/>
    <w:rsid w:val="00D04FA4"/>
    <w:rsid w:val="00D06F89"/>
    <w:rsid w:val="00D16C4C"/>
    <w:rsid w:val="00D16D2F"/>
    <w:rsid w:val="00D17595"/>
    <w:rsid w:val="00D211B9"/>
    <w:rsid w:val="00D23892"/>
    <w:rsid w:val="00D23B85"/>
    <w:rsid w:val="00D26B79"/>
    <w:rsid w:val="00D275AB"/>
    <w:rsid w:val="00D33EAA"/>
    <w:rsid w:val="00D36D7A"/>
    <w:rsid w:val="00D373F7"/>
    <w:rsid w:val="00D37CC4"/>
    <w:rsid w:val="00D405DA"/>
    <w:rsid w:val="00D4551F"/>
    <w:rsid w:val="00D5498F"/>
    <w:rsid w:val="00D676A0"/>
    <w:rsid w:val="00D7162A"/>
    <w:rsid w:val="00D74E8B"/>
    <w:rsid w:val="00D75798"/>
    <w:rsid w:val="00D75B06"/>
    <w:rsid w:val="00D7684D"/>
    <w:rsid w:val="00D772B9"/>
    <w:rsid w:val="00D80B62"/>
    <w:rsid w:val="00D82498"/>
    <w:rsid w:val="00D82729"/>
    <w:rsid w:val="00D82C81"/>
    <w:rsid w:val="00D86641"/>
    <w:rsid w:val="00D92EEC"/>
    <w:rsid w:val="00D97942"/>
    <w:rsid w:val="00DA056B"/>
    <w:rsid w:val="00DA2329"/>
    <w:rsid w:val="00DB130A"/>
    <w:rsid w:val="00DB778D"/>
    <w:rsid w:val="00DC1648"/>
    <w:rsid w:val="00DC6072"/>
    <w:rsid w:val="00DD1447"/>
    <w:rsid w:val="00DD1772"/>
    <w:rsid w:val="00DD17C3"/>
    <w:rsid w:val="00DD6D90"/>
    <w:rsid w:val="00DD7F81"/>
    <w:rsid w:val="00DE0010"/>
    <w:rsid w:val="00DE0F84"/>
    <w:rsid w:val="00DE2B16"/>
    <w:rsid w:val="00DE2B8B"/>
    <w:rsid w:val="00DE3EE4"/>
    <w:rsid w:val="00DE3FAD"/>
    <w:rsid w:val="00DE626A"/>
    <w:rsid w:val="00DF489E"/>
    <w:rsid w:val="00DF6D16"/>
    <w:rsid w:val="00DF7FBF"/>
    <w:rsid w:val="00E060BB"/>
    <w:rsid w:val="00E071A2"/>
    <w:rsid w:val="00E101FC"/>
    <w:rsid w:val="00E27293"/>
    <w:rsid w:val="00E27508"/>
    <w:rsid w:val="00E30871"/>
    <w:rsid w:val="00E54A1F"/>
    <w:rsid w:val="00E54F4A"/>
    <w:rsid w:val="00E61898"/>
    <w:rsid w:val="00E618A4"/>
    <w:rsid w:val="00E62DD5"/>
    <w:rsid w:val="00E637B9"/>
    <w:rsid w:val="00E65B08"/>
    <w:rsid w:val="00E71207"/>
    <w:rsid w:val="00E72C6F"/>
    <w:rsid w:val="00E73C5F"/>
    <w:rsid w:val="00E75A90"/>
    <w:rsid w:val="00E773E5"/>
    <w:rsid w:val="00E827A2"/>
    <w:rsid w:val="00E83B11"/>
    <w:rsid w:val="00E8425C"/>
    <w:rsid w:val="00E8577F"/>
    <w:rsid w:val="00E87C1E"/>
    <w:rsid w:val="00E922A4"/>
    <w:rsid w:val="00EA37AD"/>
    <w:rsid w:val="00EB2A42"/>
    <w:rsid w:val="00EB57D5"/>
    <w:rsid w:val="00EB6762"/>
    <w:rsid w:val="00EC4AD4"/>
    <w:rsid w:val="00EC7EF6"/>
    <w:rsid w:val="00ED1135"/>
    <w:rsid w:val="00ED454E"/>
    <w:rsid w:val="00ED7CBA"/>
    <w:rsid w:val="00EE2C24"/>
    <w:rsid w:val="00EE4FF4"/>
    <w:rsid w:val="00EF25E2"/>
    <w:rsid w:val="00EF326E"/>
    <w:rsid w:val="00EF33B8"/>
    <w:rsid w:val="00EF3EB2"/>
    <w:rsid w:val="00EF480D"/>
    <w:rsid w:val="00EF4A3C"/>
    <w:rsid w:val="00EF691C"/>
    <w:rsid w:val="00F0044D"/>
    <w:rsid w:val="00F02C81"/>
    <w:rsid w:val="00F02D73"/>
    <w:rsid w:val="00F034CE"/>
    <w:rsid w:val="00F06134"/>
    <w:rsid w:val="00F1014E"/>
    <w:rsid w:val="00F12577"/>
    <w:rsid w:val="00F133DE"/>
    <w:rsid w:val="00F13ACB"/>
    <w:rsid w:val="00F17FF8"/>
    <w:rsid w:val="00F22170"/>
    <w:rsid w:val="00F22744"/>
    <w:rsid w:val="00F23FF9"/>
    <w:rsid w:val="00F2557A"/>
    <w:rsid w:val="00F34FB4"/>
    <w:rsid w:val="00F35A7C"/>
    <w:rsid w:val="00F549A4"/>
    <w:rsid w:val="00F55B08"/>
    <w:rsid w:val="00F62A0D"/>
    <w:rsid w:val="00F63C91"/>
    <w:rsid w:val="00F71459"/>
    <w:rsid w:val="00F72F46"/>
    <w:rsid w:val="00F73FD6"/>
    <w:rsid w:val="00F800D5"/>
    <w:rsid w:val="00F80A10"/>
    <w:rsid w:val="00F84EBA"/>
    <w:rsid w:val="00F90C14"/>
    <w:rsid w:val="00F95545"/>
    <w:rsid w:val="00F97BA9"/>
    <w:rsid w:val="00FA4DBA"/>
    <w:rsid w:val="00FA6E15"/>
    <w:rsid w:val="00FA6F05"/>
    <w:rsid w:val="00FB1169"/>
    <w:rsid w:val="00FC2136"/>
    <w:rsid w:val="00FC4719"/>
    <w:rsid w:val="00FC498B"/>
    <w:rsid w:val="00FD0310"/>
    <w:rsid w:val="00FD09DC"/>
    <w:rsid w:val="00FD0A0C"/>
    <w:rsid w:val="00FD32B2"/>
    <w:rsid w:val="00FD42C6"/>
    <w:rsid w:val="00FD4505"/>
    <w:rsid w:val="00FD6725"/>
    <w:rsid w:val="00FD7494"/>
    <w:rsid w:val="00FE07C6"/>
    <w:rsid w:val="00FE2DFB"/>
    <w:rsid w:val="00FE36E2"/>
    <w:rsid w:val="00FE4542"/>
    <w:rsid w:val="00FE7451"/>
    <w:rsid w:val="00FF2F9B"/>
    <w:rsid w:val="00FF4420"/>
    <w:rsid w:val="01E034A3"/>
    <w:rsid w:val="035AC4EE"/>
    <w:rsid w:val="05B5D6B6"/>
    <w:rsid w:val="05E4CC76"/>
    <w:rsid w:val="061C1937"/>
    <w:rsid w:val="06EA21C0"/>
    <w:rsid w:val="07C519D6"/>
    <w:rsid w:val="0A923D16"/>
    <w:rsid w:val="0B761A60"/>
    <w:rsid w:val="0C4FE931"/>
    <w:rsid w:val="0C71970D"/>
    <w:rsid w:val="0DEC3047"/>
    <w:rsid w:val="0E02E658"/>
    <w:rsid w:val="0E0D676E"/>
    <w:rsid w:val="0E146F3E"/>
    <w:rsid w:val="0E3F8C15"/>
    <w:rsid w:val="0F5AEEBA"/>
    <w:rsid w:val="134C2BF4"/>
    <w:rsid w:val="136376BD"/>
    <w:rsid w:val="13A31397"/>
    <w:rsid w:val="1476D599"/>
    <w:rsid w:val="1621E4FB"/>
    <w:rsid w:val="16338BB7"/>
    <w:rsid w:val="17C5EC74"/>
    <w:rsid w:val="1876CADF"/>
    <w:rsid w:val="1899E290"/>
    <w:rsid w:val="1933A6A1"/>
    <w:rsid w:val="19D7456C"/>
    <w:rsid w:val="19DC6B96"/>
    <w:rsid w:val="1C12D209"/>
    <w:rsid w:val="1D9F7FBA"/>
    <w:rsid w:val="1E20F7A8"/>
    <w:rsid w:val="21B7F043"/>
    <w:rsid w:val="236031C6"/>
    <w:rsid w:val="23834DDC"/>
    <w:rsid w:val="239627DD"/>
    <w:rsid w:val="23C33DB4"/>
    <w:rsid w:val="251F1E3D"/>
    <w:rsid w:val="2597B0E0"/>
    <w:rsid w:val="259BE07A"/>
    <w:rsid w:val="260900F2"/>
    <w:rsid w:val="273DA0CD"/>
    <w:rsid w:val="27BCA16A"/>
    <w:rsid w:val="283DCBD1"/>
    <w:rsid w:val="2897F030"/>
    <w:rsid w:val="28A50814"/>
    <w:rsid w:val="29C78D9C"/>
    <w:rsid w:val="2B179768"/>
    <w:rsid w:val="2BDB9C66"/>
    <w:rsid w:val="2D23E1C6"/>
    <w:rsid w:val="31374550"/>
    <w:rsid w:val="315B8824"/>
    <w:rsid w:val="33207966"/>
    <w:rsid w:val="3376FBF8"/>
    <w:rsid w:val="34EBC324"/>
    <w:rsid w:val="35783533"/>
    <w:rsid w:val="35B28895"/>
    <w:rsid w:val="35B47342"/>
    <w:rsid w:val="3605A965"/>
    <w:rsid w:val="36FE7966"/>
    <w:rsid w:val="38AD2F59"/>
    <w:rsid w:val="395A5760"/>
    <w:rsid w:val="3A6F2F3B"/>
    <w:rsid w:val="3C066656"/>
    <w:rsid w:val="3C0A297A"/>
    <w:rsid w:val="3C775E32"/>
    <w:rsid w:val="3CEA5755"/>
    <w:rsid w:val="3D442B24"/>
    <w:rsid w:val="3D8DD3B3"/>
    <w:rsid w:val="3E016279"/>
    <w:rsid w:val="3F05FE21"/>
    <w:rsid w:val="40593DA6"/>
    <w:rsid w:val="408519D4"/>
    <w:rsid w:val="42A9D1D8"/>
    <w:rsid w:val="436FCD5A"/>
    <w:rsid w:val="43D1E63E"/>
    <w:rsid w:val="44A89E2C"/>
    <w:rsid w:val="45250880"/>
    <w:rsid w:val="454DF4E1"/>
    <w:rsid w:val="45944512"/>
    <w:rsid w:val="460FCE5D"/>
    <w:rsid w:val="4635AB00"/>
    <w:rsid w:val="471F1CBF"/>
    <w:rsid w:val="47859406"/>
    <w:rsid w:val="47F21694"/>
    <w:rsid w:val="497B5057"/>
    <w:rsid w:val="49B958C1"/>
    <w:rsid w:val="49C90B0F"/>
    <w:rsid w:val="4A5D375A"/>
    <w:rsid w:val="4A993EF4"/>
    <w:rsid w:val="4ABF6153"/>
    <w:rsid w:val="4B0C00CF"/>
    <w:rsid w:val="4B0C8B10"/>
    <w:rsid w:val="4B305923"/>
    <w:rsid w:val="4BDB19AE"/>
    <w:rsid w:val="4BF7B593"/>
    <w:rsid w:val="4C5B31B4"/>
    <w:rsid w:val="4D7C2499"/>
    <w:rsid w:val="4D8904DE"/>
    <w:rsid w:val="4E282C00"/>
    <w:rsid w:val="4E3D584B"/>
    <w:rsid w:val="4E771771"/>
    <w:rsid w:val="4F48AD9D"/>
    <w:rsid w:val="4F9AA9B8"/>
    <w:rsid w:val="4FF91CED"/>
    <w:rsid w:val="50B1D5FA"/>
    <w:rsid w:val="50C0A5A0"/>
    <w:rsid w:val="5141135C"/>
    <w:rsid w:val="517B21AA"/>
    <w:rsid w:val="52515B8A"/>
    <w:rsid w:val="52798C22"/>
    <w:rsid w:val="538DDEAA"/>
    <w:rsid w:val="54709A88"/>
    <w:rsid w:val="557DB5C2"/>
    <w:rsid w:val="5687D9B6"/>
    <w:rsid w:val="56A49ADE"/>
    <w:rsid w:val="58ECDEC1"/>
    <w:rsid w:val="59A2F701"/>
    <w:rsid w:val="5A5126E5"/>
    <w:rsid w:val="5A6F756C"/>
    <w:rsid w:val="5ABAD52A"/>
    <w:rsid w:val="5B3B82EE"/>
    <w:rsid w:val="5DE3962D"/>
    <w:rsid w:val="5E0836CD"/>
    <w:rsid w:val="5E415AB5"/>
    <w:rsid w:val="5FF4C5B2"/>
    <w:rsid w:val="60393D12"/>
    <w:rsid w:val="60F406B2"/>
    <w:rsid w:val="60F557D3"/>
    <w:rsid w:val="61216B8E"/>
    <w:rsid w:val="61A9C769"/>
    <w:rsid w:val="622192C8"/>
    <w:rsid w:val="62850867"/>
    <w:rsid w:val="63001F11"/>
    <w:rsid w:val="64082AFA"/>
    <w:rsid w:val="6419EB33"/>
    <w:rsid w:val="66E745AC"/>
    <w:rsid w:val="688D5F91"/>
    <w:rsid w:val="69732315"/>
    <w:rsid w:val="69C6F6FB"/>
    <w:rsid w:val="69CB411A"/>
    <w:rsid w:val="6A9BFC17"/>
    <w:rsid w:val="6AAFCB66"/>
    <w:rsid w:val="6C88A715"/>
    <w:rsid w:val="6E2C9EB3"/>
    <w:rsid w:val="6E8F213A"/>
    <w:rsid w:val="6F645F55"/>
    <w:rsid w:val="6FC14FB1"/>
    <w:rsid w:val="6FE260BF"/>
    <w:rsid w:val="705A69E4"/>
    <w:rsid w:val="7102A61D"/>
    <w:rsid w:val="71B126C9"/>
    <w:rsid w:val="72CC4454"/>
    <w:rsid w:val="73507676"/>
    <w:rsid w:val="7432C301"/>
    <w:rsid w:val="74CCEF97"/>
    <w:rsid w:val="74DFBBC2"/>
    <w:rsid w:val="74E8C78B"/>
    <w:rsid w:val="75FD6C95"/>
    <w:rsid w:val="77499579"/>
    <w:rsid w:val="77B23940"/>
    <w:rsid w:val="77F02F9D"/>
    <w:rsid w:val="78EEB1C8"/>
    <w:rsid w:val="7918A38B"/>
    <w:rsid w:val="795503AB"/>
    <w:rsid w:val="7AFFDB31"/>
    <w:rsid w:val="7B58090F"/>
    <w:rsid w:val="7C2A4FFC"/>
    <w:rsid w:val="7C2C46D7"/>
    <w:rsid w:val="7CF1F252"/>
    <w:rsid w:val="7D67EB5A"/>
    <w:rsid w:val="7DC81738"/>
    <w:rsid w:val="7E370439"/>
    <w:rsid w:val="7EAADAA0"/>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DBDD6"/>
  <w15:chartTrackingRefBased/>
  <w15:docId w15:val="{64D7F22F-223E-424C-954C-2BD9D1F86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4"/>
      </w:numPr>
      <w:contextualSpacing/>
    </w:pPr>
  </w:style>
  <w:style w:type="paragraph" w:customStyle="1" w:styleId="ListBullet-pink">
    <w:name w:val="List Bullet - pink"/>
    <w:basedOn w:val="Attribution"/>
    <w:link w:val="ListBullet-pinkChar"/>
    <w:qFormat/>
    <w:rsid w:val="00D16D2F"/>
    <w:pPr>
      <w:numPr>
        <w:numId w:val="6"/>
      </w:numPr>
    </w:pPr>
    <w:rPr>
      <w:b w:val="0"/>
      <w:color w:val="auto"/>
      <w:lang w:val="en-US"/>
    </w:rPr>
  </w:style>
  <w:style w:type="character" w:customStyle="1" w:styleId="ListBullet-pinkChar">
    <w:name w:val="List Bullet - pink Char"/>
    <w:basedOn w:val="AttributionChar"/>
    <w:link w:val="ListBullet-pink"/>
    <w:rsid w:val="00D16D2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character" w:customStyle="1" w:styleId="cf01">
    <w:name w:val="cf01"/>
    <w:basedOn w:val="DefaultParagraphFont"/>
    <w:rsid w:val="00941B4B"/>
    <w:rPr>
      <w:rFonts w:ascii="Segoe UI" w:hAnsi="Segoe UI" w:cs="Segoe UI" w:hint="default"/>
      <w:color w:val="FF0000"/>
      <w:sz w:val="18"/>
      <w:szCs w:val="18"/>
    </w:rPr>
  </w:style>
  <w:style w:type="character" w:styleId="Mention">
    <w:name w:val="Mention"/>
    <w:basedOn w:val="DefaultParagraphFont"/>
    <w:uiPriority w:val="99"/>
    <w:unhideWhenUsed/>
    <w:rsid w:val="000D4A8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7559">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96878249">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478956971">
      <w:bodyDiv w:val="1"/>
      <w:marLeft w:val="0"/>
      <w:marRight w:val="0"/>
      <w:marTop w:val="0"/>
      <w:marBottom w:val="0"/>
      <w:divBdr>
        <w:top w:val="none" w:sz="0" w:space="0" w:color="auto"/>
        <w:left w:val="none" w:sz="0" w:space="0" w:color="auto"/>
        <w:bottom w:val="none" w:sz="0" w:space="0" w:color="auto"/>
        <w:right w:val="none" w:sz="0" w:space="0" w:color="auto"/>
      </w:divBdr>
    </w:div>
    <w:div w:id="510533006">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79025481">
      <w:bodyDiv w:val="1"/>
      <w:marLeft w:val="0"/>
      <w:marRight w:val="0"/>
      <w:marTop w:val="0"/>
      <w:marBottom w:val="0"/>
      <w:divBdr>
        <w:top w:val="none" w:sz="0" w:space="0" w:color="auto"/>
        <w:left w:val="none" w:sz="0" w:space="0" w:color="auto"/>
        <w:bottom w:val="none" w:sz="0" w:space="0" w:color="auto"/>
        <w:right w:val="none" w:sz="0" w:space="0" w:color="auto"/>
      </w:divBdr>
    </w:div>
    <w:div w:id="663748895">
      <w:bodyDiv w:val="1"/>
      <w:marLeft w:val="0"/>
      <w:marRight w:val="0"/>
      <w:marTop w:val="0"/>
      <w:marBottom w:val="0"/>
      <w:divBdr>
        <w:top w:val="none" w:sz="0" w:space="0" w:color="auto"/>
        <w:left w:val="none" w:sz="0" w:space="0" w:color="auto"/>
        <w:bottom w:val="none" w:sz="0" w:space="0" w:color="auto"/>
        <w:right w:val="none" w:sz="0" w:space="0" w:color="auto"/>
      </w:divBdr>
    </w:div>
    <w:div w:id="708382765">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95701000">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1004169537">
      <w:bodyDiv w:val="1"/>
      <w:marLeft w:val="0"/>
      <w:marRight w:val="0"/>
      <w:marTop w:val="0"/>
      <w:marBottom w:val="0"/>
      <w:divBdr>
        <w:top w:val="none" w:sz="0" w:space="0" w:color="auto"/>
        <w:left w:val="none" w:sz="0" w:space="0" w:color="auto"/>
        <w:bottom w:val="none" w:sz="0" w:space="0" w:color="auto"/>
        <w:right w:val="none" w:sz="0" w:space="0" w:color="auto"/>
      </w:divBdr>
    </w:div>
    <w:div w:id="1059591701">
      <w:bodyDiv w:val="1"/>
      <w:marLeft w:val="0"/>
      <w:marRight w:val="0"/>
      <w:marTop w:val="0"/>
      <w:marBottom w:val="0"/>
      <w:divBdr>
        <w:top w:val="none" w:sz="0" w:space="0" w:color="auto"/>
        <w:left w:val="none" w:sz="0" w:space="0" w:color="auto"/>
        <w:bottom w:val="none" w:sz="0" w:space="0" w:color="auto"/>
        <w:right w:val="none" w:sz="0" w:space="0" w:color="auto"/>
      </w:divBdr>
    </w:div>
    <w:div w:id="1188566473">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87275499">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478374049">
      <w:bodyDiv w:val="1"/>
      <w:marLeft w:val="0"/>
      <w:marRight w:val="0"/>
      <w:marTop w:val="0"/>
      <w:marBottom w:val="0"/>
      <w:divBdr>
        <w:top w:val="none" w:sz="0" w:space="0" w:color="auto"/>
        <w:left w:val="none" w:sz="0" w:space="0" w:color="auto"/>
        <w:bottom w:val="none" w:sz="0" w:space="0" w:color="auto"/>
        <w:right w:val="none" w:sz="0" w:space="0" w:color="auto"/>
      </w:divBdr>
    </w:div>
    <w:div w:id="1496188603">
      <w:bodyDiv w:val="1"/>
      <w:marLeft w:val="0"/>
      <w:marRight w:val="0"/>
      <w:marTop w:val="0"/>
      <w:marBottom w:val="0"/>
      <w:divBdr>
        <w:top w:val="none" w:sz="0" w:space="0" w:color="auto"/>
        <w:left w:val="none" w:sz="0" w:space="0" w:color="auto"/>
        <w:bottom w:val="none" w:sz="0" w:space="0" w:color="auto"/>
        <w:right w:val="none" w:sz="0" w:space="0" w:color="auto"/>
      </w:divBdr>
    </w:div>
    <w:div w:id="1686591709">
      <w:bodyDiv w:val="1"/>
      <w:marLeft w:val="0"/>
      <w:marRight w:val="0"/>
      <w:marTop w:val="0"/>
      <w:marBottom w:val="0"/>
      <w:divBdr>
        <w:top w:val="none" w:sz="0" w:space="0" w:color="auto"/>
        <w:left w:val="none" w:sz="0" w:space="0" w:color="auto"/>
        <w:bottom w:val="none" w:sz="0" w:space="0" w:color="auto"/>
        <w:right w:val="none" w:sz="0" w:space="0" w:color="auto"/>
      </w:divBdr>
    </w:div>
    <w:div w:id="1701126345">
      <w:bodyDiv w:val="1"/>
      <w:marLeft w:val="0"/>
      <w:marRight w:val="0"/>
      <w:marTop w:val="0"/>
      <w:marBottom w:val="0"/>
      <w:divBdr>
        <w:top w:val="none" w:sz="0" w:space="0" w:color="auto"/>
        <w:left w:val="none" w:sz="0" w:space="0" w:color="auto"/>
        <w:bottom w:val="none" w:sz="0" w:space="0" w:color="auto"/>
        <w:right w:val="none" w:sz="0" w:space="0" w:color="auto"/>
      </w:divBdr>
    </w:div>
    <w:div w:id="1702239248">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870799810">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214685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image" Target="media/image7.png"/><Relationship Id="rId21" Type="http://schemas.openxmlformats.org/officeDocument/2006/relationships/hyperlink" Target="mailto:enquiries@healthwatchsurrey.co.uk"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hyperlink" Target="https://twitter.com/HW_Surrey" TargetMode="External"/><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www.healthwatchsurrey.co.uk" TargetMode="External"/><Relationship Id="rId29" Type="http://schemas.openxmlformats.org/officeDocument/2006/relationships/hyperlink" Target="https://www.linkedin.com/company/healthwatch-surre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ealthwatchsurrey.co.uk/report/review-of-remote-consultation-experiences-and-the-drivers-of-frustration-in-gp-access/" TargetMode="External"/><Relationship Id="rId23" Type="http://schemas.openxmlformats.org/officeDocument/2006/relationships/hyperlink" Target="https://www.facebook.com/healthwatchsurrey"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hyperlink" Target="https://www.youtube.com/watch?v=y7jVu38Twn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5.png"/><Relationship Id="rId27" Type="http://schemas.openxmlformats.org/officeDocument/2006/relationships/hyperlink" Target="https://www.instagram.com/healthwatch_surrey" TargetMode="External"/><Relationship Id="rId30" Type="http://schemas.openxmlformats.org/officeDocument/2006/relationships/image" Target="media/image9.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nthaBotsford&#8211;Hea\Healthwatch%20Surrey\Team%20-%20Communications\Templates\What%20we're%20hearing%20-%20Report%20Template%20-%20February%20202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manthaBotsford&#8211;Hea\Downloads\3499754.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manthaBotsford&#8211;Hea\Downloads\3499754.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manthaBotsford&#8211;Hea\Downloads\3499754.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amanthaBotsford&#8211;Hea\Downloads\3499754.csv"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[3499754.csv]Booking!PivotTable1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Preferred method</a:t>
            </a:r>
            <a:r>
              <a:rPr lang="en-GB" baseline="0"/>
              <a:t> of booking an appointment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s>
    <c:plotArea>
      <c:layout/>
      <c:pieChart>
        <c:varyColors val="1"/>
        <c:ser>
          <c:idx val="0"/>
          <c:order val="0"/>
          <c:tx>
            <c:strRef>
              <c:f>Booking!$F$1</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2D-4A5C-B7EF-A011664FB4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2D-4A5C-B7EF-A011664FB4E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82D-4A5C-B7EF-A011664FB4E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82D-4A5C-B7EF-A011664FB4EE}"/>
              </c:ext>
            </c:extLst>
          </c:dPt>
          <c:cat>
            <c:strRef>
              <c:f>Booking!$E$2:$E$6</c:f>
              <c:strCache>
                <c:ptCount val="4"/>
                <c:pt idx="0">
                  <c:v>Over the phone </c:v>
                </c:pt>
                <c:pt idx="1">
                  <c:v>Online via the practice website</c:v>
                </c:pt>
                <c:pt idx="2">
                  <c:v>In person</c:v>
                </c:pt>
                <c:pt idx="3">
                  <c:v>Via the NHS App</c:v>
                </c:pt>
              </c:strCache>
            </c:strRef>
          </c:cat>
          <c:val>
            <c:numRef>
              <c:f>Booking!$F$2:$F$6</c:f>
              <c:numCache>
                <c:formatCode>General</c:formatCode>
                <c:ptCount val="4"/>
                <c:pt idx="0">
                  <c:v>37</c:v>
                </c:pt>
                <c:pt idx="1">
                  <c:v>29</c:v>
                </c:pt>
                <c:pt idx="2">
                  <c:v>16</c:v>
                </c:pt>
                <c:pt idx="3">
                  <c:v>4</c:v>
                </c:pt>
              </c:numCache>
            </c:numRef>
          </c:val>
          <c:extLst>
            <c:ext xmlns:c16="http://schemas.microsoft.com/office/drawing/2014/chart" uri="{C3380CC4-5D6E-409C-BE32-E72D297353CC}">
              <c16:uniqueId val="{00000008-182D-4A5C-B7EF-A011664FB4E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Preferred communication method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09599597922601E-2"/>
          <c:y val="0.12425021422450729"/>
          <c:w val="0.40730091584296646"/>
          <c:h val="0.7873786342259916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31A-4653-B1BD-462C3151CC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1A-4653-B1BD-462C3151CC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31A-4653-B1BD-462C3151CC8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31A-4653-B1BD-462C3151CC8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31A-4653-B1BD-462C3151CC8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31A-4653-B1BD-462C3151CC8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31A-4653-B1BD-462C3151CC88}"/>
              </c:ext>
            </c:extLst>
          </c:dPt>
          <c:cat>
            <c:strRef>
              <c:f>Communication!$A$4:$A$10</c:f>
              <c:strCache>
                <c:ptCount val="7"/>
                <c:pt idx="0">
                  <c:v>Text message</c:v>
                </c:pt>
                <c:pt idx="1">
                  <c:v>Printed leaflet or letter delivered to my home</c:v>
                </c:pt>
                <c:pt idx="2">
                  <c:v>Weblink sent via text</c:v>
                </c:pt>
                <c:pt idx="3">
                  <c:v>Printed leaflet that I can pick up at the GP or at the local library</c:v>
                </c:pt>
                <c:pt idx="4">
                  <c:v>Email </c:v>
                </c:pt>
                <c:pt idx="5">
                  <c:v>Social media</c:v>
                </c:pt>
                <c:pt idx="6">
                  <c:v>None of the above</c:v>
                </c:pt>
              </c:strCache>
            </c:strRef>
          </c:cat>
          <c:val>
            <c:numRef>
              <c:f>Communication!$B$4:$B$10</c:f>
              <c:numCache>
                <c:formatCode>General</c:formatCode>
                <c:ptCount val="7"/>
                <c:pt idx="0">
                  <c:v>43</c:v>
                </c:pt>
                <c:pt idx="1">
                  <c:v>23</c:v>
                </c:pt>
                <c:pt idx="2">
                  <c:v>17</c:v>
                </c:pt>
                <c:pt idx="3">
                  <c:v>10</c:v>
                </c:pt>
                <c:pt idx="4">
                  <c:v>7</c:v>
                </c:pt>
                <c:pt idx="5">
                  <c:v>5</c:v>
                </c:pt>
                <c:pt idx="6">
                  <c:v>4</c:v>
                </c:pt>
              </c:numCache>
            </c:numRef>
          </c:val>
          <c:extLst>
            <c:ext xmlns:c16="http://schemas.microsoft.com/office/drawing/2014/chart" uri="{C3380CC4-5D6E-409C-BE32-E72D297353CC}">
              <c16:uniqueId val="{0000000E-631A-4653-B1BD-462C3151CC8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4597399061819396"/>
          <c:y val="0.15327409266643727"/>
          <c:w val="0.39120787261964596"/>
          <c:h val="0.84672590733356279"/>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[Glenlyn raw data March 2024.xlsx]Demographics!PivotTable3</c:name>
    <c:fmtId val="8"/>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Age</a:t>
            </a:r>
            <a:r>
              <a:rPr lang="en-GB" baseline="0"/>
              <a:t> range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Demographics!$J$1</c:f>
              <c:strCache>
                <c:ptCount val="1"/>
                <c:pt idx="0">
                  <c:v>Total</c:v>
                </c:pt>
              </c:strCache>
            </c:strRef>
          </c:tx>
          <c:spPr>
            <a:solidFill>
              <a:schemeClr val="accent1"/>
            </a:solidFill>
            <a:ln>
              <a:noFill/>
            </a:ln>
            <a:effectLst/>
          </c:spPr>
          <c:invertIfNegative val="0"/>
          <c:cat>
            <c:strRef>
              <c:f>Demographics!$I$2:$I$9</c:f>
              <c:strCache>
                <c:ptCount val="7"/>
                <c:pt idx="0">
                  <c:v>0-12</c:v>
                </c:pt>
                <c:pt idx="1">
                  <c:v>18-24</c:v>
                </c:pt>
                <c:pt idx="2">
                  <c:v>25-49</c:v>
                </c:pt>
                <c:pt idx="3">
                  <c:v>50-64</c:v>
                </c:pt>
                <c:pt idx="4">
                  <c:v>65-79</c:v>
                </c:pt>
                <c:pt idx="5">
                  <c:v>80+</c:v>
                </c:pt>
                <c:pt idx="6">
                  <c:v>Not known</c:v>
                </c:pt>
              </c:strCache>
            </c:strRef>
          </c:cat>
          <c:val>
            <c:numRef>
              <c:f>Demographics!$J$2:$J$9</c:f>
              <c:numCache>
                <c:formatCode>General</c:formatCode>
                <c:ptCount val="7"/>
                <c:pt idx="0">
                  <c:v>1</c:v>
                </c:pt>
                <c:pt idx="1">
                  <c:v>1</c:v>
                </c:pt>
                <c:pt idx="2">
                  <c:v>20</c:v>
                </c:pt>
                <c:pt idx="3">
                  <c:v>21</c:v>
                </c:pt>
                <c:pt idx="4">
                  <c:v>43</c:v>
                </c:pt>
                <c:pt idx="5">
                  <c:v>11</c:v>
                </c:pt>
                <c:pt idx="6">
                  <c:v>2</c:v>
                </c:pt>
              </c:numCache>
            </c:numRef>
          </c:val>
          <c:extLst>
            <c:ext xmlns:c16="http://schemas.microsoft.com/office/drawing/2014/chart" uri="{C3380CC4-5D6E-409C-BE32-E72D297353CC}">
              <c16:uniqueId val="{00000000-7DC6-48F9-9D7F-AE4C233B81E6}"/>
            </c:ext>
          </c:extLst>
        </c:ser>
        <c:dLbls>
          <c:showLegendKey val="0"/>
          <c:showVal val="0"/>
          <c:showCatName val="0"/>
          <c:showSerName val="0"/>
          <c:showPercent val="0"/>
          <c:showBubbleSize val="0"/>
        </c:dLbls>
        <c:gapWidth val="182"/>
        <c:axId val="577198240"/>
        <c:axId val="577199200"/>
      </c:barChart>
      <c:catAx>
        <c:axId val="577198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199200"/>
        <c:crosses val="autoZero"/>
        <c:auto val="1"/>
        <c:lblAlgn val="ctr"/>
        <c:lblOffset val="100"/>
        <c:noMultiLvlLbl val="0"/>
      </c:catAx>
      <c:valAx>
        <c:axId val="577199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198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[Glenlyn raw data March 2024.xlsx]Demographics!PivotTable5</c:name>
    <c:fmtId val="13"/>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Ethnicity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s>
    <c:plotArea>
      <c:layout/>
      <c:pieChart>
        <c:varyColors val="1"/>
        <c:ser>
          <c:idx val="0"/>
          <c:order val="0"/>
          <c:tx>
            <c:strRef>
              <c:f>Demographics!$P$1</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ECE-4464-B794-C34ACD6061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ECE-4464-B794-C34ACD6061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ECE-4464-B794-C34ACD6061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ECE-4464-B794-C34ACD6061F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ECE-4464-B794-C34ACD6061FC}"/>
              </c:ext>
            </c:extLst>
          </c:dPt>
          <c:cat>
            <c:strRef>
              <c:f>Demographics!$O$2:$O$7</c:f>
              <c:strCache>
                <c:ptCount val="5"/>
                <c:pt idx="0">
                  <c:v>WhiteBritish</c:v>
                </c:pt>
                <c:pt idx="1">
                  <c:v>White Any Other Backgorund</c:v>
                </c:pt>
                <c:pt idx="2">
                  <c:v>Prefer not to say</c:v>
                </c:pt>
                <c:pt idx="3">
                  <c:v>Mixed</c:v>
                </c:pt>
                <c:pt idx="4">
                  <c:v>Arab</c:v>
                </c:pt>
              </c:strCache>
            </c:strRef>
          </c:cat>
          <c:val>
            <c:numRef>
              <c:f>Demographics!$P$2:$P$7</c:f>
              <c:numCache>
                <c:formatCode>General</c:formatCode>
                <c:ptCount val="5"/>
                <c:pt idx="0">
                  <c:v>86</c:v>
                </c:pt>
                <c:pt idx="1">
                  <c:v>6</c:v>
                </c:pt>
                <c:pt idx="2">
                  <c:v>3</c:v>
                </c:pt>
                <c:pt idx="3">
                  <c:v>2</c:v>
                </c:pt>
                <c:pt idx="4">
                  <c:v>2</c:v>
                </c:pt>
              </c:numCache>
            </c:numRef>
          </c:val>
          <c:extLst>
            <c:ext xmlns:c16="http://schemas.microsoft.com/office/drawing/2014/chart" uri="{C3380CC4-5D6E-409C-BE32-E72D297353CC}">
              <c16:uniqueId val="{0000000A-1ECE-4464-B794-C34ACD6061F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1C324F-0F15-4DF1-BB3B-B6CF134FFABA}"/>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4B765DF1-CD0E-4C84-84B6-DB92383D1CD4}">
  <ds:schemaRefs>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www.w3.org/XML/1998/namespace"/>
    <ds:schemaRef ds:uri="http://purl.org/dc/dcmitype/"/>
    <ds:schemaRef ds:uri="http://schemas.microsoft.com/office/infopath/2007/PartnerControls"/>
    <ds:schemaRef ds:uri="963d4958-b3d8-4169-a995-8865d8aa179e"/>
    <ds:schemaRef ds:uri="f199288b-e4f6-45fe-899d-9d747fc98e04"/>
    <ds:schemaRef ds:uri="http://purl.org/dc/elements/1.1/"/>
  </ds:schemaRefs>
</ds:datastoreItem>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What we're hearing - Report Template - February 2024</Template>
  <TotalTime>0</TotalTime>
  <Pages>1</Pages>
  <Words>4614</Words>
  <Characters>26305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Ellen Evans</cp:lastModifiedBy>
  <cp:revision>2</cp:revision>
  <cp:lastPrinted>2024-03-28T09:55:00Z</cp:lastPrinted>
  <dcterms:created xsi:type="dcterms:W3CDTF">2025-08-26T14:56:00Z</dcterms:created>
  <dcterms:modified xsi:type="dcterms:W3CDTF">2025-08-26T14:56:00Z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ies>
</file>