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803B0" w14:textId="208F1857" w:rsidR="00715CCB" w:rsidRPr="00D45D5D" w:rsidRDefault="00A3137C" w:rsidP="00263394">
      <w:pPr>
        <w:pStyle w:val="Title"/>
        <w:jc w:val="right"/>
        <w:rPr>
          <w:color w:val="FFFFFF" w:themeColor="background2"/>
          <w:sz w:val="96"/>
          <w:szCs w:val="96"/>
        </w:rPr>
      </w:pPr>
      <w:r w:rsidRPr="00D45D5D">
        <w:rPr>
          <w:noProof/>
        </w:rPr>
        <w:drawing>
          <wp:anchor distT="0" distB="0" distL="114300" distR="114300" simplePos="0" relativeHeight="251658242" behindDoc="0" locked="0" layoutInCell="1" allowOverlap="1" wp14:anchorId="2A5B1B6E" wp14:editId="389B92EF">
            <wp:simplePos x="0" y="0"/>
            <wp:positionH relativeFrom="column">
              <wp:posOffset>3467100</wp:posOffset>
            </wp:positionH>
            <wp:positionV relativeFrom="paragraph">
              <wp:posOffset>114935</wp:posOffset>
            </wp:positionV>
            <wp:extent cx="2310765" cy="534035"/>
            <wp:effectExtent l="0" t="0" r="0" b="0"/>
            <wp:wrapTopAndBottom/>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0765" cy="534035"/>
                    </a:xfrm>
                    <a:prstGeom prst="rect">
                      <a:avLst/>
                    </a:prstGeom>
                  </pic:spPr>
                </pic:pic>
              </a:graphicData>
            </a:graphic>
            <wp14:sizeRelH relativeFrom="page">
              <wp14:pctWidth>0</wp14:pctWidth>
            </wp14:sizeRelH>
            <wp14:sizeRelV relativeFrom="page">
              <wp14:pctHeight>0</wp14:pctHeight>
            </wp14:sizeRelV>
          </wp:anchor>
        </w:drawing>
      </w:r>
      <w:r w:rsidRPr="00D45D5D">
        <w:rPr>
          <w:noProof/>
        </w:rPr>
        <w:drawing>
          <wp:anchor distT="0" distB="0" distL="114300" distR="114300" simplePos="0" relativeHeight="251658241" behindDoc="0" locked="0" layoutInCell="1" allowOverlap="1" wp14:anchorId="62299283" wp14:editId="19F5BDC2">
            <wp:simplePos x="0" y="0"/>
            <wp:positionH relativeFrom="column">
              <wp:posOffset>-106680</wp:posOffset>
            </wp:positionH>
            <wp:positionV relativeFrom="paragraph">
              <wp:posOffset>220980</wp:posOffset>
            </wp:positionV>
            <wp:extent cx="1850390" cy="427990"/>
            <wp:effectExtent l="0" t="0" r="0" b="0"/>
            <wp:wrapTopAndBottom/>
            <wp:docPr id="1392069903"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903" name="Picture 1" descr="Luminu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390" cy="427990"/>
                    </a:xfrm>
                    <a:prstGeom prst="rect">
                      <a:avLst/>
                    </a:prstGeom>
                  </pic:spPr>
                </pic:pic>
              </a:graphicData>
            </a:graphic>
            <wp14:sizeRelH relativeFrom="page">
              <wp14:pctWidth>0</wp14:pctWidth>
            </wp14:sizeRelH>
            <wp14:sizeRelV relativeFrom="page">
              <wp14:pctHeight>0</wp14:pctHeight>
            </wp14:sizeRelV>
          </wp:anchor>
        </w:drawing>
      </w:r>
      <w:r w:rsidR="002C09B5" w:rsidRPr="00D45D5D">
        <w:rPr>
          <w:noProof/>
          <w:color w:val="FFFFFF" w:themeColor="background2"/>
        </w:rPr>
        <mc:AlternateContent>
          <mc:Choice Requires="wps">
            <w:drawing>
              <wp:anchor distT="0" distB="0" distL="114300" distR="114300" simplePos="0" relativeHeight="251658240" behindDoc="1" locked="0" layoutInCell="1" allowOverlap="1" wp14:anchorId="2A7F0CB7" wp14:editId="539F593B">
                <wp:simplePos x="0" y="0"/>
                <wp:positionH relativeFrom="margin">
                  <wp:posOffset>-1143000</wp:posOffset>
                </wp:positionH>
                <wp:positionV relativeFrom="paragraph">
                  <wp:posOffset>-1053465</wp:posOffset>
                </wp:positionV>
                <wp:extent cx="7967980" cy="10858500"/>
                <wp:effectExtent l="0" t="0" r="0" b="0"/>
                <wp:wrapNone/>
                <wp:docPr id="1209434350"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7980" cy="108585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3E60EA" id="Rectangle 34" o:spid="_x0000_s1026" alt="&quot;&quot;" style="position:absolute;margin-left:-90pt;margin-top:-82.95pt;width:627.4pt;height: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" fillcolor="#004f6b [3204]" stroked="f" strokeweight="1pt">
                <w10:wrap anchorx="margin"/>
              </v:rect>
            </w:pict>
          </mc:Fallback>
        </mc:AlternateContent>
      </w:r>
      <w:bookmarkStart w:id="0" w:name="_Hlk150957650"/>
      <w:bookmarkEnd w:id="0"/>
    </w:p>
    <w:p w14:paraId="34926DB3" w14:textId="77777777" w:rsidR="00CE405B" w:rsidRPr="00D45D5D" w:rsidRDefault="00861A85" w:rsidP="002C09B5">
      <w:pPr>
        <w:pStyle w:val="Title"/>
        <w:pBdr>
          <w:top w:val="single" w:sz="12" w:space="1" w:color="FFFFFF" w:themeColor="background2"/>
          <w:bottom w:val="single" w:sz="12" w:space="1" w:color="FFFFFF" w:themeColor="background2"/>
        </w:pBdr>
        <w:rPr>
          <w:color w:val="FFFFFF" w:themeColor="background2"/>
        </w:rPr>
      </w:pPr>
      <w:r w:rsidRPr="00D45D5D">
        <w:rPr>
          <w:color w:val="FFFFFF" w:themeColor="background2"/>
        </w:rPr>
        <w:t xml:space="preserve">What we’re hearing </w:t>
      </w:r>
    </w:p>
    <w:p w14:paraId="7087421E" w14:textId="66896201" w:rsidR="00A45CEE" w:rsidRPr="00D45D5D" w:rsidRDefault="00861A85" w:rsidP="002C09B5">
      <w:pPr>
        <w:pStyle w:val="Title"/>
        <w:pBdr>
          <w:top w:val="single" w:sz="12" w:space="1" w:color="FFFFFF" w:themeColor="background2"/>
          <w:bottom w:val="single" w:sz="12" w:space="1" w:color="FFFFFF" w:themeColor="background2"/>
        </w:pBdr>
        <w:rPr>
          <w:color w:val="FFFFFF" w:themeColor="background2"/>
        </w:rPr>
      </w:pPr>
      <w:r w:rsidRPr="00D45D5D">
        <w:rPr>
          <w:color w:val="FFFFFF" w:themeColor="background2"/>
        </w:rPr>
        <w:t xml:space="preserve">about </w:t>
      </w:r>
      <w:r w:rsidR="004A7751" w:rsidRPr="00D45D5D">
        <w:rPr>
          <w:color w:val="FFFFFF" w:themeColor="background2"/>
        </w:rPr>
        <w:t>weight management support</w:t>
      </w:r>
      <w:r w:rsidR="005903A2" w:rsidRPr="00D45D5D">
        <w:rPr>
          <w:color w:val="FFFFFF" w:themeColor="background2"/>
        </w:rPr>
        <w:t xml:space="preserve"> in Surrey</w:t>
      </w:r>
    </w:p>
    <w:p w14:paraId="10006DCA" w14:textId="77777777" w:rsidR="0035049B" w:rsidRPr="00D45D5D" w:rsidRDefault="0035049B" w:rsidP="002C09B5">
      <w:pPr>
        <w:pBdr>
          <w:top w:val="single" w:sz="12" w:space="1" w:color="FFFFFF" w:themeColor="background2"/>
          <w:bottom w:val="single" w:sz="12" w:space="1" w:color="FFFFFF" w:themeColor="background2"/>
        </w:pBdr>
        <w:rPr>
          <w:color w:val="FFFFFF" w:themeColor="background2"/>
        </w:rPr>
      </w:pPr>
    </w:p>
    <w:p w14:paraId="7B809FA4" w14:textId="1B984686" w:rsidR="0035049B" w:rsidRPr="00D45D5D" w:rsidRDefault="00D73158" w:rsidP="002C09B5">
      <w:pPr>
        <w:pStyle w:val="Subtitle"/>
        <w:pBdr>
          <w:top w:val="single" w:sz="12" w:space="1" w:color="FFFFFF" w:themeColor="background2"/>
          <w:bottom w:val="single" w:sz="12" w:space="1" w:color="FFFFFF" w:themeColor="background2"/>
        </w:pBdr>
        <w:rPr>
          <w:color w:val="FFFFFF" w:themeColor="background2"/>
        </w:rPr>
      </w:pPr>
      <w:r w:rsidRPr="00D45D5D">
        <w:rPr>
          <w:color w:val="FFFFFF" w:themeColor="background2"/>
        </w:rPr>
        <w:t>June</w:t>
      </w:r>
      <w:r w:rsidR="00263394" w:rsidRPr="00D45D5D">
        <w:rPr>
          <w:color w:val="FFFFFF" w:themeColor="background2"/>
        </w:rPr>
        <w:t xml:space="preserve"> 2026</w:t>
      </w:r>
    </w:p>
    <w:p w14:paraId="10795ECD" w14:textId="77777777" w:rsidR="002F36C6" w:rsidRPr="00D45D5D" w:rsidRDefault="002F36C6" w:rsidP="002F36C6">
      <w:pPr>
        <w:rPr>
          <w:color w:val="FFFFFF" w:themeColor="background2"/>
          <w:szCs w:val="24"/>
        </w:rPr>
      </w:pPr>
    </w:p>
    <w:p w14:paraId="1B369AA5" w14:textId="77777777" w:rsidR="009E2F5C" w:rsidRPr="00D45D5D" w:rsidRDefault="009E2F5C" w:rsidP="009E2F5C">
      <w:pPr>
        <w:rPr>
          <w:color w:val="FFFFFF" w:themeColor="background2"/>
          <w:szCs w:val="24"/>
        </w:rPr>
      </w:pPr>
    </w:p>
    <w:p w14:paraId="18D759F3" w14:textId="008CB473" w:rsidR="009E2F5C" w:rsidRPr="00D45D5D" w:rsidRDefault="009E2F5C" w:rsidP="009E2F5C">
      <w:pPr>
        <w:rPr>
          <w:color w:val="FFFFFF" w:themeColor="background2"/>
          <w:szCs w:val="24"/>
        </w:rPr>
      </w:pPr>
    </w:p>
    <w:p w14:paraId="78BE058F" w14:textId="77777777" w:rsidR="009F4952" w:rsidRPr="00D45D5D" w:rsidRDefault="009F4952" w:rsidP="009E2F5C">
      <w:pPr>
        <w:pStyle w:val="Quote"/>
        <w:rPr>
          <w:color w:val="FFFFFF" w:themeColor="background2"/>
        </w:rPr>
      </w:pPr>
    </w:p>
    <w:p w14:paraId="62086CBA" w14:textId="77777777" w:rsidR="009F4952" w:rsidRPr="00D45D5D" w:rsidRDefault="009F4952" w:rsidP="009E2F5C">
      <w:pPr>
        <w:pStyle w:val="Quote"/>
        <w:rPr>
          <w:color w:val="FFFFFF" w:themeColor="background2"/>
        </w:rPr>
      </w:pPr>
    </w:p>
    <w:p w14:paraId="4C23475F" w14:textId="3651824E" w:rsidR="009F4952" w:rsidRPr="00D45D5D" w:rsidRDefault="00DD1679" w:rsidP="003D637E">
      <w:pPr>
        <w:pStyle w:val="Quote"/>
        <w:jc w:val="center"/>
        <w:rPr>
          <w:color w:val="FFFFFF" w:themeColor="background2"/>
        </w:rPr>
      </w:pPr>
      <w:r w:rsidRPr="00D45D5D">
        <w:rPr>
          <w:noProof/>
          <w:color w:val="FFFFFF" w:themeColor="background2"/>
          <w:szCs w:val="24"/>
        </w:rPr>
        <w:drawing>
          <wp:inline distT="0" distB="0" distL="0" distR="0" wp14:anchorId="7000AF91" wp14:editId="3DEDADD8">
            <wp:extent cx="4367530" cy="3275889"/>
            <wp:effectExtent l="0" t="0" r="0" b="1270"/>
            <wp:docPr id="801164128" name="Picture 10" descr="Photograph of a group of women gathered around a table with informational pamphlets and flyers, likely at a community event or workshop. Women are dressed in modest attire, some wearing headscarves, and are actively engaging with the materials, indicating an educational or outreac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4128" name="Picture 10" descr="Photograph of a group of women gathered around a table with informational pamphlets and flyers, likely at a community event or workshop. Women are dressed in modest attire, some wearing headscarves, and are actively engaging with the materials, indicating an educational or outreach purpo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6856" cy="3297885"/>
                    </a:xfrm>
                    <a:prstGeom prst="rect">
                      <a:avLst/>
                    </a:prstGeom>
                  </pic:spPr>
                </pic:pic>
              </a:graphicData>
            </a:graphic>
          </wp:inline>
        </w:drawing>
      </w:r>
    </w:p>
    <w:p w14:paraId="46A07C5E" w14:textId="77777777" w:rsidR="009F4952" w:rsidRPr="00D45D5D" w:rsidRDefault="009F4952" w:rsidP="009E2F5C">
      <w:pPr>
        <w:pStyle w:val="Quote"/>
        <w:rPr>
          <w:color w:val="FFFFFF" w:themeColor="background2"/>
        </w:rPr>
      </w:pPr>
    </w:p>
    <w:p w14:paraId="644B5557" w14:textId="77777777" w:rsidR="009F4952" w:rsidRPr="00D45D5D" w:rsidRDefault="009F4952" w:rsidP="009E2F5C">
      <w:pPr>
        <w:pStyle w:val="Quote"/>
        <w:rPr>
          <w:color w:val="FFFFFF" w:themeColor="background2"/>
        </w:rPr>
      </w:pPr>
    </w:p>
    <w:p w14:paraId="179347BF" w14:textId="77777777" w:rsidR="009F4952" w:rsidRPr="00D45D5D" w:rsidRDefault="009F4952" w:rsidP="009E2F5C">
      <w:pPr>
        <w:pStyle w:val="Quote"/>
        <w:rPr>
          <w:color w:val="FFFFFF" w:themeColor="background2"/>
        </w:rPr>
      </w:pPr>
    </w:p>
    <w:p w14:paraId="54618253" w14:textId="77777777" w:rsidR="009F4952" w:rsidRPr="00D45D5D" w:rsidRDefault="009F4952" w:rsidP="009E2F5C">
      <w:pPr>
        <w:pStyle w:val="Quote"/>
        <w:rPr>
          <w:color w:val="FFFFFF" w:themeColor="background2"/>
        </w:rPr>
      </w:pPr>
    </w:p>
    <w:p w14:paraId="70D84C66" w14:textId="77777777" w:rsidR="009F4952" w:rsidRPr="00D45D5D" w:rsidRDefault="009F4952" w:rsidP="009E2F5C">
      <w:pPr>
        <w:pStyle w:val="Quote"/>
        <w:rPr>
          <w:color w:val="FFFFFF" w:themeColor="background2"/>
        </w:rPr>
      </w:pPr>
    </w:p>
    <w:p w14:paraId="22A7A362" w14:textId="77777777" w:rsidR="009F4952" w:rsidRPr="00D45D5D" w:rsidRDefault="009F4952" w:rsidP="009E2F5C">
      <w:pPr>
        <w:pStyle w:val="Quote"/>
        <w:rPr>
          <w:color w:val="FFFFFF" w:themeColor="background2"/>
        </w:rPr>
      </w:pPr>
    </w:p>
    <w:p w14:paraId="1B31DCDD" w14:textId="0A6F4AB7" w:rsidR="009F4952" w:rsidRPr="00D45D5D" w:rsidRDefault="00EA5143" w:rsidP="00EA5143">
      <w:pPr>
        <w:pStyle w:val="Quote"/>
        <w:jc w:val="center"/>
        <w:rPr>
          <w:color w:val="FFFFFF" w:themeColor="background2"/>
        </w:rPr>
      </w:pPr>
      <w:r w:rsidRPr="00D45D5D">
        <w:rPr>
          <w:noProof/>
          <w:color w:val="FFFFFF" w:themeColor="background2"/>
        </w:rPr>
        <w:drawing>
          <wp:inline distT="0" distB="0" distL="0" distR="0" wp14:anchorId="6A91FD29" wp14:editId="4E992D82">
            <wp:extent cx="3417570" cy="3431698"/>
            <wp:effectExtent l="0" t="6985" r="4445" b="4445"/>
            <wp:docPr id="942023029" name="Picture 12" descr="Whiteboard with handwritten health and wellness tips focusing on exercise, diet, and lifestyle habits to manage weight. Key points include daily walking, reducing fried foods and sugary drinks, eating whole grains and vegetables, cleaning swimming pools less frequently, and consuming less red meat and processe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3029" name="Picture 12" descr="Whiteboard with handwritten health and wellness tips focusing on exercise, diet, and lifestyle habits to manage weight. Key points include daily walking, reducing fried foods and sugary drinks, eating whole grains and vegetables, cleaning swimming pools less frequently, and consuming less red meat and processed fish."/>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430185" cy="3444366"/>
                    </a:xfrm>
                    <a:prstGeom prst="rect">
                      <a:avLst/>
                    </a:prstGeom>
                  </pic:spPr>
                </pic:pic>
              </a:graphicData>
            </a:graphic>
          </wp:inline>
        </w:drawing>
      </w:r>
    </w:p>
    <w:p w14:paraId="150D9786" w14:textId="77777777" w:rsidR="009F4952" w:rsidRPr="00D45D5D" w:rsidRDefault="009F4952" w:rsidP="009E2F5C">
      <w:pPr>
        <w:pStyle w:val="Quote"/>
        <w:rPr>
          <w:color w:val="FFFFFF" w:themeColor="background2"/>
        </w:rPr>
      </w:pPr>
    </w:p>
    <w:p w14:paraId="26620D2E" w14:textId="324ADF57" w:rsidR="00967AE4" w:rsidRPr="00D45D5D" w:rsidRDefault="004E5EF9" w:rsidP="00EA5143">
      <w:pPr>
        <w:pStyle w:val="Quote"/>
        <w:ind w:left="0"/>
        <w:rPr>
          <w:color w:val="FFFFFF" w:themeColor="background2"/>
        </w:rPr>
      </w:pPr>
      <w:r w:rsidRPr="00D45D5D">
        <w:rPr>
          <w:noProof/>
          <w:color w:val="FFFFFF" w:themeColor="background2"/>
          <w:szCs w:val="24"/>
        </w:rPr>
        <w:drawing>
          <wp:inline distT="0" distB="0" distL="0" distR="0" wp14:anchorId="7D66DDF9" wp14:editId="6E5EA3B2">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4507E34" w14:textId="5D41FFA9" w:rsidR="004E5EF9" w:rsidRPr="00D45D5D" w:rsidRDefault="004E5EF9" w:rsidP="006F36C9">
      <w:pPr>
        <w:pStyle w:val="Quote"/>
        <w:rPr>
          <w:b/>
          <w:bCs/>
        </w:rPr>
      </w:pPr>
    </w:p>
    <w:p w14:paraId="0D856C1F" w14:textId="770BF945" w:rsidR="006F36C9" w:rsidRPr="00D45D5D" w:rsidRDefault="004E5EF9" w:rsidP="006F36C9">
      <w:pPr>
        <w:pStyle w:val="Quote"/>
      </w:pPr>
      <w:r w:rsidRPr="00D45D5D">
        <w:rPr>
          <w:noProof/>
          <w:color w:val="FFFFFF" w:themeColor="background2"/>
        </w:rPr>
        <w:drawing>
          <wp:anchor distT="0" distB="0" distL="114300" distR="114300" simplePos="0" relativeHeight="251658246" behindDoc="1" locked="0" layoutInCell="1" allowOverlap="1" wp14:anchorId="46C35CBB" wp14:editId="5E2A1E63">
            <wp:simplePos x="0" y="0"/>
            <wp:positionH relativeFrom="column">
              <wp:posOffset>4963160</wp:posOffset>
            </wp:positionH>
            <wp:positionV relativeFrom="paragraph">
              <wp:posOffset>1732915</wp:posOffset>
            </wp:positionV>
            <wp:extent cx="439420" cy="539750"/>
            <wp:effectExtent l="0" t="0" r="0" b="0"/>
            <wp:wrapThrough wrapText="bothSides">
              <wp:wrapPolygon edited="0">
                <wp:start x="20664" y="21600"/>
                <wp:lineTo x="21600" y="10927"/>
                <wp:lineTo x="21600" y="4828"/>
                <wp:lineTo x="16918" y="1016"/>
                <wp:lineTo x="4745" y="1016"/>
                <wp:lineTo x="999" y="4066"/>
                <wp:lineTo x="999" y="18551"/>
                <wp:lineTo x="8490" y="21600"/>
                <wp:lineTo x="20664" y="21600"/>
              </wp:wrapPolygon>
            </wp:wrapThrough>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439420" cy="539750"/>
                    </a:xfrm>
                    <a:prstGeom prst="rect">
                      <a:avLst/>
                    </a:prstGeom>
                  </pic:spPr>
                </pic:pic>
              </a:graphicData>
            </a:graphic>
          </wp:anchor>
        </w:drawing>
      </w:r>
      <w:r w:rsidRPr="00D45D5D">
        <w:rPr>
          <w:b/>
          <w:bCs/>
        </w:rPr>
        <w:t>“</w:t>
      </w:r>
      <w:r w:rsidR="006F36C9" w:rsidRPr="00D45D5D">
        <w:rPr>
          <w:b/>
          <w:bCs/>
        </w:rPr>
        <w:t>I  think that there needs to be better education around the use of weight loss medication and the potential effects it can have so people can make an informed choice. I also feel that there needs to be a more holistic approach to weight management, looking at people’s circumstances, their mental health and their physical health to make a meaningful change.</w:t>
      </w:r>
      <w:r w:rsidRPr="00D45D5D">
        <w:rPr>
          <w:b/>
          <w:bCs/>
        </w:rPr>
        <w:t>”</w:t>
      </w:r>
    </w:p>
    <w:p w14:paraId="18A286FD" w14:textId="4AF1640D" w:rsidR="009E2F5C" w:rsidRPr="00D45D5D" w:rsidRDefault="009E2F5C" w:rsidP="009E2F5C">
      <w:pPr>
        <w:pStyle w:val="Quote"/>
        <w:rPr>
          <w:color w:val="FFFFFF" w:themeColor="background2"/>
        </w:rPr>
      </w:pPr>
      <w:r w:rsidRPr="00D45D5D">
        <w:rPr>
          <w:color w:val="FFFFFF" w:themeColor="background2"/>
        </w:rPr>
        <w:t>xxxxxxxxxxxxxxxxxxxxxxxxxxxxxxxxxxxxxxxxxxxxxxxxxxxxxxxxxxxxxxxxxxxxxxxxxxxxxxxxxxxxxxxxxxxxxxxxxxxxxxxxxxxxxxxxxxxxxxxxxxxxxx</w:t>
      </w:r>
    </w:p>
    <w:p w14:paraId="2E2144DE" w14:textId="69B3099A" w:rsidR="009E2F5C" w:rsidRPr="00D45D5D" w:rsidRDefault="009E2F5C" w:rsidP="009E2F5C">
      <w:pPr>
        <w:jc w:val="right"/>
        <w:rPr>
          <w:color w:val="FFFFFF" w:themeColor="background2"/>
        </w:rPr>
      </w:pPr>
    </w:p>
    <w:p w14:paraId="4D5BD1E3" w14:textId="77777777" w:rsidR="009E2F5C" w:rsidRPr="00D45D5D" w:rsidRDefault="009E2F5C" w:rsidP="009E2F5C">
      <w:pPr>
        <w:jc w:val="right"/>
        <w:rPr>
          <w:color w:val="FFFFFF" w:themeColor="background2"/>
        </w:rPr>
      </w:pPr>
    </w:p>
    <w:p w14:paraId="568FD81E" w14:textId="671C6276" w:rsidR="00F549A4" w:rsidRPr="00D45D5D" w:rsidRDefault="00F549A4" w:rsidP="00907E78">
      <w:pPr>
        <w:spacing w:after="160"/>
        <w:ind w:left="360"/>
        <w:jc w:val="center"/>
        <w:rPr>
          <w:color w:val="FFFFFF" w:themeColor="background2"/>
        </w:rPr>
      </w:pPr>
    </w:p>
    <w:p w14:paraId="540E7E6B" w14:textId="16C57655" w:rsidR="00F549A4" w:rsidRPr="00D45D5D" w:rsidRDefault="00CE405B" w:rsidP="006F36C9">
      <w:pPr>
        <w:rPr>
          <w:b/>
          <w:bCs/>
        </w:rPr>
      </w:pPr>
      <w:r w:rsidRPr="00D45D5D">
        <w:rPr>
          <w:b/>
          <w:bCs/>
        </w:rPr>
        <w:t>If you would like a paper copy of this document or require it in an alternative format, please get in touch with us.</w:t>
      </w:r>
    </w:p>
    <w:sdt>
      <w:sdtPr>
        <w:rPr>
          <w:rFonts w:eastAsiaTheme="minorHAnsi" w:cstheme="minorBidi"/>
          <w:b w:val="0"/>
          <w:color w:val="auto"/>
          <w:sz w:val="24"/>
          <w:szCs w:val="22"/>
          <w:lang w:val="en-GB"/>
        </w:rPr>
        <w:id w:val="725889237"/>
        <w:docPartObj>
          <w:docPartGallery w:val="Table of Contents"/>
          <w:docPartUnique/>
        </w:docPartObj>
      </w:sdtPr>
      <w:sdtEndPr>
        <w:rPr>
          <w:bCs/>
        </w:rPr>
      </w:sdtEndPr>
      <w:sdtContent>
        <w:p w14:paraId="0CCA2145" w14:textId="77777777" w:rsidR="00222C8F" w:rsidRPr="00D45D5D" w:rsidRDefault="00222C8F">
          <w:pPr>
            <w:pStyle w:val="TOCHeading"/>
            <w:rPr>
              <w:lang w:val="en-GB"/>
            </w:rPr>
          </w:pPr>
        </w:p>
        <w:p w14:paraId="7DB8B271" w14:textId="0E3E72E3" w:rsidR="004E3BB5" w:rsidRPr="00D45D5D" w:rsidRDefault="004E3BB5">
          <w:pPr>
            <w:pStyle w:val="TOCHeading"/>
            <w:rPr>
              <w:lang w:val="en-GB"/>
            </w:rPr>
          </w:pPr>
          <w:r w:rsidRPr="00D45D5D">
            <w:rPr>
              <w:lang w:val="en-GB"/>
            </w:rPr>
            <w:t>Contents</w:t>
          </w:r>
        </w:p>
        <w:p w14:paraId="04C24A19" w14:textId="5B56BDB8" w:rsidR="00C46554" w:rsidRPr="00D45D5D" w:rsidRDefault="00222C8F">
          <w:pPr>
            <w:pStyle w:val="TOC1"/>
            <w:tabs>
              <w:tab w:val="right" w:leader="dot" w:pos="9016"/>
            </w:tabs>
            <w:rPr>
              <w:rFonts w:asciiTheme="minorHAnsi" w:eastAsiaTheme="minorEastAsia" w:hAnsiTheme="minorHAnsi"/>
              <w:kern w:val="2"/>
              <w:szCs w:val="24"/>
              <w:lang w:eastAsia="en-GB"/>
              <w14:ligatures w14:val="standardContextual"/>
            </w:rPr>
          </w:pPr>
          <w:r w:rsidRPr="00D45D5D">
            <w:fldChar w:fldCharType="begin"/>
          </w:r>
          <w:r w:rsidRPr="00D45D5D">
            <w:instrText xml:space="preserve"> TOC \o "1-1" \h \z \u </w:instrText>
          </w:r>
          <w:r w:rsidRPr="00D45D5D">
            <w:fldChar w:fldCharType="separate"/>
          </w:r>
          <w:hyperlink w:anchor="_Toc231823600" w:history="1">
            <w:r w:rsidR="00C46554" w:rsidRPr="00D45D5D">
              <w:rPr>
                <w:rStyle w:val="Hyperlink"/>
              </w:rPr>
              <w:t>Background</w:t>
            </w:r>
            <w:r w:rsidR="00C46554" w:rsidRPr="00D45D5D">
              <w:rPr>
                <w:webHidden/>
              </w:rPr>
              <w:tab/>
            </w:r>
            <w:r w:rsidR="00C46554" w:rsidRPr="00D45D5D">
              <w:rPr>
                <w:webHidden/>
              </w:rPr>
              <w:fldChar w:fldCharType="begin"/>
            </w:r>
            <w:r w:rsidR="00C46554" w:rsidRPr="00D45D5D">
              <w:rPr>
                <w:webHidden/>
              </w:rPr>
              <w:instrText xml:space="preserve"> PAGEREF _Toc231823600 \h </w:instrText>
            </w:r>
            <w:r w:rsidR="00C46554" w:rsidRPr="00D45D5D">
              <w:rPr>
                <w:webHidden/>
              </w:rPr>
            </w:r>
            <w:r w:rsidR="00C46554" w:rsidRPr="00D45D5D">
              <w:rPr>
                <w:webHidden/>
              </w:rPr>
              <w:fldChar w:fldCharType="separate"/>
            </w:r>
            <w:r w:rsidR="00C46554" w:rsidRPr="00D45D5D">
              <w:rPr>
                <w:webHidden/>
              </w:rPr>
              <w:t>4</w:t>
            </w:r>
            <w:r w:rsidR="00C46554" w:rsidRPr="00D45D5D">
              <w:rPr>
                <w:webHidden/>
              </w:rPr>
              <w:fldChar w:fldCharType="end"/>
            </w:r>
          </w:hyperlink>
        </w:p>
        <w:p w14:paraId="2CA159F4" w14:textId="3BD813E0"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1" w:history="1">
            <w:r w:rsidRPr="00D45D5D">
              <w:rPr>
                <w:rStyle w:val="Hyperlink"/>
              </w:rPr>
              <w:t>What did we do?</w:t>
            </w:r>
            <w:r w:rsidRPr="00D45D5D">
              <w:rPr>
                <w:webHidden/>
              </w:rPr>
              <w:tab/>
            </w:r>
            <w:r w:rsidRPr="00D45D5D">
              <w:rPr>
                <w:webHidden/>
              </w:rPr>
              <w:fldChar w:fldCharType="begin"/>
            </w:r>
            <w:r w:rsidRPr="00D45D5D">
              <w:rPr>
                <w:webHidden/>
              </w:rPr>
              <w:instrText xml:space="preserve"> PAGEREF _Toc231823601 \h </w:instrText>
            </w:r>
            <w:r w:rsidRPr="00D45D5D">
              <w:rPr>
                <w:webHidden/>
              </w:rPr>
            </w:r>
            <w:r w:rsidRPr="00D45D5D">
              <w:rPr>
                <w:webHidden/>
              </w:rPr>
              <w:fldChar w:fldCharType="separate"/>
            </w:r>
            <w:r w:rsidRPr="00D45D5D">
              <w:rPr>
                <w:webHidden/>
              </w:rPr>
              <w:t>5</w:t>
            </w:r>
            <w:r w:rsidRPr="00D45D5D">
              <w:rPr>
                <w:webHidden/>
              </w:rPr>
              <w:fldChar w:fldCharType="end"/>
            </w:r>
          </w:hyperlink>
        </w:p>
        <w:p w14:paraId="4504BA4F" w14:textId="1061E40F"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2" w:history="1">
            <w:r w:rsidRPr="00D45D5D">
              <w:rPr>
                <w:rStyle w:val="Hyperlink"/>
              </w:rPr>
              <w:t>Key findings</w:t>
            </w:r>
            <w:r w:rsidRPr="00D45D5D">
              <w:rPr>
                <w:webHidden/>
              </w:rPr>
              <w:tab/>
            </w:r>
            <w:r w:rsidRPr="00D45D5D">
              <w:rPr>
                <w:webHidden/>
              </w:rPr>
              <w:fldChar w:fldCharType="begin"/>
            </w:r>
            <w:r w:rsidRPr="00D45D5D">
              <w:rPr>
                <w:webHidden/>
              </w:rPr>
              <w:instrText xml:space="preserve"> PAGEREF _Toc231823602 \h </w:instrText>
            </w:r>
            <w:r w:rsidRPr="00D45D5D">
              <w:rPr>
                <w:webHidden/>
              </w:rPr>
            </w:r>
            <w:r w:rsidRPr="00D45D5D">
              <w:rPr>
                <w:webHidden/>
              </w:rPr>
              <w:fldChar w:fldCharType="separate"/>
            </w:r>
            <w:r w:rsidRPr="00D45D5D">
              <w:rPr>
                <w:webHidden/>
              </w:rPr>
              <w:t>6</w:t>
            </w:r>
            <w:r w:rsidRPr="00D45D5D">
              <w:rPr>
                <w:webHidden/>
              </w:rPr>
              <w:fldChar w:fldCharType="end"/>
            </w:r>
          </w:hyperlink>
        </w:p>
        <w:p w14:paraId="616C4C47" w14:textId="66050068"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3" w:history="1">
            <w:r w:rsidRPr="00D45D5D">
              <w:rPr>
                <w:rStyle w:val="Hyperlink"/>
              </w:rPr>
              <w:t>Summary</w:t>
            </w:r>
            <w:r w:rsidRPr="00D45D5D">
              <w:rPr>
                <w:webHidden/>
              </w:rPr>
              <w:tab/>
            </w:r>
            <w:r w:rsidRPr="00D45D5D">
              <w:rPr>
                <w:webHidden/>
              </w:rPr>
              <w:fldChar w:fldCharType="begin"/>
            </w:r>
            <w:r w:rsidRPr="00D45D5D">
              <w:rPr>
                <w:webHidden/>
              </w:rPr>
              <w:instrText xml:space="preserve"> PAGEREF _Toc231823603 \h </w:instrText>
            </w:r>
            <w:r w:rsidRPr="00D45D5D">
              <w:rPr>
                <w:webHidden/>
              </w:rPr>
            </w:r>
            <w:r w:rsidRPr="00D45D5D">
              <w:rPr>
                <w:webHidden/>
              </w:rPr>
              <w:fldChar w:fldCharType="separate"/>
            </w:r>
            <w:r w:rsidRPr="00D45D5D">
              <w:rPr>
                <w:webHidden/>
              </w:rPr>
              <w:t>22</w:t>
            </w:r>
            <w:r w:rsidRPr="00D45D5D">
              <w:rPr>
                <w:webHidden/>
              </w:rPr>
              <w:fldChar w:fldCharType="end"/>
            </w:r>
          </w:hyperlink>
        </w:p>
        <w:p w14:paraId="12B728FF" w14:textId="78FF6B7F"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4" w:history="1">
            <w:r w:rsidRPr="00D45D5D">
              <w:rPr>
                <w:rStyle w:val="Hyperlink"/>
              </w:rPr>
              <w:t>Recommendations</w:t>
            </w:r>
            <w:r w:rsidRPr="00D45D5D">
              <w:rPr>
                <w:webHidden/>
              </w:rPr>
              <w:tab/>
            </w:r>
            <w:r w:rsidRPr="00D45D5D">
              <w:rPr>
                <w:webHidden/>
              </w:rPr>
              <w:fldChar w:fldCharType="begin"/>
            </w:r>
            <w:r w:rsidRPr="00D45D5D">
              <w:rPr>
                <w:webHidden/>
              </w:rPr>
              <w:instrText xml:space="preserve"> PAGEREF _Toc231823604 \h </w:instrText>
            </w:r>
            <w:r w:rsidRPr="00D45D5D">
              <w:rPr>
                <w:webHidden/>
              </w:rPr>
            </w:r>
            <w:r w:rsidRPr="00D45D5D">
              <w:rPr>
                <w:webHidden/>
              </w:rPr>
              <w:fldChar w:fldCharType="separate"/>
            </w:r>
            <w:r w:rsidRPr="00D45D5D">
              <w:rPr>
                <w:webHidden/>
              </w:rPr>
              <w:t>23</w:t>
            </w:r>
            <w:r w:rsidRPr="00D45D5D">
              <w:rPr>
                <w:webHidden/>
              </w:rPr>
              <w:fldChar w:fldCharType="end"/>
            </w:r>
          </w:hyperlink>
        </w:p>
        <w:p w14:paraId="17AC7304" w14:textId="1FE0F60F"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5" w:history="1">
            <w:r w:rsidRPr="00D45D5D">
              <w:rPr>
                <w:rStyle w:val="Hyperlink"/>
              </w:rPr>
              <w:t>Further information</w:t>
            </w:r>
            <w:r w:rsidRPr="00D45D5D">
              <w:rPr>
                <w:webHidden/>
              </w:rPr>
              <w:tab/>
            </w:r>
            <w:r w:rsidRPr="00D45D5D">
              <w:rPr>
                <w:webHidden/>
              </w:rPr>
              <w:fldChar w:fldCharType="begin"/>
            </w:r>
            <w:r w:rsidRPr="00D45D5D">
              <w:rPr>
                <w:webHidden/>
              </w:rPr>
              <w:instrText xml:space="preserve"> PAGEREF _Toc231823605 \h </w:instrText>
            </w:r>
            <w:r w:rsidRPr="00D45D5D">
              <w:rPr>
                <w:webHidden/>
              </w:rPr>
            </w:r>
            <w:r w:rsidRPr="00D45D5D">
              <w:rPr>
                <w:webHidden/>
              </w:rPr>
              <w:fldChar w:fldCharType="separate"/>
            </w:r>
            <w:r w:rsidRPr="00D45D5D">
              <w:rPr>
                <w:webHidden/>
              </w:rPr>
              <w:t>24</w:t>
            </w:r>
            <w:r w:rsidRPr="00D45D5D">
              <w:rPr>
                <w:webHidden/>
              </w:rPr>
              <w:fldChar w:fldCharType="end"/>
            </w:r>
          </w:hyperlink>
        </w:p>
        <w:p w14:paraId="4DC512A8" w14:textId="52727B9C"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6" w:history="1">
            <w:r w:rsidRPr="00D45D5D">
              <w:rPr>
                <w:rStyle w:val="Hyperlink"/>
              </w:rPr>
              <w:t>Appendices</w:t>
            </w:r>
            <w:r w:rsidRPr="00D45D5D">
              <w:rPr>
                <w:webHidden/>
              </w:rPr>
              <w:tab/>
            </w:r>
            <w:r w:rsidRPr="00D45D5D">
              <w:rPr>
                <w:webHidden/>
              </w:rPr>
              <w:fldChar w:fldCharType="begin"/>
            </w:r>
            <w:r w:rsidRPr="00D45D5D">
              <w:rPr>
                <w:webHidden/>
              </w:rPr>
              <w:instrText xml:space="preserve"> PAGEREF _Toc231823606 \h </w:instrText>
            </w:r>
            <w:r w:rsidRPr="00D45D5D">
              <w:rPr>
                <w:webHidden/>
              </w:rPr>
            </w:r>
            <w:r w:rsidRPr="00D45D5D">
              <w:rPr>
                <w:webHidden/>
              </w:rPr>
              <w:fldChar w:fldCharType="separate"/>
            </w:r>
            <w:r w:rsidRPr="00D45D5D">
              <w:rPr>
                <w:webHidden/>
              </w:rPr>
              <w:t>25</w:t>
            </w:r>
            <w:r w:rsidRPr="00D45D5D">
              <w:rPr>
                <w:webHidden/>
              </w:rPr>
              <w:fldChar w:fldCharType="end"/>
            </w:r>
          </w:hyperlink>
        </w:p>
        <w:p w14:paraId="1C698555" w14:textId="5D691A54"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7" w:history="1">
            <w:r w:rsidRPr="00D45D5D">
              <w:rPr>
                <w:rStyle w:val="Hyperlink"/>
              </w:rPr>
              <w:t>Thank you</w:t>
            </w:r>
            <w:r w:rsidRPr="00D45D5D">
              <w:rPr>
                <w:webHidden/>
              </w:rPr>
              <w:tab/>
            </w:r>
            <w:r w:rsidRPr="00D45D5D">
              <w:rPr>
                <w:webHidden/>
              </w:rPr>
              <w:fldChar w:fldCharType="begin"/>
            </w:r>
            <w:r w:rsidRPr="00D45D5D">
              <w:rPr>
                <w:webHidden/>
              </w:rPr>
              <w:instrText xml:space="preserve"> PAGEREF _Toc231823607 \h </w:instrText>
            </w:r>
            <w:r w:rsidRPr="00D45D5D">
              <w:rPr>
                <w:webHidden/>
              </w:rPr>
            </w:r>
            <w:r w:rsidRPr="00D45D5D">
              <w:rPr>
                <w:webHidden/>
              </w:rPr>
              <w:fldChar w:fldCharType="separate"/>
            </w:r>
            <w:r w:rsidRPr="00D45D5D">
              <w:rPr>
                <w:webHidden/>
              </w:rPr>
              <w:t>31</w:t>
            </w:r>
            <w:r w:rsidRPr="00D45D5D">
              <w:rPr>
                <w:webHidden/>
              </w:rPr>
              <w:fldChar w:fldCharType="end"/>
            </w:r>
          </w:hyperlink>
        </w:p>
        <w:p w14:paraId="172CE09A" w14:textId="13C01FEB"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8" w:history="1">
            <w:r w:rsidRPr="00D45D5D">
              <w:rPr>
                <w:rStyle w:val="Hyperlink"/>
              </w:rPr>
              <w:t>About Healthwatch Surrey</w:t>
            </w:r>
            <w:r w:rsidRPr="00D45D5D">
              <w:rPr>
                <w:webHidden/>
              </w:rPr>
              <w:tab/>
            </w:r>
            <w:r w:rsidRPr="00D45D5D">
              <w:rPr>
                <w:webHidden/>
              </w:rPr>
              <w:fldChar w:fldCharType="begin"/>
            </w:r>
            <w:r w:rsidRPr="00D45D5D">
              <w:rPr>
                <w:webHidden/>
              </w:rPr>
              <w:instrText xml:space="preserve"> PAGEREF _Toc231823608 \h </w:instrText>
            </w:r>
            <w:r w:rsidRPr="00D45D5D">
              <w:rPr>
                <w:webHidden/>
              </w:rPr>
            </w:r>
            <w:r w:rsidRPr="00D45D5D">
              <w:rPr>
                <w:webHidden/>
              </w:rPr>
              <w:fldChar w:fldCharType="separate"/>
            </w:r>
            <w:r w:rsidRPr="00D45D5D">
              <w:rPr>
                <w:webHidden/>
              </w:rPr>
              <w:t>31</w:t>
            </w:r>
            <w:r w:rsidRPr="00D45D5D">
              <w:rPr>
                <w:webHidden/>
              </w:rPr>
              <w:fldChar w:fldCharType="end"/>
            </w:r>
          </w:hyperlink>
        </w:p>
        <w:p w14:paraId="2FB13BCE" w14:textId="12A228C8" w:rsidR="00C46554" w:rsidRPr="00D45D5D" w:rsidRDefault="00C46554">
          <w:pPr>
            <w:pStyle w:val="TOC1"/>
            <w:tabs>
              <w:tab w:val="right" w:leader="dot" w:pos="9016"/>
            </w:tabs>
            <w:rPr>
              <w:rFonts w:asciiTheme="minorHAnsi" w:eastAsiaTheme="minorEastAsia" w:hAnsiTheme="minorHAnsi"/>
              <w:kern w:val="2"/>
              <w:szCs w:val="24"/>
              <w:lang w:eastAsia="en-GB"/>
              <w14:ligatures w14:val="standardContextual"/>
            </w:rPr>
          </w:pPr>
          <w:hyperlink w:anchor="_Toc231823609" w:history="1">
            <w:r w:rsidRPr="00D45D5D">
              <w:rPr>
                <w:rStyle w:val="Hyperlink"/>
              </w:rPr>
              <w:t>Contact us</w:t>
            </w:r>
            <w:r w:rsidRPr="00D45D5D">
              <w:rPr>
                <w:webHidden/>
              </w:rPr>
              <w:tab/>
            </w:r>
            <w:r w:rsidRPr="00D45D5D">
              <w:rPr>
                <w:webHidden/>
              </w:rPr>
              <w:fldChar w:fldCharType="begin"/>
            </w:r>
            <w:r w:rsidRPr="00D45D5D">
              <w:rPr>
                <w:webHidden/>
              </w:rPr>
              <w:instrText xml:space="preserve"> PAGEREF _Toc231823609 \h </w:instrText>
            </w:r>
            <w:r w:rsidRPr="00D45D5D">
              <w:rPr>
                <w:webHidden/>
              </w:rPr>
            </w:r>
            <w:r w:rsidRPr="00D45D5D">
              <w:rPr>
                <w:webHidden/>
              </w:rPr>
              <w:fldChar w:fldCharType="separate"/>
            </w:r>
            <w:r w:rsidRPr="00D45D5D">
              <w:rPr>
                <w:webHidden/>
              </w:rPr>
              <w:t>33</w:t>
            </w:r>
            <w:r w:rsidRPr="00D45D5D">
              <w:rPr>
                <w:webHidden/>
              </w:rPr>
              <w:fldChar w:fldCharType="end"/>
            </w:r>
          </w:hyperlink>
        </w:p>
        <w:p w14:paraId="31A2A3F8" w14:textId="3D5008BB" w:rsidR="004E3BB5" w:rsidRPr="00D45D5D" w:rsidRDefault="00222C8F">
          <w:r w:rsidRPr="00D45D5D">
            <w:fldChar w:fldCharType="end"/>
          </w:r>
        </w:p>
      </w:sdtContent>
    </w:sdt>
    <w:p w14:paraId="212FDAB1" w14:textId="77777777" w:rsidR="00E456B1" w:rsidRPr="00D45D5D" w:rsidRDefault="00E456B1">
      <w:pPr>
        <w:spacing w:after="160" w:line="259" w:lineRule="auto"/>
      </w:pPr>
    </w:p>
    <w:p w14:paraId="5478768C" w14:textId="77777777" w:rsidR="00E456B1" w:rsidRPr="00D45D5D" w:rsidRDefault="00E456B1">
      <w:pPr>
        <w:spacing w:after="160" w:line="259" w:lineRule="auto"/>
      </w:pPr>
    </w:p>
    <w:p w14:paraId="4B7EE1F4" w14:textId="77777777" w:rsidR="00E456B1" w:rsidRPr="00D45D5D" w:rsidRDefault="00E456B1">
      <w:pPr>
        <w:spacing w:after="160" w:line="259" w:lineRule="auto"/>
      </w:pPr>
    </w:p>
    <w:p w14:paraId="3EE34A7F" w14:textId="60AB79EB" w:rsidR="003E1A12" w:rsidRPr="00D45D5D" w:rsidRDefault="00E456B1">
      <w:pPr>
        <w:spacing w:after="160" w:line="259" w:lineRule="auto"/>
        <w:rPr>
          <w:rFonts w:eastAsiaTheme="majorEastAsia" w:cstheme="majorBidi"/>
          <w:b/>
          <w:color w:val="FFFFFF" w:themeColor="background2"/>
          <w:sz w:val="36"/>
          <w:szCs w:val="32"/>
        </w:rPr>
      </w:pPr>
      <w:r w:rsidRPr="00D45D5D">
        <w:t xml:space="preserve">TRIGGER WARNING: this report contains accounts and discussion of </w:t>
      </w:r>
      <w:r w:rsidR="004C05FF" w:rsidRPr="00D45D5D">
        <w:t xml:space="preserve">people with varying eating patterns/behaviours </w:t>
      </w:r>
      <w:r w:rsidRPr="00D45D5D">
        <w:t>and extreme weight loss approaches. Please continue to read only if you feel comfortable and able to do so.</w:t>
      </w:r>
      <w:r w:rsidR="003E1A12" w:rsidRPr="00D45D5D">
        <w:br w:type="page"/>
      </w:r>
    </w:p>
    <w:p w14:paraId="6EFC1566" w14:textId="08451227" w:rsidR="005903A2" w:rsidRPr="00D45D5D" w:rsidRDefault="005903A2" w:rsidP="00414E1A">
      <w:pPr>
        <w:pStyle w:val="Heading1"/>
      </w:pPr>
      <w:bookmarkStart w:id="1" w:name="_Toc231823600"/>
      <w:r w:rsidRPr="00D45D5D">
        <w:t>Background</w:t>
      </w:r>
      <w:bookmarkEnd w:id="1"/>
    </w:p>
    <w:p w14:paraId="1CEB7D6E" w14:textId="261FD5AA" w:rsidR="00681561" w:rsidRPr="00D45D5D" w:rsidRDefault="005903A2" w:rsidP="005903A2">
      <w:r w:rsidRPr="00D45D5D">
        <w:t>In 2022/23 an estimated 58% of adults in Surrey were classified as overweight or ob</w:t>
      </w:r>
      <w:r w:rsidR="00530569" w:rsidRPr="00D45D5D">
        <w:t>ese</w:t>
      </w:r>
      <w:r w:rsidR="00D845E4" w:rsidRPr="00D45D5D">
        <w:t xml:space="preserve"> </w:t>
      </w:r>
      <w:hyperlink r:id="rId17" w:history="1">
        <w:r w:rsidR="005A6A56" w:rsidRPr="00D45D5D">
          <w:rPr>
            <w:rStyle w:val="Hyperlink"/>
          </w:rPr>
          <w:t>(Healthy Surrey)</w:t>
        </w:r>
      </w:hyperlink>
      <w:r w:rsidR="004C05FF" w:rsidRPr="00D45D5D">
        <w:t xml:space="preserve">. </w:t>
      </w:r>
      <w:r w:rsidR="00530569" w:rsidRPr="00D45D5D">
        <w:t xml:space="preserve">Whilst this is lower than the England average at that time of 64%, </w:t>
      </w:r>
      <w:r w:rsidR="000B29A6" w:rsidRPr="00D45D5D">
        <w:t>this represented an increase</w:t>
      </w:r>
      <w:r w:rsidR="00D845E4" w:rsidRPr="00D45D5D">
        <w:t xml:space="preserve"> on </w:t>
      </w:r>
      <w:r w:rsidR="00211008" w:rsidRPr="00D45D5D">
        <w:t>the previous 5 years</w:t>
      </w:r>
      <w:r w:rsidR="00D845E4" w:rsidRPr="00D45D5D">
        <w:t xml:space="preserve">. </w:t>
      </w:r>
      <w:r w:rsidR="00194946" w:rsidRPr="00D45D5D">
        <w:t>Certain districts/boroughs in Surrey have a higher than average prevalence</w:t>
      </w:r>
      <w:r w:rsidR="003B018F" w:rsidRPr="00D45D5D">
        <w:t xml:space="preserve"> - </w:t>
      </w:r>
      <w:r w:rsidR="00194946" w:rsidRPr="00D45D5D">
        <w:t>Spelthorne, Mole Valley, Tandridge, Epsom and Ewell</w:t>
      </w:r>
      <w:r w:rsidR="004C05FF" w:rsidRPr="00D45D5D">
        <w:t>,</w:t>
      </w:r>
      <w:r w:rsidR="00194946" w:rsidRPr="00D45D5D">
        <w:t xml:space="preserve"> and Surrey Heath </w:t>
      </w:r>
      <w:r w:rsidR="003B018F" w:rsidRPr="00D45D5D">
        <w:t xml:space="preserve">- </w:t>
      </w:r>
      <w:r w:rsidR="00194946" w:rsidRPr="00D45D5D">
        <w:t xml:space="preserve">and there is a strong correlation between higher </w:t>
      </w:r>
      <w:r w:rsidR="002A2DB6" w:rsidRPr="00D45D5D">
        <w:t xml:space="preserve">obesity rates </w:t>
      </w:r>
      <w:r w:rsidR="003B018F" w:rsidRPr="00D45D5D">
        <w:t xml:space="preserve">and </w:t>
      </w:r>
      <w:r w:rsidR="002A2DB6" w:rsidRPr="00D45D5D">
        <w:t xml:space="preserve">areas of deprivation. </w:t>
      </w:r>
    </w:p>
    <w:p w14:paraId="1E9D5E51" w14:textId="77777777" w:rsidR="00681561" w:rsidRPr="00D45D5D" w:rsidRDefault="00681561" w:rsidP="005903A2"/>
    <w:p w14:paraId="19F284AC" w14:textId="1D8B1C02" w:rsidR="005903A2" w:rsidRPr="00D45D5D" w:rsidRDefault="00744C36" w:rsidP="005903A2">
      <w:r w:rsidRPr="00D45D5D">
        <w:t>The Surrey JSNA</w:t>
      </w:r>
      <w:r w:rsidR="00FC1345" w:rsidRPr="00D45D5D">
        <w:t xml:space="preserve"> (Joint Strategic Needs Assessment)</w:t>
      </w:r>
      <w:r w:rsidR="00D9044C" w:rsidRPr="00D45D5D">
        <w:t xml:space="preserve"> </w:t>
      </w:r>
      <w:r w:rsidR="009A0E65" w:rsidRPr="00D45D5D">
        <w:t xml:space="preserve">food and health chapter </w:t>
      </w:r>
      <w:r w:rsidR="00D9044C" w:rsidRPr="00D45D5D">
        <w:t>states that men are more likely to be overweight than women, while women are more likely to be obese</w:t>
      </w:r>
      <w:r w:rsidR="00951277" w:rsidRPr="00D45D5D">
        <w:t>,</w:t>
      </w:r>
      <w:r w:rsidR="00D9044C" w:rsidRPr="00D45D5D">
        <w:t xml:space="preserve"> which al</w:t>
      </w:r>
      <w:r w:rsidR="00AF6FDA" w:rsidRPr="00D45D5D">
        <w:t xml:space="preserve">igns with national patterns. </w:t>
      </w:r>
      <w:r w:rsidR="00FA4A8E" w:rsidRPr="00D45D5D">
        <w:t>S</w:t>
      </w:r>
      <w:r w:rsidR="00B24100" w:rsidRPr="00D45D5D">
        <w:t>urrey also mirrors national data</w:t>
      </w:r>
      <w:r w:rsidR="006B10B3" w:rsidRPr="00D45D5D">
        <w:t xml:space="preserve"> with </w:t>
      </w:r>
      <w:r w:rsidR="00FA4A8E" w:rsidRPr="00D45D5D">
        <w:t xml:space="preserve">black minoritised ethnic </w:t>
      </w:r>
      <w:r w:rsidR="00B24100" w:rsidRPr="00D45D5D">
        <w:t>groups hav</w:t>
      </w:r>
      <w:r w:rsidR="003E2848" w:rsidRPr="00D45D5D">
        <w:t>ing</w:t>
      </w:r>
      <w:r w:rsidR="00B24100" w:rsidRPr="00D45D5D">
        <w:t xml:space="preserve"> the highest rates of excess weight</w:t>
      </w:r>
      <w:r w:rsidR="003E2848" w:rsidRPr="00D45D5D">
        <w:t xml:space="preserve"> and </w:t>
      </w:r>
      <w:r w:rsidR="00B24100" w:rsidRPr="00D45D5D">
        <w:t>white British following closely behind.</w:t>
      </w:r>
      <w:r w:rsidR="00AF6FDA" w:rsidRPr="00D45D5D">
        <w:t xml:space="preserve"> </w:t>
      </w:r>
      <w:r w:rsidR="007B2FEA" w:rsidRPr="00D45D5D">
        <w:t>Obesity peaks in middle age</w:t>
      </w:r>
      <w:r w:rsidR="00FA4A8E" w:rsidRPr="00D45D5D">
        <w:t xml:space="preserve"> and tails off</w:t>
      </w:r>
      <w:r w:rsidR="003E2848" w:rsidRPr="00D45D5D">
        <w:t xml:space="preserve"> in later years. Surrey </w:t>
      </w:r>
      <w:r w:rsidR="0056781C" w:rsidRPr="00D45D5D">
        <w:t>ranks</w:t>
      </w:r>
      <w:r w:rsidR="004B3A19" w:rsidRPr="00D45D5D">
        <w:t xml:space="preserve"> among areas with some of the</w:t>
      </w:r>
      <w:r w:rsidR="003E2848" w:rsidRPr="00D45D5D">
        <w:t xml:space="preserve"> lowe</w:t>
      </w:r>
      <w:r w:rsidR="004B3A19" w:rsidRPr="00D45D5D">
        <w:t xml:space="preserve">st </w:t>
      </w:r>
      <w:r w:rsidR="003E2848" w:rsidRPr="00D45D5D">
        <w:t xml:space="preserve">childhood </w:t>
      </w:r>
      <w:r w:rsidR="004B3A19" w:rsidRPr="00D45D5D">
        <w:t>obesity</w:t>
      </w:r>
      <w:r w:rsidR="003E2848" w:rsidRPr="00D45D5D">
        <w:t xml:space="preserve"> </w:t>
      </w:r>
      <w:r w:rsidR="004B3A19" w:rsidRPr="00D45D5D">
        <w:t xml:space="preserve">rates in England but </w:t>
      </w:r>
      <w:r w:rsidR="00A85A1F" w:rsidRPr="00D45D5D">
        <w:t>there is</w:t>
      </w:r>
      <w:r w:rsidR="00DB4D6C" w:rsidRPr="00D45D5D">
        <w:t xml:space="preserve"> a worrying trend of excess weight doubling</w:t>
      </w:r>
      <w:r w:rsidR="00230832" w:rsidRPr="00D45D5D">
        <w:t xml:space="preserve"> between reception and year 6, consistent with national patterns.  </w:t>
      </w:r>
    </w:p>
    <w:p w14:paraId="29902FA5" w14:textId="77777777" w:rsidR="00BD7722" w:rsidRPr="00D45D5D" w:rsidRDefault="00BD7722" w:rsidP="005903A2"/>
    <w:p w14:paraId="5C23985C" w14:textId="243327DC" w:rsidR="00990DCF" w:rsidRPr="00D45D5D" w:rsidRDefault="00BD7722" w:rsidP="005903A2">
      <w:r w:rsidRPr="00D45D5D">
        <w:t xml:space="preserve">The most </w:t>
      </w:r>
      <w:r w:rsidR="00A85A1F" w:rsidRPr="00D45D5D">
        <w:t>recent</w:t>
      </w:r>
      <w:r w:rsidRPr="00D45D5D">
        <w:t xml:space="preserve"> change</w:t>
      </w:r>
      <w:r w:rsidR="00E2511B" w:rsidRPr="00D45D5D">
        <w:t xml:space="preserve"> </w:t>
      </w:r>
      <w:r w:rsidRPr="00D45D5D">
        <w:t xml:space="preserve">in the support available to people </w:t>
      </w:r>
      <w:r w:rsidR="00D375B0" w:rsidRPr="00D45D5D">
        <w:t xml:space="preserve">needing weight management </w:t>
      </w:r>
      <w:r w:rsidR="00F15E4B" w:rsidRPr="00D45D5D">
        <w:t xml:space="preserve">help </w:t>
      </w:r>
      <w:r w:rsidR="00D375B0" w:rsidRPr="00D45D5D">
        <w:t xml:space="preserve">is the availability of </w:t>
      </w:r>
      <w:r w:rsidR="00795B5B" w:rsidRPr="00D45D5D">
        <w:t xml:space="preserve">GLP-1 drugs, </w:t>
      </w:r>
      <w:r w:rsidR="00F61E24" w:rsidRPr="00D45D5D">
        <w:t>specifically tirzepatide (Mountjaro</w:t>
      </w:r>
      <w:r w:rsidR="00D45F4D" w:rsidRPr="00D45D5D">
        <w:t xml:space="preserve">) and </w:t>
      </w:r>
      <w:r w:rsidR="00CC1F62" w:rsidRPr="00D45D5D">
        <w:t>semaglutide (Wegovy)</w:t>
      </w:r>
      <w:r w:rsidR="00F61E24" w:rsidRPr="00D45D5D">
        <w:t xml:space="preserve">, which </w:t>
      </w:r>
      <w:r w:rsidR="00D45F4D" w:rsidRPr="00D45D5D">
        <w:t>was added to specialist weight management services in March 2025</w:t>
      </w:r>
      <w:r w:rsidR="00CC1F62" w:rsidRPr="00D45D5D">
        <w:t xml:space="preserve"> and became available on prescription </w:t>
      </w:r>
      <w:r w:rsidR="00121233" w:rsidRPr="00D45D5D">
        <w:t xml:space="preserve">for eligible patients </w:t>
      </w:r>
      <w:r w:rsidR="00C87D4F" w:rsidRPr="00D45D5D">
        <w:t>from June 2025</w:t>
      </w:r>
      <w:r w:rsidR="001F43B4" w:rsidRPr="00D45D5D">
        <w:rPr>
          <w:rStyle w:val="FootnoteReference"/>
        </w:rPr>
        <w:footnoteReference w:id="2"/>
      </w:r>
      <w:r w:rsidR="00C87D4F" w:rsidRPr="00D45D5D">
        <w:t xml:space="preserve">.  </w:t>
      </w:r>
      <w:r w:rsidR="0003773B" w:rsidRPr="00D45D5D">
        <w:t xml:space="preserve">NHS prescriptions represent only a small fraction </w:t>
      </w:r>
      <w:r w:rsidR="00C35A61" w:rsidRPr="00D45D5D">
        <w:t xml:space="preserve">(5-10%) of total use </w:t>
      </w:r>
      <w:r w:rsidR="00E72633" w:rsidRPr="00D45D5D">
        <w:t xml:space="preserve">however, </w:t>
      </w:r>
      <w:r w:rsidR="00C35A61" w:rsidRPr="00D45D5D">
        <w:t xml:space="preserve">with the vast majority (90 – 95%) </w:t>
      </w:r>
      <w:r w:rsidR="00A871B5" w:rsidRPr="00D45D5D">
        <w:t xml:space="preserve">accessing these drugs privately via online providers, clinics or </w:t>
      </w:r>
      <w:r w:rsidR="00AA2830" w:rsidRPr="00D45D5D">
        <w:t>pharmacies.</w:t>
      </w:r>
      <w:r w:rsidR="004767E4" w:rsidRPr="00D45D5D">
        <w:t xml:space="preserve"> In their January 2026</w:t>
      </w:r>
      <w:r w:rsidR="004767E4" w:rsidRPr="00D45D5D">
        <w:rPr>
          <w:rFonts w:eastAsia="Poppins" w:cs="Poppins"/>
          <w:b/>
          <w:bCs/>
          <w:color w:val="FFFFFF" w:themeColor="background2"/>
          <w:szCs w:val="24"/>
        </w:rPr>
        <w:t xml:space="preserve"> </w:t>
      </w:r>
      <w:hyperlink r:id="rId18">
        <w:r w:rsidR="004767E4" w:rsidRPr="00D45D5D">
          <w:rPr>
            <w:rStyle w:val="Hyperlink"/>
            <w:rFonts w:eastAsia="Poppins" w:cs="Poppins"/>
            <w:color w:val="A81563"/>
            <w:szCs w:val="24"/>
          </w:rPr>
          <w:t>blo</w:t>
        </w:r>
        <w:r w:rsidR="004C05FF" w:rsidRPr="00D45D5D">
          <w:rPr>
            <w:rStyle w:val="Hyperlink"/>
            <w:rFonts w:eastAsia="Poppins" w:cs="Poppins"/>
            <w:color w:val="A81563"/>
            <w:szCs w:val="24"/>
          </w:rPr>
          <w:t>g about weight loss drugs</w:t>
        </w:r>
      </w:hyperlink>
      <w:r w:rsidR="004C05FF" w:rsidRPr="00D45D5D">
        <w:t xml:space="preserve"> </w:t>
      </w:r>
      <w:r w:rsidR="004767E4" w:rsidRPr="00D45D5D">
        <w:t xml:space="preserve"> Health</w:t>
      </w:r>
      <w:r w:rsidR="009D7AEA" w:rsidRPr="00D45D5D">
        <w:t>watch</w:t>
      </w:r>
      <w:r w:rsidR="004767E4" w:rsidRPr="00D45D5D">
        <w:t xml:space="preserve"> England identified access to these drugs being a “postcode lottery”.</w:t>
      </w:r>
    </w:p>
    <w:p w14:paraId="3116AA3D" w14:textId="77777777" w:rsidR="00D756FC" w:rsidRPr="00D45D5D" w:rsidRDefault="00D756FC" w:rsidP="005903A2"/>
    <w:p w14:paraId="3F68C928" w14:textId="48C05FA4" w:rsidR="005343E4" w:rsidRPr="00D45D5D" w:rsidRDefault="005343E4" w:rsidP="005903A2">
      <w:r w:rsidRPr="00D45D5D">
        <w:t xml:space="preserve">In this report, weight management refers to the process of making lifestyle changes to maintain a healthy body weight based on your age, height and sex. Common weight management </w:t>
      </w:r>
      <w:r w:rsidR="00097B46" w:rsidRPr="00D45D5D">
        <w:t>methods</w:t>
      </w:r>
      <w:r w:rsidRPr="00D45D5D">
        <w:t xml:space="preserve"> can include eating a healthy, balanced diet, increasing levels of physical activity, getting enough sleep</w:t>
      </w:r>
      <w:r w:rsidR="00276D0A" w:rsidRPr="00D45D5D">
        <w:t xml:space="preserve"> </w:t>
      </w:r>
      <w:r w:rsidRPr="00D45D5D">
        <w:t>and reducing stress levels</w:t>
      </w:r>
      <w:r w:rsidR="00A61831" w:rsidRPr="00D45D5D">
        <w:t>. Weight management s</w:t>
      </w:r>
      <w:r w:rsidR="00097B46" w:rsidRPr="00D45D5D">
        <w:t xml:space="preserve">upport </w:t>
      </w:r>
      <w:r w:rsidR="00A61831" w:rsidRPr="00D45D5D">
        <w:t xml:space="preserve">can </w:t>
      </w:r>
      <w:r w:rsidR="00097B46" w:rsidRPr="00D45D5D">
        <w:t xml:space="preserve">include </w:t>
      </w:r>
      <w:r w:rsidR="00AD0F54" w:rsidRPr="00D45D5D">
        <w:t>commercial weight management programmes, the use of Apps and medication</w:t>
      </w:r>
      <w:r w:rsidR="00A83A0D" w:rsidRPr="00D45D5D">
        <w:t>,</w:t>
      </w:r>
      <w:r w:rsidR="00AD0F54" w:rsidRPr="00D45D5D">
        <w:t xml:space="preserve"> including injections</w:t>
      </w:r>
      <w:r w:rsidR="00A83A0D" w:rsidRPr="00D45D5D">
        <w:t xml:space="preserve">.  Some of these can be used </w:t>
      </w:r>
      <w:r w:rsidR="00F45D76" w:rsidRPr="00D45D5D">
        <w:t>inappropriately and</w:t>
      </w:r>
      <w:r w:rsidR="008D3A79" w:rsidRPr="00D45D5D">
        <w:t xml:space="preserve">, if so, </w:t>
      </w:r>
      <w:r w:rsidR="009A292F" w:rsidRPr="00D45D5D">
        <w:t>may be detrimental to health</w:t>
      </w:r>
      <w:r w:rsidR="00A53D85" w:rsidRPr="00D45D5D">
        <w:t>.</w:t>
      </w:r>
    </w:p>
    <w:p w14:paraId="34248DC5" w14:textId="3D0E6B7C" w:rsidR="7AF73C17" w:rsidRPr="00D45D5D" w:rsidRDefault="00771221" w:rsidP="007A4222">
      <w:pPr>
        <w:pStyle w:val="Heading1"/>
      </w:pPr>
      <w:r w:rsidRPr="00D45D5D">
        <w:br w:type="page"/>
      </w:r>
      <w:bookmarkStart w:id="2" w:name="_Toc231823601"/>
      <w:r w:rsidR="007C3C63" w:rsidRPr="00D45D5D">
        <w:t xml:space="preserve">What </w:t>
      </w:r>
      <w:r w:rsidR="0069750B" w:rsidRPr="00D45D5D">
        <w:t>did we do?</w:t>
      </w:r>
      <w:bookmarkEnd w:id="2"/>
    </w:p>
    <w:p w14:paraId="6E039914" w14:textId="3C03A8EA" w:rsidR="00461261" w:rsidRPr="00D45D5D" w:rsidRDefault="00414E1A" w:rsidP="005227EC">
      <w:pPr>
        <w:rPr>
          <w:rFonts w:eastAsia="Poppins" w:cs="Poppins"/>
          <w:b/>
          <w:bCs/>
          <w:color w:val="FFFFFF" w:themeColor="background2"/>
          <w:szCs w:val="24"/>
        </w:rPr>
      </w:pPr>
      <w:r w:rsidRPr="00D45D5D">
        <w:t>The new year is often a time when people think about managing their weight</w:t>
      </w:r>
      <w:r w:rsidR="00DF7C0C" w:rsidRPr="00D45D5D">
        <w:t>. We</w:t>
      </w:r>
      <w:r w:rsidR="00EA3414" w:rsidRPr="00D45D5D">
        <w:t xml:space="preserve"> spoke to people </w:t>
      </w:r>
      <w:r w:rsidR="001B4B85" w:rsidRPr="00D45D5D">
        <w:t xml:space="preserve">between </w:t>
      </w:r>
      <w:r w:rsidR="00EA3414" w:rsidRPr="00D45D5D">
        <w:t xml:space="preserve">January </w:t>
      </w:r>
      <w:r w:rsidR="001B4B85" w:rsidRPr="00D45D5D">
        <w:t xml:space="preserve">and </w:t>
      </w:r>
      <w:r w:rsidR="00EA3414" w:rsidRPr="00D45D5D">
        <w:t>March</w:t>
      </w:r>
      <w:r w:rsidR="00DF7C0C" w:rsidRPr="00D45D5D">
        <w:t xml:space="preserve"> to understand if </w:t>
      </w:r>
      <w:r w:rsidR="003E0B36" w:rsidRPr="00D45D5D">
        <w:t xml:space="preserve">they </w:t>
      </w:r>
      <w:r w:rsidR="00DF7C0C" w:rsidRPr="00D45D5D">
        <w:t>kn</w:t>
      </w:r>
      <w:r w:rsidR="00544374" w:rsidRPr="00D45D5D">
        <w:t xml:space="preserve">ew </w:t>
      </w:r>
      <w:r w:rsidR="00DF7C0C" w:rsidRPr="00D45D5D">
        <w:t>what options are available to them and</w:t>
      </w:r>
      <w:r w:rsidR="00611AAD" w:rsidRPr="00D45D5D">
        <w:t xml:space="preserve"> </w:t>
      </w:r>
      <w:r w:rsidR="00130D67" w:rsidRPr="00D45D5D">
        <w:t xml:space="preserve">to identify </w:t>
      </w:r>
      <w:r w:rsidR="002129A7" w:rsidRPr="00D45D5D">
        <w:t xml:space="preserve">any barriers to </w:t>
      </w:r>
      <w:r w:rsidR="00B733AD" w:rsidRPr="00D45D5D">
        <w:t>access.</w:t>
      </w:r>
    </w:p>
    <w:p w14:paraId="76CE1500" w14:textId="7198DFC8" w:rsidR="005C0529" w:rsidRPr="00D45D5D" w:rsidRDefault="005C0529" w:rsidP="009128D9"/>
    <w:p w14:paraId="3552CD5F" w14:textId="1FB5838C" w:rsidR="00ED7D1C" w:rsidRPr="00D45D5D" w:rsidRDefault="00461261" w:rsidP="009128D9">
      <w:r w:rsidRPr="00D45D5D">
        <w:t xml:space="preserve">We </w:t>
      </w:r>
      <w:r w:rsidR="004243A3" w:rsidRPr="00D45D5D">
        <w:t xml:space="preserve">talked to </w:t>
      </w:r>
      <w:r w:rsidRPr="00D45D5D">
        <w:t>people</w:t>
      </w:r>
      <w:r w:rsidR="004243A3" w:rsidRPr="00D45D5D">
        <w:t xml:space="preserve"> at weight management groups, leisure centres and minoritised ethnic community groups </w:t>
      </w:r>
      <w:r w:rsidRPr="00D45D5D">
        <w:t>in Surrey Heath, Surrey Downs, East Surrey and North West Surrey</w:t>
      </w:r>
      <w:r w:rsidR="00C303B1" w:rsidRPr="00D45D5D">
        <w:t xml:space="preserve">. As well as hearing about their experiences we also helped people </w:t>
      </w:r>
      <w:r w:rsidRPr="00D45D5D">
        <w:t xml:space="preserve">to </w:t>
      </w:r>
      <w:r w:rsidR="006A2A15" w:rsidRPr="00D45D5D">
        <w:t xml:space="preserve">work out </w:t>
      </w:r>
      <w:r w:rsidRPr="00D45D5D">
        <w:t>their BMI</w:t>
      </w:r>
      <w:r w:rsidR="00B0204B" w:rsidRPr="00D45D5D">
        <w:t xml:space="preserve"> (Body Mass Index)</w:t>
      </w:r>
      <w:r w:rsidRPr="00D45D5D">
        <w:t xml:space="preserve"> and understand its meaning and provide signposting to weight management support.  </w:t>
      </w:r>
    </w:p>
    <w:p w14:paraId="69D762C7" w14:textId="13B6582E" w:rsidR="000E3956" w:rsidRPr="00D45D5D" w:rsidRDefault="000E3956" w:rsidP="009128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296BB4" w:rsidRPr="00D45D5D" w14:paraId="143A99F7" w14:textId="77777777" w:rsidTr="00296BB4">
        <w:tc>
          <w:tcPr>
            <w:tcW w:w="1555" w:type="dxa"/>
          </w:tcPr>
          <w:p w14:paraId="2E159B84" w14:textId="3ED62D7A" w:rsidR="00296BB4" w:rsidRPr="00D45D5D" w:rsidRDefault="00296BB4" w:rsidP="009128D9">
            <w:r w:rsidRPr="00D45D5D">
              <w:rPr>
                <w:noProof/>
              </w:rPr>
              <w:drawing>
                <wp:inline distT="0" distB="0" distL="0" distR="0" wp14:anchorId="399B7DA2" wp14:editId="2853A607">
                  <wp:extent cx="571500" cy="571500"/>
                  <wp:effectExtent l="0" t="0" r="0" b="0"/>
                  <wp:docPr id="696501979" name="Picture 18" descr="Graphic showing hands raise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01979" name="Picture 18" descr="Graphic showing hands raised in the a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461" w:type="dxa"/>
            <w:vAlign w:val="center"/>
          </w:tcPr>
          <w:p w14:paraId="0DFBE987" w14:textId="3298D5FA" w:rsidR="00296BB4" w:rsidRPr="00D45D5D" w:rsidRDefault="00296BB4" w:rsidP="00296BB4">
            <w:r w:rsidRPr="00D45D5D">
              <w:rPr>
                <w:b/>
                <w:bCs/>
                <w:color w:val="004F6B" w:themeColor="text2"/>
              </w:rPr>
              <w:t>159</w:t>
            </w:r>
            <w:r w:rsidRPr="00D45D5D">
              <w:t xml:space="preserve"> Surrey residents spoke to us</w:t>
            </w:r>
          </w:p>
        </w:tc>
      </w:tr>
      <w:tr w:rsidR="00296BB4" w:rsidRPr="00D45D5D" w14:paraId="6CD3F6A2" w14:textId="77777777" w:rsidTr="00296BB4">
        <w:tc>
          <w:tcPr>
            <w:tcW w:w="1555" w:type="dxa"/>
          </w:tcPr>
          <w:p w14:paraId="27315BDE" w14:textId="4E9CDA46" w:rsidR="00296BB4" w:rsidRPr="00D45D5D" w:rsidRDefault="00296BB4" w:rsidP="009128D9">
            <w:r w:rsidRPr="00D45D5D">
              <w:rPr>
                <w:noProof/>
              </w:rPr>
              <w:drawing>
                <wp:inline distT="0" distB="0" distL="0" distR="0" wp14:anchorId="726E9062" wp14:editId="16A60175">
                  <wp:extent cx="457200" cy="666750"/>
                  <wp:effectExtent l="0" t="0" r="0" b="0"/>
                  <wp:docPr id="1250835000" name="Picture 19" descr="Graphic show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showing a clipbo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666750"/>
                          </a:xfrm>
                          <a:prstGeom prst="rect">
                            <a:avLst/>
                          </a:prstGeom>
                          <a:noFill/>
                          <a:ln>
                            <a:noFill/>
                          </a:ln>
                        </pic:spPr>
                      </pic:pic>
                    </a:graphicData>
                  </a:graphic>
                </wp:inline>
              </w:drawing>
            </w:r>
          </w:p>
        </w:tc>
        <w:tc>
          <w:tcPr>
            <w:tcW w:w="7461" w:type="dxa"/>
            <w:vAlign w:val="center"/>
          </w:tcPr>
          <w:p w14:paraId="2B9E23E6" w14:textId="16C5865A" w:rsidR="00296BB4" w:rsidRPr="00D45D5D" w:rsidRDefault="00296BB4" w:rsidP="00296BB4">
            <w:r w:rsidRPr="00D45D5D">
              <w:rPr>
                <w:b/>
                <w:bCs/>
                <w:color w:val="004F6B" w:themeColor="text2"/>
              </w:rPr>
              <w:t>83</w:t>
            </w:r>
            <w:r w:rsidRPr="00D45D5D">
              <w:rPr>
                <w:b/>
                <w:bCs/>
                <w:color w:val="C31872" w:themeColor="accent2" w:themeShade="BF"/>
              </w:rPr>
              <w:t xml:space="preserve"> </w:t>
            </w:r>
            <w:r w:rsidRPr="00D45D5D">
              <w:t>people</w:t>
            </w:r>
            <w:r w:rsidRPr="00D45D5D">
              <w:rPr>
                <w:b/>
                <w:bCs/>
                <w:color w:val="C31872" w:themeColor="accent2" w:themeShade="BF"/>
              </w:rPr>
              <w:t xml:space="preserve"> </w:t>
            </w:r>
            <w:r w:rsidRPr="00D45D5D">
              <w:t>responded to our online survey</w:t>
            </w:r>
          </w:p>
        </w:tc>
      </w:tr>
    </w:tbl>
    <w:p w14:paraId="35C7AED0" w14:textId="77777777" w:rsidR="00296BB4" w:rsidRPr="00D45D5D" w:rsidRDefault="00296BB4" w:rsidP="009128D9"/>
    <w:p w14:paraId="16A86B4B" w14:textId="54A8795A" w:rsidR="00B733AD" w:rsidRPr="00D45D5D" w:rsidRDefault="00B733AD" w:rsidP="00B733AD">
      <w:pPr>
        <w:pStyle w:val="Heading2"/>
      </w:pPr>
      <w:r w:rsidRPr="00D45D5D">
        <w:t>What immediate impact did we have?</w:t>
      </w:r>
    </w:p>
    <w:p w14:paraId="0DF6D83A" w14:textId="030B3188" w:rsidR="00C30948" w:rsidRPr="00D45D5D" w:rsidRDefault="00C30948" w:rsidP="00B733AD">
      <w:pPr>
        <w:pStyle w:val="ListBullet-pink"/>
        <w:numPr>
          <w:ilvl w:val="0"/>
          <w:numId w:val="0"/>
        </w:numPr>
        <w:rPr>
          <w:lang w:val="en-GB"/>
        </w:rPr>
      </w:pPr>
      <w:r w:rsidRPr="00D45D5D">
        <w:rPr>
          <w:b/>
          <w:bCs/>
          <w:color w:val="004F6B" w:themeColor="text2"/>
          <w:lang w:val="en-GB"/>
        </w:rPr>
        <w:t>18</w:t>
      </w:r>
      <w:r w:rsidRPr="00D45D5D">
        <w:rPr>
          <w:lang w:val="en-GB"/>
        </w:rPr>
        <w:t xml:space="preserve"> people said that </w:t>
      </w:r>
      <w:r w:rsidR="00B94559" w:rsidRPr="00D45D5D">
        <w:rPr>
          <w:lang w:val="en-GB"/>
        </w:rPr>
        <w:t xml:space="preserve">they </w:t>
      </w:r>
      <w:r w:rsidRPr="00D45D5D">
        <w:rPr>
          <w:lang w:val="en-GB"/>
        </w:rPr>
        <w:t xml:space="preserve">were more motivated to manage their weight because of completing </w:t>
      </w:r>
      <w:r w:rsidR="00B733AD" w:rsidRPr="00D45D5D">
        <w:rPr>
          <w:lang w:val="en-GB"/>
        </w:rPr>
        <w:t>our</w:t>
      </w:r>
      <w:r w:rsidRPr="00D45D5D">
        <w:rPr>
          <w:lang w:val="en-GB"/>
        </w:rPr>
        <w:t xml:space="preserve"> survey; a straw poll at our in-person engagements suggested </w:t>
      </w:r>
      <w:r w:rsidR="00A54B14">
        <w:rPr>
          <w:b/>
          <w:bCs/>
          <w:color w:val="004F6B" w:themeColor="text2"/>
          <w:lang w:val="en-GB"/>
        </w:rPr>
        <w:t>two thirds</w:t>
      </w:r>
      <w:r w:rsidRPr="00D45D5D">
        <w:rPr>
          <w:b/>
          <w:bCs/>
          <w:color w:val="004F6B" w:themeColor="text2"/>
          <w:lang w:val="en-GB"/>
        </w:rPr>
        <w:t xml:space="preserve"> </w:t>
      </w:r>
      <w:r w:rsidRPr="00D45D5D">
        <w:rPr>
          <w:lang w:val="en-GB"/>
        </w:rPr>
        <w:t>were more likely to manage their weight because of speaking to us.</w:t>
      </w:r>
    </w:p>
    <w:p w14:paraId="538ECB92" w14:textId="77777777" w:rsidR="006B7880" w:rsidRPr="00D45D5D" w:rsidRDefault="006B7880">
      <w:pPr>
        <w:spacing w:after="160" w:line="259" w:lineRule="auto"/>
        <w:rPr>
          <w:rFonts w:eastAsiaTheme="majorEastAsia" w:cstheme="majorBidi"/>
          <w:b/>
          <w:color w:val="E73E97" w:themeColor="accent2"/>
          <w:sz w:val="36"/>
          <w:szCs w:val="32"/>
        </w:rPr>
      </w:pPr>
      <w:r w:rsidRPr="00D45D5D">
        <w:br w:type="page"/>
      </w:r>
    </w:p>
    <w:p w14:paraId="1BE4DAE0" w14:textId="14C7E452" w:rsidR="7AF73C17" w:rsidRPr="00D45D5D" w:rsidRDefault="7AF73C17" w:rsidP="00853839">
      <w:pPr>
        <w:pStyle w:val="Heading1"/>
        <w:rPr>
          <w:iCs/>
        </w:rPr>
      </w:pPr>
      <w:bookmarkStart w:id="3" w:name="_Toc231823602"/>
      <w:r w:rsidRPr="00D45D5D">
        <w:t>Key findings</w:t>
      </w:r>
      <w:bookmarkEnd w:id="3"/>
    </w:p>
    <w:p w14:paraId="038B5061" w14:textId="57E5FF91" w:rsidR="008D1331" w:rsidRPr="00D45D5D" w:rsidRDefault="00AE7BE9" w:rsidP="008D0B31">
      <w:pPr>
        <w:pStyle w:val="Heading2"/>
      </w:pPr>
      <w:r w:rsidRPr="00D45D5D">
        <w:t>Wh</w:t>
      </w:r>
      <w:r w:rsidR="00AF5B14" w:rsidRPr="00D45D5D">
        <w:t xml:space="preserve">y </w:t>
      </w:r>
      <w:r w:rsidR="00BF297A" w:rsidRPr="00D45D5D">
        <w:t xml:space="preserve">do </w:t>
      </w:r>
      <w:r w:rsidR="00AF5B14" w:rsidRPr="00D45D5D">
        <w:t>people want to manage their weigh</w:t>
      </w:r>
      <w:r w:rsidR="00CD0E17" w:rsidRPr="00D45D5D">
        <w:t>t</w:t>
      </w:r>
      <w:r w:rsidR="00BF297A" w:rsidRPr="00D45D5D">
        <w:t>?</w:t>
      </w:r>
    </w:p>
    <w:p w14:paraId="799477DF" w14:textId="4C395FDA" w:rsidR="008D0B31" w:rsidRPr="00D45D5D" w:rsidRDefault="008D0B31" w:rsidP="008D0B31"/>
    <w:p w14:paraId="4F87BACE" w14:textId="5C6105E1" w:rsidR="00AE04A2" w:rsidRPr="00D45D5D" w:rsidRDefault="00AE04A2" w:rsidP="006B7880">
      <w:pPr>
        <w:pStyle w:val="ListBullet-pink"/>
        <w:shd w:val="clear" w:color="auto" w:fill="FAD8EA" w:themeFill="accent2" w:themeFillTint="33"/>
        <w:rPr>
          <w:color w:val="004F6B" w:themeColor="accent1"/>
          <w:lang w:val="en-GB"/>
        </w:rPr>
      </w:pPr>
      <w:r w:rsidRPr="00D45D5D">
        <w:rPr>
          <w:color w:val="004F6B" w:themeColor="accent1"/>
          <w:lang w:val="en-GB"/>
        </w:rPr>
        <w:t>People</w:t>
      </w:r>
      <w:r w:rsidR="001D397C" w:rsidRPr="00D45D5D">
        <w:rPr>
          <w:color w:val="004F6B" w:themeColor="accent1"/>
          <w:lang w:val="en-GB"/>
        </w:rPr>
        <w:t xml:space="preserve">’s primary concern is </w:t>
      </w:r>
      <w:r w:rsidRPr="00D45D5D">
        <w:rPr>
          <w:color w:val="004F6B" w:themeColor="accent1"/>
          <w:lang w:val="en-GB"/>
        </w:rPr>
        <w:t>reducing their risk of heart disease but some did not realise the correlation between weight and specific health conditions.</w:t>
      </w:r>
    </w:p>
    <w:p w14:paraId="3DD45B8A" w14:textId="77777777" w:rsidR="00AE04A2" w:rsidRPr="00D45D5D" w:rsidRDefault="00AE04A2" w:rsidP="001D397C">
      <w:pPr>
        <w:pStyle w:val="ListBullet-pink"/>
        <w:shd w:val="clear" w:color="auto" w:fill="FAD8EA" w:themeFill="accent2" w:themeFillTint="33"/>
        <w:rPr>
          <w:color w:val="004F6B" w:themeColor="accent1"/>
          <w:lang w:val="en-GB"/>
        </w:rPr>
      </w:pPr>
      <w:r w:rsidRPr="00D45D5D">
        <w:rPr>
          <w:color w:val="004F6B" w:themeColor="accent1"/>
          <w:lang w:val="en-GB"/>
        </w:rPr>
        <w:t>People’s motivation changes over time, from concern over appearance to concern to stay healthy for others they care about and for.</w:t>
      </w:r>
    </w:p>
    <w:p w14:paraId="5FCFE692" w14:textId="67D4BDAA" w:rsidR="00B04F28" w:rsidRPr="00D45D5D" w:rsidRDefault="00AE04A2" w:rsidP="008D1331">
      <w:pPr>
        <w:pStyle w:val="ListBullet-pink"/>
        <w:shd w:val="clear" w:color="auto" w:fill="FAD8EA" w:themeFill="accent2" w:themeFillTint="33"/>
        <w:rPr>
          <w:color w:val="004F6B" w:themeColor="accent1"/>
          <w:lang w:val="en-GB"/>
        </w:rPr>
      </w:pPr>
      <w:r w:rsidRPr="00D45D5D">
        <w:rPr>
          <w:color w:val="004F6B" w:themeColor="accent1"/>
          <w:lang w:val="en-GB"/>
        </w:rPr>
        <w:t>There is a strong psychological and emotional relationship with weight management support, often rooted in childhood and lasting throughout life</w:t>
      </w:r>
      <w:r w:rsidR="001D397C" w:rsidRPr="00D45D5D">
        <w:rPr>
          <w:color w:val="004F6B" w:themeColor="accent1"/>
          <w:lang w:val="en-GB"/>
        </w:rPr>
        <w:t>.</w:t>
      </w:r>
    </w:p>
    <w:p w14:paraId="7029A921" w14:textId="77777777" w:rsidR="00B04F28" w:rsidRPr="00D45D5D" w:rsidRDefault="00B04F28" w:rsidP="008D1331"/>
    <w:p w14:paraId="32530287" w14:textId="731DF8D3" w:rsidR="002935E1" w:rsidRPr="00D45D5D" w:rsidRDefault="002935E1" w:rsidP="002935E1">
      <w:r w:rsidRPr="00D45D5D">
        <w:t>One third</w:t>
      </w:r>
      <w:r w:rsidRPr="00D45D5D">
        <w:rPr>
          <w:color w:val="C31872" w:themeColor="accent2" w:themeShade="BF"/>
        </w:rPr>
        <w:t xml:space="preserve"> </w:t>
      </w:r>
      <w:r w:rsidRPr="00D45D5D">
        <w:t xml:space="preserve">of those surveyed said that they had tried to manage their weight </w:t>
      </w:r>
      <w:r w:rsidR="00310F4F" w:rsidRPr="00D45D5D">
        <w:t>‘</w:t>
      </w:r>
      <w:r w:rsidRPr="00D45D5D">
        <w:t>too many times to count</w:t>
      </w:r>
      <w:r w:rsidR="00310F4F" w:rsidRPr="00D45D5D">
        <w:t>’</w:t>
      </w:r>
      <w:r w:rsidRPr="00D45D5D">
        <w:t xml:space="preserve">, a further </w:t>
      </w:r>
      <w:r w:rsidR="00D45D5D">
        <w:t>one third</w:t>
      </w:r>
      <w:r w:rsidRPr="00D45D5D">
        <w:rPr>
          <w:color w:val="E73E97" w:themeColor="accent2"/>
        </w:rPr>
        <w:t xml:space="preserve"> </w:t>
      </w:r>
      <w:r w:rsidRPr="00D45D5D">
        <w:t>said they had tried many or quite a few times and a final third</w:t>
      </w:r>
      <w:r w:rsidRPr="00D45D5D">
        <w:rPr>
          <w:b/>
          <w:bCs/>
          <w:color w:val="004F6B" w:themeColor="accent1"/>
        </w:rPr>
        <w:t xml:space="preserve"> </w:t>
      </w:r>
      <w:r w:rsidRPr="00D45D5D">
        <w:t>said they had tried a few times.</w:t>
      </w:r>
      <w:r w:rsidR="00EE6504" w:rsidRPr="00D45D5D">
        <w:t xml:space="preserve"> </w:t>
      </w:r>
      <w:r w:rsidR="00FB3E8D" w:rsidRPr="00D45D5D">
        <w:t>A</w:t>
      </w:r>
      <w:r w:rsidR="009504A2" w:rsidRPr="00D45D5D">
        <w:t>n informal</w:t>
      </w:r>
      <w:r w:rsidR="00FB3E8D" w:rsidRPr="00D45D5D">
        <w:t xml:space="preserve"> poll</w:t>
      </w:r>
      <w:r w:rsidR="00EE6504" w:rsidRPr="00D45D5D">
        <w:t xml:space="preserve"> of </w:t>
      </w:r>
      <w:r w:rsidR="00FB3E8D" w:rsidRPr="00D45D5D">
        <w:t>women</w:t>
      </w:r>
      <w:r w:rsidR="009504A2" w:rsidRPr="00D45D5D">
        <w:t xml:space="preserve"> at a focus group with</w:t>
      </w:r>
      <w:r w:rsidR="00EE6504" w:rsidRPr="00D45D5D">
        <w:t xml:space="preserve"> </w:t>
      </w:r>
      <w:r w:rsidRPr="00D45D5D">
        <w:t>British Asian women</w:t>
      </w:r>
      <w:r w:rsidR="00EE6504" w:rsidRPr="00D45D5D">
        <w:t xml:space="preserve"> </w:t>
      </w:r>
      <w:r w:rsidR="009504A2" w:rsidRPr="00D45D5D">
        <w:t>found that</w:t>
      </w:r>
      <w:r w:rsidR="00FB3E8D" w:rsidRPr="00D45D5D">
        <w:t xml:space="preserve"> </w:t>
      </w:r>
      <w:r w:rsidR="00D45D5D" w:rsidRPr="00B0422F">
        <w:rPr>
          <w:b/>
          <w:bCs/>
          <w:color w:val="004F6B" w:themeColor="accent1"/>
        </w:rPr>
        <w:t>one third</w:t>
      </w:r>
      <w:r w:rsidRPr="00B0422F">
        <w:rPr>
          <w:color w:val="004F6B" w:themeColor="accent1"/>
        </w:rPr>
        <w:t xml:space="preserve"> </w:t>
      </w:r>
      <w:r w:rsidRPr="00D45D5D">
        <w:t>had never tried to lose weight.</w:t>
      </w:r>
    </w:p>
    <w:p w14:paraId="3E62C16E" w14:textId="03B6F8E1" w:rsidR="007D6065" w:rsidRPr="00D45D5D" w:rsidRDefault="007D6065" w:rsidP="008D1331"/>
    <w:p w14:paraId="4A4E43E5" w14:textId="4E361BB6" w:rsidR="007E00A6" w:rsidRPr="00D45D5D" w:rsidRDefault="008D1331" w:rsidP="007E00A6">
      <w:r w:rsidRPr="00D45D5D">
        <w:t xml:space="preserve">We asked people </w:t>
      </w:r>
      <w:r w:rsidR="009D7D52" w:rsidRPr="00D45D5D">
        <w:t>to choose why – out of a list of possible reaso</w:t>
      </w:r>
      <w:r w:rsidR="001B3372" w:rsidRPr="00D45D5D">
        <w:t xml:space="preserve">ns - </w:t>
      </w:r>
      <w:r w:rsidRPr="00D45D5D">
        <w:t>they wanted to lose weigh</w:t>
      </w:r>
      <w:r w:rsidR="002C45D1" w:rsidRPr="00D45D5D">
        <w:t>t</w:t>
      </w:r>
      <w:r w:rsidR="001B3372" w:rsidRPr="00D45D5D">
        <w:t xml:space="preserve">. </w:t>
      </w:r>
      <w:r w:rsidR="00E13C34" w:rsidRPr="00D45D5D">
        <w:t>I</w:t>
      </w:r>
      <w:r w:rsidR="002C45D1" w:rsidRPr="00D45D5D">
        <w:t>n order of popularity</w:t>
      </w:r>
      <w:r w:rsidR="00E13C34" w:rsidRPr="00D45D5D">
        <w:t xml:space="preserve">, they </w:t>
      </w:r>
      <w:r w:rsidR="001B3372" w:rsidRPr="00D45D5D">
        <w:t>were</w:t>
      </w:r>
      <w:r w:rsidR="002C45D1" w:rsidRPr="00D45D5D">
        <w:t>:</w:t>
      </w:r>
    </w:p>
    <w:p w14:paraId="6FCBD9CA" w14:textId="3FC02B69" w:rsidR="00667113" w:rsidRPr="00D45D5D" w:rsidRDefault="00667113" w:rsidP="00D45D5D">
      <w:pPr>
        <w:pStyle w:val="ListBullet"/>
      </w:pPr>
      <w:r w:rsidRPr="00D45D5D">
        <w:t>I want to reduce the risk of heart failure</w:t>
      </w:r>
    </w:p>
    <w:p w14:paraId="7A6EFE7C" w14:textId="5604D230" w:rsidR="00667113" w:rsidRPr="00D45D5D" w:rsidRDefault="00667113" w:rsidP="00D45D5D">
      <w:pPr>
        <w:pStyle w:val="ListBullet"/>
      </w:pPr>
      <w:r w:rsidRPr="00D45D5D">
        <w:t>I want to improve my energy levels</w:t>
      </w:r>
    </w:p>
    <w:p w14:paraId="0F25CEAA" w14:textId="67C80181" w:rsidR="00667113" w:rsidRPr="00D45D5D" w:rsidRDefault="00667113" w:rsidP="00D45D5D">
      <w:pPr>
        <w:pStyle w:val="ListBullet"/>
      </w:pPr>
      <w:r w:rsidRPr="00D45D5D">
        <w:t>I want to improve my mood</w:t>
      </w:r>
    </w:p>
    <w:p w14:paraId="38760DB9" w14:textId="2EED7493" w:rsidR="00667113" w:rsidRPr="00D45D5D" w:rsidRDefault="00667113" w:rsidP="00D45D5D">
      <w:pPr>
        <w:pStyle w:val="ListBullet"/>
      </w:pPr>
      <w:r w:rsidRPr="00D45D5D">
        <w:t>I want to improve my mobility</w:t>
      </w:r>
    </w:p>
    <w:p w14:paraId="23F9545D" w14:textId="55DE2516" w:rsidR="00667113" w:rsidRPr="00D45D5D" w:rsidRDefault="00667113" w:rsidP="00D45D5D">
      <w:pPr>
        <w:pStyle w:val="ListBullet"/>
      </w:pPr>
      <w:r w:rsidRPr="00D45D5D">
        <w:t>I want to reduce the risk of diabetes</w:t>
      </w:r>
    </w:p>
    <w:p w14:paraId="2F264BAD" w14:textId="5A9FF99D" w:rsidR="00667113" w:rsidRPr="00D45D5D" w:rsidRDefault="00667113" w:rsidP="00D45D5D">
      <w:pPr>
        <w:pStyle w:val="ListBullet"/>
      </w:pPr>
      <w:r w:rsidRPr="00D45D5D">
        <w:t>I want to improve my appearance</w:t>
      </w:r>
      <w:r w:rsidR="00D45D5D">
        <w:t>.</w:t>
      </w:r>
    </w:p>
    <w:p w14:paraId="4F02BFE0" w14:textId="77777777" w:rsidR="009F163B" w:rsidRPr="00D45D5D" w:rsidRDefault="009F163B" w:rsidP="008D1331"/>
    <w:p w14:paraId="481C3F09" w14:textId="046CB436" w:rsidR="008D1331" w:rsidRPr="00D45D5D" w:rsidRDefault="008D1331" w:rsidP="008D1331">
      <w:r w:rsidRPr="00D45D5D">
        <w:t>People were less concerned about losing weight to improve their libido or lower cholesterol and/or blood pressure</w:t>
      </w:r>
      <w:r w:rsidR="001502F6">
        <w:t xml:space="preserve"> (BP)</w:t>
      </w:r>
      <w:r w:rsidR="00610CC0" w:rsidRPr="00D45D5D">
        <w:t xml:space="preserve"> but there was some confusion </w:t>
      </w:r>
      <w:r w:rsidR="004241CB" w:rsidRPr="00D45D5D">
        <w:t>about the latter</w:t>
      </w:r>
      <w:r w:rsidR="00E46623" w:rsidRPr="00D45D5D">
        <w:t>:</w:t>
      </w:r>
    </w:p>
    <w:p w14:paraId="7EAB2A1C" w14:textId="77777777" w:rsidR="008D1331" w:rsidRPr="00D45D5D" w:rsidRDefault="008D1331" w:rsidP="008D1331">
      <w:pPr>
        <w:rPr>
          <w:sz w:val="18"/>
          <w:szCs w:val="16"/>
        </w:rPr>
      </w:pPr>
    </w:p>
    <w:p w14:paraId="077B7F51" w14:textId="30EA2385" w:rsidR="008D1331" w:rsidRPr="00D45D5D" w:rsidRDefault="008D1331" w:rsidP="008D1331">
      <w:pPr>
        <w:pStyle w:val="Quote"/>
      </w:pPr>
      <w:r w:rsidRPr="00D45D5D">
        <w:t>“I don’t know cholesterol or BP so I can’t answer. I didn’t know weight had an impact on cancer</w:t>
      </w:r>
      <w:r w:rsidR="0070341D" w:rsidRPr="00D45D5D">
        <w:t>.”</w:t>
      </w:r>
    </w:p>
    <w:p w14:paraId="44428B07" w14:textId="157C68AE" w:rsidR="002614E9" w:rsidRPr="00D45D5D" w:rsidRDefault="002614E9" w:rsidP="0034516F">
      <w:pPr>
        <w:pStyle w:val="Quote"/>
        <w:rPr>
          <w:b/>
          <w:bCs/>
        </w:rPr>
      </w:pPr>
      <w:r w:rsidRPr="00D45D5D">
        <w:rPr>
          <w:b/>
          <w:bCs/>
        </w:rPr>
        <w:t xml:space="preserve">Mole Valley resident, 65 – 79 year old </w:t>
      </w:r>
      <w:r w:rsidR="0034516F" w:rsidRPr="00D45D5D">
        <w:rPr>
          <w:b/>
          <w:bCs/>
        </w:rPr>
        <w:t xml:space="preserve">white British </w:t>
      </w:r>
      <w:r w:rsidRPr="00D45D5D">
        <w:rPr>
          <w:b/>
          <w:bCs/>
        </w:rPr>
        <w:t>woman</w:t>
      </w:r>
    </w:p>
    <w:p w14:paraId="7BDAB7D1" w14:textId="77777777" w:rsidR="00C72974" w:rsidRPr="00D45D5D" w:rsidRDefault="00C72974" w:rsidP="008D1331"/>
    <w:p w14:paraId="75785B5A" w14:textId="108F4952" w:rsidR="008D1331" w:rsidRPr="00D45D5D" w:rsidRDefault="00A8141F" w:rsidP="0002168C">
      <w:pPr>
        <w:rPr>
          <w:b/>
          <w:bCs/>
          <w:color w:val="C31872" w:themeColor="accent2" w:themeShade="BF"/>
        </w:rPr>
      </w:pPr>
      <w:r w:rsidRPr="00D45D5D">
        <w:t xml:space="preserve">Some people told us that their </w:t>
      </w:r>
      <w:r w:rsidR="008D1331" w:rsidRPr="00D45D5D">
        <w:t>motivation changed over time and the reasons for losing weight as a younger person were not the same as they aged.</w:t>
      </w:r>
    </w:p>
    <w:p w14:paraId="25558E26" w14:textId="77777777" w:rsidR="008D1331" w:rsidRPr="00D45D5D" w:rsidRDefault="008D1331" w:rsidP="008D1331">
      <w:pPr>
        <w:rPr>
          <w:rFonts w:eastAsia="Poppins" w:cs="Poppins"/>
          <w:sz w:val="18"/>
          <w:szCs w:val="18"/>
        </w:rPr>
      </w:pPr>
    </w:p>
    <w:p w14:paraId="5E3B046C" w14:textId="63FC7F91" w:rsidR="008D1331" w:rsidRPr="00D45D5D" w:rsidRDefault="008D1331" w:rsidP="008D1331">
      <w:pPr>
        <w:pStyle w:val="Quote"/>
      </w:pPr>
      <w:r w:rsidRPr="00D45D5D">
        <w:t xml:space="preserve">“In the past I wanted to improve my appearance. Now I would say it's more for health reasons with a </w:t>
      </w:r>
      <w:r w:rsidR="006B7C54" w:rsidRPr="00D45D5D">
        <w:t>long-term</w:t>
      </w:r>
      <w:r w:rsidRPr="00D45D5D">
        <w:t xml:space="preserve"> </w:t>
      </w:r>
      <w:r w:rsidR="0070341D" w:rsidRPr="00D45D5D">
        <w:t xml:space="preserve">health </w:t>
      </w:r>
      <w:r w:rsidRPr="00D45D5D">
        <w:t>conditio</w:t>
      </w:r>
      <w:r w:rsidR="0070341D" w:rsidRPr="00D45D5D">
        <w:t>n.”</w:t>
      </w:r>
    </w:p>
    <w:p w14:paraId="2C59393A" w14:textId="3A4C7777" w:rsidR="002614E9" w:rsidRPr="00D45D5D" w:rsidRDefault="002614E9" w:rsidP="0034516F">
      <w:pPr>
        <w:pStyle w:val="Quote"/>
        <w:rPr>
          <w:b/>
          <w:bCs/>
        </w:rPr>
      </w:pPr>
      <w:r w:rsidRPr="00D45D5D">
        <w:rPr>
          <w:b/>
          <w:bCs/>
        </w:rPr>
        <w:t xml:space="preserve">Spelthorne resident, 50 – 64 year old </w:t>
      </w:r>
      <w:r w:rsidR="0034516F" w:rsidRPr="00D45D5D">
        <w:rPr>
          <w:b/>
          <w:bCs/>
        </w:rPr>
        <w:t xml:space="preserve">white British </w:t>
      </w:r>
      <w:r w:rsidRPr="00D45D5D">
        <w:rPr>
          <w:b/>
          <w:bCs/>
        </w:rPr>
        <w:t>woman</w:t>
      </w:r>
    </w:p>
    <w:p w14:paraId="19257B0E" w14:textId="77777777" w:rsidR="008D1331" w:rsidRPr="00D45D5D" w:rsidRDefault="008D1331" w:rsidP="008D1331">
      <w:pPr>
        <w:rPr>
          <w:rFonts w:eastAsia="Poppins" w:cs="Poppins"/>
          <w:szCs w:val="24"/>
        </w:rPr>
      </w:pPr>
    </w:p>
    <w:p w14:paraId="4DEE7711" w14:textId="594A3C21" w:rsidR="008D1331" w:rsidRPr="00D45D5D" w:rsidRDefault="008D1331" w:rsidP="008D1331">
      <w:pPr>
        <w:rPr>
          <w:rFonts w:eastAsia="Poppins" w:cs="Poppins"/>
          <w:szCs w:val="24"/>
        </w:rPr>
      </w:pPr>
      <w:r w:rsidRPr="00D45D5D">
        <w:rPr>
          <w:rFonts w:eastAsia="Poppins" w:cs="Poppins"/>
          <w:szCs w:val="24"/>
        </w:rPr>
        <w:t>In addition, we heard that people were concerned about setting a good example for their children, staying fit and well so that they could carry out their duty as a carer as they aged, aligning weight management with their sense of identi</w:t>
      </w:r>
      <w:r w:rsidR="00C909D0" w:rsidRPr="00D45D5D">
        <w:rPr>
          <w:rFonts w:eastAsia="Poppins" w:cs="Poppins"/>
          <w:szCs w:val="24"/>
        </w:rPr>
        <w:t>t</w:t>
      </w:r>
      <w:r w:rsidRPr="00D45D5D">
        <w:rPr>
          <w:rFonts w:eastAsia="Poppins" w:cs="Poppins"/>
          <w:szCs w:val="24"/>
        </w:rPr>
        <w:t>y</w:t>
      </w:r>
      <w:r w:rsidR="001502F6">
        <w:rPr>
          <w:rFonts w:eastAsia="Poppins" w:cs="Poppins"/>
          <w:szCs w:val="24"/>
        </w:rPr>
        <w:t>,</w:t>
      </w:r>
      <w:r w:rsidRPr="00D45D5D">
        <w:rPr>
          <w:rFonts w:eastAsia="Poppins" w:cs="Poppins"/>
          <w:szCs w:val="24"/>
        </w:rPr>
        <w:t xml:space="preserve"> and being healthy to </w:t>
      </w:r>
      <w:r w:rsidR="00A52B94" w:rsidRPr="00D45D5D">
        <w:rPr>
          <w:rFonts w:eastAsia="Poppins" w:cs="Poppins"/>
          <w:szCs w:val="24"/>
        </w:rPr>
        <w:t xml:space="preserve">better </w:t>
      </w:r>
      <w:r w:rsidRPr="00D45D5D">
        <w:rPr>
          <w:rFonts w:eastAsia="Poppins" w:cs="Poppins"/>
          <w:szCs w:val="24"/>
        </w:rPr>
        <w:t xml:space="preserve">manage </w:t>
      </w:r>
      <w:r w:rsidR="00A52B94" w:rsidRPr="00D45D5D">
        <w:rPr>
          <w:rFonts w:eastAsia="Poppins" w:cs="Poppins"/>
          <w:szCs w:val="24"/>
        </w:rPr>
        <w:t xml:space="preserve">menopause </w:t>
      </w:r>
      <w:r w:rsidRPr="00D45D5D">
        <w:rPr>
          <w:rFonts w:eastAsia="Poppins" w:cs="Poppins"/>
          <w:szCs w:val="24"/>
        </w:rPr>
        <w:t>symptoms.</w:t>
      </w:r>
    </w:p>
    <w:p w14:paraId="505A9CBE" w14:textId="77777777" w:rsidR="008D1331" w:rsidRPr="00D45D5D" w:rsidRDefault="008D1331" w:rsidP="008D1331"/>
    <w:p w14:paraId="3F3C0F7F" w14:textId="5D90F0B6" w:rsidR="008D1331" w:rsidRPr="00D45D5D" w:rsidRDefault="008D1331" w:rsidP="008D1331">
      <w:pPr>
        <w:pStyle w:val="Quote"/>
      </w:pPr>
      <w:r w:rsidRPr="00D45D5D">
        <w:t xml:space="preserve">“I want to set a positive body image role model for my children and help them also develop </w:t>
      </w:r>
      <w:r w:rsidR="00BC5AB2" w:rsidRPr="00D45D5D">
        <w:t>lifelong</w:t>
      </w:r>
      <w:r w:rsidRPr="00D45D5D">
        <w:t xml:space="preserve"> healthy habits</w:t>
      </w:r>
      <w:r w:rsidR="00C909D0" w:rsidRPr="00D45D5D">
        <w:t>.”</w:t>
      </w:r>
    </w:p>
    <w:p w14:paraId="3E23C674" w14:textId="663A265E" w:rsidR="002614E9" w:rsidRPr="00D45D5D" w:rsidRDefault="002614E9" w:rsidP="0034516F">
      <w:pPr>
        <w:pStyle w:val="Quote"/>
        <w:rPr>
          <w:b/>
          <w:bCs/>
        </w:rPr>
      </w:pPr>
      <w:r w:rsidRPr="00D45D5D">
        <w:rPr>
          <w:b/>
          <w:bCs/>
        </w:rPr>
        <w:t xml:space="preserve">Waverley resident, 25 – 49 year old white </w:t>
      </w:r>
      <w:r w:rsidR="0034516F" w:rsidRPr="00D45D5D">
        <w:rPr>
          <w:b/>
          <w:bCs/>
        </w:rPr>
        <w:t xml:space="preserve">British </w:t>
      </w:r>
      <w:r w:rsidRPr="00D45D5D">
        <w:rPr>
          <w:b/>
          <w:bCs/>
        </w:rPr>
        <w:t>woman</w:t>
      </w:r>
    </w:p>
    <w:p w14:paraId="7E2B593E" w14:textId="77777777" w:rsidR="008D1331" w:rsidRPr="00D45D5D" w:rsidRDefault="008D1331" w:rsidP="008D1331">
      <w:pPr>
        <w:ind w:left="360"/>
      </w:pPr>
    </w:p>
    <w:p w14:paraId="600BA51E" w14:textId="41DB1D61" w:rsidR="008D1331" w:rsidRPr="00D45D5D" w:rsidRDefault="008D1331" w:rsidP="008D1331">
      <w:pPr>
        <w:pStyle w:val="Quote"/>
      </w:pPr>
      <w:r w:rsidRPr="00D45D5D">
        <w:t>“I have an autistic son who will need me to care for him longer</w:t>
      </w:r>
      <w:r w:rsidR="00EA3414" w:rsidRPr="00D45D5D">
        <w:t xml:space="preserve">. </w:t>
      </w:r>
      <w:r w:rsidRPr="00D45D5D">
        <w:t>I want to feel better about myself and get back to feeling like the old me! Get back my identity and purpose!”</w:t>
      </w:r>
    </w:p>
    <w:p w14:paraId="32BB19C5" w14:textId="5295F471" w:rsidR="002614E9" w:rsidRPr="00D45D5D" w:rsidRDefault="002614E9" w:rsidP="0034516F">
      <w:pPr>
        <w:pStyle w:val="Quote"/>
        <w:rPr>
          <w:b/>
          <w:bCs/>
        </w:rPr>
      </w:pPr>
      <w:r w:rsidRPr="00D45D5D">
        <w:rPr>
          <w:b/>
          <w:bCs/>
        </w:rPr>
        <w:t xml:space="preserve">Reigate &amp; Banstead resident, 25 – 49 year old white </w:t>
      </w:r>
      <w:r w:rsidR="0034516F" w:rsidRPr="00D45D5D">
        <w:rPr>
          <w:b/>
          <w:bCs/>
        </w:rPr>
        <w:t xml:space="preserve">British </w:t>
      </w:r>
      <w:r w:rsidRPr="00D45D5D">
        <w:rPr>
          <w:b/>
          <w:bCs/>
        </w:rPr>
        <w:t>woman</w:t>
      </w:r>
    </w:p>
    <w:p w14:paraId="67B0ABCC" w14:textId="77777777" w:rsidR="008B3689" w:rsidRPr="00D45D5D" w:rsidRDefault="008B3689" w:rsidP="00473569">
      <w:pPr>
        <w:rPr>
          <w:rFonts w:eastAsiaTheme="majorEastAsia" w:cstheme="majorBidi"/>
          <w:color w:val="004F6B" w:themeColor="text2"/>
          <w:sz w:val="32"/>
          <w:szCs w:val="26"/>
        </w:rPr>
      </w:pPr>
      <w:r w:rsidRPr="00D45D5D">
        <w:br w:type="page"/>
      </w:r>
    </w:p>
    <w:p w14:paraId="616BF386" w14:textId="369405D6" w:rsidR="004F2771" w:rsidRPr="00D45D5D" w:rsidRDefault="00B470E4" w:rsidP="00927E12">
      <w:pPr>
        <w:pStyle w:val="Heading2"/>
      </w:pPr>
      <w:r w:rsidRPr="00D45D5D">
        <w:t>W</w:t>
      </w:r>
      <w:r w:rsidR="009E662E" w:rsidRPr="00D45D5D">
        <w:t xml:space="preserve">eight management </w:t>
      </w:r>
      <w:r w:rsidRPr="00D45D5D">
        <w:t>and weight management support: emotional and psychological factors</w:t>
      </w:r>
    </w:p>
    <w:p w14:paraId="45CB2747" w14:textId="3C87F752" w:rsidR="7AF73C17" w:rsidRPr="00D45D5D" w:rsidRDefault="7AF73C17" w:rsidP="3F5A6486"/>
    <w:p w14:paraId="62B3DFA5" w14:textId="63476AD7" w:rsidR="7AF73C17" w:rsidRPr="00D45D5D" w:rsidRDefault="7AF73C17" w:rsidP="3F5A6486">
      <w:r w:rsidRPr="00D45D5D">
        <w:rPr>
          <w:rFonts w:eastAsia="Poppins" w:cs="Poppins"/>
          <w:szCs w:val="24"/>
        </w:rPr>
        <w:t xml:space="preserve">We heard that </w:t>
      </w:r>
      <w:r w:rsidR="006C56C2" w:rsidRPr="00D45D5D">
        <w:rPr>
          <w:rFonts w:eastAsia="Poppins" w:cs="Poppins"/>
          <w:szCs w:val="24"/>
        </w:rPr>
        <w:t xml:space="preserve">problems </w:t>
      </w:r>
      <w:r w:rsidRPr="00D45D5D">
        <w:rPr>
          <w:rFonts w:eastAsia="Poppins" w:cs="Poppins"/>
          <w:szCs w:val="24"/>
        </w:rPr>
        <w:t xml:space="preserve">managing weight often stem from </w:t>
      </w:r>
      <w:r w:rsidR="00315623" w:rsidRPr="00D45D5D">
        <w:rPr>
          <w:rFonts w:eastAsia="Poppins" w:cs="Poppins"/>
          <w:szCs w:val="24"/>
        </w:rPr>
        <w:t xml:space="preserve">poor self-body image during </w:t>
      </w:r>
      <w:r w:rsidRPr="00D45D5D">
        <w:rPr>
          <w:rFonts w:eastAsia="Poppins" w:cs="Poppins"/>
          <w:szCs w:val="24"/>
        </w:rPr>
        <w:t>childhood</w:t>
      </w:r>
      <w:r w:rsidR="00315623" w:rsidRPr="00D45D5D">
        <w:rPr>
          <w:rFonts w:eastAsia="Poppins" w:cs="Poppins"/>
          <w:szCs w:val="24"/>
        </w:rPr>
        <w:t xml:space="preserve">. This can </w:t>
      </w:r>
      <w:r w:rsidR="00D736D2" w:rsidRPr="00D45D5D">
        <w:rPr>
          <w:rFonts w:eastAsia="Poppins" w:cs="Poppins"/>
          <w:szCs w:val="24"/>
        </w:rPr>
        <w:t xml:space="preserve">lead to </w:t>
      </w:r>
      <w:r w:rsidR="00427479" w:rsidRPr="00D45D5D">
        <w:rPr>
          <w:rFonts w:eastAsia="Poppins" w:cs="Poppins"/>
          <w:szCs w:val="24"/>
        </w:rPr>
        <w:t xml:space="preserve">a reliance on </w:t>
      </w:r>
      <w:r w:rsidR="00D736D2" w:rsidRPr="00D45D5D">
        <w:rPr>
          <w:rFonts w:eastAsia="Poppins" w:cs="Poppins"/>
          <w:szCs w:val="24"/>
        </w:rPr>
        <w:t xml:space="preserve">unhealthy </w:t>
      </w:r>
      <w:r w:rsidR="00767D4B" w:rsidRPr="00D45D5D">
        <w:rPr>
          <w:rFonts w:eastAsia="Poppins" w:cs="Poppins"/>
          <w:szCs w:val="24"/>
        </w:rPr>
        <w:t>methods to lose weight</w:t>
      </w:r>
      <w:r w:rsidRPr="00D45D5D">
        <w:rPr>
          <w:rFonts w:eastAsia="Poppins" w:cs="Poppins"/>
          <w:szCs w:val="24"/>
        </w:rPr>
        <w:t>.</w:t>
      </w:r>
    </w:p>
    <w:p w14:paraId="788C3679" w14:textId="6C64567A" w:rsidR="7AF73C17" w:rsidRPr="00D45D5D" w:rsidRDefault="7AF73C17" w:rsidP="3F5A6486">
      <w:pPr>
        <w:rPr>
          <w:sz w:val="18"/>
          <w:szCs w:val="18"/>
        </w:rPr>
      </w:pPr>
      <w:r w:rsidRPr="00D45D5D">
        <w:rPr>
          <w:rFonts w:eastAsia="Poppins" w:cs="Poppins"/>
          <w:szCs w:val="24"/>
        </w:rPr>
        <w:t xml:space="preserve"> </w:t>
      </w:r>
    </w:p>
    <w:p w14:paraId="00B7C674" w14:textId="5C7A7B02" w:rsidR="7AF73C17" w:rsidRPr="00D45D5D" w:rsidRDefault="7AF73C17" w:rsidP="3F5A6486">
      <w:pPr>
        <w:pStyle w:val="Quote"/>
        <w:rPr>
          <w:rFonts w:eastAsia="Poppins" w:cs="Poppins"/>
          <w:color w:val="004F6B" w:themeColor="accent1"/>
          <w:szCs w:val="24"/>
        </w:rPr>
      </w:pPr>
      <w:r w:rsidRPr="00D45D5D">
        <w:rPr>
          <w:rFonts w:eastAsia="Poppins" w:cs="Poppins"/>
          <w:color w:val="004F6B" w:themeColor="accent1"/>
          <w:szCs w:val="24"/>
        </w:rPr>
        <w:t>“When I was younger, I made myself sick to limit food intake into my stomach; it worked very well short term but was absolutely not sustainable!”</w:t>
      </w:r>
    </w:p>
    <w:p w14:paraId="1874CA38" w14:textId="74D4B9CA" w:rsidR="001A5790" w:rsidRPr="00D45D5D" w:rsidRDefault="001A5790" w:rsidP="0034516F">
      <w:pPr>
        <w:pStyle w:val="Quote"/>
        <w:rPr>
          <w:b/>
          <w:bCs/>
        </w:rPr>
      </w:pPr>
      <w:r w:rsidRPr="00D45D5D">
        <w:rPr>
          <w:b/>
          <w:bCs/>
        </w:rPr>
        <w:t>Surrey Heath resident, 50 – 64 year old white British woman</w:t>
      </w:r>
    </w:p>
    <w:p w14:paraId="0399B767" w14:textId="24E3A754" w:rsidR="7AF73C17" w:rsidRPr="00D45D5D" w:rsidRDefault="7AF73C17" w:rsidP="3F5A6486">
      <w:r w:rsidRPr="00D45D5D">
        <w:rPr>
          <w:rFonts w:eastAsia="Poppins" w:cs="Poppins"/>
          <w:szCs w:val="24"/>
        </w:rPr>
        <w:t xml:space="preserve"> </w:t>
      </w:r>
    </w:p>
    <w:p w14:paraId="4376901C" w14:textId="3F01F800" w:rsidR="7AF73C17" w:rsidRPr="00D45D5D" w:rsidRDefault="7AF73C17" w:rsidP="3F5A6486">
      <w:pPr>
        <w:pStyle w:val="Quote"/>
        <w:rPr>
          <w:rFonts w:eastAsia="Poppins" w:cs="Poppins"/>
          <w:color w:val="004F6B" w:themeColor="accent1"/>
          <w:szCs w:val="24"/>
        </w:rPr>
      </w:pPr>
      <w:r w:rsidRPr="00D45D5D">
        <w:rPr>
          <w:rFonts w:eastAsia="Poppins" w:cs="Poppins"/>
          <w:color w:val="004F6B" w:themeColor="accent1"/>
          <w:szCs w:val="24"/>
        </w:rPr>
        <w:t xml:space="preserve">“I remember my mum saying, </w:t>
      </w:r>
      <w:r w:rsidR="00FC6715" w:rsidRPr="00D45D5D">
        <w:rPr>
          <w:rFonts w:eastAsia="Poppins" w:cs="Poppins"/>
          <w:color w:val="004F6B" w:themeColor="accent1"/>
          <w:szCs w:val="24"/>
        </w:rPr>
        <w:t>‘</w:t>
      </w:r>
      <w:r w:rsidR="00AF0F0C" w:rsidRPr="00D45D5D">
        <w:rPr>
          <w:rFonts w:eastAsia="Poppins" w:cs="Poppins"/>
          <w:color w:val="004F6B" w:themeColor="accent1"/>
          <w:szCs w:val="24"/>
        </w:rPr>
        <w:t>Yo</w:t>
      </w:r>
      <w:r w:rsidRPr="00D45D5D">
        <w:rPr>
          <w:rFonts w:eastAsia="Poppins" w:cs="Poppins"/>
          <w:color w:val="004F6B" w:themeColor="accent1"/>
          <w:szCs w:val="24"/>
        </w:rPr>
        <w:t>u're getting grotesque</w:t>
      </w:r>
      <w:r w:rsidR="00060204" w:rsidRPr="00D45D5D">
        <w:rPr>
          <w:rFonts w:eastAsia="Poppins" w:cs="Poppins"/>
          <w:color w:val="004F6B" w:themeColor="accent1"/>
          <w:szCs w:val="24"/>
        </w:rPr>
        <w:t>.</w:t>
      </w:r>
      <w:r w:rsidR="00FC6715" w:rsidRPr="00D45D5D">
        <w:rPr>
          <w:rFonts w:eastAsia="Poppins" w:cs="Poppins"/>
          <w:color w:val="004F6B" w:themeColor="accent1"/>
          <w:szCs w:val="24"/>
        </w:rPr>
        <w:t>’</w:t>
      </w:r>
      <w:r w:rsidRPr="00D45D5D">
        <w:rPr>
          <w:rFonts w:eastAsia="Poppins" w:cs="Poppins"/>
          <w:color w:val="004F6B" w:themeColor="accent1"/>
          <w:szCs w:val="24"/>
        </w:rPr>
        <w:t xml:space="preserve"> I wanted to do ballet and she said, </w:t>
      </w:r>
      <w:r w:rsidR="00FC6715" w:rsidRPr="00D45D5D">
        <w:rPr>
          <w:rFonts w:eastAsia="Poppins" w:cs="Poppins"/>
          <w:color w:val="004F6B" w:themeColor="accent1"/>
          <w:szCs w:val="24"/>
        </w:rPr>
        <w:t>‘Y</w:t>
      </w:r>
      <w:r w:rsidRPr="00D45D5D">
        <w:rPr>
          <w:rFonts w:eastAsia="Poppins" w:cs="Poppins"/>
          <w:color w:val="004F6B" w:themeColor="accent1"/>
          <w:szCs w:val="24"/>
        </w:rPr>
        <w:t>ou're too fat</w:t>
      </w:r>
      <w:r w:rsidR="00060204" w:rsidRPr="00D45D5D">
        <w:rPr>
          <w:rFonts w:eastAsia="Poppins" w:cs="Poppins"/>
          <w:color w:val="004F6B" w:themeColor="accent1"/>
          <w:szCs w:val="24"/>
        </w:rPr>
        <w:t>.</w:t>
      </w:r>
      <w:r w:rsidR="00FC6715" w:rsidRPr="00D45D5D">
        <w:rPr>
          <w:rFonts w:eastAsia="Poppins" w:cs="Poppins"/>
          <w:color w:val="004F6B" w:themeColor="accent1"/>
          <w:szCs w:val="24"/>
        </w:rPr>
        <w:t>’</w:t>
      </w:r>
      <w:r w:rsidRPr="00D45D5D">
        <w:rPr>
          <w:rFonts w:eastAsia="Poppins" w:cs="Poppins"/>
          <w:color w:val="004F6B" w:themeColor="accent1"/>
          <w:szCs w:val="24"/>
        </w:rPr>
        <w:t xml:space="preserve"> We </w:t>
      </w:r>
      <w:r w:rsidR="006E738E" w:rsidRPr="00D45D5D">
        <w:rPr>
          <w:rFonts w:eastAsia="Poppins" w:cs="Poppins"/>
          <w:color w:val="004F6B" w:themeColor="accent1"/>
          <w:szCs w:val="24"/>
        </w:rPr>
        <w:t>laugh</w:t>
      </w:r>
      <w:r w:rsidRPr="00D45D5D">
        <w:rPr>
          <w:rFonts w:eastAsia="Poppins" w:cs="Poppins"/>
          <w:color w:val="004F6B" w:themeColor="accent1"/>
          <w:szCs w:val="24"/>
        </w:rPr>
        <w:t xml:space="preserve"> about it now but those early messages about food led m</w:t>
      </w:r>
      <w:r w:rsidR="006C56C2" w:rsidRPr="00D45D5D">
        <w:rPr>
          <w:rFonts w:eastAsia="Poppins" w:cs="Poppins"/>
          <w:color w:val="004F6B" w:themeColor="accent1"/>
          <w:szCs w:val="24"/>
        </w:rPr>
        <w:t>e to</w:t>
      </w:r>
      <w:r w:rsidRPr="00D45D5D">
        <w:rPr>
          <w:rFonts w:eastAsia="Poppins" w:cs="Poppins"/>
          <w:color w:val="004F6B" w:themeColor="accent1"/>
          <w:szCs w:val="24"/>
        </w:rPr>
        <w:t xml:space="preserve"> binge eating and secret eating</w:t>
      </w:r>
      <w:r w:rsidR="000E7F6B" w:rsidRPr="00D45D5D">
        <w:rPr>
          <w:rFonts w:eastAsia="Poppins" w:cs="Poppins"/>
          <w:color w:val="004F6B" w:themeColor="accent1"/>
          <w:szCs w:val="24"/>
        </w:rPr>
        <w:t xml:space="preserve">.” </w:t>
      </w:r>
      <w:hyperlink w:anchor="_Case_Study_1" w:history="1">
        <w:r w:rsidR="000E7F6B" w:rsidRPr="00D45D5D">
          <w:rPr>
            <w:rStyle w:val="Hyperlink"/>
            <w:rFonts w:eastAsia="Poppins" w:cs="Poppins"/>
            <w:szCs w:val="24"/>
          </w:rPr>
          <w:t xml:space="preserve">(full </w:t>
        </w:r>
        <w:r w:rsidR="001502F6">
          <w:rPr>
            <w:rStyle w:val="Hyperlink"/>
            <w:rFonts w:eastAsia="Poppins" w:cs="Poppins"/>
            <w:szCs w:val="24"/>
          </w:rPr>
          <w:t>shared experience</w:t>
        </w:r>
        <w:r w:rsidR="000E7F6B" w:rsidRPr="00D45D5D">
          <w:rPr>
            <w:rStyle w:val="Hyperlink"/>
            <w:rFonts w:eastAsia="Poppins" w:cs="Poppins"/>
            <w:szCs w:val="24"/>
          </w:rPr>
          <w:t xml:space="preserve"> in appendices)</w:t>
        </w:r>
      </w:hyperlink>
    </w:p>
    <w:p w14:paraId="1AA9DEFC" w14:textId="2CA891E3" w:rsidR="00AC3D7A" w:rsidRPr="00D45D5D" w:rsidRDefault="0034516F" w:rsidP="006C56C2">
      <w:pPr>
        <w:pStyle w:val="Quote"/>
        <w:rPr>
          <w:b/>
          <w:bCs/>
        </w:rPr>
      </w:pPr>
      <w:r w:rsidRPr="00D45D5D">
        <w:rPr>
          <w:b/>
          <w:bCs/>
        </w:rPr>
        <w:t xml:space="preserve">Elmbridge </w:t>
      </w:r>
      <w:r w:rsidR="001A5790" w:rsidRPr="00D45D5D">
        <w:rPr>
          <w:b/>
          <w:bCs/>
        </w:rPr>
        <w:t>resident, 50 – 64 year old white British woman</w:t>
      </w:r>
    </w:p>
    <w:p w14:paraId="22AADED0" w14:textId="77777777" w:rsidR="006C56C2" w:rsidRPr="00D45D5D" w:rsidRDefault="006C56C2" w:rsidP="006C56C2"/>
    <w:p w14:paraId="1D6E4725" w14:textId="6A0FD191" w:rsidR="00451510" w:rsidRPr="00D45D5D" w:rsidRDefault="00451510" w:rsidP="00451510">
      <w:r w:rsidRPr="00D45D5D">
        <w:rPr>
          <w:rFonts w:eastAsia="Poppins" w:cs="Poppins"/>
          <w:szCs w:val="24"/>
        </w:rPr>
        <w:t>For some, weight management support can have a negative psychological impact</w:t>
      </w:r>
      <w:r w:rsidR="004321DA">
        <w:rPr>
          <w:rFonts w:eastAsia="Poppins" w:cs="Poppins"/>
          <w:szCs w:val="24"/>
        </w:rPr>
        <w:t>.</w:t>
      </w:r>
    </w:p>
    <w:p w14:paraId="2AAC26C4" w14:textId="77777777" w:rsidR="00451510" w:rsidRPr="00D45D5D" w:rsidRDefault="00451510" w:rsidP="00451510">
      <w:pPr>
        <w:rPr>
          <w:sz w:val="18"/>
          <w:szCs w:val="16"/>
        </w:rPr>
      </w:pPr>
    </w:p>
    <w:p w14:paraId="2957FC41" w14:textId="3098006E" w:rsidR="00451510" w:rsidRPr="00D45D5D" w:rsidRDefault="00451510" w:rsidP="00451510">
      <w:pPr>
        <w:pStyle w:val="Quote"/>
        <w:rPr>
          <w:rFonts w:eastAsia="Poppins" w:cs="Poppins"/>
          <w:color w:val="004F6B" w:themeColor="accent1"/>
          <w:szCs w:val="24"/>
        </w:rPr>
      </w:pPr>
      <w:r w:rsidRPr="00D45D5D">
        <w:rPr>
          <w:rFonts w:eastAsia="Poppins" w:cs="Poppins"/>
          <w:color w:val="004F6B" w:themeColor="accent1"/>
          <w:szCs w:val="24"/>
        </w:rPr>
        <w:t xml:space="preserve">“I've tried Slimming World about 30 years ago but found the regime too rigid then. I lost weight then but almost became anorexic. I also attended a hospital where my eating disorder was diagnosed. The psychologist I first saw was amazing but was replaced with another doctor who suggested my husband lock the door cupboards when he went to work. I've worked with the dietitian in my GP </w:t>
      </w:r>
      <w:r w:rsidR="001502F6">
        <w:rPr>
          <w:rFonts w:eastAsia="Poppins" w:cs="Poppins"/>
          <w:color w:val="004F6B" w:themeColor="accent1"/>
          <w:szCs w:val="24"/>
        </w:rPr>
        <w:t xml:space="preserve">practice </w:t>
      </w:r>
      <w:r w:rsidRPr="00D45D5D">
        <w:rPr>
          <w:rFonts w:eastAsia="Poppins" w:cs="Poppins"/>
          <w:color w:val="004F6B" w:themeColor="accent1"/>
          <w:szCs w:val="24"/>
        </w:rPr>
        <w:t>because I had bowel problems, but she had no idea about eating disorders and simply told me to eat less fruit.”</w:t>
      </w:r>
    </w:p>
    <w:p w14:paraId="2F75154B" w14:textId="77777777" w:rsidR="00451510" w:rsidRPr="00D45D5D" w:rsidRDefault="00451510" w:rsidP="00451510">
      <w:pPr>
        <w:pStyle w:val="Quote"/>
        <w:rPr>
          <w:b/>
          <w:bCs/>
        </w:rPr>
      </w:pPr>
      <w:r w:rsidRPr="00D45D5D">
        <w:rPr>
          <w:b/>
          <w:bCs/>
        </w:rPr>
        <w:t>Reigate &amp; Banstead resident, 65 – 79 year old white British woman</w:t>
      </w:r>
    </w:p>
    <w:p w14:paraId="6046D024" w14:textId="39BEA341" w:rsidR="00451510" w:rsidRPr="00D45D5D" w:rsidRDefault="00451510" w:rsidP="00DF053D"/>
    <w:p w14:paraId="2CE960BE" w14:textId="77777777" w:rsidR="001502F6" w:rsidRDefault="001502F6">
      <w:pPr>
        <w:spacing w:after="160" w:line="259" w:lineRule="auto"/>
        <w:rPr>
          <w:rFonts w:eastAsiaTheme="majorEastAsia" w:cstheme="majorBidi"/>
          <w:b/>
          <w:color w:val="004F6B" w:themeColor="text2"/>
          <w:sz w:val="32"/>
          <w:szCs w:val="26"/>
        </w:rPr>
      </w:pPr>
      <w:r>
        <w:br w:type="page"/>
      </w:r>
    </w:p>
    <w:p w14:paraId="7C6A291F" w14:textId="52554949" w:rsidR="00E71EB7" w:rsidRPr="00D45D5D" w:rsidRDefault="00E71EB7" w:rsidP="00E71EB7">
      <w:pPr>
        <w:pStyle w:val="Heading2"/>
      </w:pPr>
      <w:r w:rsidRPr="00D45D5D">
        <w:t xml:space="preserve">What weight management support </w:t>
      </w:r>
      <w:r w:rsidR="00C540BA" w:rsidRPr="00D45D5D">
        <w:t>are people using</w:t>
      </w:r>
      <w:r w:rsidRPr="00D45D5D">
        <w:t>?</w:t>
      </w:r>
    </w:p>
    <w:p w14:paraId="373CF69D" w14:textId="77777777" w:rsidR="00E71EB7" w:rsidRPr="00D45D5D" w:rsidRDefault="00E71EB7" w:rsidP="008B0A73"/>
    <w:p w14:paraId="1C6447C2" w14:textId="59D3F0A7" w:rsidR="00291B0A" w:rsidRPr="00D45D5D" w:rsidRDefault="005158B4" w:rsidP="00291B0A">
      <w:pPr>
        <w:pStyle w:val="ListBullet-pink"/>
        <w:shd w:val="clear" w:color="auto" w:fill="FAD8EA" w:themeFill="accent2" w:themeFillTint="33"/>
        <w:rPr>
          <w:color w:val="004F6B" w:themeColor="accent1"/>
          <w:lang w:val="en-GB"/>
        </w:rPr>
      </w:pPr>
      <w:r w:rsidRPr="00D45D5D">
        <w:rPr>
          <w:color w:val="004F6B" w:themeColor="accent1"/>
          <w:lang w:val="en-GB"/>
        </w:rPr>
        <w:t>Most p</w:t>
      </w:r>
      <w:r w:rsidR="00291B0A" w:rsidRPr="00D45D5D">
        <w:rPr>
          <w:color w:val="004F6B" w:themeColor="accent1"/>
          <w:lang w:val="en-GB"/>
        </w:rPr>
        <w:t xml:space="preserve">eople try </w:t>
      </w:r>
      <w:r w:rsidRPr="00D45D5D">
        <w:rPr>
          <w:color w:val="004F6B" w:themeColor="accent1"/>
          <w:lang w:val="en-GB"/>
        </w:rPr>
        <w:t xml:space="preserve">a number of </w:t>
      </w:r>
      <w:r w:rsidR="00291B0A" w:rsidRPr="00D45D5D">
        <w:rPr>
          <w:color w:val="004F6B" w:themeColor="accent1"/>
          <w:lang w:val="en-GB"/>
        </w:rPr>
        <w:t>different weight management support</w:t>
      </w:r>
      <w:r w:rsidRPr="00D45D5D">
        <w:rPr>
          <w:color w:val="004F6B" w:themeColor="accent1"/>
          <w:lang w:val="en-GB"/>
        </w:rPr>
        <w:t xml:space="preserve"> options</w:t>
      </w:r>
      <w:r w:rsidR="00462C0F" w:rsidRPr="00D45D5D">
        <w:rPr>
          <w:color w:val="004F6B" w:themeColor="accent1"/>
          <w:lang w:val="en-GB"/>
        </w:rPr>
        <w:t xml:space="preserve">, </w:t>
      </w:r>
      <w:r w:rsidRPr="00D45D5D">
        <w:rPr>
          <w:color w:val="004F6B" w:themeColor="accent1"/>
          <w:lang w:val="en-GB"/>
        </w:rPr>
        <w:t xml:space="preserve">often </w:t>
      </w:r>
      <w:r w:rsidR="00291B0A" w:rsidRPr="00D45D5D">
        <w:rPr>
          <w:color w:val="004F6B" w:themeColor="accent1"/>
          <w:lang w:val="en-GB"/>
        </w:rPr>
        <w:t xml:space="preserve">including “fad” diets and misuse of medication or practices that </w:t>
      </w:r>
      <w:r w:rsidR="00055FC6" w:rsidRPr="00D45D5D">
        <w:rPr>
          <w:color w:val="004F6B" w:themeColor="accent1"/>
          <w:lang w:val="en-GB"/>
        </w:rPr>
        <w:t xml:space="preserve">can have detrimental effect on </w:t>
      </w:r>
      <w:r w:rsidR="00291B0A" w:rsidRPr="00D45D5D">
        <w:rPr>
          <w:color w:val="004F6B" w:themeColor="accent1"/>
          <w:lang w:val="en-GB"/>
        </w:rPr>
        <w:t>overall health</w:t>
      </w:r>
      <w:r w:rsidR="00E24BF2" w:rsidRPr="00D45D5D">
        <w:rPr>
          <w:color w:val="004F6B" w:themeColor="accent1"/>
          <w:lang w:val="en-GB"/>
        </w:rPr>
        <w:t>.</w:t>
      </w:r>
    </w:p>
    <w:p w14:paraId="4E219659" w14:textId="0ADD713A" w:rsidR="00291B0A" w:rsidRPr="00D45D5D" w:rsidRDefault="00291B0A" w:rsidP="00291B0A">
      <w:pPr>
        <w:pStyle w:val="ListBullet-pink"/>
        <w:shd w:val="clear" w:color="auto" w:fill="FAD8EA" w:themeFill="accent2" w:themeFillTint="33"/>
        <w:rPr>
          <w:color w:val="004F6B" w:themeColor="accent1"/>
          <w:lang w:val="en-GB"/>
        </w:rPr>
      </w:pPr>
      <w:r w:rsidRPr="00D45D5D">
        <w:rPr>
          <w:color w:val="004F6B" w:themeColor="accent1"/>
          <w:lang w:val="en-GB"/>
        </w:rPr>
        <w:t>Commercial weight management groups, diet and exercise</w:t>
      </w:r>
      <w:r w:rsidR="00E24BF2" w:rsidRPr="00D45D5D">
        <w:rPr>
          <w:color w:val="004F6B" w:themeColor="accent1"/>
          <w:lang w:val="en-GB"/>
        </w:rPr>
        <w:t xml:space="preserve"> and weight management a</w:t>
      </w:r>
      <w:r w:rsidRPr="00D45D5D">
        <w:rPr>
          <w:color w:val="004F6B" w:themeColor="accent1"/>
          <w:lang w:val="en-GB"/>
        </w:rPr>
        <w:t>pps are the most common forms of support</w:t>
      </w:r>
      <w:r w:rsidR="00BF4160" w:rsidRPr="00D45D5D">
        <w:rPr>
          <w:color w:val="004F6B" w:themeColor="accent1"/>
          <w:lang w:val="en-GB"/>
        </w:rPr>
        <w:t>,</w:t>
      </w:r>
      <w:r w:rsidRPr="00D45D5D">
        <w:rPr>
          <w:color w:val="004F6B" w:themeColor="accent1"/>
          <w:lang w:val="en-GB"/>
        </w:rPr>
        <w:t xml:space="preserve"> and there is growing use of weight loss injections.</w:t>
      </w:r>
    </w:p>
    <w:p w14:paraId="4D8C6D14" w14:textId="7F710015" w:rsidR="00D338D2" w:rsidRPr="00D45D5D" w:rsidRDefault="00291B0A" w:rsidP="00D338D2">
      <w:pPr>
        <w:pStyle w:val="ListBullet-pink"/>
        <w:shd w:val="clear" w:color="auto" w:fill="FAD8EA" w:themeFill="accent2" w:themeFillTint="33"/>
        <w:rPr>
          <w:color w:val="004F6B" w:themeColor="accent1"/>
          <w:lang w:val="en-GB"/>
        </w:rPr>
      </w:pPr>
      <w:r w:rsidRPr="00D45D5D">
        <w:rPr>
          <w:color w:val="004F6B" w:themeColor="accent1"/>
          <w:lang w:val="en-GB"/>
        </w:rPr>
        <w:t xml:space="preserve">Cost is a significant barrier for people to access </w:t>
      </w:r>
      <w:r w:rsidR="00BF4160" w:rsidRPr="00D45D5D">
        <w:rPr>
          <w:color w:val="004F6B" w:themeColor="accent1"/>
          <w:lang w:val="en-GB"/>
        </w:rPr>
        <w:t xml:space="preserve">some forms of </w:t>
      </w:r>
      <w:r w:rsidRPr="00D45D5D">
        <w:rPr>
          <w:color w:val="004F6B" w:themeColor="accent1"/>
          <w:lang w:val="en-GB"/>
        </w:rPr>
        <w:t>weight management support, especially weight loss injections.</w:t>
      </w:r>
    </w:p>
    <w:p w14:paraId="048D26F2" w14:textId="41C58969" w:rsidR="00B104CE" w:rsidRPr="00D45D5D" w:rsidRDefault="00291B0A" w:rsidP="00D338D2">
      <w:pPr>
        <w:pStyle w:val="ListBullet-pink"/>
        <w:shd w:val="clear" w:color="auto" w:fill="FAD8EA" w:themeFill="accent2" w:themeFillTint="33"/>
        <w:rPr>
          <w:color w:val="004F6B" w:themeColor="accent1"/>
          <w:lang w:val="en-GB"/>
        </w:rPr>
      </w:pPr>
      <w:r w:rsidRPr="00D45D5D">
        <w:rPr>
          <w:color w:val="004F6B" w:themeColor="accent1"/>
          <w:lang w:val="en-GB"/>
        </w:rPr>
        <w:t>People felt the criteria for weight loss injections was too stringent and detrimental to the prevention of long term health conditions relating to obesity in the future</w:t>
      </w:r>
      <w:r w:rsidR="003B04A1" w:rsidRPr="00D45D5D">
        <w:rPr>
          <w:color w:val="004F6B" w:themeColor="accent1"/>
          <w:lang w:val="en-GB"/>
        </w:rPr>
        <w:t>.</w:t>
      </w:r>
    </w:p>
    <w:p w14:paraId="36A930A2" w14:textId="7F329730" w:rsidR="00AD23F1" w:rsidRPr="00D45D5D" w:rsidRDefault="00AD23F1" w:rsidP="00855DB4"/>
    <w:p w14:paraId="407623FB" w14:textId="1EE8CD98" w:rsidR="001C00E2" w:rsidRPr="00D45D5D" w:rsidRDefault="001C00E2" w:rsidP="001C00E2">
      <w:pPr>
        <w:pStyle w:val="ListBullet-pink"/>
        <w:numPr>
          <w:ilvl w:val="0"/>
          <w:numId w:val="0"/>
        </w:numPr>
        <w:rPr>
          <w:rFonts w:eastAsia="Poppins" w:cs="Poppins"/>
          <w:szCs w:val="24"/>
          <w:lang w:val="en-GB"/>
        </w:rPr>
      </w:pPr>
      <w:r w:rsidRPr="001502F6">
        <w:rPr>
          <w:rFonts w:eastAsia="Poppins" w:cs="Poppins"/>
          <w:b/>
          <w:bCs/>
          <w:color w:val="004F6B" w:themeColor="text2"/>
          <w:szCs w:val="24"/>
          <w:lang w:val="en-GB"/>
        </w:rPr>
        <w:t>51</w:t>
      </w:r>
      <w:r w:rsidRPr="00D45D5D">
        <w:rPr>
          <w:rFonts w:eastAsia="Poppins" w:cs="Poppins"/>
          <w:szCs w:val="24"/>
          <w:lang w:val="en-GB"/>
        </w:rPr>
        <w:t xml:space="preserve"> people told us that they are currently </w:t>
      </w:r>
      <w:r w:rsidR="00800F7D" w:rsidRPr="00D45D5D">
        <w:rPr>
          <w:rFonts w:eastAsia="Poppins" w:cs="Poppins"/>
          <w:szCs w:val="24"/>
          <w:lang w:val="en-GB"/>
        </w:rPr>
        <w:t xml:space="preserve">using </w:t>
      </w:r>
      <w:r w:rsidR="00152AF1" w:rsidRPr="00D45D5D">
        <w:rPr>
          <w:rFonts w:eastAsia="Poppins" w:cs="Poppins"/>
          <w:szCs w:val="24"/>
          <w:lang w:val="en-GB"/>
        </w:rPr>
        <w:t xml:space="preserve">some form of </w:t>
      </w:r>
      <w:r w:rsidRPr="00D45D5D">
        <w:rPr>
          <w:rFonts w:eastAsia="Poppins" w:cs="Poppins"/>
          <w:szCs w:val="24"/>
          <w:lang w:val="en-GB"/>
        </w:rPr>
        <w:t xml:space="preserve">weight management support. Most were using commercial weight loss programmes such as Slimming World or Weight Watchers. The least popular </w:t>
      </w:r>
      <w:r w:rsidR="00312D51" w:rsidRPr="00D45D5D">
        <w:rPr>
          <w:rFonts w:eastAsia="Poppins" w:cs="Poppins"/>
          <w:szCs w:val="24"/>
          <w:lang w:val="en-GB"/>
        </w:rPr>
        <w:t xml:space="preserve">forms of </w:t>
      </w:r>
      <w:r w:rsidRPr="00D45D5D">
        <w:rPr>
          <w:rFonts w:eastAsia="Poppins" w:cs="Poppins"/>
          <w:szCs w:val="24"/>
          <w:lang w:val="en-GB"/>
        </w:rPr>
        <w:t>support</w:t>
      </w:r>
      <w:r w:rsidR="00312D51" w:rsidRPr="00D45D5D">
        <w:rPr>
          <w:rFonts w:eastAsia="Poppins" w:cs="Poppins"/>
          <w:szCs w:val="24"/>
          <w:lang w:val="en-GB"/>
        </w:rPr>
        <w:t xml:space="preserve">, </w:t>
      </w:r>
      <w:r w:rsidR="00312D51" w:rsidRPr="00D45D5D">
        <w:rPr>
          <w:lang w:val="en-GB"/>
        </w:rPr>
        <w:t xml:space="preserve">used currently or in the past, </w:t>
      </w:r>
      <w:r w:rsidR="00312D51" w:rsidRPr="00D45D5D">
        <w:rPr>
          <w:rFonts w:eastAsia="Poppins" w:cs="Poppins"/>
          <w:szCs w:val="24"/>
          <w:lang w:val="en-GB"/>
        </w:rPr>
        <w:t xml:space="preserve">were </w:t>
      </w:r>
      <w:r w:rsidRPr="00D45D5D">
        <w:rPr>
          <w:rFonts w:eastAsia="Poppins" w:cs="Poppins"/>
          <w:szCs w:val="24"/>
          <w:lang w:val="en-GB"/>
        </w:rPr>
        <w:t>the use of meal replacement shakes</w:t>
      </w:r>
      <w:r w:rsidR="00312D51" w:rsidRPr="00D45D5D">
        <w:rPr>
          <w:rFonts w:eastAsia="Poppins" w:cs="Poppins"/>
          <w:szCs w:val="24"/>
          <w:lang w:val="en-GB"/>
        </w:rPr>
        <w:t xml:space="preserve"> and </w:t>
      </w:r>
      <w:r w:rsidRPr="00D45D5D">
        <w:rPr>
          <w:lang w:val="en-GB"/>
        </w:rPr>
        <w:t>over the counter medication</w:t>
      </w:r>
      <w:r w:rsidR="0065258E" w:rsidRPr="00D45D5D">
        <w:rPr>
          <w:lang w:val="en-GB"/>
        </w:rPr>
        <w:t>s</w:t>
      </w:r>
      <w:r w:rsidRPr="00D45D5D">
        <w:rPr>
          <w:lang w:val="en-GB"/>
        </w:rPr>
        <w:t xml:space="preserve"> such as Alli or Ayds. </w:t>
      </w:r>
      <w:r w:rsidR="0065258E" w:rsidRPr="00D45D5D">
        <w:rPr>
          <w:lang w:val="en-GB"/>
        </w:rPr>
        <w:t xml:space="preserve">Many people </w:t>
      </w:r>
      <w:r w:rsidRPr="00D45D5D">
        <w:rPr>
          <w:lang w:val="en-GB"/>
        </w:rPr>
        <w:t>ha</w:t>
      </w:r>
      <w:r w:rsidR="003C66C1" w:rsidRPr="00D45D5D">
        <w:rPr>
          <w:lang w:val="en-GB"/>
        </w:rPr>
        <w:t>d</w:t>
      </w:r>
      <w:r w:rsidRPr="00D45D5D">
        <w:rPr>
          <w:lang w:val="en-GB"/>
        </w:rPr>
        <w:t xml:space="preserve"> tried more than one form of weight management support recent</w:t>
      </w:r>
      <w:r w:rsidR="003C66C1" w:rsidRPr="00D45D5D">
        <w:rPr>
          <w:lang w:val="en-GB"/>
        </w:rPr>
        <w:t>ly.</w:t>
      </w:r>
      <w:r w:rsidRPr="00D45D5D">
        <w:rPr>
          <w:color w:val="C31872" w:themeColor="accent2" w:themeShade="BF"/>
          <w:lang w:val="en-GB"/>
        </w:rPr>
        <w:t xml:space="preserve"> </w:t>
      </w:r>
    </w:p>
    <w:p w14:paraId="5C63642F" w14:textId="77777777" w:rsidR="00310F4F" w:rsidRPr="00D45D5D" w:rsidRDefault="00310F4F" w:rsidP="00855DB4">
      <w:pPr>
        <w:rPr>
          <w:sz w:val="20"/>
          <w:szCs w:val="18"/>
        </w:rPr>
      </w:pPr>
    </w:p>
    <w:p w14:paraId="13BB7F76" w14:textId="77777777" w:rsidR="00AD23F1" w:rsidRPr="00D45D5D" w:rsidRDefault="00AD23F1" w:rsidP="00855DB4">
      <w:pPr>
        <w:pStyle w:val="Quote"/>
        <w:rPr>
          <w:rFonts w:eastAsia="Poppins" w:cs="Poppins"/>
          <w:color w:val="004F6B" w:themeColor="accent1"/>
          <w:szCs w:val="24"/>
        </w:rPr>
      </w:pPr>
      <w:r w:rsidRPr="00D45D5D">
        <w:rPr>
          <w:rFonts w:eastAsia="Poppins" w:cs="Poppins"/>
          <w:color w:val="004F6B" w:themeColor="accent1"/>
          <w:szCs w:val="24"/>
        </w:rPr>
        <w:t>“Weight Watchers, the Cambridge diet, the Atkins diet, Slimming World, the pH diet, a vegetarian diet, Slim Fast, the Jane plan, etc. I have literally tried everything, and every diet known to man!”</w:t>
      </w:r>
    </w:p>
    <w:p w14:paraId="435E6F2F" w14:textId="0AC182E4" w:rsidR="001A5790" w:rsidRPr="00D45D5D" w:rsidRDefault="001A5790" w:rsidP="00855DB4">
      <w:pPr>
        <w:pStyle w:val="Quote"/>
        <w:rPr>
          <w:b/>
          <w:bCs/>
        </w:rPr>
      </w:pPr>
      <w:r w:rsidRPr="00D45D5D">
        <w:rPr>
          <w:b/>
          <w:bCs/>
        </w:rPr>
        <w:t>Runnymede resident, 65 – 79 year old white British woman</w:t>
      </w:r>
    </w:p>
    <w:p w14:paraId="27A18063" w14:textId="77777777" w:rsidR="00890BF4" w:rsidRPr="00D45D5D" w:rsidRDefault="00890BF4" w:rsidP="00890BF4"/>
    <w:p w14:paraId="6479FD72" w14:textId="781735BD" w:rsidR="00890BF4" w:rsidRPr="00D45D5D" w:rsidRDefault="00890BF4" w:rsidP="00890BF4">
      <w:r w:rsidRPr="00D45D5D">
        <w:rPr>
          <w:rFonts w:eastAsia="Poppins" w:cs="Poppins"/>
          <w:szCs w:val="24"/>
        </w:rPr>
        <w:t>Some also considered fad diets and the misuse of medication as forms of weight management support.</w:t>
      </w:r>
    </w:p>
    <w:p w14:paraId="1B1585B8" w14:textId="77777777" w:rsidR="00AD23F1" w:rsidRPr="00D45D5D" w:rsidRDefault="00AD23F1" w:rsidP="00855DB4">
      <w:r w:rsidRPr="00D45D5D">
        <w:rPr>
          <w:rFonts w:eastAsia="Poppins" w:cs="Poppins"/>
          <w:szCs w:val="24"/>
        </w:rPr>
        <w:t xml:space="preserve"> </w:t>
      </w:r>
    </w:p>
    <w:p w14:paraId="23B7B1FF" w14:textId="2D759E94" w:rsidR="00AD23F1" w:rsidRPr="00D45D5D" w:rsidRDefault="00C540BA" w:rsidP="00855DB4">
      <w:r w:rsidRPr="00D45D5D">
        <w:rPr>
          <w:rFonts w:eastAsia="Poppins" w:cs="Poppins"/>
          <w:szCs w:val="24"/>
        </w:rPr>
        <w:t xml:space="preserve">Many who </w:t>
      </w:r>
      <w:r w:rsidR="00AD23F1" w:rsidRPr="00D45D5D">
        <w:rPr>
          <w:rFonts w:eastAsia="Poppins" w:cs="Poppins"/>
          <w:szCs w:val="24"/>
        </w:rPr>
        <w:t>ha</w:t>
      </w:r>
      <w:r w:rsidRPr="00D45D5D">
        <w:rPr>
          <w:rFonts w:eastAsia="Poppins" w:cs="Poppins"/>
          <w:szCs w:val="24"/>
        </w:rPr>
        <w:t>d</w:t>
      </w:r>
      <w:r w:rsidR="00AD23F1" w:rsidRPr="00D45D5D">
        <w:rPr>
          <w:rFonts w:eastAsia="Poppins" w:cs="Poppins"/>
          <w:szCs w:val="24"/>
        </w:rPr>
        <w:t xml:space="preserve"> tried weight management </w:t>
      </w:r>
      <w:r w:rsidR="003A2D10" w:rsidRPr="00D45D5D">
        <w:rPr>
          <w:rFonts w:eastAsia="Poppins" w:cs="Poppins"/>
          <w:szCs w:val="24"/>
        </w:rPr>
        <w:t>support had</w:t>
      </w:r>
      <w:r w:rsidR="00AD23F1" w:rsidRPr="00D45D5D">
        <w:rPr>
          <w:rFonts w:eastAsia="Poppins" w:cs="Poppins"/>
          <w:szCs w:val="24"/>
        </w:rPr>
        <w:t xml:space="preserve"> some initial success but were unable to sustain the weight that they had lost. </w:t>
      </w:r>
    </w:p>
    <w:p w14:paraId="5934486B" w14:textId="77777777" w:rsidR="00AD23F1" w:rsidRPr="00D45D5D" w:rsidRDefault="00AD23F1" w:rsidP="00855DB4">
      <w:pPr>
        <w:rPr>
          <w:sz w:val="18"/>
          <w:szCs w:val="18"/>
        </w:rPr>
      </w:pPr>
      <w:r w:rsidRPr="00D45D5D">
        <w:rPr>
          <w:rFonts w:eastAsia="Poppins" w:cs="Poppins"/>
          <w:szCs w:val="24"/>
        </w:rPr>
        <w:t xml:space="preserve"> </w:t>
      </w:r>
    </w:p>
    <w:p w14:paraId="1601CD0F" w14:textId="126A2580" w:rsidR="00AD23F1" w:rsidRPr="00D45D5D" w:rsidRDefault="00AD23F1" w:rsidP="00855DB4">
      <w:pPr>
        <w:pStyle w:val="Quote"/>
        <w:rPr>
          <w:rFonts w:eastAsia="Poppins" w:cs="Poppins"/>
          <w:color w:val="004F6B" w:themeColor="accent1"/>
          <w:szCs w:val="24"/>
        </w:rPr>
      </w:pPr>
      <w:r w:rsidRPr="00D45D5D">
        <w:rPr>
          <w:rFonts w:eastAsia="Poppins" w:cs="Poppins"/>
          <w:color w:val="004F6B" w:themeColor="accent1"/>
          <w:szCs w:val="24"/>
        </w:rPr>
        <w:t>“I’ve tried the cabbage soup diet, taking water retention pills, taking laxatives (not to be recommended), calorie counting, a low carb diet, changing to low fat everything. All made me lose weight for a period of time but, as soon as I either got fed up of following them or started to eat 'normally', the weight would go back on.”</w:t>
      </w:r>
    </w:p>
    <w:p w14:paraId="7C17749D" w14:textId="70EA4363" w:rsidR="001A5790" w:rsidRPr="00D45D5D" w:rsidRDefault="001A5790" w:rsidP="00855DB4">
      <w:pPr>
        <w:pStyle w:val="Quote"/>
        <w:rPr>
          <w:rStyle w:val="Strong"/>
        </w:rPr>
      </w:pPr>
      <w:r w:rsidRPr="00D45D5D">
        <w:rPr>
          <w:rStyle w:val="Strong"/>
        </w:rPr>
        <w:t>Guildford resident, 50 – 64 year old white British woman</w:t>
      </w:r>
    </w:p>
    <w:p w14:paraId="03CAEB3D" w14:textId="77777777" w:rsidR="00EE531E" w:rsidRPr="00D45D5D" w:rsidRDefault="00EE531E" w:rsidP="00855DB4"/>
    <w:p w14:paraId="375C8544" w14:textId="3565C4D1" w:rsidR="00EE531E" w:rsidRPr="00D45D5D" w:rsidRDefault="00EE531E" w:rsidP="00855DB4">
      <w:pPr>
        <w:rPr>
          <w:rFonts w:eastAsia="Poppins" w:cs="Poppins"/>
          <w:szCs w:val="24"/>
        </w:rPr>
      </w:pPr>
      <w:r w:rsidRPr="00D45D5D">
        <w:rPr>
          <w:rFonts w:eastAsia="Poppins" w:cs="Poppins"/>
          <w:szCs w:val="24"/>
        </w:rPr>
        <w:t xml:space="preserve">Many appreciated approaches that focused on health and nutrition education, rather than reducing weight. </w:t>
      </w:r>
    </w:p>
    <w:p w14:paraId="4B790953" w14:textId="77777777" w:rsidR="0014291E" w:rsidRPr="00D45D5D" w:rsidRDefault="0014291E" w:rsidP="00CC4B3F">
      <w:pPr>
        <w:pStyle w:val="Quote"/>
      </w:pPr>
    </w:p>
    <w:p w14:paraId="224DF9A2" w14:textId="49B54DDE" w:rsidR="003D6514" w:rsidRPr="00D45D5D" w:rsidRDefault="00907EAD" w:rsidP="00CC4B3F">
      <w:pPr>
        <w:pStyle w:val="Quote"/>
      </w:pPr>
      <w:r w:rsidRPr="00D45D5D">
        <w:t>“</w:t>
      </w:r>
      <w:r w:rsidR="00A45300" w:rsidRPr="00D45D5D">
        <w:t>Weight loss injections are a lazy way of losing weight</w:t>
      </w:r>
      <w:r w:rsidRPr="00D45D5D">
        <w:t>. O</w:t>
      </w:r>
      <w:r w:rsidR="00A45300" w:rsidRPr="00D45D5D">
        <w:t>nce you stop taking them the weight goes back on</w:t>
      </w:r>
      <w:r w:rsidRPr="00D45D5D">
        <w:t xml:space="preserve">. It was </w:t>
      </w:r>
      <w:r w:rsidR="00A45300" w:rsidRPr="00D45D5D">
        <w:t>the same many years ago when I took slimming tablets</w:t>
      </w:r>
      <w:r w:rsidR="000A7EFA" w:rsidRPr="00D45D5D">
        <w:t xml:space="preserve">; </w:t>
      </w:r>
      <w:r w:rsidR="00A45300" w:rsidRPr="00D45D5D">
        <w:t>the only way to lose weight is to change the way you eat and the way you cook</w:t>
      </w:r>
      <w:r w:rsidR="000A7EFA" w:rsidRPr="00D45D5D">
        <w:t>.”</w:t>
      </w:r>
    </w:p>
    <w:p w14:paraId="69509F84" w14:textId="63845793" w:rsidR="001A7D7B" w:rsidRPr="00D45D5D" w:rsidRDefault="001A7D7B" w:rsidP="00CC4B3F">
      <w:pPr>
        <w:pStyle w:val="Quote"/>
        <w:rPr>
          <w:b/>
          <w:bCs/>
        </w:rPr>
      </w:pPr>
      <w:r w:rsidRPr="00D45D5D">
        <w:rPr>
          <w:b/>
          <w:bCs/>
        </w:rPr>
        <w:t xml:space="preserve">Reigate &amp; Banstead resident, </w:t>
      </w:r>
      <w:r w:rsidR="00CC4B3F" w:rsidRPr="00D45D5D">
        <w:rPr>
          <w:b/>
          <w:bCs/>
        </w:rPr>
        <w:t>50 – 64 year old white British woman</w:t>
      </w:r>
    </w:p>
    <w:p w14:paraId="58D8ABEE" w14:textId="77777777" w:rsidR="000A7EFA" w:rsidRPr="00D45D5D" w:rsidRDefault="000A7EFA" w:rsidP="000A7EFA"/>
    <w:p w14:paraId="664A52CA" w14:textId="77777777" w:rsidR="00A5150A" w:rsidRPr="00D45D5D" w:rsidRDefault="00DA09D0" w:rsidP="006556CF">
      <w:pPr>
        <w:pStyle w:val="Heading3"/>
      </w:pPr>
      <w:r w:rsidRPr="00D45D5D">
        <w:t>Weight management groups</w:t>
      </w:r>
    </w:p>
    <w:p w14:paraId="460CAA8D" w14:textId="532BB2EF" w:rsidR="7AF73C17" w:rsidRPr="00D45D5D" w:rsidRDefault="00A5150A" w:rsidP="00855DB4">
      <w:r w:rsidRPr="00D45D5D">
        <w:t xml:space="preserve">People liked the idea of </w:t>
      </w:r>
      <w:r w:rsidR="006852EB" w:rsidRPr="00D45D5D">
        <w:t xml:space="preserve">weight </w:t>
      </w:r>
      <w:r w:rsidR="005C0C1B" w:rsidRPr="00D45D5D">
        <w:t>management</w:t>
      </w:r>
      <w:r w:rsidR="006852EB" w:rsidRPr="00D45D5D">
        <w:t xml:space="preserve"> </w:t>
      </w:r>
      <w:r w:rsidR="005C0C1B" w:rsidRPr="00D45D5D">
        <w:t>groups</w:t>
      </w:r>
      <w:r w:rsidR="006852EB" w:rsidRPr="00D45D5D">
        <w:t xml:space="preserve"> because of the social aspect </w:t>
      </w:r>
      <w:r w:rsidR="00CF4431" w:rsidRPr="00D45D5D">
        <w:t xml:space="preserve">of the regular meetings </w:t>
      </w:r>
      <w:r w:rsidR="006852EB" w:rsidRPr="00D45D5D">
        <w:t>and sense of accountability to others</w:t>
      </w:r>
      <w:r w:rsidR="009C7E42" w:rsidRPr="00D45D5D">
        <w:t>.</w:t>
      </w:r>
    </w:p>
    <w:p w14:paraId="25D17AF5" w14:textId="2C059014" w:rsidR="7AF73C17" w:rsidRPr="00D45D5D" w:rsidRDefault="7AF73C17" w:rsidP="00855DB4">
      <w:r w:rsidRPr="00D45D5D">
        <w:rPr>
          <w:rFonts w:eastAsia="Poppins" w:cs="Poppins"/>
          <w:szCs w:val="24"/>
        </w:rPr>
        <w:t xml:space="preserve"> </w:t>
      </w:r>
    </w:p>
    <w:p w14:paraId="3FA6A2AC" w14:textId="223B72E2" w:rsidR="7AF73C17" w:rsidRPr="00D45D5D" w:rsidRDefault="7AF73C17" w:rsidP="00855DB4">
      <w:pPr>
        <w:pStyle w:val="Quote"/>
        <w:rPr>
          <w:rFonts w:eastAsia="Poppins" w:cs="Poppins"/>
          <w:color w:val="004F6B" w:themeColor="accent1"/>
          <w:szCs w:val="24"/>
        </w:rPr>
      </w:pPr>
      <w:r w:rsidRPr="00D45D5D">
        <w:rPr>
          <w:rFonts w:eastAsia="Poppins" w:cs="Poppins"/>
          <w:color w:val="004F6B" w:themeColor="accent1"/>
          <w:szCs w:val="24"/>
        </w:rPr>
        <w:t>“I have tried Weight Watchers, Slimming World, Noom and Slimpod. I was successful on Weight Watchers and Slimming World, even though the group environment was cringe.  Sometimes I felt I did just go for the social aspect!”</w:t>
      </w:r>
    </w:p>
    <w:p w14:paraId="4D705963" w14:textId="309B5A43" w:rsidR="001A5790" w:rsidRPr="00D45D5D" w:rsidRDefault="001A5790" w:rsidP="00855DB4">
      <w:pPr>
        <w:pStyle w:val="Quote"/>
        <w:rPr>
          <w:rStyle w:val="Strong"/>
        </w:rPr>
      </w:pPr>
      <w:r w:rsidRPr="00D45D5D">
        <w:rPr>
          <w:rStyle w:val="Strong"/>
        </w:rPr>
        <w:t>Spelthorne resident, 50 – 64 year old white British woman</w:t>
      </w:r>
    </w:p>
    <w:p w14:paraId="71F74CCA" w14:textId="77777777" w:rsidR="003138E0" w:rsidRPr="00D45D5D" w:rsidRDefault="003138E0" w:rsidP="00855DB4"/>
    <w:p w14:paraId="2931DFBA" w14:textId="6926A85B" w:rsidR="003138E0" w:rsidRPr="00D45D5D" w:rsidRDefault="009C7E42" w:rsidP="00855DB4">
      <w:r w:rsidRPr="00D45D5D">
        <w:t xml:space="preserve">Others </w:t>
      </w:r>
      <w:r w:rsidR="00521491" w:rsidRPr="00D45D5D">
        <w:t>found the social aspect difficult</w:t>
      </w:r>
      <w:r w:rsidR="00531F9B" w:rsidRPr="00D45D5D">
        <w:t xml:space="preserve"> and </w:t>
      </w:r>
      <w:r w:rsidR="00521491" w:rsidRPr="00D45D5D">
        <w:t xml:space="preserve">did not like the promotion </w:t>
      </w:r>
      <w:r w:rsidR="00CA462E" w:rsidRPr="00D45D5D">
        <w:t>of branded ready meals</w:t>
      </w:r>
      <w:r w:rsidR="007017BF" w:rsidRPr="00D45D5D">
        <w:t>,</w:t>
      </w:r>
      <w:r w:rsidR="00CA462E" w:rsidRPr="00D45D5D">
        <w:t xml:space="preserve"> though this is less </w:t>
      </w:r>
      <w:r w:rsidRPr="00D45D5D">
        <w:t xml:space="preserve">of an emphasis </w:t>
      </w:r>
      <w:r w:rsidR="00CA462E" w:rsidRPr="00D45D5D">
        <w:t>today</w:t>
      </w:r>
      <w:r w:rsidR="00531F9B" w:rsidRPr="00D45D5D">
        <w:t xml:space="preserve">. They </w:t>
      </w:r>
      <w:r w:rsidR="007E3446" w:rsidRPr="00D45D5D">
        <w:t>also found it expensive.</w:t>
      </w:r>
    </w:p>
    <w:p w14:paraId="3467B75E" w14:textId="77777777" w:rsidR="007E3446" w:rsidRPr="00D45D5D" w:rsidRDefault="007E3446" w:rsidP="00855DB4"/>
    <w:p w14:paraId="31B7B7D6" w14:textId="0A192120" w:rsidR="007E3446" w:rsidRPr="00D45D5D" w:rsidRDefault="007E3446" w:rsidP="00855DB4">
      <w:pPr>
        <w:pStyle w:val="Quote"/>
      </w:pPr>
      <w:r w:rsidRPr="00D45D5D">
        <w:t xml:space="preserve">“At </w:t>
      </w:r>
      <w:r w:rsidRPr="00D45D5D">
        <w:rPr>
          <w:rFonts w:eastAsia="Poppins" w:cs="Poppins"/>
          <w:szCs w:val="24"/>
        </w:rPr>
        <w:t>Slimming world</w:t>
      </w:r>
      <w:r w:rsidRPr="00D45D5D">
        <w:t>, I</w:t>
      </w:r>
      <w:r w:rsidRPr="00D45D5D">
        <w:rPr>
          <w:rFonts w:eastAsia="Poppins" w:cs="Poppins"/>
          <w:szCs w:val="24"/>
        </w:rPr>
        <w:t xml:space="preserve"> felt judged</w:t>
      </w:r>
      <w:r w:rsidRPr="00D45D5D">
        <w:t xml:space="preserve"> and </w:t>
      </w:r>
      <w:r w:rsidRPr="00D45D5D">
        <w:rPr>
          <w:rFonts w:eastAsia="Poppins" w:cs="Poppins"/>
          <w:szCs w:val="24"/>
        </w:rPr>
        <w:t>uncomfortable, feeling like I have to talk</w:t>
      </w:r>
      <w:r w:rsidRPr="00D45D5D">
        <w:t>.”</w:t>
      </w:r>
    </w:p>
    <w:p w14:paraId="35CC5D92" w14:textId="4EA6B931" w:rsidR="001A5790" w:rsidRPr="00D45D5D" w:rsidRDefault="001A5790" w:rsidP="00855DB4">
      <w:pPr>
        <w:pStyle w:val="Quote"/>
        <w:rPr>
          <w:rStyle w:val="Strong"/>
        </w:rPr>
      </w:pPr>
      <w:r w:rsidRPr="00D45D5D">
        <w:rPr>
          <w:rStyle w:val="Strong"/>
        </w:rPr>
        <w:t>Surrey Heath resident, 50 – 64 year old white British woman</w:t>
      </w:r>
    </w:p>
    <w:p w14:paraId="34AED4A4" w14:textId="1A426043" w:rsidR="007E3446" w:rsidRPr="00D45D5D" w:rsidRDefault="007E3446" w:rsidP="00855DB4">
      <w:pPr>
        <w:pStyle w:val="Quote"/>
      </w:pPr>
      <w:r w:rsidRPr="00D45D5D">
        <w:t>“It’s very expensive. I’ve been to Slimming World and it’s just talk, talk, talk. It’s not effective.”</w:t>
      </w:r>
    </w:p>
    <w:p w14:paraId="7CA5433E" w14:textId="3E6CC907" w:rsidR="007A67B5" w:rsidRPr="00D45D5D" w:rsidRDefault="007A67B5" w:rsidP="00855DB4">
      <w:pPr>
        <w:pStyle w:val="Quote"/>
        <w:rPr>
          <w:rStyle w:val="Strong"/>
        </w:rPr>
      </w:pPr>
      <w:r w:rsidRPr="00D45D5D">
        <w:rPr>
          <w:rStyle w:val="Strong"/>
        </w:rPr>
        <w:t>Woking resident, British Asian woman</w:t>
      </w:r>
    </w:p>
    <w:p w14:paraId="7DE3C614" w14:textId="77777777" w:rsidR="00FA6D2F" w:rsidRPr="00D45D5D" w:rsidRDefault="00FA6D2F" w:rsidP="00855DB4"/>
    <w:p w14:paraId="70210B59" w14:textId="04A0754F" w:rsidR="00FA6D2F" w:rsidRPr="00D45D5D" w:rsidRDefault="00FA6D2F" w:rsidP="00855DB4">
      <w:r w:rsidRPr="00D45D5D">
        <w:t>For some</w:t>
      </w:r>
      <w:r w:rsidR="007E3446" w:rsidRPr="00D45D5D">
        <w:t xml:space="preserve">, </w:t>
      </w:r>
      <w:r w:rsidRPr="00D45D5D">
        <w:t>th</w:t>
      </w:r>
      <w:r w:rsidR="007E3446" w:rsidRPr="00D45D5D">
        <w:t>is form</w:t>
      </w:r>
      <w:r w:rsidR="006B7C54" w:rsidRPr="00D45D5D">
        <w:t xml:space="preserve"> of</w:t>
      </w:r>
      <w:r w:rsidRPr="00D45D5D">
        <w:t xml:space="preserve"> support was </w:t>
      </w:r>
      <w:r w:rsidR="007E3446" w:rsidRPr="00D45D5D">
        <w:t xml:space="preserve">chosen </w:t>
      </w:r>
      <w:r w:rsidRPr="00D45D5D">
        <w:t xml:space="preserve">because </w:t>
      </w:r>
      <w:r w:rsidR="004F6603" w:rsidRPr="00D45D5D">
        <w:t xml:space="preserve">they were eligible for </w:t>
      </w:r>
      <w:r w:rsidRPr="00D45D5D">
        <w:t xml:space="preserve">free </w:t>
      </w:r>
      <w:r w:rsidR="004F6603" w:rsidRPr="00D45D5D">
        <w:t>membership</w:t>
      </w:r>
      <w:r w:rsidRPr="00D45D5D">
        <w:t>.</w:t>
      </w:r>
    </w:p>
    <w:p w14:paraId="3EBD401B" w14:textId="77777777" w:rsidR="00FA6D2F" w:rsidRPr="00D45D5D" w:rsidRDefault="00FA6D2F" w:rsidP="00855DB4">
      <w:pPr>
        <w:rPr>
          <w:sz w:val="18"/>
          <w:szCs w:val="16"/>
        </w:rPr>
      </w:pPr>
    </w:p>
    <w:p w14:paraId="7D511F80" w14:textId="3C63E0D2" w:rsidR="00FA6D2F" w:rsidRPr="00D45D5D" w:rsidRDefault="00FA6D2F" w:rsidP="00855DB4">
      <w:pPr>
        <w:pStyle w:val="Quote"/>
      </w:pPr>
      <w:r w:rsidRPr="00D45D5D">
        <w:t>“The doctor offered me a 9 month free membership to Weight Watchers which was government funded so I took it up</w:t>
      </w:r>
      <w:r w:rsidR="007C033F" w:rsidRPr="00D45D5D">
        <w:t>.”</w:t>
      </w:r>
    </w:p>
    <w:p w14:paraId="2F6438AB" w14:textId="6B170808" w:rsidR="007A67B5" w:rsidRPr="00D45D5D" w:rsidRDefault="007A67B5" w:rsidP="00855DB4">
      <w:pPr>
        <w:pStyle w:val="Quote"/>
        <w:rPr>
          <w:rStyle w:val="Strong"/>
        </w:rPr>
      </w:pPr>
      <w:r w:rsidRPr="00D45D5D">
        <w:rPr>
          <w:rStyle w:val="Strong"/>
        </w:rPr>
        <w:t>Waverley resident, 65 – 79 year old white British woman</w:t>
      </w:r>
    </w:p>
    <w:p w14:paraId="78778437" w14:textId="77777777" w:rsidR="00FA6D2F" w:rsidRPr="00D45D5D" w:rsidRDefault="00FA6D2F" w:rsidP="00884C07">
      <w:pPr>
        <w:pStyle w:val="Quote"/>
        <w:ind w:left="0"/>
        <w:rPr>
          <w:rStyle w:val="Strong"/>
        </w:rPr>
      </w:pPr>
    </w:p>
    <w:p w14:paraId="01728BCB" w14:textId="631BDDA3" w:rsidR="006852EB" w:rsidRPr="00D45D5D" w:rsidRDefault="006852EB" w:rsidP="00983794">
      <w:pPr>
        <w:pStyle w:val="Heading3"/>
        <w:rPr>
          <w:rFonts w:eastAsia="Poppins" w:cs="Poppins"/>
        </w:rPr>
      </w:pPr>
      <w:r w:rsidRPr="00D45D5D">
        <w:t xml:space="preserve">Weight management </w:t>
      </w:r>
      <w:r w:rsidR="001502F6">
        <w:t>a</w:t>
      </w:r>
      <w:r w:rsidRPr="00D45D5D">
        <w:t>pps</w:t>
      </w:r>
    </w:p>
    <w:p w14:paraId="4C4F2E63" w14:textId="09F6E543" w:rsidR="006852EB" w:rsidRPr="00D45D5D" w:rsidRDefault="000E199F" w:rsidP="00855DB4">
      <w:r w:rsidRPr="00D45D5D">
        <w:t>Though common,</w:t>
      </w:r>
      <w:r w:rsidR="006852EB" w:rsidRPr="00D45D5D">
        <w:t xml:space="preserve"> generally </w:t>
      </w:r>
      <w:r w:rsidRPr="00D45D5D">
        <w:t>p</w:t>
      </w:r>
      <w:r w:rsidR="006852EB" w:rsidRPr="00D45D5D">
        <w:t>eople did not favour the use of</w:t>
      </w:r>
      <w:r w:rsidR="001502F6">
        <w:t xml:space="preserve"> apps</w:t>
      </w:r>
      <w:r w:rsidR="007E3446" w:rsidRPr="00D45D5D">
        <w:t>, preferring</w:t>
      </w:r>
      <w:r w:rsidR="006924DC" w:rsidRPr="00D45D5D">
        <w:t xml:space="preserve"> face to face support</w:t>
      </w:r>
      <w:r w:rsidR="005A4EB6" w:rsidRPr="00D45D5D">
        <w:t>.</w:t>
      </w:r>
    </w:p>
    <w:p w14:paraId="618E5BAF" w14:textId="77777777" w:rsidR="005A4EB6" w:rsidRPr="00D45D5D" w:rsidRDefault="005A4EB6" w:rsidP="00855DB4">
      <w:pPr>
        <w:rPr>
          <w:sz w:val="16"/>
          <w:szCs w:val="14"/>
        </w:rPr>
      </w:pPr>
    </w:p>
    <w:p w14:paraId="54FA9799" w14:textId="6E79161C" w:rsidR="00AF6CC1" w:rsidRPr="00D45D5D" w:rsidRDefault="7AF73C17" w:rsidP="00855DB4">
      <w:pPr>
        <w:pStyle w:val="Quote"/>
        <w:rPr>
          <w:rFonts w:eastAsia="Poppins" w:cs="Poppins"/>
          <w:color w:val="004F6B" w:themeColor="accent1"/>
          <w:szCs w:val="24"/>
        </w:rPr>
      </w:pPr>
      <w:r w:rsidRPr="00D45D5D">
        <w:rPr>
          <w:rFonts w:eastAsia="Poppins" w:cs="Poppins"/>
          <w:color w:val="004F6B" w:themeColor="accent1"/>
          <w:szCs w:val="24"/>
        </w:rPr>
        <w:t xml:space="preserve">“My Fitness Pal </w:t>
      </w:r>
      <w:r w:rsidR="00CB3750">
        <w:rPr>
          <w:rFonts w:eastAsia="Poppins" w:cs="Poppins"/>
          <w:color w:val="004F6B" w:themeColor="accent1"/>
          <w:szCs w:val="24"/>
        </w:rPr>
        <w:t>a</w:t>
      </w:r>
      <w:r w:rsidRPr="00D45D5D">
        <w:rPr>
          <w:rFonts w:eastAsia="Poppins" w:cs="Poppins"/>
          <w:color w:val="004F6B" w:themeColor="accent1"/>
          <w:szCs w:val="24"/>
        </w:rPr>
        <w:t xml:space="preserve">pp was </w:t>
      </w:r>
      <w:r w:rsidR="006E738E" w:rsidRPr="00D45D5D">
        <w:rPr>
          <w:rFonts w:eastAsia="Poppins" w:cs="Poppins"/>
          <w:color w:val="004F6B" w:themeColor="accent1"/>
          <w:szCs w:val="24"/>
        </w:rPr>
        <w:t>okay,</w:t>
      </w:r>
      <w:r w:rsidRPr="00D45D5D">
        <w:rPr>
          <w:rFonts w:eastAsia="Poppins" w:cs="Poppins"/>
          <w:color w:val="004F6B" w:themeColor="accent1"/>
          <w:szCs w:val="24"/>
        </w:rPr>
        <w:t xml:space="preserve"> but I lost motivation as there was no face</w:t>
      </w:r>
      <w:r w:rsidR="00CB3750">
        <w:rPr>
          <w:rFonts w:eastAsia="Poppins" w:cs="Poppins"/>
          <w:color w:val="004F6B" w:themeColor="accent1"/>
          <w:szCs w:val="24"/>
        </w:rPr>
        <w:t xml:space="preserve"> </w:t>
      </w:r>
      <w:r w:rsidRPr="00D45D5D">
        <w:rPr>
          <w:rFonts w:eastAsia="Poppins" w:cs="Poppins"/>
          <w:color w:val="004F6B" w:themeColor="accent1"/>
          <w:szCs w:val="24"/>
        </w:rPr>
        <w:t>to</w:t>
      </w:r>
      <w:r w:rsidR="00CB3750">
        <w:rPr>
          <w:rFonts w:eastAsia="Poppins" w:cs="Poppins"/>
          <w:color w:val="004F6B" w:themeColor="accent1"/>
          <w:szCs w:val="24"/>
        </w:rPr>
        <w:t xml:space="preserve"> </w:t>
      </w:r>
      <w:r w:rsidRPr="00D45D5D">
        <w:rPr>
          <w:rFonts w:eastAsia="Poppins" w:cs="Poppins"/>
          <w:color w:val="004F6B" w:themeColor="accent1"/>
          <w:szCs w:val="24"/>
        </w:rPr>
        <w:t>face contact.”</w:t>
      </w:r>
    </w:p>
    <w:p w14:paraId="3B3DD2C9" w14:textId="298CC913" w:rsidR="007A67B5" w:rsidRPr="00D45D5D" w:rsidRDefault="007A67B5" w:rsidP="00855DB4">
      <w:pPr>
        <w:pStyle w:val="Quote"/>
        <w:rPr>
          <w:rStyle w:val="Strong"/>
        </w:rPr>
      </w:pPr>
      <w:r w:rsidRPr="00D45D5D">
        <w:rPr>
          <w:rStyle w:val="Strong"/>
        </w:rPr>
        <w:t>Surrey Heath resident, 50 – 64 year old white British woman</w:t>
      </w:r>
    </w:p>
    <w:p w14:paraId="03B0EF19" w14:textId="77777777" w:rsidR="005F5B02" w:rsidRPr="00D45D5D" w:rsidRDefault="005F5B02" w:rsidP="00855DB4">
      <w:pPr>
        <w:pStyle w:val="Quote"/>
        <w:rPr>
          <w:rStyle w:val="Strong"/>
        </w:rPr>
      </w:pPr>
    </w:p>
    <w:p w14:paraId="35D1487B" w14:textId="5BFAC1BD" w:rsidR="005F5B02" w:rsidRPr="00D45D5D" w:rsidRDefault="005F5B02" w:rsidP="00855DB4">
      <w:pPr>
        <w:pStyle w:val="Quote"/>
      </w:pPr>
      <w:r w:rsidRPr="00D45D5D">
        <w:t xml:space="preserve">“I can ask but they </w:t>
      </w:r>
      <w:r w:rsidR="0068611C" w:rsidRPr="00D45D5D">
        <w:t xml:space="preserve">[GPs] </w:t>
      </w:r>
      <w:r w:rsidRPr="00D45D5D">
        <w:t xml:space="preserve">do not help. I’ve tried. They just send you an </w:t>
      </w:r>
      <w:r w:rsidR="00CB3750">
        <w:t>a</w:t>
      </w:r>
      <w:r w:rsidRPr="00D45D5D">
        <w:t>pp to read through it and exercises to do. It does not help at all.</w:t>
      </w:r>
      <w:r w:rsidR="00D812F8" w:rsidRPr="00D45D5D">
        <w:t>”</w:t>
      </w:r>
    </w:p>
    <w:p w14:paraId="4ABC2B42" w14:textId="4DD54217" w:rsidR="007A67B5" w:rsidRPr="00D45D5D" w:rsidRDefault="007A67B5" w:rsidP="00855DB4">
      <w:pPr>
        <w:pStyle w:val="Quote"/>
        <w:rPr>
          <w:rStyle w:val="Strong"/>
        </w:rPr>
      </w:pPr>
      <w:r w:rsidRPr="00D45D5D">
        <w:rPr>
          <w:rStyle w:val="Strong"/>
        </w:rPr>
        <w:t>Guildford resident, 50 – 64 year old white British woman</w:t>
      </w:r>
    </w:p>
    <w:p w14:paraId="73FC202B" w14:textId="77777777" w:rsidR="00D44152" w:rsidRPr="00D45D5D" w:rsidRDefault="00D44152" w:rsidP="00855DB4">
      <w:pPr>
        <w:pStyle w:val="Quote"/>
        <w:rPr>
          <w:rStyle w:val="Strong"/>
        </w:rPr>
      </w:pPr>
    </w:p>
    <w:p w14:paraId="3289B9F2" w14:textId="703FFF89" w:rsidR="00D44152" w:rsidRPr="00D45D5D" w:rsidRDefault="00664B9F" w:rsidP="00855DB4">
      <w:r w:rsidRPr="00D45D5D">
        <w:t xml:space="preserve">Those who were more </w:t>
      </w:r>
      <w:r w:rsidR="00542663" w:rsidRPr="00D45D5D">
        <w:t xml:space="preserve">positive </w:t>
      </w:r>
      <w:r w:rsidRPr="00D45D5D">
        <w:t xml:space="preserve">about </w:t>
      </w:r>
      <w:r w:rsidR="00CB3750">
        <w:t>a</w:t>
      </w:r>
      <w:r w:rsidRPr="00D45D5D">
        <w:t xml:space="preserve">pps </w:t>
      </w:r>
      <w:r w:rsidR="00531F9B" w:rsidRPr="00D45D5D">
        <w:t xml:space="preserve">felt that they helped </w:t>
      </w:r>
      <w:r w:rsidR="00895F4B" w:rsidRPr="00D45D5D">
        <w:t xml:space="preserve">to </w:t>
      </w:r>
      <w:r w:rsidR="00531F9B" w:rsidRPr="00D45D5D">
        <w:t xml:space="preserve">educate </w:t>
      </w:r>
      <w:r w:rsidR="00895F4B" w:rsidRPr="00D45D5D">
        <w:t xml:space="preserve">them </w:t>
      </w:r>
      <w:r w:rsidR="00531F9B" w:rsidRPr="00D45D5D">
        <w:t>about foods and their nutritional value</w:t>
      </w:r>
      <w:r w:rsidR="00895F4B" w:rsidRPr="00D45D5D">
        <w:t>,</w:t>
      </w:r>
      <w:r w:rsidR="00531F9B" w:rsidRPr="00D45D5D">
        <w:t xml:space="preserve"> which shift</w:t>
      </w:r>
      <w:r w:rsidR="00895F4B" w:rsidRPr="00D45D5D">
        <w:t>ed their</w:t>
      </w:r>
      <w:r w:rsidR="00531F9B" w:rsidRPr="00D45D5D">
        <w:t xml:space="preserve"> mindsets and change</w:t>
      </w:r>
      <w:r w:rsidR="00895F4B" w:rsidRPr="00D45D5D">
        <w:t>d</w:t>
      </w:r>
      <w:r w:rsidR="00531F9B" w:rsidRPr="00D45D5D">
        <w:t xml:space="preserve"> habits.</w:t>
      </w:r>
    </w:p>
    <w:p w14:paraId="2C389A06" w14:textId="77777777" w:rsidR="001A635B" w:rsidRPr="00D45D5D" w:rsidRDefault="001A635B" w:rsidP="00855DB4">
      <w:pPr>
        <w:pStyle w:val="Quote"/>
        <w:ind w:left="0"/>
        <w:rPr>
          <w:rStyle w:val="Strong"/>
        </w:rPr>
      </w:pPr>
    </w:p>
    <w:p w14:paraId="3680BCDF" w14:textId="77777777" w:rsidR="001A635B" w:rsidRPr="00D45D5D" w:rsidRDefault="001A635B" w:rsidP="001F3EBC">
      <w:pPr>
        <w:pStyle w:val="Heading3"/>
      </w:pPr>
      <w:r w:rsidRPr="00D45D5D">
        <w:t>Weight loss injections</w:t>
      </w:r>
    </w:p>
    <w:p w14:paraId="4CC42768" w14:textId="243674F4" w:rsidR="00542663" w:rsidRPr="00D45D5D" w:rsidRDefault="00170189" w:rsidP="00855DB4">
      <w:r w:rsidRPr="00D45D5D">
        <w:t>People were very aware of weight loss injections as a form of weight management support.</w:t>
      </w:r>
      <w:r w:rsidR="006B7C54" w:rsidRPr="00D45D5D">
        <w:t xml:space="preserve"> </w:t>
      </w:r>
      <w:r w:rsidRPr="00D45D5D">
        <w:t xml:space="preserve">Those that were thinking about managing their weight </w:t>
      </w:r>
      <w:r w:rsidR="00414EC0" w:rsidRPr="00D45D5D">
        <w:t xml:space="preserve">expressed concern </w:t>
      </w:r>
      <w:r w:rsidR="00170054" w:rsidRPr="00D45D5D">
        <w:t>about possible side effects</w:t>
      </w:r>
      <w:r w:rsidR="00651271" w:rsidRPr="00D45D5D">
        <w:t>.</w:t>
      </w:r>
    </w:p>
    <w:p w14:paraId="57B07DB2" w14:textId="77777777" w:rsidR="007255D4" w:rsidRPr="00D45D5D" w:rsidRDefault="007255D4" w:rsidP="00855DB4">
      <w:pPr>
        <w:pStyle w:val="Quote"/>
        <w:ind w:left="0"/>
        <w:rPr>
          <w:rStyle w:val="Strong"/>
          <w:sz w:val="18"/>
          <w:szCs w:val="16"/>
        </w:rPr>
      </w:pPr>
    </w:p>
    <w:p w14:paraId="28D2EF21" w14:textId="0B116783" w:rsidR="007255D4" w:rsidRPr="00D45D5D" w:rsidRDefault="007255D4" w:rsidP="00855DB4">
      <w:pPr>
        <w:pStyle w:val="Quote"/>
      </w:pPr>
      <w:r w:rsidRPr="00D45D5D">
        <w:t>“I’d avoid the injection because I don’t like needles and I’m worried about the side effects</w:t>
      </w:r>
      <w:r w:rsidR="00060204" w:rsidRPr="00D45D5D">
        <w:t>.”</w:t>
      </w:r>
    </w:p>
    <w:p w14:paraId="263DB10C" w14:textId="6C209C75" w:rsidR="004A42F9" w:rsidRPr="00D45D5D" w:rsidRDefault="004A42F9" w:rsidP="00855DB4">
      <w:pPr>
        <w:pStyle w:val="Quote"/>
        <w:rPr>
          <w:rStyle w:val="Strong"/>
        </w:rPr>
      </w:pPr>
      <w:r w:rsidRPr="00D45D5D">
        <w:rPr>
          <w:rStyle w:val="Strong"/>
        </w:rPr>
        <w:t>Woking resident, British Asian woman</w:t>
      </w:r>
    </w:p>
    <w:p w14:paraId="209F4E8A" w14:textId="77777777" w:rsidR="007255D4" w:rsidRPr="00D45D5D" w:rsidRDefault="007255D4" w:rsidP="00855DB4"/>
    <w:p w14:paraId="4E88B059" w14:textId="36523086" w:rsidR="00B449ED" w:rsidRPr="00D45D5D" w:rsidRDefault="004A2F85" w:rsidP="00855DB4">
      <w:r w:rsidRPr="00D45D5D">
        <w:t>People</w:t>
      </w:r>
      <w:r w:rsidR="006A1E71" w:rsidRPr="00D45D5D">
        <w:t xml:space="preserve"> had some knowledge of the criteria for accessing weight loss injection</w:t>
      </w:r>
      <w:r w:rsidR="00D32CAE" w:rsidRPr="00D45D5D">
        <w:t>s</w:t>
      </w:r>
      <w:r w:rsidR="006A1E71" w:rsidRPr="00D45D5D">
        <w:t xml:space="preserve"> from the NHS via their GP</w:t>
      </w:r>
      <w:r w:rsidR="00B57EC9" w:rsidRPr="00D45D5D">
        <w:t>. M</w:t>
      </w:r>
      <w:r w:rsidR="00AC0C93" w:rsidRPr="00D45D5D">
        <w:t xml:space="preserve">any </w:t>
      </w:r>
      <w:r w:rsidR="006F551F" w:rsidRPr="00D45D5D">
        <w:t xml:space="preserve">believed that they would not meet the requirements and that this </w:t>
      </w:r>
      <w:r w:rsidR="00B57EC9" w:rsidRPr="00D45D5D">
        <w:t xml:space="preserve">could be </w:t>
      </w:r>
      <w:r w:rsidR="006F551F" w:rsidRPr="00D45D5D">
        <w:t>demotivating</w:t>
      </w:r>
      <w:r w:rsidR="005E3ACE" w:rsidRPr="00D45D5D">
        <w:t>.</w:t>
      </w:r>
    </w:p>
    <w:p w14:paraId="23E0EF7C" w14:textId="77777777" w:rsidR="00AC0C93" w:rsidRPr="00D45D5D" w:rsidRDefault="00AC0C93" w:rsidP="00855DB4">
      <w:pPr>
        <w:rPr>
          <w:rStyle w:val="Strong"/>
          <w:b w:val="0"/>
          <w:bCs w:val="0"/>
        </w:rPr>
      </w:pPr>
    </w:p>
    <w:p w14:paraId="02AC3EBB" w14:textId="41CC382F" w:rsidR="00B449ED" w:rsidRPr="00D45D5D" w:rsidRDefault="00B449ED" w:rsidP="00855DB4">
      <w:pPr>
        <w:pStyle w:val="Quote"/>
      </w:pPr>
      <w:r w:rsidRPr="00D45D5D">
        <w:t>“I just feel I would be turned away and feel more disheartened than I already feel</w:t>
      </w:r>
      <w:r w:rsidR="00060204" w:rsidRPr="00D45D5D">
        <w:t>.”</w:t>
      </w:r>
    </w:p>
    <w:p w14:paraId="75DDC8AB" w14:textId="24348F4E" w:rsidR="004A42F9" w:rsidRPr="00D45D5D" w:rsidRDefault="004A42F9" w:rsidP="00855DB4">
      <w:pPr>
        <w:pStyle w:val="Quote"/>
        <w:rPr>
          <w:rStyle w:val="Strong"/>
        </w:rPr>
      </w:pPr>
      <w:r w:rsidRPr="00D45D5D">
        <w:rPr>
          <w:rStyle w:val="Strong"/>
        </w:rPr>
        <w:t>Surrey Heath resident, 25 – 49 year old white British woman</w:t>
      </w:r>
    </w:p>
    <w:p w14:paraId="43062AD6" w14:textId="77777777" w:rsidR="00B449ED" w:rsidRPr="00D45D5D" w:rsidRDefault="00B449ED" w:rsidP="00855DB4"/>
    <w:p w14:paraId="43073BED" w14:textId="2E772E76" w:rsidR="00795154" w:rsidRPr="00D45D5D" w:rsidRDefault="00E274FC" w:rsidP="00855DB4">
      <w:r w:rsidRPr="00D45D5D">
        <w:t>The</w:t>
      </w:r>
      <w:r w:rsidR="00AC0C93" w:rsidRPr="00D45D5D">
        <w:t>re</w:t>
      </w:r>
      <w:r w:rsidR="00795154" w:rsidRPr="00D45D5D">
        <w:t xml:space="preserve"> w</w:t>
      </w:r>
      <w:r w:rsidRPr="00D45D5D">
        <w:t xml:space="preserve">as frustration </w:t>
      </w:r>
      <w:r w:rsidR="00795154" w:rsidRPr="00D45D5D">
        <w:t>a</w:t>
      </w:r>
      <w:r w:rsidR="00543078" w:rsidRPr="00D45D5D">
        <w:t>bout</w:t>
      </w:r>
      <w:r w:rsidR="00795154" w:rsidRPr="00D45D5D">
        <w:t xml:space="preserve"> the criteria and how individual circumstances</w:t>
      </w:r>
      <w:r w:rsidR="00AC5059" w:rsidRPr="00D45D5D">
        <w:t xml:space="preserve">, </w:t>
      </w:r>
      <w:r w:rsidR="00795154" w:rsidRPr="00D45D5D">
        <w:t>including</w:t>
      </w:r>
      <w:r w:rsidR="00AC5059" w:rsidRPr="00D45D5D">
        <w:t xml:space="preserve"> caring responsibilities</w:t>
      </w:r>
      <w:r w:rsidR="00AC0C93" w:rsidRPr="00D45D5D">
        <w:t xml:space="preserve"> and specific health conditions relating to weight management</w:t>
      </w:r>
      <w:r w:rsidR="00AC5059" w:rsidRPr="00D45D5D">
        <w:t>,</w:t>
      </w:r>
      <w:r w:rsidR="00795154" w:rsidRPr="00D45D5D">
        <w:t xml:space="preserve"> were not </w:t>
      </w:r>
      <w:r w:rsidR="00C83C21" w:rsidRPr="00D45D5D">
        <w:t>considered</w:t>
      </w:r>
      <w:r w:rsidR="00795154" w:rsidRPr="00D45D5D">
        <w:t>.</w:t>
      </w:r>
      <w:r w:rsidR="00C83C21" w:rsidRPr="00D45D5D">
        <w:t xml:space="preserve">   </w:t>
      </w:r>
    </w:p>
    <w:p w14:paraId="0792CED0" w14:textId="77777777" w:rsidR="00795154" w:rsidRPr="00D45D5D" w:rsidRDefault="00795154" w:rsidP="00855DB4">
      <w:pPr>
        <w:rPr>
          <w:sz w:val="18"/>
          <w:szCs w:val="16"/>
        </w:rPr>
      </w:pPr>
    </w:p>
    <w:p w14:paraId="2614C1A1" w14:textId="1482D579" w:rsidR="00795154" w:rsidRPr="00D45D5D" w:rsidRDefault="00795154" w:rsidP="00855DB4">
      <w:pPr>
        <w:pStyle w:val="Quote"/>
      </w:pPr>
      <w:r w:rsidRPr="00D45D5D">
        <w:t>“I’m morbidly obese and really want to take Mounjaro to help me lose weight so I am in better health to care for my disabled adult daughter who lives with me</w:t>
      </w:r>
      <w:r w:rsidR="00AC0C93" w:rsidRPr="00D45D5D">
        <w:t>.”</w:t>
      </w:r>
    </w:p>
    <w:p w14:paraId="07CFBE05" w14:textId="0C382B55" w:rsidR="004A42F9" w:rsidRPr="00D45D5D" w:rsidRDefault="004A42F9" w:rsidP="00855DB4">
      <w:pPr>
        <w:pStyle w:val="Quote"/>
        <w:rPr>
          <w:rStyle w:val="Strong"/>
        </w:rPr>
      </w:pPr>
      <w:r w:rsidRPr="00D45D5D">
        <w:rPr>
          <w:rStyle w:val="Strong"/>
        </w:rPr>
        <w:t>Guildford resident, 50 – 64 year old white British woman</w:t>
      </w:r>
    </w:p>
    <w:p w14:paraId="68F4568A" w14:textId="77777777" w:rsidR="007A0C1F" w:rsidRPr="00D45D5D" w:rsidRDefault="007A0C1F" w:rsidP="00855DB4"/>
    <w:p w14:paraId="40E6C615" w14:textId="19B1387C" w:rsidR="00112047" w:rsidRPr="00D45D5D" w:rsidRDefault="00112047" w:rsidP="00855DB4">
      <w:pPr>
        <w:pStyle w:val="Quote"/>
      </w:pPr>
      <w:r w:rsidRPr="00D45D5D">
        <w:t>“I want to lose weight but feel lost as to how as I do not fit the eligibility requirements for the injection that I feel is the best method for my circumstances and co</w:t>
      </w:r>
      <w:r w:rsidR="00AC0C93" w:rsidRPr="00D45D5D">
        <w:t>-</w:t>
      </w:r>
      <w:r w:rsidRPr="00D45D5D">
        <w:t xml:space="preserve">morbidities. It’s only the rigid criteria that prevents </w:t>
      </w:r>
      <w:r w:rsidR="00E66BD8" w:rsidRPr="00D45D5D">
        <w:t>me;</w:t>
      </w:r>
      <w:r w:rsidRPr="00D45D5D">
        <w:t xml:space="preserve"> however, I do not feel this is the best criteria to use. Surely prevention is better than cure?! Shouldn’t it be those at high risk of heart disease, diabetes, sleep apnoea etc than those who already have these?”</w:t>
      </w:r>
    </w:p>
    <w:p w14:paraId="54BAEC3F" w14:textId="22FA143F" w:rsidR="00CA3282" w:rsidRPr="00D45D5D" w:rsidRDefault="004A42F9" w:rsidP="00A650AA">
      <w:pPr>
        <w:pStyle w:val="Quote"/>
      </w:pPr>
      <w:r w:rsidRPr="00D45D5D">
        <w:rPr>
          <w:rStyle w:val="Strong"/>
        </w:rPr>
        <w:t>Waverley resident, 25 – 49 year old mixed/multiple ethnic woman</w:t>
      </w:r>
    </w:p>
    <w:p w14:paraId="65840C4A" w14:textId="77777777" w:rsidR="002E5B81" w:rsidRPr="00D45D5D" w:rsidRDefault="002E5B81" w:rsidP="002E5B81">
      <w:pPr>
        <w:jc w:val="center"/>
        <w:rPr>
          <w:b/>
          <w:bCs/>
          <w:color w:val="FFFFFF" w:themeColor="background1"/>
        </w:rPr>
      </w:pPr>
      <w:r w:rsidRPr="00D45D5D">
        <w:rPr>
          <w:b/>
          <w:bCs/>
          <w:color w:val="FFFFFF" w:themeColor="background1"/>
        </w:rPr>
        <w:t>Body Mass Index (BMI)</w:t>
      </w:r>
    </w:p>
    <w:p w14:paraId="117FF16B" w14:textId="77777777" w:rsidR="00B840DB" w:rsidRPr="00D45D5D" w:rsidRDefault="00B840DB" w:rsidP="00CB3750">
      <w:pPr>
        <w:pStyle w:val="ListBullet"/>
        <w:numPr>
          <w:ilvl w:val="0"/>
          <w:numId w:val="0"/>
        </w:numPr>
        <w:shd w:val="clear" w:color="auto" w:fill="E9F8D9" w:themeFill="accent3" w:themeFillTint="33"/>
        <w:ind w:left="360" w:hanging="360"/>
        <w:rPr>
          <w:b/>
          <w:bCs/>
          <w:sz w:val="18"/>
          <w:szCs w:val="16"/>
        </w:rPr>
      </w:pPr>
    </w:p>
    <w:p w14:paraId="65B22208" w14:textId="569E49BE" w:rsidR="002E5B81" w:rsidRPr="00D45D5D" w:rsidRDefault="002E5B81" w:rsidP="00CB3750">
      <w:pPr>
        <w:pStyle w:val="ListBullet"/>
        <w:numPr>
          <w:ilvl w:val="0"/>
          <w:numId w:val="0"/>
        </w:numPr>
        <w:shd w:val="clear" w:color="auto" w:fill="E9F8D9" w:themeFill="accent3" w:themeFillTint="33"/>
        <w:ind w:left="360" w:hanging="360"/>
        <w:rPr>
          <w:b/>
          <w:bCs/>
        </w:rPr>
      </w:pPr>
      <w:r w:rsidRPr="00D45D5D">
        <w:rPr>
          <w:b/>
          <w:bCs/>
        </w:rPr>
        <w:t>Body Mass Index (BMI)</w:t>
      </w:r>
    </w:p>
    <w:p w14:paraId="15D865FA" w14:textId="566116BD" w:rsidR="002E5B81" w:rsidRPr="00D45D5D" w:rsidRDefault="002E5B81" w:rsidP="00CB3750">
      <w:pPr>
        <w:pStyle w:val="ListBullet"/>
        <w:shd w:val="clear" w:color="auto" w:fill="E9F8D9" w:themeFill="accent3" w:themeFillTint="33"/>
      </w:pPr>
      <w:r w:rsidRPr="00D45D5D">
        <w:t>9 in 10</w:t>
      </w:r>
      <w:r w:rsidRPr="00D45D5D">
        <w:rPr>
          <w:b/>
          <w:bCs/>
        </w:rPr>
        <w:t xml:space="preserve"> </w:t>
      </w:r>
      <w:r w:rsidRPr="00D45D5D">
        <w:t>people surveyed thought they knew what the term BMI means</w:t>
      </w:r>
    </w:p>
    <w:p w14:paraId="29CCDB4C" w14:textId="77777777" w:rsidR="002E5B81" w:rsidRPr="00D45D5D" w:rsidRDefault="002E5B81" w:rsidP="00CB3750">
      <w:pPr>
        <w:pStyle w:val="ListBullet"/>
        <w:shd w:val="clear" w:color="auto" w:fill="E9F8D9" w:themeFill="accent3" w:themeFillTint="33"/>
      </w:pPr>
      <w:r w:rsidRPr="00D45D5D">
        <w:t>Just over 3 in 5</w:t>
      </w:r>
      <w:r w:rsidRPr="00D45D5D">
        <w:rPr>
          <w:b/>
          <w:bCs/>
        </w:rPr>
        <w:t xml:space="preserve"> </w:t>
      </w:r>
      <w:r w:rsidRPr="00D45D5D">
        <w:t>people said that</w:t>
      </w:r>
      <w:r w:rsidRPr="00D45D5D">
        <w:rPr>
          <w:b/>
          <w:bCs/>
        </w:rPr>
        <w:t xml:space="preserve"> </w:t>
      </w:r>
      <w:r w:rsidRPr="00D45D5D">
        <w:t xml:space="preserve">knowing their BMI increased their desire to use weight management </w:t>
      </w:r>
    </w:p>
    <w:p w14:paraId="5BDE636E" w14:textId="77777777" w:rsidR="00B840DB" w:rsidRPr="00D45D5D" w:rsidRDefault="00B840DB" w:rsidP="00CB3750">
      <w:pPr>
        <w:pStyle w:val="ListBullet"/>
        <w:numPr>
          <w:ilvl w:val="0"/>
          <w:numId w:val="0"/>
        </w:numPr>
        <w:shd w:val="clear" w:color="auto" w:fill="E9F8D9" w:themeFill="accent3" w:themeFillTint="33"/>
      </w:pPr>
    </w:p>
    <w:p w14:paraId="3305C448" w14:textId="77777777" w:rsidR="002E5B81" w:rsidRPr="00D45D5D" w:rsidRDefault="002E5B81" w:rsidP="00CB3750">
      <w:pPr>
        <w:shd w:val="clear" w:color="auto" w:fill="E9F8D9" w:themeFill="accent3" w:themeFillTint="33"/>
      </w:pPr>
      <w:r w:rsidRPr="00D45D5D">
        <w:t>“I had no idea I was obese”</w:t>
      </w:r>
    </w:p>
    <w:p w14:paraId="00406253" w14:textId="77777777" w:rsidR="00B840DB" w:rsidRPr="00D45D5D" w:rsidRDefault="00B840DB" w:rsidP="00CB3750">
      <w:pPr>
        <w:shd w:val="clear" w:color="auto" w:fill="E9F8D9" w:themeFill="accent3" w:themeFillTint="33"/>
      </w:pPr>
    </w:p>
    <w:p w14:paraId="7F47D78B" w14:textId="3E8D7550" w:rsidR="002E5B81" w:rsidRPr="00D45D5D" w:rsidRDefault="002E5B81" w:rsidP="00CB3750">
      <w:pPr>
        <w:pStyle w:val="ListBullet"/>
        <w:shd w:val="clear" w:color="auto" w:fill="E9F8D9" w:themeFill="accent3" w:themeFillTint="33"/>
      </w:pPr>
      <w:r w:rsidRPr="00D45D5D">
        <w:t>However, there was also a strongly held view that BMI was not a useful measure to help people manage their weight and that BMI targets for a healthy weight were unrealistic and unnecessary.</w:t>
      </w:r>
    </w:p>
    <w:p w14:paraId="13B1C98D" w14:textId="77777777" w:rsidR="006560B9" w:rsidRPr="00D45D5D" w:rsidRDefault="006560B9" w:rsidP="00CB3750">
      <w:pPr>
        <w:pStyle w:val="Quote"/>
        <w:shd w:val="clear" w:color="auto" w:fill="E9F8D9" w:themeFill="accent3" w:themeFillTint="33"/>
        <w:ind w:left="0" w:right="0"/>
        <w:rPr>
          <w:color w:val="auto"/>
        </w:rPr>
      </w:pPr>
    </w:p>
    <w:p w14:paraId="0224E417" w14:textId="3016EEAE" w:rsidR="002E5B81" w:rsidRPr="00D45D5D" w:rsidRDefault="002E5B81" w:rsidP="00CB3750">
      <w:pPr>
        <w:pStyle w:val="Quote"/>
        <w:shd w:val="clear" w:color="auto" w:fill="E9F8D9" w:themeFill="accent3" w:themeFillTint="33"/>
        <w:ind w:left="0" w:right="0"/>
        <w:rPr>
          <w:color w:val="auto"/>
        </w:rPr>
      </w:pPr>
      <w:r w:rsidRPr="00D45D5D">
        <w:rPr>
          <w:color w:val="auto"/>
        </w:rPr>
        <w:t>“An archaic measurement comparing weight and height.”</w:t>
      </w:r>
      <w:r w:rsidR="00D414D8" w:rsidRPr="00D45D5D">
        <w:rPr>
          <w:color w:val="auto"/>
        </w:rPr>
        <w:tab/>
      </w:r>
      <w:r w:rsidR="00D414D8" w:rsidRPr="00D45D5D">
        <w:rPr>
          <w:color w:val="auto"/>
        </w:rPr>
        <w:tab/>
      </w:r>
    </w:p>
    <w:p w14:paraId="64384DAE" w14:textId="77777777" w:rsidR="006560B9" w:rsidRPr="00D45D5D" w:rsidRDefault="006560B9" w:rsidP="00CB3750">
      <w:pPr>
        <w:pStyle w:val="Quote"/>
        <w:shd w:val="clear" w:color="auto" w:fill="E9F8D9" w:themeFill="accent3" w:themeFillTint="33"/>
        <w:ind w:left="0" w:right="0"/>
        <w:rPr>
          <w:color w:val="auto"/>
        </w:rPr>
      </w:pPr>
    </w:p>
    <w:p w14:paraId="5C4EEBBE" w14:textId="71003239" w:rsidR="002E5B81" w:rsidRPr="00D45D5D" w:rsidRDefault="002E5B81" w:rsidP="00CB3750">
      <w:pPr>
        <w:pStyle w:val="Quote"/>
        <w:shd w:val="clear" w:color="auto" w:fill="E9F8D9" w:themeFill="accent3" w:themeFillTint="33"/>
        <w:ind w:left="0" w:right="0"/>
        <w:rPr>
          <w:color w:val="auto"/>
          <w:sz w:val="18"/>
          <w:szCs w:val="16"/>
        </w:rPr>
      </w:pPr>
      <w:r w:rsidRPr="00D45D5D">
        <w:rPr>
          <w:color w:val="auto"/>
        </w:rPr>
        <w:t>“It is not about a number; it is how I feel about my size and how confident I am wearing clothes I want to.”</w:t>
      </w:r>
      <w:r w:rsidR="00B840DB" w:rsidRPr="00D45D5D">
        <w:rPr>
          <w:color w:val="auto"/>
        </w:rPr>
        <w:tab/>
      </w:r>
      <w:r w:rsidR="00B840DB" w:rsidRPr="00D45D5D">
        <w:rPr>
          <w:color w:val="auto"/>
        </w:rPr>
        <w:tab/>
      </w:r>
      <w:r w:rsidR="00B840DB" w:rsidRPr="00D45D5D">
        <w:rPr>
          <w:color w:val="auto"/>
        </w:rPr>
        <w:tab/>
      </w:r>
      <w:r w:rsidR="00B840DB" w:rsidRPr="00D45D5D">
        <w:rPr>
          <w:color w:val="auto"/>
        </w:rPr>
        <w:tab/>
      </w:r>
      <w:r w:rsidR="00B840DB" w:rsidRPr="00D45D5D">
        <w:rPr>
          <w:color w:val="auto"/>
        </w:rPr>
        <w:tab/>
      </w:r>
    </w:p>
    <w:p w14:paraId="68462D9E" w14:textId="77777777" w:rsidR="00AC0C93" w:rsidRPr="00D45D5D" w:rsidRDefault="00AC0C93" w:rsidP="00855DB4"/>
    <w:p w14:paraId="025BBCBB" w14:textId="0734F52D" w:rsidR="001A6795" w:rsidRPr="00D45D5D" w:rsidRDefault="006161D4" w:rsidP="00855DB4">
      <w:r w:rsidRPr="00D45D5D">
        <w:t>T</w:t>
      </w:r>
      <w:r w:rsidR="007A0C1F" w:rsidRPr="00D45D5D">
        <w:t xml:space="preserve">he affordability of paying privately for weight loss injections </w:t>
      </w:r>
      <w:r w:rsidR="00AC0C93" w:rsidRPr="00D45D5D">
        <w:t>was</w:t>
      </w:r>
      <w:r w:rsidR="007A0C1F" w:rsidRPr="00D45D5D">
        <w:t xml:space="preserve"> an issue</w:t>
      </w:r>
      <w:r w:rsidR="00042870" w:rsidRPr="00D45D5D">
        <w:t xml:space="preserve">.  </w:t>
      </w:r>
    </w:p>
    <w:p w14:paraId="171BFB91" w14:textId="77777777" w:rsidR="0058250B" w:rsidRPr="00D45D5D" w:rsidRDefault="0058250B" w:rsidP="00855DB4">
      <w:pPr>
        <w:rPr>
          <w:sz w:val="18"/>
          <w:szCs w:val="16"/>
        </w:rPr>
      </w:pPr>
    </w:p>
    <w:p w14:paraId="20332563" w14:textId="77777777" w:rsidR="0058250B" w:rsidRPr="00D45D5D" w:rsidRDefault="0058250B" w:rsidP="0058250B">
      <w:pPr>
        <w:pStyle w:val="Quote"/>
      </w:pPr>
      <w:r w:rsidRPr="00D45D5D">
        <w:t>“It is clear on the website that they will not prescribe weight loss medication unless there is a clinical risk factor alongside being obese so I felt I had no option but to go privately.”</w:t>
      </w:r>
    </w:p>
    <w:p w14:paraId="253292B6" w14:textId="1CD90532" w:rsidR="0058250B" w:rsidRPr="00D45D5D" w:rsidRDefault="0058250B" w:rsidP="0058250B">
      <w:pPr>
        <w:pStyle w:val="Quote"/>
        <w:rPr>
          <w:rStyle w:val="Strong"/>
        </w:rPr>
      </w:pPr>
      <w:r w:rsidRPr="00D45D5D">
        <w:rPr>
          <w:rStyle w:val="Strong"/>
        </w:rPr>
        <w:t>Mole Valley resident, 25 – 49 year old white British woman</w:t>
      </w:r>
    </w:p>
    <w:p w14:paraId="1B5736DD" w14:textId="77777777" w:rsidR="00795154" w:rsidRPr="00D45D5D" w:rsidRDefault="00795154" w:rsidP="00855DB4">
      <w:pPr>
        <w:pStyle w:val="Quote"/>
        <w:rPr>
          <w:rStyle w:val="Strong"/>
          <w:sz w:val="18"/>
          <w:szCs w:val="16"/>
        </w:rPr>
      </w:pPr>
    </w:p>
    <w:p w14:paraId="4261389A" w14:textId="45F8E8EF" w:rsidR="006706FD" w:rsidRPr="00D45D5D" w:rsidRDefault="006706FD" w:rsidP="00855DB4">
      <w:pPr>
        <w:pStyle w:val="Quote"/>
      </w:pPr>
      <w:r w:rsidRPr="00D45D5D">
        <w:t xml:space="preserve">“My GP and the bariatric clinic did nothing to help me. They said I did not qualify for weight loss jabs on the NHS. I feel that I would've needed to be practically dead to get the help I need. I am still paying nearly £300 every 4 weeks to get my 4 weeks supply of Mounjaro which is a huge chunk out of my pension money. I am forced to pay privately to save my life and keep my health reasonable so that </w:t>
      </w:r>
      <w:r w:rsidR="006E4012" w:rsidRPr="00D45D5D">
        <w:t>I</w:t>
      </w:r>
      <w:r w:rsidRPr="00D45D5D">
        <w:t xml:space="preserve"> can continue to care for my severely autistic, learning-disabled daughter</w:t>
      </w:r>
      <w:r w:rsidR="00060204" w:rsidRPr="00D45D5D">
        <w:t>.”</w:t>
      </w:r>
    </w:p>
    <w:p w14:paraId="5506E080" w14:textId="709C6F4C" w:rsidR="009D27E6" w:rsidRPr="00D45D5D" w:rsidRDefault="009D27E6" w:rsidP="00855DB4">
      <w:pPr>
        <w:pStyle w:val="Quote"/>
        <w:rPr>
          <w:rStyle w:val="Strong"/>
        </w:rPr>
      </w:pPr>
      <w:r w:rsidRPr="00D45D5D">
        <w:rPr>
          <w:rStyle w:val="Strong"/>
        </w:rPr>
        <w:t>Runnymede resident, 65 – 79 year old white British woman</w:t>
      </w:r>
    </w:p>
    <w:p w14:paraId="05B3160A" w14:textId="77777777" w:rsidR="006706FD" w:rsidRPr="00D45D5D" w:rsidRDefault="006706FD" w:rsidP="00855DB4">
      <w:pPr>
        <w:pStyle w:val="Quote"/>
        <w:rPr>
          <w:rStyle w:val="Strong"/>
        </w:rPr>
      </w:pPr>
    </w:p>
    <w:p w14:paraId="02C0F053" w14:textId="7D30E2A1" w:rsidR="00795154" w:rsidRPr="00D45D5D" w:rsidRDefault="00795154" w:rsidP="00855DB4">
      <w:r w:rsidRPr="00CB3750">
        <w:rPr>
          <w:b/>
          <w:bCs/>
          <w:color w:val="004F6B" w:themeColor="text2"/>
        </w:rPr>
        <w:t>3 in 10</w:t>
      </w:r>
      <w:r w:rsidRPr="00CB3750">
        <w:rPr>
          <w:color w:val="004F6B" w:themeColor="text2"/>
        </w:rPr>
        <w:t xml:space="preserve"> </w:t>
      </w:r>
      <w:r w:rsidRPr="00D45D5D">
        <w:t>people surveyed said that knowing th</w:t>
      </w:r>
      <w:r w:rsidR="00D40972" w:rsidRPr="00D45D5D">
        <w:t>at t</w:t>
      </w:r>
      <w:r w:rsidR="003A2C01" w:rsidRPr="00D45D5D">
        <w:t>hey</w:t>
      </w:r>
      <w:r w:rsidRPr="00D45D5D">
        <w:t xml:space="preserve"> would </w:t>
      </w:r>
      <w:r w:rsidR="003A2C01" w:rsidRPr="00D45D5D">
        <w:t xml:space="preserve">not fulfil the criteria for weight loss injections would </w:t>
      </w:r>
      <w:r w:rsidRPr="00D45D5D">
        <w:t>encourage them to seek weight management support from somewhere other than their GP practice</w:t>
      </w:r>
      <w:r w:rsidR="003A2C01" w:rsidRPr="00D45D5D">
        <w:t>, most commonly from a pharmacist.</w:t>
      </w:r>
    </w:p>
    <w:p w14:paraId="60FE1D6F" w14:textId="77777777" w:rsidR="009D27E6" w:rsidRPr="00D45D5D" w:rsidRDefault="009D27E6" w:rsidP="00855DB4"/>
    <w:p w14:paraId="54D5A9C1" w14:textId="159732B6" w:rsidR="00676278" w:rsidRPr="00D45D5D" w:rsidRDefault="00676278" w:rsidP="00855DB4">
      <w:r w:rsidRPr="00D45D5D">
        <w:t>However, there was evidence that people were seeking alternative, potential</w:t>
      </w:r>
      <w:r w:rsidR="005F20C5" w:rsidRPr="00D45D5D">
        <w:t>ly</w:t>
      </w:r>
      <w:r w:rsidRPr="00D45D5D">
        <w:t xml:space="preserve"> unregulated routes.</w:t>
      </w:r>
    </w:p>
    <w:p w14:paraId="0AE925E9" w14:textId="77777777" w:rsidR="00F6166B" w:rsidRPr="00D45D5D" w:rsidRDefault="00F6166B" w:rsidP="00855DB4">
      <w:pPr>
        <w:rPr>
          <w:sz w:val="18"/>
          <w:szCs w:val="16"/>
        </w:rPr>
      </w:pPr>
    </w:p>
    <w:p w14:paraId="23DE44F4" w14:textId="528E09BA" w:rsidR="00676278" w:rsidRPr="00D45D5D" w:rsidRDefault="00676278" w:rsidP="00855DB4">
      <w:pPr>
        <w:pStyle w:val="Quote"/>
      </w:pPr>
      <w:r w:rsidRPr="00D45D5D">
        <w:t>“I used weight loss jabs to lose 14kg which I obtained from a practising midwife offering weight loss management privately</w:t>
      </w:r>
      <w:r w:rsidR="00060204" w:rsidRPr="00D45D5D">
        <w:t>.”</w:t>
      </w:r>
    </w:p>
    <w:p w14:paraId="4D4098E1" w14:textId="510C1BC1" w:rsidR="009D27E6" w:rsidRPr="00D45D5D" w:rsidRDefault="009D27E6" w:rsidP="00855DB4">
      <w:pPr>
        <w:pStyle w:val="Quote"/>
        <w:rPr>
          <w:rStyle w:val="Strong"/>
        </w:rPr>
      </w:pPr>
      <w:r w:rsidRPr="00D45D5D">
        <w:rPr>
          <w:rStyle w:val="Strong"/>
        </w:rPr>
        <w:t>Mole Valley resident, 50 – 64 year old white British woman</w:t>
      </w:r>
    </w:p>
    <w:p w14:paraId="5D4262C3" w14:textId="77777777" w:rsidR="00C62BAB" w:rsidRPr="00D45D5D" w:rsidRDefault="00C62BAB" w:rsidP="00C62BAB">
      <w:r w:rsidRPr="00D45D5D">
        <w:t>Others did not know where they could access weight loss support, specifically injections, if not through their GP.</w:t>
      </w:r>
    </w:p>
    <w:p w14:paraId="56D3B718" w14:textId="77777777" w:rsidR="00C62BAB" w:rsidRPr="00D45D5D" w:rsidRDefault="00C62BAB" w:rsidP="00C62BAB">
      <w:pPr>
        <w:rPr>
          <w:sz w:val="18"/>
          <w:szCs w:val="16"/>
        </w:rPr>
      </w:pPr>
    </w:p>
    <w:p w14:paraId="1323FA60" w14:textId="29A95E27" w:rsidR="00C62BAB" w:rsidRPr="00D45D5D" w:rsidRDefault="00C62BAB" w:rsidP="00C62BAB">
      <w:pPr>
        <w:pStyle w:val="Quote"/>
      </w:pPr>
      <w:r w:rsidRPr="00D45D5D">
        <w:t>“I have no idea where</w:t>
      </w:r>
      <w:r w:rsidR="00CB3750">
        <w:t>,</w:t>
      </w:r>
      <w:r w:rsidRPr="00D45D5D">
        <w:t xml:space="preserve"> other than going to places offering it privately which I cannot afford. I need funds to put a roof over my children’s heads, not be selfish and use money to buy weight loss injection as they are so expensive!”</w:t>
      </w:r>
    </w:p>
    <w:p w14:paraId="6648E281" w14:textId="77777777" w:rsidR="00C62BAB" w:rsidRPr="00D45D5D" w:rsidRDefault="00C62BAB" w:rsidP="00C62BAB">
      <w:pPr>
        <w:pStyle w:val="Quote"/>
        <w:rPr>
          <w:rStyle w:val="Strong"/>
        </w:rPr>
      </w:pPr>
      <w:r w:rsidRPr="00D45D5D">
        <w:rPr>
          <w:rStyle w:val="Strong"/>
        </w:rPr>
        <w:t>Waverley resident, 25 – 49 year old mixed/multiple ethnic woman</w:t>
      </w:r>
    </w:p>
    <w:p w14:paraId="007D2D60" w14:textId="77777777" w:rsidR="00C62BAB" w:rsidRPr="00D45D5D" w:rsidRDefault="00C62BAB" w:rsidP="00855DB4"/>
    <w:p w14:paraId="4E77F283" w14:textId="1EC5857E" w:rsidR="00676278" w:rsidRPr="00D45D5D" w:rsidRDefault="00676278" w:rsidP="00CB3750">
      <w:pPr>
        <w:shd w:val="clear" w:color="auto" w:fill="E9F8D9" w:themeFill="accent3" w:themeFillTint="33"/>
      </w:pPr>
      <w:r w:rsidRPr="00D45D5D">
        <w:t xml:space="preserve">We spoke to a Pharmacy </w:t>
      </w:r>
      <w:r w:rsidR="000E7F6B" w:rsidRPr="00D45D5D">
        <w:t>Technician</w:t>
      </w:r>
      <w:r w:rsidR="00AC0C93" w:rsidRPr="00D45D5D">
        <w:t xml:space="preserve"> </w:t>
      </w:r>
      <w:hyperlink w:anchor="_Case_Study_2" w:history="1">
        <w:r w:rsidR="00AC0C93" w:rsidRPr="00D45D5D">
          <w:rPr>
            <w:rStyle w:val="Hyperlink"/>
          </w:rPr>
          <w:t>(full interview in appendices)</w:t>
        </w:r>
      </w:hyperlink>
      <w:r w:rsidR="00AC0C93" w:rsidRPr="00D45D5D">
        <w:t xml:space="preserve"> </w:t>
      </w:r>
      <w:r w:rsidR="000E7F6B" w:rsidRPr="00D45D5D">
        <w:t>about</w:t>
      </w:r>
      <w:r w:rsidRPr="00D45D5D">
        <w:t xml:space="preserve"> her observations </w:t>
      </w:r>
      <w:r w:rsidR="00866864" w:rsidRPr="00D45D5D">
        <w:t>o</w:t>
      </w:r>
      <w:r w:rsidR="00902EBA" w:rsidRPr="00D45D5D">
        <w:t>n</w:t>
      </w:r>
      <w:r w:rsidR="00866864" w:rsidRPr="00D45D5D">
        <w:t xml:space="preserve"> the </w:t>
      </w:r>
      <w:r w:rsidRPr="00D45D5D">
        <w:t>management of patients taking weight loss injections</w:t>
      </w:r>
      <w:r w:rsidR="00866864" w:rsidRPr="00D45D5D">
        <w:t>. S</w:t>
      </w:r>
      <w:r w:rsidRPr="00D45D5D">
        <w:t>he share</w:t>
      </w:r>
      <w:r w:rsidR="00B161EC" w:rsidRPr="00D45D5D">
        <w:t>d</w:t>
      </w:r>
      <w:r w:rsidRPr="00D45D5D">
        <w:t xml:space="preserve"> her concerns about the existence of a “black market” for this medication. She also raise</w:t>
      </w:r>
      <w:r w:rsidR="00902EBA" w:rsidRPr="00D45D5D">
        <w:t>d</w:t>
      </w:r>
      <w:r w:rsidRPr="00D45D5D">
        <w:t xml:space="preserve"> concerns about the appropriateness of prescribing medication to people whose BMI is already at a healthy weight</w:t>
      </w:r>
      <w:r w:rsidR="00C62BAB" w:rsidRPr="00D45D5D">
        <w:t>,</w:t>
      </w:r>
      <w:r w:rsidRPr="00D45D5D">
        <w:t xml:space="preserve"> with insufficiently robust assessments both at the outset and on</w:t>
      </w:r>
      <w:r w:rsidR="00182E01">
        <w:t>going.</w:t>
      </w:r>
      <w:r w:rsidRPr="00D45D5D">
        <w:t xml:space="preserve"> </w:t>
      </w:r>
    </w:p>
    <w:p w14:paraId="61651296" w14:textId="6680C105" w:rsidR="001A635B" w:rsidRPr="00D45D5D" w:rsidRDefault="001A635B" w:rsidP="00855DB4"/>
    <w:p w14:paraId="7D86F33C" w14:textId="77777777" w:rsidR="001A635B" w:rsidRPr="00D45D5D" w:rsidRDefault="001A635B" w:rsidP="00855DB4">
      <w:pPr>
        <w:rPr>
          <w:rFonts w:eastAsia="Poppins" w:cs="Poppins"/>
          <w:szCs w:val="24"/>
        </w:rPr>
      </w:pPr>
      <w:r w:rsidRPr="00D45D5D">
        <w:rPr>
          <w:rFonts w:eastAsia="Poppins" w:cs="Poppins"/>
          <w:szCs w:val="24"/>
        </w:rPr>
        <w:t>7 in 10 said they would not look elsewhere for weight management support and would trust the advice of their doctor.</w:t>
      </w:r>
    </w:p>
    <w:p w14:paraId="3D2E3078" w14:textId="77777777" w:rsidR="001A635B" w:rsidRPr="00182E01" w:rsidRDefault="001A635B" w:rsidP="00855DB4">
      <w:pPr>
        <w:rPr>
          <w:rFonts w:eastAsia="Poppins" w:cs="Poppins"/>
          <w:sz w:val="16"/>
          <w:szCs w:val="16"/>
        </w:rPr>
      </w:pPr>
    </w:p>
    <w:p w14:paraId="3006462F" w14:textId="4AF44AD9" w:rsidR="001A635B" w:rsidRPr="00D45D5D" w:rsidRDefault="001A635B" w:rsidP="00855DB4">
      <w:pPr>
        <w:pStyle w:val="Quote"/>
      </w:pPr>
      <w:r w:rsidRPr="00D45D5D">
        <w:t>“If I spoke to my GP about it</w:t>
      </w:r>
      <w:r w:rsidR="004E4225" w:rsidRPr="00D45D5D">
        <w:t>,</w:t>
      </w:r>
      <w:r w:rsidRPr="00D45D5D">
        <w:t xml:space="preserve"> I would ask what they would suggest. If they suggested injections I would consider it, but in the context of other health issues. I would be concerned about muscle loss. I would trust my GP. I wouldn't trust another source</w:t>
      </w:r>
      <w:r w:rsidR="00060204" w:rsidRPr="00D45D5D">
        <w:t>.”</w:t>
      </w:r>
    </w:p>
    <w:p w14:paraId="774050E1" w14:textId="265AED46" w:rsidR="0066131D" w:rsidRPr="00D45D5D" w:rsidRDefault="0066131D" w:rsidP="00855DB4">
      <w:pPr>
        <w:pStyle w:val="Quote"/>
        <w:rPr>
          <w:rStyle w:val="Strong"/>
        </w:rPr>
      </w:pPr>
      <w:r w:rsidRPr="00D45D5D">
        <w:rPr>
          <w:rStyle w:val="Strong"/>
        </w:rPr>
        <w:t>Spelthorne resident, 50 – 64 year old white British woman</w:t>
      </w:r>
    </w:p>
    <w:p w14:paraId="7BBF43B3" w14:textId="77777777" w:rsidR="001A635B" w:rsidRPr="00182E01" w:rsidRDefault="001A635B" w:rsidP="00855DB4">
      <w:pPr>
        <w:pStyle w:val="Quote"/>
        <w:rPr>
          <w:rStyle w:val="Strong"/>
          <w:sz w:val="16"/>
          <w:szCs w:val="16"/>
        </w:rPr>
      </w:pPr>
    </w:p>
    <w:p w14:paraId="739526EE" w14:textId="15699D27" w:rsidR="001A635B" w:rsidRPr="00D45D5D" w:rsidRDefault="001A635B" w:rsidP="00855DB4">
      <w:pPr>
        <w:pStyle w:val="Quote"/>
      </w:pPr>
      <w:r w:rsidRPr="00D45D5D">
        <w:rPr>
          <w:rFonts w:eastAsia="Poppins" w:cs="Poppins"/>
          <w:szCs w:val="24"/>
        </w:rPr>
        <w:t>“The cardiologist said, as my BMI was at 40, I should qualify for injections but my GP said no as [s/</w:t>
      </w:r>
      <w:r w:rsidRPr="00D45D5D">
        <w:t>he] worries</w:t>
      </w:r>
      <w:r w:rsidRPr="00D45D5D">
        <w:rPr>
          <w:rFonts w:eastAsia="Poppins" w:cs="Poppins"/>
          <w:szCs w:val="24"/>
        </w:rPr>
        <w:t xml:space="preserve"> a lot </w:t>
      </w:r>
      <w:r w:rsidRPr="00D45D5D">
        <w:t xml:space="preserve">about </w:t>
      </w:r>
      <w:r w:rsidRPr="00D45D5D">
        <w:rPr>
          <w:rFonts w:eastAsia="Poppins" w:cs="Poppins"/>
          <w:szCs w:val="24"/>
        </w:rPr>
        <w:t xml:space="preserve">side </w:t>
      </w:r>
      <w:r w:rsidRPr="00D45D5D">
        <w:t>effects</w:t>
      </w:r>
      <w:r w:rsidRPr="00D45D5D">
        <w:rPr>
          <w:rFonts w:eastAsia="Poppins" w:cs="Poppins"/>
          <w:szCs w:val="24"/>
        </w:rPr>
        <w:t xml:space="preserve"> and most people are diabetic who are on it. </w:t>
      </w:r>
      <w:r w:rsidRPr="00D45D5D">
        <w:t>I was disappointed</w:t>
      </w:r>
      <w:r w:rsidRPr="00D45D5D">
        <w:rPr>
          <w:rFonts w:eastAsia="Poppins" w:cs="Poppins"/>
          <w:szCs w:val="24"/>
        </w:rPr>
        <w:t xml:space="preserve"> but took her advice as </w:t>
      </w:r>
      <w:r w:rsidRPr="00D45D5D">
        <w:t xml:space="preserve">I’m </w:t>
      </w:r>
      <w:r w:rsidRPr="00D45D5D">
        <w:rPr>
          <w:rFonts w:eastAsia="Poppins" w:cs="Poppins"/>
          <w:szCs w:val="24"/>
        </w:rPr>
        <w:t>bit worried myself</w:t>
      </w:r>
      <w:r w:rsidR="00060204" w:rsidRPr="00D45D5D">
        <w:t>.”</w:t>
      </w:r>
    </w:p>
    <w:p w14:paraId="70245C94" w14:textId="69990283" w:rsidR="00DB3B95" w:rsidRPr="00D45D5D" w:rsidRDefault="00DB3B95" w:rsidP="00855DB4">
      <w:pPr>
        <w:pStyle w:val="Quote"/>
        <w:rPr>
          <w:rStyle w:val="Strong"/>
        </w:rPr>
      </w:pPr>
      <w:r w:rsidRPr="00D45D5D">
        <w:rPr>
          <w:rStyle w:val="Strong"/>
        </w:rPr>
        <w:t>Reigate &amp; Banstead resident, 65 – 79 year old white British woman</w:t>
      </w:r>
    </w:p>
    <w:p w14:paraId="3803C286" w14:textId="77777777" w:rsidR="008F525B" w:rsidRDefault="008F525B" w:rsidP="00855DB4"/>
    <w:p w14:paraId="46049BFA" w14:textId="534FD0A2" w:rsidR="00CC16FA" w:rsidRDefault="00CC16FA" w:rsidP="00855DB4">
      <w:r w:rsidRPr="00D45D5D">
        <w:t xml:space="preserve">People who are using </w:t>
      </w:r>
      <w:r w:rsidR="00576161" w:rsidRPr="00D45D5D">
        <w:t xml:space="preserve">weight loss injections seemed happy with </w:t>
      </w:r>
      <w:r w:rsidR="00086AEE" w:rsidRPr="00D45D5D">
        <w:t>this form of support</w:t>
      </w:r>
      <w:r w:rsidRPr="00D45D5D">
        <w:t>:</w:t>
      </w:r>
    </w:p>
    <w:p w14:paraId="4090BFD3" w14:textId="77777777" w:rsidR="008F525B" w:rsidRPr="00D45D5D" w:rsidRDefault="008F525B" w:rsidP="00855DB4"/>
    <w:p w14:paraId="7BE94A94" w14:textId="698F8F90" w:rsidR="00CC16FA" w:rsidRPr="008F525B" w:rsidRDefault="00CC16FA" w:rsidP="008F525B">
      <w:pPr>
        <w:pStyle w:val="Quote"/>
      </w:pPr>
      <w:r w:rsidRPr="008F525B">
        <w:t>“Mounjaro has helped with controlling my appetite and hormones issues</w:t>
      </w:r>
      <w:r w:rsidR="00060204" w:rsidRPr="008F525B">
        <w:t>.”</w:t>
      </w:r>
    </w:p>
    <w:p w14:paraId="0BAC73D6" w14:textId="23A47418" w:rsidR="00DB3B95" w:rsidRPr="00D45D5D" w:rsidRDefault="00DB3B95" w:rsidP="00855DB4">
      <w:pPr>
        <w:pStyle w:val="Quote"/>
        <w:rPr>
          <w:rStyle w:val="Strong"/>
        </w:rPr>
      </w:pPr>
      <w:r w:rsidRPr="00D45D5D">
        <w:rPr>
          <w:rStyle w:val="Strong"/>
        </w:rPr>
        <w:t>Guildford resident, 50 – 64 year old white British woman</w:t>
      </w:r>
    </w:p>
    <w:p w14:paraId="6FC3BA16" w14:textId="4B79A5F2" w:rsidR="00C75D4C" w:rsidRPr="00D45D5D" w:rsidRDefault="00C75D4C" w:rsidP="00A6557E"/>
    <w:p w14:paraId="0B6EF3D6" w14:textId="3C673082" w:rsidR="00D82A8A" w:rsidRPr="00D45D5D" w:rsidRDefault="00155078" w:rsidP="00155078">
      <w:pPr>
        <w:pStyle w:val="Heading2"/>
      </w:pPr>
      <w:r w:rsidRPr="00D45D5D">
        <w:rPr>
          <w:rStyle w:val="Heading2Char"/>
          <w:b/>
        </w:rPr>
        <w:t xml:space="preserve">Access </w:t>
      </w:r>
      <w:r w:rsidR="00A07511" w:rsidRPr="00D45D5D">
        <w:rPr>
          <w:rStyle w:val="Heading2Char"/>
          <w:b/>
        </w:rPr>
        <w:t>to weight management support</w:t>
      </w:r>
    </w:p>
    <w:p w14:paraId="3A8D05C6" w14:textId="4DD834E5" w:rsidR="00D82A8A" w:rsidRPr="00D45D5D" w:rsidRDefault="00D82A8A" w:rsidP="00D82A8A"/>
    <w:p w14:paraId="6653AB63" w14:textId="77777777" w:rsidR="00D42439" w:rsidRPr="00D45D5D" w:rsidRDefault="00761240" w:rsidP="00761240">
      <w:pPr>
        <w:pStyle w:val="ListBullet-pink"/>
        <w:shd w:val="clear" w:color="auto" w:fill="FAD8EA" w:themeFill="accent2" w:themeFillTint="33"/>
        <w:rPr>
          <w:color w:val="004F6B" w:themeColor="accent1"/>
          <w:lang w:val="en-GB"/>
        </w:rPr>
      </w:pPr>
      <w:r w:rsidRPr="00D45D5D">
        <w:rPr>
          <w:color w:val="004F6B" w:themeColor="accent1"/>
          <w:lang w:val="en-GB"/>
        </w:rPr>
        <w:t>Just over half of the people we spoke to knew that they could go to their GP for weight management support</w:t>
      </w:r>
      <w:r w:rsidR="00D42439" w:rsidRPr="00D45D5D">
        <w:rPr>
          <w:color w:val="004F6B" w:themeColor="accent1"/>
          <w:lang w:val="en-GB"/>
        </w:rPr>
        <w:t>.</w:t>
      </w:r>
    </w:p>
    <w:p w14:paraId="7DF55C65" w14:textId="4DDEF623" w:rsidR="00761240" w:rsidRPr="00D45D5D" w:rsidRDefault="00D42439" w:rsidP="00761240">
      <w:pPr>
        <w:pStyle w:val="ListBullet-pink"/>
        <w:shd w:val="clear" w:color="auto" w:fill="FAD8EA" w:themeFill="accent2" w:themeFillTint="33"/>
        <w:rPr>
          <w:color w:val="004F6B" w:themeColor="accent1"/>
          <w:lang w:val="en-GB"/>
        </w:rPr>
      </w:pPr>
      <w:r w:rsidRPr="00D45D5D">
        <w:rPr>
          <w:color w:val="004F6B" w:themeColor="accent1"/>
          <w:lang w:val="en-GB"/>
        </w:rPr>
        <w:t>Those that did go</w:t>
      </w:r>
      <w:r w:rsidR="00761240" w:rsidRPr="00D45D5D">
        <w:rPr>
          <w:color w:val="004F6B" w:themeColor="accent1"/>
          <w:lang w:val="en-GB"/>
        </w:rPr>
        <w:t xml:space="preserve"> said they were offered generic “one size fits all” solutions.</w:t>
      </w:r>
    </w:p>
    <w:p w14:paraId="48E67BDD" w14:textId="0B2B595B" w:rsidR="00761240" w:rsidRPr="00D45D5D" w:rsidRDefault="00182E01" w:rsidP="00761240">
      <w:pPr>
        <w:pStyle w:val="ListBullet-pink"/>
        <w:shd w:val="clear" w:color="auto" w:fill="FAD8EA" w:themeFill="accent2" w:themeFillTint="33"/>
        <w:rPr>
          <w:color w:val="004F6B" w:themeColor="accent1"/>
          <w:lang w:val="en-GB"/>
        </w:rPr>
      </w:pPr>
      <w:r>
        <w:rPr>
          <w:color w:val="004F6B" w:themeColor="accent1"/>
          <w:lang w:val="en-GB"/>
        </w:rPr>
        <w:t>Two thirds</w:t>
      </w:r>
      <w:r w:rsidR="00382F68" w:rsidRPr="00D45D5D">
        <w:rPr>
          <w:color w:val="004F6B" w:themeColor="accent1"/>
          <w:lang w:val="en-GB"/>
        </w:rPr>
        <w:t xml:space="preserve"> of people</w:t>
      </w:r>
      <w:r w:rsidR="00761240" w:rsidRPr="00D45D5D">
        <w:rPr>
          <w:color w:val="004F6B" w:themeColor="accent1"/>
          <w:lang w:val="en-GB"/>
        </w:rPr>
        <w:t xml:space="preserve"> said that they would not go and see their GP because they wouldn’t want to waste </w:t>
      </w:r>
      <w:r w:rsidR="005A4193" w:rsidRPr="00D45D5D">
        <w:rPr>
          <w:color w:val="004F6B" w:themeColor="accent1"/>
          <w:lang w:val="en-GB"/>
        </w:rPr>
        <w:t xml:space="preserve">the GPs </w:t>
      </w:r>
      <w:r w:rsidR="00761240" w:rsidRPr="00D45D5D">
        <w:rPr>
          <w:color w:val="004F6B" w:themeColor="accent1"/>
          <w:lang w:val="en-GB"/>
        </w:rPr>
        <w:t>time</w:t>
      </w:r>
      <w:r w:rsidR="005E1F18" w:rsidRPr="00D45D5D">
        <w:rPr>
          <w:color w:val="004F6B" w:themeColor="accent1"/>
          <w:lang w:val="en-GB"/>
        </w:rPr>
        <w:t>.</w:t>
      </w:r>
    </w:p>
    <w:p w14:paraId="53790C9D" w14:textId="77777777" w:rsidR="00C75D4C" w:rsidRPr="00D45D5D" w:rsidRDefault="00C75D4C" w:rsidP="00D82A8A">
      <w:pPr>
        <w:rPr>
          <w:rFonts w:eastAsia="Poppins" w:cs="Poppins"/>
          <w:szCs w:val="24"/>
        </w:rPr>
      </w:pPr>
    </w:p>
    <w:p w14:paraId="765E0D19" w14:textId="78E9B37D" w:rsidR="003A67EF" w:rsidRPr="00D45D5D" w:rsidRDefault="00A07511" w:rsidP="00A07511">
      <w:pPr>
        <w:rPr>
          <w:rFonts w:eastAsia="Poppins" w:cs="Poppins"/>
          <w:szCs w:val="24"/>
        </w:rPr>
      </w:pPr>
      <w:r w:rsidRPr="00182E01">
        <w:rPr>
          <w:b/>
          <w:bCs/>
          <w:color w:val="004F6B" w:themeColor="text2"/>
        </w:rPr>
        <w:t>2 in 3</w:t>
      </w:r>
      <w:r w:rsidR="00A609C8" w:rsidRPr="00D45D5D">
        <w:rPr>
          <w:rStyle w:val="FootnoteReference"/>
        </w:rPr>
        <w:footnoteReference w:id="3"/>
      </w:r>
      <w:r w:rsidRPr="00D45D5D">
        <w:rPr>
          <w:color w:val="C31872" w:themeColor="accent2" w:themeShade="BF"/>
        </w:rPr>
        <w:t xml:space="preserve"> </w:t>
      </w:r>
      <w:r w:rsidR="001474AA" w:rsidRPr="00D45D5D">
        <w:t>people</w:t>
      </w:r>
      <w:r w:rsidRPr="00D45D5D">
        <w:t xml:space="preserve"> said that they felt that they were currently receiving their first choice weight management support</w:t>
      </w:r>
      <w:r w:rsidR="00C41DF7" w:rsidRPr="00D45D5D">
        <w:t xml:space="preserve"> though this </w:t>
      </w:r>
      <w:r w:rsidRPr="00D45D5D">
        <w:t xml:space="preserve">wasn’t </w:t>
      </w:r>
      <w:r w:rsidR="00C41DF7" w:rsidRPr="00D45D5D">
        <w:t xml:space="preserve">necessarily </w:t>
      </w:r>
      <w:r w:rsidRPr="00D45D5D">
        <w:t xml:space="preserve">through their GP and </w:t>
      </w:r>
      <w:r w:rsidR="00C41DF7" w:rsidRPr="00D45D5D">
        <w:t>many</w:t>
      </w:r>
      <w:r w:rsidRPr="00D45D5D">
        <w:t xml:space="preserve"> were funding it themselves.</w:t>
      </w:r>
      <w:r w:rsidR="00F9386F" w:rsidRPr="00D45D5D">
        <w:t xml:space="preserve"> </w:t>
      </w:r>
    </w:p>
    <w:p w14:paraId="05F582EC" w14:textId="0DC76F69" w:rsidR="003A67EF" w:rsidRPr="00D45D5D" w:rsidRDefault="003A67EF" w:rsidP="003A67EF">
      <w:pPr>
        <w:rPr>
          <w:rFonts w:eastAsia="Times New Roman"/>
          <w:lang w:eastAsia="en-GB"/>
        </w:rPr>
      </w:pPr>
    </w:p>
    <w:p w14:paraId="3FD91208" w14:textId="7DFDE78B" w:rsidR="00314ACD" w:rsidRPr="00D45D5D" w:rsidRDefault="00366822" w:rsidP="008D4CDA">
      <w:pPr>
        <w:pStyle w:val="Heading3"/>
        <w:rPr>
          <w:rFonts w:eastAsia="Poppins" w:cs="Poppins"/>
        </w:rPr>
      </w:pPr>
      <w:r w:rsidRPr="00D45D5D">
        <w:t>Awareness and use of GP support</w:t>
      </w:r>
    </w:p>
    <w:p w14:paraId="25F81A17" w14:textId="41C3DACE" w:rsidR="00E42984" w:rsidRPr="00D45D5D" w:rsidRDefault="7AF73C17" w:rsidP="006C3FC9">
      <w:r w:rsidRPr="00D45D5D">
        <w:rPr>
          <w:rFonts w:eastAsia="Poppins" w:cs="Poppins"/>
          <w:szCs w:val="24"/>
        </w:rPr>
        <w:t xml:space="preserve">Just </w:t>
      </w:r>
      <w:r w:rsidRPr="00D45D5D">
        <w:t>over half</w:t>
      </w:r>
      <w:r w:rsidRPr="00D45D5D">
        <w:rPr>
          <w:rFonts w:eastAsia="Poppins" w:cs="Poppins"/>
          <w:color w:val="C31872" w:themeColor="accent2" w:themeShade="BF"/>
          <w:szCs w:val="24"/>
        </w:rPr>
        <w:t xml:space="preserve"> </w:t>
      </w:r>
      <w:r w:rsidRPr="00D45D5D">
        <w:rPr>
          <w:rFonts w:eastAsia="Poppins" w:cs="Poppins"/>
          <w:szCs w:val="24"/>
        </w:rPr>
        <w:t xml:space="preserve">of </w:t>
      </w:r>
      <w:r w:rsidR="008D4CDA" w:rsidRPr="00D45D5D">
        <w:rPr>
          <w:rFonts w:eastAsia="Poppins" w:cs="Poppins"/>
          <w:szCs w:val="24"/>
        </w:rPr>
        <w:t xml:space="preserve">the </w:t>
      </w:r>
      <w:r w:rsidRPr="00D45D5D">
        <w:rPr>
          <w:rFonts w:eastAsia="Poppins" w:cs="Poppins"/>
          <w:szCs w:val="24"/>
        </w:rPr>
        <w:t xml:space="preserve">people </w:t>
      </w:r>
      <w:r w:rsidR="008D4CDA" w:rsidRPr="00D45D5D">
        <w:rPr>
          <w:rFonts w:eastAsia="Poppins" w:cs="Poppins"/>
          <w:szCs w:val="24"/>
        </w:rPr>
        <w:t xml:space="preserve">we spoke to </w:t>
      </w:r>
      <w:r w:rsidRPr="00D45D5D">
        <w:rPr>
          <w:rFonts w:eastAsia="Poppins" w:cs="Poppins"/>
          <w:szCs w:val="24"/>
        </w:rPr>
        <w:t xml:space="preserve">said </w:t>
      </w:r>
      <w:r w:rsidRPr="00D45D5D">
        <w:t>they did not know that they could go to their GP for weight management support</w:t>
      </w:r>
      <w:r w:rsidR="00E85581" w:rsidRPr="00D45D5D">
        <w:t xml:space="preserve">. </w:t>
      </w:r>
      <w:r w:rsidR="006B7C54" w:rsidRPr="00D45D5D">
        <w:t xml:space="preserve">Those who did had seen their GP </w:t>
      </w:r>
      <w:r w:rsidR="00E42984" w:rsidRPr="00D45D5D">
        <w:t>in the past or had seen their GP for another reason and weight management support ha</w:t>
      </w:r>
      <w:r w:rsidR="00182E01">
        <w:t>d</w:t>
      </w:r>
      <w:r w:rsidR="00E42984" w:rsidRPr="00D45D5D">
        <w:t xml:space="preserve"> been offered at that time.</w:t>
      </w:r>
    </w:p>
    <w:p w14:paraId="734604FD" w14:textId="77777777" w:rsidR="00E42984" w:rsidRPr="00D45D5D" w:rsidRDefault="00E42984" w:rsidP="006C3FC9"/>
    <w:p w14:paraId="4A60FBED" w14:textId="191CDDF1" w:rsidR="7AF73C17" w:rsidRPr="00D45D5D" w:rsidRDefault="7AF73C17" w:rsidP="006C3FC9">
      <w:pPr>
        <w:rPr>
          <w:rFonts w:eastAsia="Poppins" w:cs="Poppins"/>
          <w:szCs w:val="24"/>
        </w:rPr>
      </w:pPr>
      <w:r w:rsidRPr="00D45D5D">
        <w:rPr>
          <w:rFonts w:eastAsia="Poppins" w:cs="Poppins"/>
          <w:szCs w:val="24"/>
        </w:rPr>
        <w:t>Those that did know</w:t>
      </w:r>
      <w:r w:rsidR="003D741B" w:rsidRPr="00D45D5D">
        <w:rPr>
          <w:rFonts w:eastAsia="Poppins" w:cs="Poppins"/>
          <w:szCs w:val="24"/>
        </w:rPr>
        <w:t xml:space="preserve"> from previous experience </w:t>
      </w:r>
      <w:r w:rsidR="007E4EF3" w:rsidRPr="00D45D5D">
        <w:rPr>
          <w:rFonts w:eastAsia="Poppins" w:cs="Poppins"/>
          <w:szCs w:val="24"/>
        </w:rPr>
        <w:t xml:space="preserve">said that they </w:t>
      </w:r>
      <w:r w:rsidRPr="00D45D5D">
        <w:rPr>
          <w:rFonts w:eastAsia="Poppins" w:cs="Poppins"/>
          <w:szCs w:val="24"/>
        </w:rPr>
        <w:t xml:space="preserve">had been referred to a weight management group (Weight Watchers or Slimming World) or, more commonly, had been referred to </w:t>
      </w:r>
      <w:r w:rsidR="004B7A27" w:rsidRPr="00D45D5D">
        <w:rPr>
          <w:rFonts w:eastAsia="Poppins" w:cs="Poppins"/>
          <w:szCs w:val="24"/>
        </w:rPr>
        <w:t>online</w:t>
      </w:r>
      <w:r w:rsidRPr="00D45D5D">
        <w:rPr>
          <w:rFonts w:eastAsia="Poppins" w:cs="Poppins"/>
          <w:szCs w:val="24"/>
        </w:rPr>
        <w:t>/telephone support which they did not find helpful</w:t>
      </w:r>
      <w:r w:rsidR="00997840" w:rsidRPr="00D45D5D">
        <w:rPr>
          <w:rFonts w:eastAsia="Poppins" w:cs="Poppins"/>
          <w:szCs w:val="24"/>
        </w:rPr>
        <w:t xml:space="preserve"> </w:t>
      </w:r>
    </w:p>
    <w:p w14:paraId="797F0DA2" w14:textId="070A2848" w:rsidR="7AF73C17" w:rsidRPr="00D45D5D" w:rsidRDefault="7AF73C17" w:rsidP="3F5A6486">
      <w:pPr>
        <w:rPr>
          <w:sz w:val="18"/>
          <w:szCs w:val="18"/>
        </w:rPr>
      </w:pPr>
      <w:r w:rsidRPr="00D45D5D">
        <w:rPr>
          <w:rFonts w:eastAsia="Poppins" w:cs="Poppins"/>
          <w:szCs w:val="24"/>
        </w:rPr>
        <w:t xml:space="preserve"> </w:t>
      </w:r>
    </w:p>
    <w:p w14:paraId="29D8DBFB" w14:textId="5F082F04" w:rsidR="7AF73C17" w:rsidRPr="00D45D5D" w:rsidRDefault="7AF73C17" w:rsidP="3F5A6486">
      <w:pPr>
        <w:pStyle w:val="Quote"/>
        <w:rPr>
          <w:rFonts w:eastAsia="Poppins" w:cs="Poppins"/>
          <w:color w:val="004F6B" w:themeColor="accent1"/>
          <w:szCs w:val="24"/>
        </w:rPr>
      </w:pPr>
      <w:r w:rsidRPr="00D45D5D">
        <w:rPr>
          <w:rFonts w:eastAsia="Poppins" w:cs="Poppins"/>
          <w:color w:val="004F6B" w:themeColor="accent1"/>
          <w:szCs w:val="24"/>
        </w:rPr>
        <w:t>“I was offered a phone and online service commissioned by Surrey Heartlands. It was generic and not individualised.”</w:t>
      </w:r>
    </w:p>
    <w:p w14:paraId="4E975F73" w14:textId="7EB6A50C" w:rsidR="00DF4BB0" w:rsidRPr="00D45D5D" w:rsidRDefault="00DF4BB0" w:rsidP="003A52BF">
      <w:pPr>
        <w:pStyle w:val="Quote"/>
        <w:rPr>
          <w:rStyle w:val="Strong"/>
        </w:rPr>
      </w:pPr>
      <w:r w:rsidRPr="00D45D5D">
        <w:rPr>
          <w:rStyle w:val="Strong"/>
        </w:rPr>
        <w:t>Guildford resident, 25 – 49 year old white British woman</w:t>
      </w:r>
    </w:p>
    <w:p w14:paraId="07971708" w14:textId="77777777" w:rsidR="008F525B" w:rsidRPr="008F525B" w:rsidRDefault="008F525B" w:rsidP="00182E01">
      <w:pPr>
        <w:pStyle w:val="Quote"/>
        <w:rPr>
          <w:sz w:val="16"/>
          <w:szCs w:val="16"/>
        </w:rPr>
      </w:pPr>
    </w:p>
    <w:p w14:paraId="78CB7EF5" w14:textId="4F1F8751" w:rsidR="7AF73C17" w:rsidRPr="00D45D5D" w:rsidRDefault="7AF73C17" w:rsidP="00182E01">
      <w:pPr>
        <w:pStyle w:val="Quote"/>
      </w:pPr>
      <w:r w:rsidRPr="00D45D5D">
        <w:t>“I was offered an online weight loss programme by my GP in 2024 but I think because I was going on holiday the timings didn't fit.”</w:t>
      </w:r>
    </w:p>
    <w:p w14:paraId="11DAD0DF" w14:textId="48B40E54" w:rsidR="00DF4BB0" w:rsidRPr="00D45D5D" w:rsidRDefault="00DF4BB0" w:rsidP="003A52BF">
      <w:pPr>
        <w:pStyle w:val="Quote"/>
        <w:rPr>
          <w:rStyle w:val="Strong"/>
        </w:rPr>
      </w:pPr>
      <w:r w:rsidRPr="00D45D5D">
        <w:rPr>
          <w:rStyle w:val="Strong"/>
        </w:rPr>
        <w:t>Spelthorne resident, 50 – 64 year old white Brit</w:t>
      </w:r>
      <w:r w:rsidR="003A52BF" w:rsidRPr="00D45D5D">
        <w:rPr>
          <w:rStyle w:val="Strong"/>
        </w:rPr>
        <w:t>i</w:t>
      </w:r>
      <w:r w:rsidRPr="00D45D5D">
        <w:rPr>
          <w:rStyle w:val="Strong"/>
        </w:rPr>
        <w:t>sh woman</w:t>
      </w:r>
    </w:p>
    <w:p w14:paraId="456F6637" w14:textId="0CB28A01" w:rsidR="00C629F6" w:rsidRPr="00D45D5D" w:rsidRDefault="00182E01" w:rsidP="00E24555">
      <w:r>
        <w:t>Two thirds</w:t>
      </w:r>
      <w:r w:rsidR="00B62B10" w:rsidRPr="00D45D5D">
        <w:t xml:space="preserve"> of people</w:t>
      </w:r>
      <w:r w:rsidR="008D4BD9" w:rsidRPr="00D45D5D">
        <w:t xml:space="preserve"> </w:t>
      </w:r>
      <w:r w:rsidR="003D741B" w:rsidRPr="00D45D5D">
        <w:rPr>
          <w:rFonts w:eastAsia="Poppins" w:cs="Poppins"/>
          <w:szCs w:val="24"/>
        </w:rPr>
        <w:t xml:space="preserve">said </w:t>
      </w:r>
      <w:r w:rsidR="003D741B" w:rsidRPr="00D45D5D">
        <w:t>that they would be unlikely to ask for support from their GP</w:t>
      </w:r>
      <w:r w:rsidR="008D4BD9" w:rsidRPr="00D45D5D">
        <w:rPr>
          <w:rFonts w:eastAsia="Poppins" w:cs="Poppins"/>
          <w:szCs w:val="24"/>
        </w:rPr>
        <w:t xml:space="preserve"> </w:t>
      </w:r>
      <w:r w:rsidR="00794D8F" w:rsidRPr="00D45D5D">
        <w:rPr>
          <w:rFonts w:eastAsia="Poppins" w:cs="Poppins"/>
          <w:szCs w:val="24"/>
        </w:rPr>
        <w:t>(though</w:t>
      </w:r>
      <w:r w:rsidR="008D4BD9" w:rsidRPr="00D45D5D">
        <w:rPr>
          <w:rFonts w:eastAsia="Poppins" w:cs="Poppins"/>
          <w:szCs w:val="24"/>
        </w:rPr>
        <w:t xml:space="preserve"> this was significantly less when</w:t>
      </w:r>
      <w:r w:rsidR="00754E2F" w:rsidRPr="00D45D5D">
        <w:rPr>
          <w:rFonts w:eastAsia="Poppins" w:cs="Poppins"/>
          <w:szCs w:val="24"/>
        </w:rPr>
        <w:t xml:space="preserve"> we spoke</w:t>
      </w:r>
      <w:r w:rsidR="00754E2F" w:rsidRPr="00D45D5D">
        <w:t xml:space="preserve"> to British Asian women</w:t>
      </w:r>
      <w:r w:rsidR="00794D8F" w:rsidRPr="00D45D5D">
        <w:t>)</w:t>
      </w:r>
      <w:r w:rsidR="00754E2F" w:rsidRPr="00D45D5D">
        <w:t xml:space="preserve">. </w:t>
      </w:r>
      <w:r w:rsidR="00C058B6" w:rsidRPr="00D45D5D">
        <w:rPr>
          <w:rFonts w:eastAsia="Poppins" w:cs="Poppins"/>
          <w:szCs w:val="24"/>
        </w:rPr>
        <w:t xml:space="preserve">Reasons for this </w:t>
      </w:r>
      <w:r w:rsidR="00892E75" w:rsidRPr="00D45D5D">
        <w:rPr>
          <w:rFonts w:eastAsia="Poppins" w:cs="Poppins"/>
          <w:szCs w:val="24"/>
        </w:rPr>
        <w:t>included</w:t>
      </w:r>
      <w:r w:rsidR="004C2D5A" w:rsidRPr="00D45D5D">
        <w:rPr>
          <w:rFonts w:eastAsia="Poppins" w:cs="Poppins"/>
          <w:szCs w:val="24"/>
        </w:rPr>
        <w:t xml:space="preserve"> </w:t>
      </w:r>
      <w:r w:rsidR="00C629F6" w:rsidRPr="00D45D5D">
        <w:t>c</w:t>
      </w:r>
      <w:r w:rsidR="00892E75" w:rsidRPr="00D45D5D">
        <w:t>onfusion about the support that their GP could offer</w:t>
      </w:r>
      <w:r w:rsidR="00E24555" w:rsidRPr="00D45D5D">
        <w:t xml:space="preserve"> and </w:t>
      </w:r>
      <w:r w:rsidR="00892E75" w:rsidRPr="00D45D5D">
        <w:t>questioning whether th</w:t>
      </w:r>
      <w:r w:rsidR="00061A72" w:rsidRPr="00D45D5D">
        <w:t xml:space="preserve">e </w:t>
      </w:r>
      <w:r w:rsidR="00892E75" w:rsidRPr="00D45D5D">
        <w:t>support was responsive to individual needs as i</w:t>
      </w:r>
      <w:r w:rsidR="00061A72" w:rsidRPr="00D45D5D">
        <w:t>t is</w:t>
      </w:r>
      <w:r w:rsidR="00892E75" w:rsidRPr="00D45D5D">
        <w:t xml:space="preserve"> seen as a “one size fits all” approach</w:t>
      </w:r>
      <w:r w:rsidR="00B449ED" w:rsidRPr="00D45D5D">
        <w:t>.</w:t>
      </w:r>
    </w:p>
    <w:p w14:paraId="2F0ECA3C" w14:textId="77777777" w:rsidR="008E4213" w:rsidRPr="00D45D5D" w:rsidRDefault="008E4213" w:rsidP="008E4213">
      <w:pPr>
        <w:pStyle w:val="ListBullet-pink"/>
        <w:numPr>
          <w:ilvl w:val="0"/>
          <w:numId w:val="0"/>
        </w:numPr>
        <w:ind w:left="360" w:hanging="360"/>
        <w:rPr>
          <w:sz w:val="20"/>
          <w:szCs w:val="18"/>
          <w:lang w:val="en-GB"/>
        </w:rPr>
      </w:pPr>
    </w:p>
    <w:p w14:paraId="0DE811E6" w14:textId="5781A2B7" w:rsidR="008E4213" w:rsidRPr="00D45D5D" w:rsidRDefault="008E4213" w:rsidP="008E4213">
      <w:pPr>
        <w:pStyle w:val="Quote"/>
      </w:pPr>
      <w:r w:rsidRPr="00D45D5D">
        <w:t>“They will point me in the direction of what I already know about. Advice is also not specific to the individual - it’s the usual eat low fat and exercise rather than seeing the person with differing needs, for example, in menopause women need to eat differently. Also, key to successful weight management is the psychological support to try and unpick why people overeat.</w:t>
      </w:r>
      <w:r w:rsidR="00B62B10" w:rsidRPr="00D45D5D">
        <w:t xml:space="preserve"> </w:t>
      </w:r>
      <w:r w:rsidRPr="00D45D5D">
        <w:t>This does not happen in enough detail with the services such as Slimming World, Weight Watchers or the online commissioned service within Surrey Heartlands</w:t>
      </w:r>
      <w:r w:rsidR="00ED573B" w:rsidRPr="00D45D5D">
        <w:t>.”</w:t>
      </w:r>
    </w:p>
    <w:p w14:paraId="26AFB471" w14:textId="1F2EE9CF" w:rsidR="00DF4BB0" w:rsidRPr="00D45D5D" w:rsidRDefault="00DF4BB0" w:rsidP="003A52BF">
      <w:pPr>
        <w:pStyle w:val="Quote"/>
        <w:rPr>
          <w:rStyle w:val="Strong"/>
        </w:rPr>
      </w:pPr>
      <w:r w:rsidRPr="00D45D5D">
        <w:rPr>
          <w:rStyle w:val="Strong"/>
        </w:rPr>
        <w:t>Guildford resident, 25 – 49 year old white British woman</w:t>
      </w:r>
    </w:p>
    <w:p w14:paraId="412D9CE0" w14:textId="77777777" w:rsidR="008E4213" w:rsidRPr="00D45D5D" w:rsidRDefault="008E4213" w:rsidP="00965568">
      <w:pPr>
        <w:pStyle w:val="ListBullet-pink"/>
        <w:numPr>
          <w:ilvl w:val="0"/>
          <w:numId w:val="0"/>
        </w:numPr>
        <w:rPr>
          <w:lang w:val="en-GB"/>
        </w:rPr>
      </w:pPr>
    </w:p>
    <w:p w14:paraId="28C8BD6C" w14:textId="323DEE58" w:rsidR="00C629F6" w:rsidRPr="00D45D5D" w:rsidRDefault="00223773" w:rsidP="00223773">
      <w:pPr>
        <w:pStyle w:val="ListBullet-pink"/>
        <w:numPr>
          <w:ilvl w:val="0"/>
          <w:numId w:val="0"/>
        </w:numPr>
        <w:rPr>
          <w:lang w:val="en-GB"/>
        </w:rPr>
      </w:pPr>
      <w:r w:rsidRPr="00D45D5D">
        <w:rPr>
          <w:lang w:val="en-GB"/>
        </w:rPr>
        <w:t>There was concern that t</w:t>
      </w:r>
      <w:r w:rsidR="00F6607A" w:rsidRPr="00D45D5D">
        <w:rPr>
          <w:lang w:val="en-GB"/>
        </w:rPr>
        <w:t>hey would be wasting the GP’s</w:t>
      </w:r>
      <w:r w:rsidR="006607B9" w:rsidRPr="00D45D5D">
        <w:rPr>
          <w:lang w:val="en-GB"/>
        </w:rPr>
        <w:t xml:space="preserve"> time</w:t>
      </w:r>
      <w:r w:rsidR="00794D8F" w:rsidRPr="00D45D5D">
        <w:rPr>
          <w:lang w:val="en-GB"/>
        </w:rPr>
        <w:t xml:space="preserve"> </w:t>
      </w:r>
      <w:r w:rsidR="000F7C36" w:rsidRPr="00D45D5D">
        <w:rPr>
          <w:lang w:val="en-GB"/>
        </w:rPr>
        <w:t xml:space="preserve">talking to them about weight management and should be able to </w:t>
      </w:r>
      <w:r w:rsidR="002E118E" w:rsidRPr="00D45D5D">
        <w:rPr>
          <w:lang w:val="en-GB"/>
        </w:rPr>
        <w:t>research,</w:t>
      </w:r>
      <w:r w:rsidR="000F7C36" w:rsidRPr="00D45D5D">
        <w:rPr>
          <w:lang w:val="en-GB"/>
        </w:rPr>
        <w:t xml:space="preserve"> support and manage their weight themselves</w:t>
      </w:r>
    </w:p>
    <w:p w14:paraId="7DB618B6" w14:textId="77777777" w:rsidR="000A5570" w:rsidRPr="00D45D5D" w:rsidRDefault="000A5570" w:rsidP="000A5570">
      <w:pPr>
        <w:pStyle w:val="ListBullet-pink"/>
        <w:numPr>
          <w:ilvl w:val="0"/>
          <w:numId w:val="0"/>
        </w:numPr>
        <w:ind w:left="360"/>
        <w:rPr>
          <w:sz w:val="18"/>
          <w:szCs w:val="16"/>
          <w:lang w:val="en-GB"/>
        </w:rPr>
      </w:pPr>
    </w:p>
    <w:p w14:paraId="1D59502F" w14:textId="1668C9E8" w:rsidR="000A5570" w:rsidRPr="00D45D5D" w:rsidRDefault="000A5570" w:rsidP="00965568">
      <w:pPr>
        <w:pStyle w:val="Quote"/>
      </w:pPr>
      <w:r w:rsidRPr="00D45D5D">
        <w:t xml:space="preserve">“It was never that bad that I thought to ask my GP. I wouldn't want to waste their time over something I could </w:t>
      </w:r>
      <w:r w:rsidR="00182E01">
        <w:t>G</w:t>
      </w:r>
      <w:r w:rsidRPr="00D45D5D">
        <w:t>oogle and research myself. I wasn't ill</w:t>
      </w:r>
      <w:r w:rsidR="00060204" w:rsidRPr="00D45D5D">
        <w:t>.”</w:t>
      </w:r>
    </w:p>
    <w:p w14:paraId="29F38C68" w14:textId="3E9DAFCA" w:rsidR="00DF4BB0" w:rsidRPr="00D45D5D" w:rsidRDefault="00DF4BB0" w:rsidP="003A52BF">
      <w:pPr>
        <w:pStyle w:val="Quote"/>
        <w:rPr>
          <w:rStyle w:val="Strong"/>
        </w:rPr>
      </w:pPr>
      <w:r w:rsidRPr="00D45D5D">
        <w:rPr>
          <w:rStyle w:val="Strong"/>
        </w:rPr>
        <w:t>Guildford resident, 50 – 64 year old white British woman</w:t>
      </w:r>
    </w:p>
    <w:p w14:paraId="0A728BBE" w14:textId="77777777" w:rsidR="000A5570" w:rsidRPr="00D45D5D" w:rsidRDefault="000A5570" w:rsidP="00B62B10">
      <w:pPr>
        <w:pStyle w:val="ListBullet-pink"/>
        <w:numPr>
          <w:ilvl w:val="0"/>
          <w:numId w:val="0"/>
        </w:numPr>
        <w:rPr>
          <w:lang w:val="en-GB"/>
        </w:rPr>
      </w:pPr>
    </w:p>
    <w:p w14:paraId="49332CA4" w14:textId="3899C629" w:rsidR="00AC167D" w:rsidRPr="00D45D5D" w:rsidRDefault="00CC2103" w:rsidP="00482790">
      <w:pPr>
        <w:pStyle w:val="ListBullet-pink"/>
        <w:numPr>
          <w:ilvl w:val="0"/>
          <w:numId w:val="0"/>
        </w:numPr>
        <w:rPr>
          <w:lang w:val="en-GB"/>
        </w:rPr>
      </w:pPr>
      <w:r w:rsidRPr="00D45D5D">
        <w:rPr>
          <w:lang w:val="en-GB"/>
        </w:rPr>
        <w:t>People said t</w:t>
      </w:r>
      <w:r w:rsidR="000F7C36" w:rsidRPr="00D45D5D">
        <w:rPr>
          <w:lang w:val="en-GB"/>
        </w:rPr>
        <w:t xml:space="preserve">hat as it is difficult to make a GP appointment anyway, </w:t>
      </w:r>
      <w:r w:rsidR="00E87BD5" w:rsidRPr="00D45D5D">
        <w:rPr>
          <w:lang w:val="en-GB"/>
        </w:rPr>
        <w:t>or to have a consultation i</w:t>
      </w:r>
      <w:r w:rsidRPr="00D45D5D">
        <w:rPr>
          <w:lang w:val="en-GB"/>
        </w:rPr>
        <w:t>n</w:t>
      </w:r>
      <w:r w:rsidR="00E87BD5" w:rsidRPr="00D45D5D">
        <w:rPr>
          <w:lang w:val="en-GB"/>
        </w:rPr>
        <w:t xml:space="preserve"> the way they preferred, </w:t>
      </w:r>
      <w:r w:rsidR="000F7C36" w:rsidRPr="00D45D5D">
        <w:rPr>
          <w:lang w:val="en-GB"/>
        </w:rPr>
        <w:t xml:space="preserve">they would not try to make one for something that </w:t>
      </w:r>
      <w:r w:rsidRPr="00D45D5D">
        <w:rPr>
          <w:lang w:val="en-GB"/>
        </w:rPr>
        <w:t xml:space="preserve">they felt was </w:t>
      </w:r>
      <w:r w:rsidR="000F7C36" w:rsidRPr="00D45D5D">
        <w:rPr>
          <w:lang w:val="en-GB"/>
        </w:rPr>
        <w:t>not urgent</w:t>
      </w:r>
      <w:r w:rsidR="00455C9B" w:rsidRPr="00D45D5D">
        <w:rPr>
          <w:lang w:val="en-GB"/>
        </w:rPr>
        <w:t>.</w:t>
      </w:r>
    </w:p>
    <w:p w14:paraId="1404E91C" w14:textId="77777777" w:rsidR="008E4213" w:rsidRPr="00D45D5D" w:rsidRDefault="008E4213" w:rsidP="008E4213">
      <w:pPr>
        <w:pStyle w:val="ListBullet-pink"/>
        <w:numPr>
          <w:ilvl w:val="0"/>
          <w:numId w:val="0"/>
        </w:numPr>
        <w:ind w:left="360" w:hanging="360"/>
        <w:rPr>
          <w:lang w:val="en-GB"/>
        </w:rPr>
      </w:pPr>
    </w:p>
    <w:p w14:paraId="1E007E76" w14:textId="0BB80F6E" w:rsidR="0076668A" w:rsidRPr="00D45D5D" w:rsidRDefault="008E4213" w:rsidP="00CC2103">
      <w:pPr>
        <w:pStyle w:val="Quote"/>
      </w:pPr>
      <w:r w:rsidRPr="00D45D5D">
        <w:t>“It’s impossible to get an appointment unless you call at 8 for same day and I don’t see this as an emergency. You can't get to see a GP and it's a low priority plus it's embarrassing to not be able to control your own weight</w:t>
      </w:r>
      <w:r w:rsidR="00060204" w:rsidRPr="00D45D5D">
        <w:t>.”</w:t>
      </w:r>
    </w:p>
    <w:p w14:paraId="027567C0" w14:textId="0F10CEC4" w:rsidR="00DF4BB0" w:rsidRPr="00D45D5D" w:rsidRDefault="00DF4BB0" w:rsidP="003A52BF">
      <w:pPr>
        <w:pStyle w:val="Quote"/>
        <w:rPr>
          <w:rStyle w:val="Strong"/>
        </w:rPr>
      </w:pPr>
      <w:r w:rsidRPr="00D45D5D">
        <w:rPr>
          <w:rStyle w:val="Strong"/>
        </w:rPr>
        <w:t>Waverley resident, 50 – 64 year old white British woman</w:t>
      </w:r>
    </w:p>
    <w:p w14:paraId="6973D776" w14:textId="77777777" w:rsidR="0076668A" w:rsidRPr="00D45D5D" w:rsidRDefault="0076668A" w:rsidP="3F5A6486"/>
    <w:p w14:paraId="6085E8BE" w14:textId="024DFCF6" w:rsidR="00F2010A" w:rsidRPr="00D45D5D" w:rsidRDefault="00366822" w:rsidP="009D2C2A">
      <w:pPr>
        <w:pStyle w:val="Heading3"/>
      </w:pPr>
      <w:r w:rsidRPr="00D45D5D">
        <w:t xml:space="preserve">Awareness and use of </w:t>
      </w:r>
      <w:r w:rsidR="00F2010A" w:rsidRPr="00D45D5D">
        <w:t>pharmac</w:t>
      </w:r>
      <w:r w:rsidR="0076668A" w:rsidRPr="00D45D5D">
        <w:t>y support</w:t>
      </w:r>
    </w:p>
    <w:p w14:paraId="3115D962" w14:textId="0BBDD92B" w:rsidR="00D9710D" w:rsidRDefault="7AF73C17" w:rsidP="00D9710D">
      <w:r w:rsidRPr="00182E01">
        <w:rPr>
          <w:b/>
          <w:bCs/>
          <w:color w:val="004F6B" w:themeColor="text2"/>
        </w:rPr>
        <w:t>4 in 5</w:t>
      </w:r>
      <w:r w:rsidRPr="00182E01">
        <w:t xml:space="preserve"> </w:t>
      </w:r>
      <w:r w:rsidRPr="00D45D5D">
        <w:t>people surveyed said that they did not know that they could go to their pharmacist for weight management support</w:t>
      </w:r>
      <w:r w:rsidR="00D9710D" w:rsidRPr="00D45D5D">
        <w:t>.</w:t>
      </w:r>
      <w:r w:rsidR="00B01A15" w:rsidRPr="00D45D5D">
        <w:t xml:space="preserve">  This was less, 1 in 6, </w:t>
      </w:r>
      <w:r w:rsidR="00974318" w:rsidRPr="00D45D5D">
        <w:t>when we spoke to people on engagement.</w:t>
      </w:r>
    </w:p>
    <w:p w14:paraId="7663261D" w14:textId="77777777" w:rsidR="00182E01" w:rsidRPr="00D45D5D" w:rsidRDefault="00182E01" w:rsidP="00D9710D"/>
    <w:p w14:paraId="16EB515D" w14:textId="37A98B8A" w:rsidR="00D40B7B" w:rsidRPr="00D45D5D" w:rsidRDefault="006D3D08" w:rsidP="00895754">
      <w:r w:rsidRPr="00D45D5D">
        <w:t>Once they were made aware</w:t>
      </w:r>
      <w:r w:rsidR="7AF73C17" w:rsidRPr="00D45D5D">
        <w:t>, 3 in 5</w:t>
      </w:r>
      <w:r w:rsidR="7AF73C17" w:rsidRPr="00D45D5D">
        <w:rPr>
          <w:color w:val="E73E97" w:themeColor="accent2"/>
        </w:rPr>
        <w:t xml:space="preserve"> </w:t>
      </w:r>
      <w:r w:rsidR="7AF73C17" w:rsidRPr="00D45D5D">
        <w:t>people said that they would be unlikely to ask for support from their pharmacist.</w:t>
      </w:r>
      <w:r w:rsidR="00D9710D" w:rsidRPr="00D45D5D">
        <w:t xml:space="preserve"> </w:t>
      </w:r>
      <w:r w:rsidRPr="00D45D5D">
        <w:t xml:space="preserve">A common reason was </w:t>
      </w:r>
      <w:r w:rsidR="003E0817" w:rsidRPr="00D45D5D">
        <w:t>concern a</w:t>
      </w:r>
      <w:r w:rsidR="00895754" w:rsidRPr="00D45D5D">
        <w:t>b</w:t>
      </w:r>
      <w:r w:rsidR="003E0817" w:rsidRPr="00D45D5D">
        <w:t>out discussing weight management in a public space, especially where there is already a relationship with the pharmacist</w:t>
      </w:r>
      <w:r w:rsidR="00B62B10" w:rsidRPr="00D45D5D">
        <w:t>.</w:t>
      </w:r>
      <w:r w:rsidR="003E0817" w:rsidRPr="00D45D5D">
        <w:t xml:space="preserve"> </w:t>
      </w:r>
    </w:p>
    <w:p w14:paraId="14D85A39" w14:textId="77777777" w:rsidR="00D40B7B" w:rsidRPr="00D45D5D" w:rsidRDefault="00D40B7B" w:rsidP="00D40B7B">
      <w:pPr>
        <w:pStyle w:val="ListBullet-pink"/>
        <w:numPr>
          <w:ilvl w:val="0"/>
          <w:numId w:val="0"/>
        </w:numPr>
        <w:ind w:left="360" w:hanging="360"/>
        <w:rPr>
          <w:sz w:val="20"/>
          <w:szCs w:val="18"/>
          <w:lang w:val="en-GB"/>
        </w:rPr>
      </w:pPr>
    </w:p>
    <w:p w14:paraId="57DD6F76" w14:textId="7E5AEC72" w:rsidR="00D40B7B" w:rsidRPr="00D45D5D" w:rsidRDefault="00D40B7B" w:rsidP="00D40B7B">
      <w:pPr>
        <w:pStyle w:val="Quote"/>
      </w:pPr>
      <w:r w:rsidRPr="00D45D5D">
        <w:t>“I have several friends using the local pharmacist for Mounjaro injections. I wouldn’t as they know me personally as we get repeat prescriptions there and I’d be embarrassed</w:t>
      </w:r>
      <w:r w:rsidR="00411056" w:rsidRPr="00D45D5D">
        <w:t>.”</w:t>
      </w:r>
    </w:p>
    <w:p w14:paraId="54F8BB0E" w14:textId="71BBF8B0" w:rsidR="00EA0A57" w:rsidRPr="00D45D5D" w:rsidRDefault="00EA0A57" w:rsidP="003A52BF">
      <w:pPr>
        <w:pStyle w:val="Quote"/>
        <w:rPr>
          <w:rStyle w:val="Strong"/>
        </w:rPr>
      </w:pPr>
      <w:r w:rsidRPr="00D45D5D">
        <w:rPr>
          <w:rStyle w:val="Strong"/>
        </w:rPr>
        <w:t>Hampshire resident, 65 – 79 year old white British woman</w:t>
      </w:r>
    </w:p>
    <w:p w14:paraId="5BFA507E" w14:textId="77777777" w:rsidR="00D40B7B" w:rsidRPr="00D45D5D" w:rsidRDefault="00D40B7B" w:rsidP="00D40B7B"/>
    <w:p w14:paraId="0E2E66C5" w14:textId="60560A7F" w:rsidR="00D40B7B" w:rsidRPr="00D45D5D" w:rsidRDefault="00D40B7B" w:rsidP="00D40B7B">
      <w:pPr>
        <w:pStyle w:val="Quote"/>
      </w:pPr>
      <w:r w:rsidRPr="00D45D5D">
        <w:t>“It’s not private enough there and I’ve got a big problem with it in that I feel they won’t understand and I’ll likely cry and be a mess which I’m not going to do in the pharmacy</w:t>
      </w:r>
      <w:r w:rsidR="00411056" w:rsidRPr="00D45D5D">
        <w:t>.”</w:t>
      </w:r>
    </w:p>
    <w:p w14:paraId="2A86AC87" w14:textId="34AAE214" w:rsidR="00EA0A57" w:rsidRPr="00D45D5D" w:rsidRDefault="00EA0A57" w:rsidP="003A52BF">
      <w:pPr>
        <w:pStyle w:val="Quote"/>
        <w:rPr>
          <w:rStyle w:val="Strong"/>
        </w:rPr>
      </w:pPr>
      <w:r w:rsidRPr="00D45D5D">
        <w:rPr>
          <w:rStyle w:val="Strong"/>
        </w:rPr>
        <w:t>Guildford resident, 50 – 64 year old white British woman</w:t>
      </w:r>
    </w:p>
    <w:p w14:paraId="6AA9F645" w14:textId="77777777" w:rsidR="00EA0A57" w:rsidRPr="00D45D5D" w:rsidRDefault="00EA0A57" w:rsidP="00EA0A57"/>
    <w:p w14:paraId="4270365D" w14:textId="3C66859B" w:rsidR="0012307E" w:rsidRPr="00D45D5D" w:rsidRDefault="00895754" w:rsidP="009E1790">
      <w:r w:rsidRPr="00D45D5D">
        <w:t xml:space="preserve">There </w:t>
      </w:r>
      <w:r w:rsidR="009E1790" w:rsidRPr="00D45D5D">
        <w:t xml:space="preserve">was also </w:t>
      </w:r>
      <w:r w:rsidR="005E2537" w:rsidRPr="00D45D5D">
        <w:t xml:space="preserve">concern that the pharmacist does not have access to their medical records and so does not have the </w:t>
      </w:r>
      <w:r w:rsidR="006D19B5" w:rsidRPr="00D45D5D">
        <w:t>necessary information to advise/prescribe</w:t>
      </w:r>
      <w:r w:rsidR="00B62B10" w:rsidRPr="00D45D5D">
        <w:t>.</w:t>
      </w:r>
    </w:p>
    <w:p w14:paraId="4C166B32" w14:textId="77777777" w:rsidR="00DA031C" w:rsidRPr="00D45D5D" w:rsidRDefault="00DA031C" w:rsidP="00DA031C">
      <w:pPr>
        <w:pStyle w:val="ListBullet-pink"/>
        <w:numPr>
          <w:ilvl w:val="0"/>
          <w:numId w:val="0"/>
        </w:numPr>
        <w:ind w:left="360"/>
        <w:rPr>
          <w:sz w:val="18"/>
          <w:szCs w:val="16"/>
          <w:lang w:val="en-GB"/>
        </w:rPr>
      </w:pPr>
    </w:p>
    <w:p w14:paraId="6642B5EC" w14:textId="44205EC7" w:rsidR="00DA031C" w:rsidRPr="00D45D5D" w:rsidRDefault="00DA031C" w:rsidP="00DA031C">
      <w:pPr>
        <w:pStyle w:val="Quote"/>
      </w:pPr>
      <w:r w:rsidRPr="00D45D5D">
        <w:t>“It feels weird. If I ever have a prescription it does get sent to a specific pharmacy, but they won't have access to any of my other medical records, so it feels a bit strange</w:t>
      </w:r>
      <w:r w:rsidR="00060204" w:rsidRPr="00D45D5D">
        <w:t>.”</w:t>
      </w:r>
    </w:p>
    <w:p w14:paraId="6A0E4FFD" w14:textId="4B2B3CAD" w:rsidR="00EA0A57" w:rsidRPr="00D45D5D" w:rsidRDefault="00EA0A57" w:rsidP="003A52BF">
      <w:pPr>
        <w:pStyle w:val="Quote"/>
        <w:rPr>
          <w:rStyle w:val="Strong"/>
        </w:rPr>
      </w:pPr>
      <w:r w:rsidRPr="00D45D5D">
        <w:rPr>
          <w:rStyle w:val="Strong"/>
        </w:rPr>
        <w:t>Spelthorne resident, 50 – 64 year old white British woman</w:t>
      </w:r>
    </w:p>
    <w:p w14:paraId="1D51CD6E" w14:textId="77777777" w:rsidR="00DA031C" w:rsidRPr="00D45D5D" w:rsidRDefault="00DA031C" w:rsidP="00DA031C">
      <w:pPr>
        <w:pStyle w:val="ListBullet-pink"/>
        <w:numPr>
          <w:ilvl w:val="0"/>
          <w:numId w:val="0"/>
        </w:numPr>
        <w:ind w:left="360" w:hanging="360"/>
        <w:rPr>
          <w:lang w:val="en-GB"/>
        </w:rPr>
      </w:pPr>
    </w:p>
    <w:p w14:paraId="3F6A94B1" w14:textId="43B26274" w:rsidR="7AF73C17" w:rsidRPr="00D45D5D" w:rsidRDefault="009E1790" w:rsidP="009E1790">
      <w:pPr>
        <w:pStyle w:val="ListBullet-pink"/>
        <w:numPr>
          <w:ilvl w:val="0"/>
          <w:numId w:val="0"/>
        </w:numPr>
        <w:rPr>
          <w:lang w:val="en-GB"/>
        </w:rPr>
      </w:pPr>
      <w:r w:rsidRPr="00D45D5D">
        <w:rPr>
          <w:lang w:val="en-GB"/>
        </w:rPr>
        <w:t>People were un</w:t>
      </w:r>
      <w:r w:rsidR="00183BF9" w:rsidRPr="00D45D5D">
        <w:rPr>
          <w:lang w:val="en-GB"/>
        </w:rPr>
        <w:t>sure</w:t>
      </w:r>
      <w:r w:rsidR="00071AB2" w:rsidRPr="00D45D5D">
        <w:rPr>
          <w:lang w:val="en-GB"/>
        </w:rPr>
        <w:t xml:space="preserve"> </w:t>
      </w:r>
      <w:r w:rsidR="00D5544A" w:rsidRPr="00D45D5D">
        <w:rPr>
          <w:lang w:val="en-GB"/>
        </w:rPr>
        <w:t xml:space="preserve">of the support available from the pharmacist but the assumption </w:t>
      </w:r>
      <w:r w:rsidR="00053C8D" w:rsidRPr="00D45D5D">
        <w:rPr>
          <w:lang w:val="en-GB"/>
        </w:rPr>
        <w:t>was</w:t>
      </w:r>
      <w:r w:rsidR="00D5544A" w:rsidRPr="00D45D5D">
        <w:rPr>
          <w:lang w:val="en-GB"/>
        </w:rPr>
        <w:t xml:space="preserve"> that </w:t>
      </w:r>
      <w:r w:rsidR="002A6CB2" w:rsidRPr="00D45D5D">
        <w:rPr>
          <w:lang w:val="en-GB"/>
        </w:rPr>
        <w:t>it is predominately weight loss injections and</w:t>
      </w:r>
      <w:r w:rsidR="00D5544A" w:rsidRPr="00D45D5D">
        <w:rPr>
          <w:lang w:val="en-GB"/>
        </w:rPr>
        <w:t xml:space="preserve"> that </w:t>
      </w:r>
      <w:r w:rsidR="002A6CB2" w:rsidRPr="00D45D5D">
        <w:rPr>
          <w:lang w:val="en-GB"/>
        </w:rPr>
        <w:t xml:space="preserve">these, and other forms of support, </w:t>
      </w:r>
      <w:r w:rsidR="00D5544A" w:rsidRPr="00D45D5D">
        <w:rPr>
          <w:lang w:val="en-GB"/>
        </w:rPr>
        <w:t>w</w:t>
      </w:r>
      <w:r w:rsidR="003358DA" w:rsidRPr="00D45D5D">
        <w:rPr>
          <w:lang w:val="en-GB"/>
        </w:rPr>
        <w:t xml:space="preserve">ould </w:t>
      </w:r>
      <w:r w:rsidR="00D5544A" w:rsidRPr="00D45D5D">
        <w:rPr>
          <w:lang w:val="en-GB"/>
        </w:rPr>
        <w:t>be costly.</w:t>
      </w:r>
    </w:p>
    <w:p w14:paraId="62621E25" w14:textId="283B4D50" w:rsidR="00183BF9" w:rsidRPr="00D45D5D" w:rsidRDefault="00183BF9" w:rsidP="00A94AC1">
      <w:pPr>
        <w:pStyle w:val="Quote"/>
        <w:rPr>
          <w:rFonts w:eastAsia="Poppins" w:cs="Poppins"/>
          <w:szCs w:val="24"/>
        </w:rPr>
      </w:pPr>
      <w:r w:rsidRPr="00D45D5D">
        <w:rPr>
          <w:rStyle w:val="QuoteChar"/>
        </w:rPr>
        <w:t>“I imagine they will tell you all about the private route of getting the Mounjaro jab which isn’t appropriate for me as I am on highest rate PIP for mobility and daily living. Therefore, I cannot afford to pay for the Mounjaro jab and currently get my prescriptions free</w:t>
      </w:r>
      <w:r w:rsidR="00A94AC1" w:rsidRPr="00D45D5D">
        <w:rPr>
          <w:rFonts w:eastAsia="Poppins" w:cs="Poppins"/>
          <w:szCs w:val="24"/>
        </w:rPr>
        <w:t>.”</w:t>
      </w:r>
    </w:p>
    <w:p w14:paraId="120F7590" w14:textId="77777777" w:rsidR="00D55600" w:rsidRPr="00D45D5D" w:rsidRDefault="00EA0A57" w:rsidP="00B62B10">
      <w:pPr>
        <w:pStyle w:val="Quote"/>
        <w:rPr>
          <w:rStyle w:val="Strong"/>
        </w:rPr>
      </w:pPr>
      <w:r w:rsidRPr="00D45D5D">
        <w:rPr>
          <w:rStyle w:val="Strong"/>
        </w:rPr>
        <w:t>Waverley resident, 25 – 49 year old mixed/multiple ethnic woman</w:t>
      </w:r>
    </w:p>
    <w:p w14:paraId="50E61067" w14:textId="77777777" w:rsidR="00000DDB" w:rsidRPr="00D45D5D" w:rsidRDefault="00000DDB" w:rsidP="00D55600">
      <w:pPr>
        <w:spacing w:after="160" w:line="259" w:lineRule="auto"/>
        <w:rPr>
          <w:b/>
          <w:bCs/>
        </w:rPr>
      </w:pPr>
    </w:p>
    <w:p w14:paraId="6CE896DF" w14:textId="337452BD" w:rsidR="00000DDB" w:rsidRPr="00D45D5D" w:rsidRDefault="0021715B" w:rsidP="00000DDB">
      <w:pPr>
        <w:shd w:val="clear" w:color="auto" w:fill="E5F4FB" w:themeFill="accent6" w:themeFillTint="33"/>
        <w:rPr>
          <w:b/>
          <w:bCs/>
        </w:rPr>
      </w:pPr>
      <w:r w:rsidRPr="00D45D5D">
        <w:rPr>
          <w:b/>
          <w:bCs/>
        </w:rPr>
        <w:t xml:space="preserve">What do people want? </w:t>
      </w:r>
    </w:p>
    <w:p w14:paraId="67729DE8" w14:textId="23E9F8F7" w:rsidR="00000DDB" w:rsidRPr="00D45D5D" w:rsidRDefault="00000DDB" w:rsidP="00000DDB">
      <w:pPr>
        <w:shd w:val="clear" w:color="auto" w:fill="E5F4FB" w:themeFill="accent6" w:themeFillTint="33"/>
      </w:pPr>
      <w:r w:rsidRPr="00D45D5D">
        <w:t xml:space="preserve">We asked people what would help them with their weight management.  They asked for a more </w:t>
      </w:r>
      <w:r w:rsidRPr="00D45D5D">
        <w:rPr>
          <w:b/>
          <w:bCs/>
        </w:rPr>
        <w:t>holistic approach within GP practices</w:t>
      </w:r>
      <w:r w:rsidR="00CC3326" w:rsidRPr="00D45D5D">
        <w:t>,</w:t>
      </w:r>
      <w:r w:rsidRPr="00D45D5D">
        <w:t xml:space="preserve"> which might be helped by having </w:t>
      </w:r>
      <w:r w:rsidR="00CC3326" w:rsidRPr="00D45D5D">
        <w:t xml:space="preserve">a </w:t>
      </w:r>
      <w:r w:rsidRPr="00D45D5D">
        <w:t xml:space="preserve">nutrition/weight management specialist as part of the multi-disciplinary team. </w:t>
      </w:r>
      <w:r w:rsidRPr="00D45D5D">
        <w:rPr>
          <w:b/>
          <w:bCs/>
        </w:rPr>
        <w:t>Clearer promotion of the support available</w:t>
      </w:r>
      <w:r w:rsidRPr="00D45D5D">
        <w:t xml:space="preserve"> would also help.</w:t>
      </w:r>
    </w:p>
    <w:p w14:paraId="3320AAB8" w14:textId="77777777" w:rsidR="00000DDB" w:rsidRPr="00D45D5D" w:rsidRDefault="00000DDB" w:rsidP="00182E01">
      <w:pPr>
        <w:shd w:val="clear" w:color="auto" w:fill="E5F4FB" w:themeFill="accent6" w:themeFillTint="33"/>
      </w:pPr>
    </w:p>
    <w:p w14:paraId="7424DFA2" w14:textId="1A155917" w:rsidR="00AA7D57" w:rsidRPr="00D45D5D" w:rsidRDefault="00000DDB" w:rsidP="00182E01">
      <w:pPr>
        <w:pStyle w:val="Quote"/>
        <w:shd w:val="clear" w:color="auto" w:fill="E5F4FB" w:themeFill="accent6" w:themeFillTint="33"/>
        <w:ind w:left="0" w:right="0"/>
      </w:pPr>
      <w:r w:rsidRPr="00D45D5D">
        <w:t>“It would be helpful if GP surgeries knew more about eating disorders and were able to offer support for sufferers.  The basis of my problems are due to my eating disorders and weight loss programmes are not directly dealing with that.”</w:t>
      </w:r>
    </w:p>
    <w:p w14:paraId="56D47680" w14:textId="3A283AA2" w:rsidR="00CC3326" w:rsidRPr="00D45D5D" w:rsidRDefault="00000DDB" w:rsidP="00182E01">
      <w:pPr>
        <w:pStyle w:val="Quote"/>
        <w:shd w:val="clear" w:color="auto" w:fill="E5F4FB" w:themeFill="accent6" w:themeFillTint="33"/>
        <w:ind w:left="0" w:right="0"/>
        <w:rPr>
          <w:rStyle w:val="Strong"/>
        </w:rPr>
      </w:pPr>
      <w:r w:rsidRPr="00D45D5D">
        <w:rPr>
          <w:rStyle w:val="Strong"/>
        </w:rPr>
        <w:t>Reigate &amp; Banstead, 65 – 79 year old white British woman</w:t>
      </w:r>
    </w:p>
    <w:p w14:paraId="30D34113" w14:textId="77777777" w:rsidR="0033599F" w:rsidRPr="00D45D5D" w:rsidRDefault="0033599F" w:rsidP="00182E01">
      <w:pPr>
        <w:pStyle w:val="Quote"/>
        <w:shd w:val="clear" w:color="auto" w:fill="E5F4FB" w:themeFill="accent6" w:themeFillTint="33"/>
        <w:ind w:left="0" w:right="0"/>
      </w:pPr>
    </w:p>
    <w:p w14:paraId="293CC0F1" w14:textId="4524D384" w:rsidR="00000DDB" w:rsidRPr="00D45D5D" w:rsidRDefault="00000DDB" w:rsidP="00182E01">
      <w:pPr>
        <w:pStyle w:val="Quote"/>
        <w:shd w:val="clear" w:color="auto" w:fill="E5F4FB" w:themeFill="accent6" w:themeFillTint="33"/>
        <w:ind w:left="0" w:right="0"/>
      </w:pPr>
      <w:r w:rsidRPr="00D45D5D">
        <w:t>“I think people only think that they will recommend the skinny pens and not all will want them. Maybe advertise exactly what it is GPs and pharmacists can offer. But will they just signpost and leave you to it? If so, people can just do their own research and pick a programme that suits them.”</w:t>
      </w:r>
    </w:p>
    <w:p w14:paraId="1AC299B9" w14:textId="77777777" w:rsidR="00000DDB" w:rsidRPr="00D45D5D" w:rsidRDefault="00000DDB" w:rsidP="00182E01">
      <w:pPr>
        <w:pStyle w:val="Quote"/>
        <w:shd w:val="clear" w:color="auto" w:fill="E5F4FB" w:themeFill="accent6" w:themeFillTint="33"/>
        <w:ind w:left="0" w:right="0"/>
        <w:rPr>
          <w:rStyle w:val="Strong"/>
        </w:rPr>
      </w:pPr>
      <w:r w:rsidRPr="00D45D5D">
        <w:rPr>
          <w:rStyle w:val="Strong"/>
        </w:rPr>
        <w:t>Guildford resident, 50 – 64 year old white British woman</w:t>
      </w:r>
    </w:p>
    <w:p w14:paraId="0CC83E38" w14:textId="77777777" w:rsidR="00CC3326" w:rsidRPr="00D45D5D" w:rsidRDefault="00CC3326" w:rsidP="00182E01">
      <w:pPr>
        <w:pStyle w:val="Quote"/>
        <w:shd w:val="clear" w:color="auto" w:fill="E5F4FB" w:themeFill="accent6" w:themeFillTint="33"/>
        <w:ind w:left="0" w:right="0"/>
        <w:rPr>
          <w:rStyle w:val="Strong"/>
        </w:rPr>
      </w:pPr>
    </w:p>
    <w:p w14:paraId="2E15ADA2" w14:textId="1267BAD5" w:rsidR="00000DDB" w:rsidRPr="00D45D5D" w:rsidRDefault="00CC3326" w:rsidP="00182E01">
      <w:pPr>
        <w:pStyle w:val="Quote"/>
        <w:shd w:val="clear" w:color="auto" w:fill="E5F4FB" w:themeFill="accent6" w:themeFillTint="33"/>
        <w:ind w:left="0" w:right="0"/>
        <w:rPr>
          <w:b/>
          <w:bCs/>
        </w:rPr>
      </w:pPr>
      <w:r w:rsidRPr="00D45D5D">
        <w:rPr>
          <w:rStyle w:val="Strong"/>
        </w:rPr>
        <w:t>“</w:t>
      </w:r>
      <w:r w:rsidR="00000DDB" w:rsidRPr="00D45D5D">
        <w:t xml:space="preserve">We are constantly being told the NHS is at breaking point which puts me off asking for any help. It is </w:t>
      </w:r>
      <w:r w:rsidR="008F525B" w:rsidRPr="008F525B">
        <w:rPr>
          <w:b/>
          <w:bCs/>
        </w:rPr>
        <w:t>very</w:t>
      </w:r>
      <w:r w:rsidR="00000DDB" w:rsidRPr="00D45D5D">
        <w:t xml:space="preserve"> hard to get a doctors appointment and I don’t want to take an appointment away from someone in more need. A nutritionist at the doctors which can be booked would help.”</w:t>
      </w:r>
    </w:p>
    <w:p w14:paraId="10B2F3D9" w14:textId="77777777" w:rsidR="00000DDB" w:rsidRPr="00D45D5D" w:rsidRDefault="00000DDB" w:rsidP="00182E01">
      <w:pPr>
        <w:pStyle w:val="Quote"/>
        <w:shd w:val="clear" w:color="auto" w:fill="E5F4FB" w:themeFill="accent6" w:themeFillTint="33"/>
        <w:ind w:left="0" w:right="0"/>
        <w:rPr>
          <w:rStyle w:val="Strong"/>
        </w:rPr>
      </w:pPr>
      <w:r w:rsidRPr="00D45D5D">
        <w:rPr>
          <w:rStyle w:val="Strong"/>
        </w:rPr>
        <w:t>Hampshire resident, 25 – 49 year old white British woman</w:t>
      </w:r>
    </w:p>
    <w:p w14:paraId="77D091AF" w14:textId="77777777" w:rsidR="00000DDB" w:rsidRPr="00D45D5D" w:rsidRDefault="00000DDB" w:rsidP="00D55600">
      <w:pPr>
        <w:spacing w:after="160" w:line="259" w:lineRule="auto"/>
      </w:pPr>
    </w:p>
    <w:p w14:paraId="0927C12D" w14:textId="77777777" w:rsidR="00000DDB" w:rsidRPr="00D45D5D" w:rsidRDefault="00000DDB" w:rsidP="00D55600">
      <w:pPr>
        <w:spacing w:after="160" w:line="259" w:lineRule="auto"/>
      </w:pPr>
    </w:p>
    <w:p w14:paraId="5E5113D4" w14:textId="77777777" w:rsidR="00000DDB" w:rsidRPr="00D45D5D" w:rsidRDefault="00000DDB" w:rsidP="00D55600">
      <w:pPr>
        <w:spacing w:after="160" w:line="259" w:lineRule="auto"/>
      </w:pPr>
    </w:p>
    <w:p w14:paraId="7BF45C88" w14:textId="1295B2B7" w:rsidR="00000DDB" w:rsidRPr="00D45D5D" w:rsidRDefault="00C75D4C" w:rsidP="008F525B">
      <w:pPr>
        <w:pStyle w:val="Heading2"/>
      </w:pPr>
      <w:r w:rsidRPr="00D45D5D">
        <w:br w:type="page"/>
      </w:r>
      <w:r w:rsidR="003336DE" w:rsidRPr="00D45D5D">
        <w:t>B</w:t>
      </w:r>
      <w:r w:rsidR="00E534D2" w:rsidRPr="00D45D5D">
        <w:t>arriers to access</w:t>
      </w:r>
      <w:r w:rsidR="003A52BF" w:rsidRPr="00D45D5D">
        <w:t>ing</w:t>
      </w:r>
      <w:r w:rsidR="005F4853" w:rsidRPr="00D45D5D">
        <w:t xml:space="preserve"> weight management support</w:t>
      </w:r>
    </w:p>
    <w:p w14:paraId="4A4D2197" w14:textId="77777777" w:rsidR="00000DDB" w:rsidRPr="00D45D5D" w:rsidRDefault="00000DDB" w:rsidP="00000DDB"/>
    <w:p w14:paraId="0E302F4F" w14:textId="02225D38" w:rsidR="00000DDB" w:rsidRPr="00D45D5D" w:rsidRDefault="00000DDB" w:rsidP="00000DDB">
      <w:pPr>
        <w:shd w:val="clear" w:color="auto" w:fill="FAD8EA" w:themeFill="accent2" w:themeFillTint="33"/>
      </w:pPr>
      <w:r w:rsidRPr="00D45D5D">
        <w:t>The main barriers to people accessing weight management support were concern that they would not be able to maintain their goal weight when the support ended, a fear of failing and cost.</w:t>
      </w:r>
    </w:p>
    <w:p w14:paraId="2EB119E5" w14:textId="77777777" w:rsidR="0041066C" w:rsidRPr="00D45D5D" w:rsidRDefault="0041066C" w:rsidP="00000DDB">
      <w:pPr>
        <w:shd w:val="clear" w:color="auto" w:fill="FAD8EA" w:themeFill="accent2" w:themeFillTint="33"/>
      </w:pPr>
    </w:p>
    <w:p w14:paraId="699392AF" w14:textId="5EF424AA" w:rsidR="00000DDB" w:rsidRPr="00D45D5D" w:rsidRDefault="00000DDB" w:rsidP="00000DDB">
      <w:pPr>
        <w:shd w:val="clear" w:color="auto" w:fill="FAD8EA" w:themeFill="accent2" w:themeFillTint="33"/>
      </w:pPr>
      <w:r w:rsidRPr="00D45D5D">
        <w:t>People also struggled to find the motivation to ask for and then follow a weight management programme; this was compounded by low mood and for those who are neurodiver</w:t>
      </w:r>
      <w:r w:rsidR="000C12FF" w:rsidRPr="00D45D5D">
        <w:t>gent</w:t>
      </w:r>
      <w:r w:rsidRPr="00D45D5D">
        <w:t>.</w:t>
      </w:r>
    </w:p>
    <w:p w14:paraId="0773CE5B" w14:textId="77777777" w:rsidR="0041066C" w:rsidRPr="00D45D5D" w:rsidRDefault="0041066C" w:rsidP="00000DDB">
      <w:pPr>
        <w:shd w:val="clear" w:color="auto" w:fill="FAD8EA" w:themeFill="accent2" w:themeFillTint="33"/>
      </w:pPr>
    </w:p>
    <w:p w14:paraId="6C38C8D0" w14:textId="3CD72B9C" w:rsidR="0033599F" w:rsidRPr="00D45D5D" w:rsidRDefault="00000DDB" w:rsidP="00000DDB">
      <w:pPr>
        <w:shd w:val="clear" w:color="auto" w:fill="FAD8EA" w:themeFill="accent2" w:themeFillTint="33"/>
        <w:rPr>
          <w:sz w:val="18"/>
          <w:szCs w:val="16"/>
        </w:rPr>
      </w:pPr>
      <w:r w:rsidRPr="00D45D5D">
        <w:t>People could usually start their weight management support quickly (especially if self-funding) but faced long waiting lists if they were referred to specialist services such as bariatric surgery.</w:t>
      </w:r>
    </w:p>
    <w:p w14:paraId="6D02AA73" w14:textId="77777777" w:rsidR="00A154CF" w:rsidRPr="00D45D5D" w:rsidRDefault="00A154CF" w:rsidP="00A154CF"/>
    <w:tbl>
      <w:tblPr>
        <w:tblW w:w="0" w:type="auto"/>
        <w:tblLook w:val="06A0" w:firstRow="1" w:lastRow="0" w:firstColumn="1" w:lastColumn="0" w:noHBand="1" w:noVBand="1"/>
      </w:tblPr>
      <w:tblGrid>
        <w:gridCol w:w="9015"/>
      </w:tblGrid>
      <w:tr w:rsidR="005C3E97" w:rsidRPr="00D45D5D" w14:paraId="0B0F91B3" w14:textId="77777777" w:rsidTr="3F5A6486">
        <w:trPr>
          <w:trHeight w:val="300"/>
        </w:trPr>
        <w:tc>
          <w:tcPr>
            <w:tcW w:w="9015" w:type="dxa"/>
            <w:vAlign w:val="center"/>
          </w:tcPr>
          <w:p w14:paraId="4447E9FC" w14:textId="28BB8D5F" w:rsidR="00E02ECE" w:rsidRPr="00D45D5D" w:rsidRDefault="00FF0B8C" w:rsidP="00641CBF">
            <w:r w:rsidRPr="00D45D5D">
              <w:t xml:space="preserve">Half of those </w:t>
            </w:r>
            <w:r w:rsidR="00080105" w:rsidRPr="00D45D5D">
              <w:t>asked</w:t>
            </w:r>
            <w:r w:rsidR="3F5A6486" w:rsidRPr="00D45D5D">
              <w:t xml:space="preserve"> said that their biggest</w:t>
            </w:r>
            <w:r w:rsidR="00C75D4C" w:rsidRPr="00D45D5D">
              <w:t xml:space="preserve"> </w:t>
            </w:r>
            <w:r w:rsidR="3F5A6486" w:rsidRPr="00D45D5D">
              <w:t xml:space="preserve">concern </w:t>
            </w:r>
            <w:r w:rsidR="00080105" w:rsidRPr="00D45D5D">
              <w:t xml:space="preserve">about weight management support </w:t>
            </w:r>
            <w:r w:rsidR="3F5A6486" w:rsidRPr="00D45D5D">
              <w:t>was whether they would be able to maintain their weight once the weight management supported ended</w:t>
            </w:r>
            <w:r w:rsidR="009B12A6" w:rsidRPr="00D45D5D">
              <w:t>.</w:t>
            </w:r>
            <w:r w:rsidR="00043CB5" w:rsidRPr="00D45D5D">
              <w:t xml:space="preserve"> </w:t>
            </w:r>
            <w:r w:rsidR="00496644" w:rsidRPr="00D45D5D">
              <w:t xml:space="preserve">2 in 5 people were </w:t>
            </w:r>
            <w:r w:rsidR="3F5A6486" w:rsidRPr="00D45D5D">
              <w:t>concern</w:t>
            </w:r>
            <w:r w:rsidR="006272C6" w:rsidRPr="00D45D5D">
              <w:t>ed</w:t>
            </w:r>
            <w:r w:rsidR="3F5A6486" w:rsidRPr="00D45D5D">
              <w:t xml:space="preserve"> </w:t>
            </w:r>
            <w:r w:rsidR="006272C6" w:rsidRPr="00D45D5D">
              <w:t xml:space="preserve">about </w:t>
            </w:r>
            <w:r w:rsidR="002712F5" w:rsidRPr="00D45D5D">
              <w:t xml:space="preserve">the </w:t>
            </w:r>
            <w:r w:rsidR="3F5A6486" w:rsidRPr="00D45D5D">
              <w:t xml:space="preserve">cost </w:t>
            </w:r>
            <w:r w:rsidR="00496644" w:rsidRPr="00D45D5D">
              <w:t>and t</w:t>
            </w:r>
            <w:r w:rsidR="3F5A6486" w:rsidRPr="00D45D5D">
              <w:t>hen the fear of failing and giving up comforting habits.</w:t>
            </w:r>
          </w:p>
          <w:p w14:paraId="5033B749" w14:textId="77777777" w:rsidR="00D55600" w:rsidRPr="00D45D5D" w:rsidRDefault="00D55600" w:rsidP="00641CBF">
            <w:pPr>
              <w:rPr>
                <w:sz w:val="18"/>
                <w:szCs w:val="16"/>
              </w:rPr>
            </w:pPr>
          </w:p>
          <w:p w14:paraId="032EC976" w14:textId="712775B2" w:rsidR="00E02ECE" w:rsidRPr="00D45D5D" w:rsidRDefault="00E02ECE" w:rsidP="00E02ECE">
            <w:pPr>
              <w:pStyle w:val="Quote"/>
            </w:pPr>
            <w:r w:rsidRPr="00D45D5D">
              <w:t>“I’ve gone back to bad habits now it’s over.  I’m worried about failing but I need to stick to it – it’s a mind game with myself</w:t>
            </w:r>
            <w:r w:rsidR="00685150" w:rsidRPr="00D45D5D">
              <w:t>.”</w:t>
            </w:r>
          </w:p>
          <w:p w14:paraId="712FFC90" w14:textId="6B0B49DA" w:rsidR="00BA2012" w:rsidRPr="00D45D5D" w:rsidRDefault="00252F4A" w:rsidP="00D55600">
            <w:pPr>
              <w:pStyle w:val="Quote"/>
              <w:rPr>
                <w:rStyle w:val="Strong"/>
              </w:rPr>
            </w:pPr>
            <w:r w:rsidRPr="00D45D5D">
              <w:rPr>
                <w:rStyle w:val="Strong"/>
              </w:rPr>
              <w:t>Mole Valley resident, 18 – 24 year old black Caribbean man</w:t>
            </w:r>
          </w:p>
          <w:p w14:paraId="1807BFB3" w14:textId="77777777" w:rsidR="00D55600" w:rsidRPr="00D45D5D" w:rsidRDefault="00D55600" w:rsidP="00D55600"/>
          <w:p w14:paraId="65CEF763" w14:textId="2EA938DF" w:rsidR="00BA2012" w:rsidRPr="00D45D5D" w:rsidRDefault="00BA2012" w:rsidP="00BA2012">
            <w:r w:rsidRPr="00D45D5D">
              <w:t>There was also concern about</w:t>
            </w:r>
            <w:r w:rsidR="00A33E5D" w:rsidRPr="00D45D5D">
              <w:t xml:space="preserve"> lack of </w:t>
            </w:r>
            <w:r w:rsidR="008B328F" w:rsidRPr="00D45D5D">
              <w:t xml:space="preserve">psychological and long term </w:t>
            </w:r>
            <w:r w:rsidR="00A33E5D" w:rsidRPr="00D45D5D">
              <w:t xml:space="preserve">support </w:t>
            </w:r>
            <w:r w:rsidR="008B328F" w:rsidRPr="00D45D5D">
              <w:t>for</w:t>
            </w:r>
            <w:r w:rsidRPr="00D45D5D">
              <w:t xml:space="preserve"> some of the weight management programmes </w:t>
            </w:r>
            <w:r w:rsidR="00A33E5D" w:rsidRPr="00D45D5D">
              <w:t>available</w:t>
            </w:r>
            <w:r w:rsidR="001919B2" w:rsidRPr="00D45D5D">
              <w:t>.</w:t>
            </w:r>
          </w:p>
          <w:p w14:paraId="368F8916" w14:textId="77777777" w:rsidR="001919B2" w:rsidRPr="00D45D5D" w:rsidRDefault="001919B2" w:rsidP="00BA2012">
            <w:pPr>
              <w:rPr>
                <w:sz w:val="16"/>
                <w:szCs w:val="14"/>
              </w:rPr>
            </w:pPr>
          </w:p>
          <w:p w14:paraId="7C25A0B0" w14:textId="77777777" w:rsidR="00D55600" w:rsidRPr="00D45D5D" w:rsidRDefault="001919B2" w:rsidP="00D55600">
            <w:pPr>
              <w:pStyle w:val="Quote"/>
            </w:pPr>
            <w:r w:rsidRPr="00D45D5D">
              <w:t>“I would consider weight loss medication once I have explored all other options. I believe my overeating is psychological so I would like to explore a long-term solution. I enjoy exercise and find that it encourages me to eat better</w:t>
            </w:r>
            <w:r w:rsidR="00685150" w:rsidRPr="00D45D5D">
              <w:t>.”</w:t>
            </w:r>
          </w:p>
          <w:p w14:paraId="429EE685" w14:textId="7C52024D" w:rsidR="00E02ECE" w:rsidRPr="00D45D5D" w:rsidRDefault="00252F4A" w:rsidP="00D55600">
            <w:pPr>
              <w:pStyle w:val="Quote"/>
              <w:rPr>
                <w:rStyle w:val="Strong"/>
              </w:rPr>
            </w:pPr>
            <w:r w:rsidRPr="00D45D5D">
              <w:rPr>
                <w:rStyle w:val="Strong"/>
              </w:rPr>
              <w:t>Mole Valley resident, 50 – 64 year old white British woman</w:t>
            </w:r>
          </w:p>
          <w:p w14:paraId="3CD30A0B" w14:textId="77777777" w:rsidR="00D55600" w:rsidRPr="00D45D5D" w:rsidRDefault="00D55600" w:rsidP="00D55600"/>
          <w:p w14:paraId="2ED9F551" w14:textId="611F2CBB" w:rsidR="002712F5" w:rsidRPr="00D45D5D" w:rsidRDefault="00A42600" w:rsidP="00641CBF">
            <w:r w:rsidRPr="00D45D5D">
              <w:t xml:space="preserve">We also heard that people struggle to find the motivation to </w:t>
            </w:r>
            <w:r w:rsidR="0067727C" w:rsidRPr="00D45D5D">
              <w:t>ask for help</w:t>
            </w:r>
            <w:r w:rsidR="00916F3C" w:rsidRPr="00D45D5D">
              <w:t xml:space="preserve"> in the first place</w:t>
            </w:r>
            <w:r w:rsidR="00DC4A45" w:rsidRPr="00D45D5D">
              <w:t xml:space="preserve"> and this is compounded by low mood</w:t>
            </w:r>
            <w:r w:rsidR="00D02A2F" w:rsidRPr="00D45D5D">
              <w:t xml:space="preserve">. Those </w:t>
            </w:r>
            <w:r w:rsidR="00C329BA" w:rsidRPr="00D45D5D">
              <w:t>w</w:t>
            </w:r>
            <w:r w:rsidR="004E71D9" w:rsidRPr="00D45D5D">
              <w:t>ho are neurodivergent also struggle to stay focus</w:t>
            </w:r>
            <w:r w:rsidR="000254AF" w:rsidRPr="00D45D5D">
              <w:t>sed on</w:t>
            </w:r>
            <w:r w:rsidR="00E02ECE" w:rsidRPr="00D45D5D">
              <w:t xml:space="preserve"> a specific programme.</w:t>
            </w:r>
          </w:p>
          <w:p w14:paraId="4BAA9372" w14:textId="77777777" w:rsidR="00043CB5" w:rsidRPr="00D45D5D" w:rsidRDefault="00043CB5" w:rsidP="00043CB5">
            <w:pPr>
              <w:pStyle w:val="ListBullet-pink"/>
              <w:numPr>
                <w:ilvl w:val="0"/>
                <w:numId w:val="0"/>
              </w:numPr>
              <w:ind w:left="360" w:hanging="360"/>
              <w:rPr>
                <w:sz w:val="14"/>
                <w:szCs w:val="12"/>
                <w:lang w:val="en-GB"/>
              </w:rPr>
            </w:pPr>
          </w:p>
          <w:p w14:paraId="523841D3" w14:textId="0A4DC285" w:rsidR="00043CB5" w:rsidRPr="00D45D5D" w:rsidRDefault="00043CB5" w:rsidP="00043CB5">
            <w:pPr>
              <w:pStyle w:val="Quote"/>
            </w:pPr>
            <w:r w:rsidRPr="00D45D5D">
              <w:t>“I have ADHD and find staying on task very hard. I’ve tried Apps, in person, Weight Watchers and low calorie drinks like SlimFast</w:t>
            </w:r>
            <w:r w:rsidR="00685150" w:rsidRPr="00D45D5D">
              <w:t>.”</w:t>
            </w:r>
          </w:p>
          <w:p w14:paraId="3A3C3159" w14:textId="4128E78A" w:rsidR="00252F4A" w:rsidRPr="00D45D5D" w:rsidRDefault="00252F4A" w:rsidP="003A52BF">
            <w:pPr>
              <w:pStyle w:val="Quote"/>
              <w:rPr>
                <w:rStyle w:val="Strong"/>
              </w:rPr>
            </w:pPr>
            <w:r w:rsidRPr="00D45D5D">
              <w:rPr>
                <w:rStyle w:val="Strong"/>
              </w:rPr>
              <w:t>Surrey Heath resident, 50 – 64 year old white British woman</w:t>
            </w:r>
          </w:p>
          <w:p w14:paraId="534216FD" w14:textId="77777777" w:rsidR="00043CB5" w:rsidRPr="00D45D5D" w:rsidRDefault="00043CB5" w:rsidP="00043CB5"/>
          <w:p w14:paraId="2596C62F" w14:textId="77777777" w:rsidR="3F5A6486" w:rsidRPr="00D45D5D" w:rsidRDefault="00043CB5" w:rsidP="00C75D4C">
            <w:pPr>
              <w:pStyle w:val="Quote"/>
            </w:pPr>
            <w:r w:rsidRPr="00D45D5D">
              <w:t>“</w:t>
            </w:r>
            <w:r w:rsidR="00BD0DAB" w:rsidRPr="00D45D5D">
              <w:t xml:space="preserve">I’d try </w:t>
            </w:r>
            <w:r w:rsidRPr="00D45D5D">
              <w:t>anything that would help. I have depression and find it difficult to initiate any help</w:t>
            </w:r>
            <w:r w:rsidR="00685150" w:rsidRPr="00D45D5D">
              <w:t>.”</w:t>
            </w:r>
          </w:p>
          <w:p w14:paraId="59CE86EF" w14:textId="77777777" w:rsidR="00252F4A" w:rsidRPr="00D45D5D" w:rsidRDefault="00252F4A" w:rsidP="003A52BF">
            <w:pPr>
              <w:pStyle w:val="Quote"/>
              <w:rPr>
                <w:rStyle w:val="Strong"/>
              </w:rPr>
            </w:pPr>
            <w:r w:rsidRPr="00D45D5D">
              <w:rPr>
                <w:rStyle w:val="Strong"/>
              </w:rPr>
              <w:t>Reigate &amp; Banstead resident, 50 – 64 year old white British man</w:t>
            </w:r>
          </w:p>
          <w:p w14:paraId="0B718C9A" w14:textId="77777777" w:rsidR="00D75A35" w:rsidRPr="00D45D5D" w:rsidRDefault="00D75A35" w:rsidP="00D75A35"/>
          <w:p w14:paraId="1E2BA5D2" w14:textId="5366E220" w:rsidR="00D75A35" w:rsidRPr="00D45D5D" w:rsidRDefault="00D75A35" w:rsidP="008F525B">
            <w:pPr>
              <w:shd w:val="clear" w:color="auto" w:fill="E9F8D9" w:themeFill="accent3" w:themeFillTint="33"/>
              <w:rPr>
                <w:b/>
                <w:bCs/>
              </w:rPr>
            </w:pPr>
            <w:r w:rsidRPr="00D45D5D">
              <w:rPr>
                <w:b/>
                <w:bCs/>
              </w:rPr>
              <w:t>Cultural and language barriers</w:t>
            </w:r>
          </w:p>
          <w:p w14:paraId="0B8533C5" w14:textId="54229CA6" w:rsidR="00D75A35" w:rsidRDefault="00D75A35" w:rsidP="008F525B">
            <w:pPr>
              <w:shd w:val="clear" w:color="auto" w:fill="E9F8D9" w:themeFill="accent3" w:themeFillTint="33"/>
            </w:pPr>
            <w:r w:rsidRPr="00D45D5D">
              <w:t>We spoke to black and Asian women who experienced specific barriers to accessing weight management support</w:t>
            </w:r>
            <w:r w:rsidR="008F525B">
              <w:t>.</w:t>
            </w:r>
          </w:p>
          <w:p w14:paraId="148CEAA8" w14:textId="77777777" w:rsidR="008F525B" w:rsidRPr="00D45D5D" w:rsidRDefault="008F525B" w:rsidP="008F525B">
            <w:pPr>
              <w:shd w:val="clear" w:color="auto" w:fill="E9F8D9" w:themeFill="accent3" w:themeFillTint="33"/>
            </w:pPr>
          </w:p>
          <w:p w14:paraId="101FD52D" w14:textId="77777777" w:rsidR="00D75A35" w:rsidRPr="00D45D5D" w:rsidRDefault="00D75A35" w:rsidP="008F525B">
            <w:pPr>
              <w:pStyle w:val="Quote"/>
              <w:shd w:val="clear" w:color="auto" w:fill="E9F8D9" w:themeFill="accent3" w:themeFillTint="33"/>
              <w:ind w:left="0" w:right="0"/>
            </w:pPr>
            <w:r w:rsidRPr="00D45D5D">
              <w:t>“It’s not a problem to talk about weight with the GP if you can take someone with you who can translate.”</w:t>
            </w:r>
          </w:p>
          <w:p w14:paraId="02677D03" w14:textId="77777777" w:rsidR="00727861" w:rsidRPr="00D45D5D" w:rsidRDefault="00727861" w:rsidP="008F525B">
            <w:pPr>
              <w:shd w:val="clear" w:color="auto" w:fill="E9F8D9" w:themeFill="accent3" w:themeFillTint="33"/>
            </w:pPr>
          </w:p>
          <w:p w14:paraId="3041D333" w14:textId="7D12E37A" w:rsidR="00D75A35" w:rsidRDefault="00D75A35" w:rsidP="008F525B">
            <w:pPr>
              <w:shd w:val="clear" w:color="auto" w:fill="E9F8D9" w:themeFill="accent3" w:themeFillTint="33"/>
            </w:pPr>
            <w:r w:rsidRPr="00D45D5D">
              <w:t xml:space="preserve">Most attempted to manage their weight through culturally acceptable exercise such as pilates or going to the gym. </w:t>
            </w:r>
            <w:r w:rsidR="00E277E4" w:rsidRPr="00D45D5D">
              <w:t>F</w:t>
            </w:r>
            <w:r w:rsidRPr="00D45D5D">
              <w:t>or some, some forms of physical activity would not be deemed appropriate according to cultural beliefs</w:t>
            </w:r>
            <w:r w:rsidR="008F525B">
              <w:t>.</w:t>
            </w:r>
          </w:p>
          <w:p w14:paraId="1D73BF9A" w14:textId="77777777" w:rsidR="008F525B" w:rsidRPr="00D45D5D" w:rsidRDefault="008F525B" w:rsidP="008F525B">
            <w:pPr>
              <w:shd w:val="clear" w:color="auto" w:fill="E9F8D9" w:themeFill="accent3" w:themeFillTint="33"/>
            </w:pPr>
          </w:p>
          <w:p w14:paraId="3C258B76" w14:textId="77777777" w:rsidR="00D75A35" w:rsidRPr="00D45D5D" w:rsidRDefault="00D75A35" w:rsidP="008F525B">
            <w:pPr>
              <w:pStyle w:val="Quote"/>
              <w:shd w:val="clear" w:color="auto" w:fill="E9F8D9" w:themeFill="accent3" w:themeFillTint="33"/>
              <w:ind w:left="0" w:right="0"/>
            </w:pPr>
            <w:r w:rsidRPr="00D45D5D">
              <w:t>“Sport and dancing would not be considered appropriate for women.”</w:t>
            </w:r>
          </w:p>
          <w:p w14:paraId="5C8AA905" w14:textId="5A8DC8D1" w:rsidR="00796D74" w:rsidRPr="00D45D5D" w:rsidRDefault="00796D74" w:rsidP="00796D74"/>
        </w:tc>
      </w:tr>
    </w:tbl>
    <w:p w14:paraId="5CF02235" w14:textId="23DB942A" w:rsidR="00E63709" w:rsidRPr="00D45D5D" w:rsidRDefault="00E63709" w:rsidP="008B330B">
      <w:pPr>
        <w:pStyle w:val="Heading2"/>
      </w:pPr>
      <w:r w:rsidRPr="00D45D5D">
        <w:t xml:space="preserve">Sources of information </w:t>
      </w:r>
    </w:p>
    <w:p w14:paraId="2EE1659D" w14:textId="77777777" w:rsidR="008B330B" w:rsidRPr="00D45D5D" w:rsidRDefault="008B330B" w:rsidP="008B330B"/>
    <w:p w14:paraId="035D37E7" w14:textId="210FDCB2" w:rsidR="00E63709" w:rsidRPr="00D45D5D" w:rsidRDefault="00E63709" w:rsidP="00E63709">
      <w:pPr>
        <w:rPr>
          <w:color w:val="004F6B" w:themeColor="accent1"/>
        </w:rPr>
      </w:pPr>
      <w:r w:rsidRPr="00D45D5D">
        <w:t>Most people f</w:t>
      </w:r>
      <w:r w:rsidR="00E5441D" w:rsidRPr="00D45D5D">
        <w:t>ound</w:t>
      </w:r>
      <w:r w:rsidRPr="00D45D5D">
        <w:t xml:space="preserve"> </w:t>
      </w:r>
      <w:r w:rsidR="00ED5982" w:rsidRPr="00D45D5D">
        <w:t xml:space="preserve">generic </w:t>
      </w:r>
      <w:r w:rsidRPr="00D45D5D">
        <w:t xml:space="preserve">information about weight management support that they </w:t>
      </w:r>
      <w:r w:rsidR="008B330B" w:rsidRPr="00D45D5D">
        <w:t>were</w:t>
      </w:r>
      <w:r w:rsidRPr="00D45D5D">
        <w:t xml:space="preserve"> interested in from internet searches. However, when we asked people how they had found out about </w:t>
      </w:r>
      <w:r w:rsidR="00ED5982" w:rsidRPr="00D45D5D">
        <w:t>the</w:t>
      </w:r>
      <w:r w:rsidRPr="00D45D5D">
        <w:t xml:space="preserve"> weight management support</w:t>
      </w:r>
      <w:r w:rsidR="00ED5982" w:rsidRPr="00D45D5D">
        <w:t xml:space="preserve"> they were actually using</w:t>
      </w:r>
      <w:r w:rsidRPr="00D45D5D">
        <w:t>, just under half said through word of mouth and</w:t>
      </w:r>
      <w:r w:rsidRPr="00D45D5D">
        <w:rPr>
          <w:color w:val="C31872" w:themeColor="accent2" w:themeShade="BF"/>
        </w:rPr>
        <w:t xml:space="preserve"> </w:t>
      </w:r>
      <w:r w:rsidRPr="00D45D5D">
        <w:t>just under a third said through internet searches. 1 in 5</w:t>
      </w:r>
      <w:r w:rsidRPr="00D45D5D">
        <w:rPr>
          <w:color w:val="C31872" w:themeColor="accent2" w:themeShade="BF"/>
        </w:rPr>
        <w:t xml:space="preserve"> </w:t>
      </w:r>
      <w:r w:rsidRPr="00D45D5D">
        <w:t>had sought advice from their GP.</w:t>
      </w:r>
      <w:r w:rsidRPr="00D45D5D">
        <w:rPr>
          <w:color w:val="004F6B" w:themeColor="accent1"/>
        </w:rPr>
        <w:t xml:space="preserve"> </w:t>
      </w:r>
      <w:r w:rsidR="00682490" w:rsidRPr="00D45D5D">
        <w:t>Information/communication from GP practices was sometimes slow and not followed up.</w:t>
      </w:r>
    </w:p>
    <w:p w14:paraId="2A365AEE" w14:textId="77777777" w:rsidR="00E63709" w:rsidRPr="00D45D5D" w:rsidRDefault="00E63709" w:rsidP="00E63709">
      <w:pPr>
        <w:rPr>
          <w:color w:val="004F6B" w:themeColor="accent1"/>
          <w:sz w:val="14"/>
          <w:szCs w:val="12"/>
        </w:rPr>
      </w:pPr>
    </w:p>
    <w:p w14:paraId="024B3747" w14:textId="24F4EB92" w:rsidR="00E63709" w:rsidRPr="00D45D5D" w:rsidRDefault="00E63709" w:rsidP="00E63709">
      <w:pPr>
        <w:pStyle w:val="Quote"/>
      </w:pPr>
      <w:r w:rsidRPr="00D45D5D">
        <w:t>“Curiosity. I did know someone who had done it. People at work were miraculously losing weight. They were all on jabs</w:t>
      </w:r>
      <w:r w:rsidR="00685150" w:rsidRPr="00D45D5D">
        <w:t>.”</w:t>
      </w:r>
    </w:p>
    <w:p w14:paraId="426237F1" w14:textId="32066F3F" w:rsidR="00F704F0" w:rsidRPr="00D45D5D" w:rsidRDefault="00F704F0" w:rsidP="003A52BF">
      <w:pPr>
        <w:pStyle w:val="Quote"/>
        <w:rPr>
          <w:rStyle w:val="Strong"/>
        </w:rPr>
      </w:pPr>
      <w:r w:rsidRPr="00D45D5D">
        <w:rPr>
          <w:rStyle w:val="Strong"/>
        </w:rPr>
        <w:t>Elmbridge resident, 50 – 64 year old white British woman</w:t>
      </w:r>
    </w:p>
    <w:p w14:paraId="1A9457F7" w14:textId="77777777" w:rsidR="00E63709" w:rsidRPr="00D45D5D" w:rsidRDefault="00E63709" w:rsidP="00E63709">
      <w:pPr>
        <w:pStyle w:val="Quote"/>
      </w:pPr>
      <w:r w:rsidRPr="00D45D5D">
        <w:t xml:space="preserve"> </w:t>
      </w:r>
    </w:p>
    <w:p w14:paraId="47FF68E9" w14:textId="0F4EA381" w:rsidR="00E63709" w:rsidRPr="00D45D5D" w:rsidRDefault="00B7301E" w:rsidP="00E63709">
      <w:pPr>
        <w:pStyle w:val="Quote"/>
      </w:pPr>
      <w:r w:rsidRPr="00D45D5D">
        <w:t>“</w:t>
      </w:r>
      <w:r w:rsidR="00E63709" w:rsidRPr="00D45D5D">
        <w:t>My friend’s daughter was successful on Mounjaro, and other friends were also successfully losing weight on weight loss jabs. They recommended them to me and said the jabs stop the constant food noise and make you eat less. I can now confirm the Mounjaro jabs do exactly that with minimum side effects</w:t>
      </w:r>
      <w:r w:rsidR="00685150" w:rsidRPr="00D45D5D">
        <w:t>.”</w:t>
      </w:r>
    </w:p>
    <w:p w14:paraId="179CECFF" w14:textId="01FA76E0" w:rsidR="00F704F0" w:rsidRPr="00D45D5D" w:rsidRDefault="00F704F0" w:rsidP="003A52BF">
      <w:pPr>
        <w:pStyle w:val="Quote"/>
        <w:rPr>
          <w:rStyle w:val="Strong"/>
        </w:rPr>
      </w:pPr>
      <w:r w:rsidRPr="00D45D5D">
        <w:rPr>
          <w:rStyle w:val="Strong"/>
        </w:rPr>
        <w:t>Runnymede resident, 65 – 79 year old white British woman</w:t>
      </w:r>
    </w:p>
    <w:p w14:paraId="2C689CBF" w14:textId="77777777" w:rsidR="00E63709" w:rsidRPr="00D45D5D" w:rsidRDefault="00E63709" w:rsidP="00E63709">
      <w:pPr>
        <w:pStyle w:val="Quote"/>
      </w:pPr>
      <w:r w:rsidRPr="00D45D5D">
        <w:t xml:space="preserve"> </w:t>
      </w:r>
    </w:p>
    <w:p w14:paraId="445206A8" w14:textId="662AA393" w:rsidR="00E63709" w:rsidRPr="00D45D5D" w:rsidRDefault="00E63709" w:rsidP="00E63709">
      <w:pPr>
        <w:pStyle w:val="Quote"/>
      </w:pPr>
      <w:r w:rsidRPr="00D45D5D">
        <w:t>“The doctor was reviewing blood tests and saw that I was pre-diabetic and said losing weight would help reverse this and suggested Weight Watchers</w:t>
      </w:r>
      <w:r w:rsidR="00685150" w:rsidRPr="00D45D5D">
        <w:t>.”</w:t>
      </w:r>
    </w:p>
    <w:p w14:paraId="19D62882" w14:textId="0410FA26" w:rsidR="00E63709" w:rsidRPr="00D45D5D" w:rsidRDefault="00F704F0" w:rsidP="003A52BF">
      <w:pPr>
        <w:pStyle w:val="Quote"/>
        <w:rPr>
          <w:rStyle w:val="Strong"/>
        </w:rPr>
      </w:pPr>
      <w:r w:rsidRPr="00D45D5D">
        <w:rPr>
          <w:rStyle w:val="Strong"/>
        </w:rPr>
        <w:t>Waverley resident, 65 – 79 year old white British woman</w:t>
      </w:r>
      <w:r w:rsidR="00E63709" w:rsidRPr="00D45D5D">
        <w:rPr>
          <w:rStyle w:val="Strong"/>
        </w:rPr>
        <w:t xml:space="preserve"> </w:t>
      </w:r>
    </w:p>
    <w:p w14:paraId="5CA3A6A4" w14:textId="77777777" w:rsidR="00F704F0" w:rsidRPr="00D45D5D" w:rsidRDefault="00F704F0" w:rsidP="00F704F0"/>
    <w:p w14:paraId="47DCD606" w14:textId="5FF245F0" w:rsidR="00E63709" w:rsidRPr="00D45D5D" w:rsidRDefault="00E63709" w:rsidP="00E63709">
      <w:pPr>
        <w:pStyle w:val="Quote"/>
      </w:pPr>
      <w:r w:rsidRPr="00D45D5D">
        <w:t xml:space="preserve">“I was looking for local slimming groups &amp; came across One You Surrey </w:t>
      </w:r>
      <w:r w:rsidR="008F525B">
        <w:t>and</w:t>
      </w:r>
      <w:r w:rsidRPr="00D45D5D">
        <w:t xml:space="preserve"> their offer of free weight loss support if you had a high BMI</w:t>
      </w:r>
      <w:r w:rsidR="00685150" w:rsidRPr="00D45D5D">
        <w:t>.”</w:t>
      </w:r>
    </w:p>
    <w:p w14:paraId="6FFFB1BF" w14:textId="7F73658D" w:rsidR="00F704F0" w:rsidRPr="00D45D5D" w:rsidRDefault="00F704F0" w:rsidP="003A52BF">
      <w:pPr>
        <w:pStyle w:val="Quote"/>
        <w:rPr>
          <w:rStyle w:val="Strong"/>
        </w:rPr>
      </w:pPr>
      <w:r w:rsidRPr="00D45D5D">
        <w:rPr>
          <w:rStyle w:val="Strong"/>
        </w:rPr>
        <w:t>Reigate &amp; Banstead resident, 50 – 64 year old white Irish woman</w:t>
      </w:r>
    </w:p>
    <w:p w14:paraId="7E0B7300" w14:textId="77777777" w:rsidR="00E63709" w:rsidRPr="00D45D5D" w:rsidRDefault="00E63709" w:rsidP="00E63709">
      <w:pPr>
        <w:pStyle w:val="Quote"/>
      </w:pPr>
      <w:r w:rsidRPr="00D45D5D">
        <w:t xml:space="preserve"> </w:t>
      </w:r>
    </w:p>
    <w:p w14:paraId="1847CA80" w14:textId="0D91B2B6" w:rsidR="00E63709" w:rsidRPr="00D45D5D" w:rsidRDefault="00E63709" w:rsidP="00E63709">
      <w:pPr>
        <w:pStyle w:val="Quote"/>
      </w:pPr>
      <w:r w:rsidRPr="00D45D5D">
        <w:t>“I had done it before and friend had done it. It took a while to pluck up courage to come</w:t>
      </w:r>
      <w:r w:rsidR="00685150" w:rsidRPr="00D45D5D">
        <w:t>.”</w:t>
      </w:r>
    </w:p>
    <w:p w14:paraId="26BC841A" w14:textId="0EE09245" w:rsidR="00F704F0" w:rsidRPr="00D45D5D" w:rsidRDefault="00F704F0" w:rsidP="003A52BF">
      <w:pPr>
        <w:pStyle w:val="Quote"/>
        <w:rPr>
          <w:rStyle w:val="Strong"/>
        </w:rPr>
      </w:pPr>
      <w:r w:rsidRPr="00D45D5D">
        <w:rPr>
          <w:rStyle w:val="Strong"/>
        </w:rPr>
        <w:t>Reigate &amp; Banstead resident, 65 – 79 year old white British woman</w:t>
      </w:r>
    </w:p>
    <w:p w14:paraId="153061F3" w14:textId="77777777" w:rsidR="00E63709" w:rsidRPr="00D45D5D" w:rsidRDefault="00E63709" w:rsidP="00E63709">
      <w:pPr>
        <w:spacing w:line="257" w:lineRule="auto"/>
        <w:rPr>
          <w:rFonts w:eastAsia="Poppins" w:cs="Poppins"/>
          <w:b/>
          <w:bCs/>
          <w:szCs w:val="24"/>
        </w:rPr>
      </w:pPr>
      <w:r w:rsidRPr="00D45D5D">
        <w:rPr>
          <w:rFonts w:eastAsia="Poppins" w:cs="Poppins"/>
          <w:b/>
          <w:bCs/>
          <w:szCs w:val="24"/>
        </w:rPr>
        <w:t xml:space="preserve"> </w:t>
      </w:r>
    </w:p>
    <w:p w14:paraId="7C2A6BC2" w14:textId="77777777" w:rsidR="00E63709" w:rsidRPr="00D45D5D" w:rsidRDefault="00E63709" w:rsidP="00E63709">
      <w:r w:rsidRPr="008F525B">
        <w:rPr>
          <w:b/>
          <w:bCs/>
          <w:color w:val="004F6B" w:themeColor="text2"/>
        </w:rPr>
        <w:t>7 in 10</w:t>
      </w:r>
      <w:r w:rsidRPr="008F525B">
        <w:rPr>
          <w:color w:val="004F6B" w:themeColor="text2"/>
        </w:rPr>
        <w:t xml:space="preserve"> </w:t>
      </w:r>
      <w:r w:rsidRPr="00D45D5D">
        <w:t>people</w:t>
      </w:r>
      <w:r w:rsidRPr="00D45D5D">
        <w:rPr>
          <w:color w:val="C31872" w:themeColor="accent2" w:themeShade="BF"/>
        </w:rPr>
        <w:t xml:space="preserve"> </w:t>
      </w:r>
      <w:r w:rsidRPr="00D45D5D">
        <w:t>were either very satisfied or satisfied with the information they received but those that weren’t reported too much information which could be confusing for some, delays in receiving information or decisions being made about the weight management support to be offered and not following through once a decision had been made.</w:t>
      </w:r>
    </w:p>
    <w:p w14:paraId="0274F26F" w14:textId="77777777" w:rsidR="00E63709" w:rsidRPr="00D45D5D" w:rsidRDefault="00E63709" w:rsidP="00E63709">
      <w:pPr>
        <w:ind w:left="360" w:right="862" w:hanging="360"/>
        <w:rPr>
          <w:sz w:val="18"/>
          <w:szCs w:val="18"/>
        </w:rPr>
      </w:pPr>
      <w:r w:rsidRPr="00D45D5D">
        <w:rPr>
          <w:rFonts w:eastAsia="Poppins" w:cs="Poppins"/>
          <w:szCs w:val="24"/>
        </w:rPr>
        <w:t xml:space="preserve"> </w:t>
      </w:r>
    </w:p>
    <w:p w14:paraId="54D1D1F1" w14:textId="1133B5C0" w:rsidR="00E63709" w:rsidRPr="00D45D5D" w:rsidRDefault="00E63709" w:rsidP="00E63709">
      <w:pPr>
        <w:pStyle w:val="Quote"/>
      </w:pPr>
    </w:p>
    <w:p w14:paraId="5C2DFF88" w14:textId="77777777" w:rsidR="00AA5821" w:rsidRPr="00D45D5D" w:rsidRDefault="00AA5821" w:rsidP="00AA5821"/>
    <w:p w14:paraId="7D6D0FFC" w14:textId="77777777" w:rsidR="00AA5821" w:rsidRPr="00D45D5D" w:rsidRDefault="00AA5821" w:rsidP="00AA5821"/>
    <w:p w14:paraId="32D3516F" w14:textId="77777777" w:rsidR="00AA5821" w:rsidRPr="00D45D5D" w:rsidRDefault="00AA5821" w:rsidP="00AA5821"/>
    <w:p w14:paraId="05C2B4BA" w14:textId="77777777" w:rsidR="00794BF9" w:rsidRPr="00D45D5D" w:rsidRDefault="00794BF9" w:rsidP="00FF70A1">
      <w:pPr>
        <w:shd w:val="clear" w:color="auto" w:fill="E5F4FB" w:themeFill="accent6" w:themeFillTint="33"/>
        <w:rPr>
          <w:b/>
          <w:bCs/>
          <w:sz w:val="18"/>
          <w:szCs w:val="16"/>
        </w:rPr>
      </w:pPr>
    </w:p>
    <w:p w14:paraId="193B4E24" w14:textId="0A9809F5" w:rsidR="00FF70A1" w:rsidRPr="00D45D5D" w:rsidRDefault="00545156" w:rsidP="00FF70A1">
      <w:pPr>
        <w:shd w:val="clear" w:color="auto" w:fill="E5F4FB" w:themeFill="accent6" w:themeFillTint="33"/>
        <w:rPr>
          <w:b/>
          <w:bCs/>
        </w:rPr>
      </w:pPr>
      <w:r w:rsidRPr="00D45D5D">
        <w:rPr>
          <w:b/>
          <w:bCs/>
        </w:rPr>
        <w:t>What do people want?</w:t>
      </w:r>
    </w:p>
    <w:p w14:paraId="6E4BE866" w14:textId="7B03A208" w:rsidR="00FF70A1" w:rsidRPr="00D45D5D" w:rsidRDefault="00545156" w:rsidP="00FF70A1">
      <w:pPr>
        <w:shd w:val="clear" w:color="auto" w:fill="E5F4FB" w:themeFill="accent6" w:themeFillTint="33"/>
      </w:pPr>
      <w:r w:rsidRPr="00D45D5D">
        <w:t xml:space="preserve">People told us that </w:t>
      </w:r>
      <w:r w:rsidR="00FF70A1" w:rsidRPr="00D45D5D">
        <w:t xml:space="preserve">they would like more support to help them maintain their weight once they have reached their goal and that it would be helpful to see </w:t>
      </w:r>
      <w:r w:rsidR="00B205B7" w:rsidRPr="00D45D5D">
        <w:t xml:space="preserve">the </w:t>
      </w:r>
      <w:r w:rsidR="00FF70A1" w:rsidRPr="00D45D5D">
        <w:t>weight management support available promoted in health care setting such as waiting rooms.</w:t>
      </w:r>
    </w:p>
    <w:p w14:paraId="711F8A5C" w14:textId="77777777" w:rsidR="00FF70A1" w:rsidRPr="00D45D5D" w:rsidRDefault="00FF70A1" w:rsidP="00FF70A1">
      <w:pPr>
        <w:shd w:val="clear" w:color="auto" w:fill="E5F4FB" w:themeFill="accent6" w:themeFillTint="33"/>
      </w:pPr>
    </w:p>
    <w:p w14:paraId="620BEE9F" w14:textId="77777777" w:rsidR="00FF70A1" w:rsidRPr="00D45D5D" w:rsidRDefault="00FF70A1" w:rsidP="00461D59">
      <w:pPr>
        <w:pStyle w:val="Quote"/>
        <w:shd w:val="clear" w:color="auto" w:fill="E5F4FB" w:themeFill="accent6" w:themeFillTint="33"/>
        <w:ind w:left="0" w:right="0"/>
      </w:pPr>
      <w:r w:rsidRPr="00D45D5D">
        <w:t>“In some respects, reaching the goal is the easiest bit - maintaining is harder and more support is needed to help people stay healthy.”</w:t>
      </w:r>
    </w:p>
    <w:p w14:paraId="7ECE25B2" w14:textId="77777777" w:rsidR="00FF70A1" w:rsidRPr="00D45D5D" w:rsidRDefault="00FF70A1" w:rsidP="00461D59">
      <w:pPr>
        <w:pStyle w:val="Quote"/>
        <w:shd w:val="clear" w:color="auto" w:fill="E5F4FB" w:themeFill="accent6" w:themeFillTint="33"/>
        <w:ind w:left="0" w:right="0"/>
        <w:rPr>
          <w:rStyle w:val="Strong"/>
        </w:rPr>
      </w:pPr>
      <w:r w:rsidRPr="00D45D5D">
        <w:rPr>
          <w:rStyle w:val="Strong"/>
        </w:rPr>
        <w:t>Mole Valley resident, 50 – 64 year old white British woman</w:t>
      </w:r>
    </w:p>
    <w:p w14:paraId="458918FF" w14:textId="77777777" w:rsidR="00FF70A1" w:rsidRPr="00D45D5D" w:rsidRDefault="00FF70A1" w:rsidP="00461D59">
      <w:pPr>
        <w:shd w:val="clear" w:color="auto" w:fill="E5F4FB" w:themeFill="accent6" w:themeFillTint="33"/>
      </w:pPr>
    </w:p>
    <w:p w14:paraId="3790C7E1" w14:textId="77777777" w:rsidR="00FF70A1" w:rsidRPr="00D45D5D" w:rsidRDefault="00FF70A1" w:rsidP="00461D59">
      <w:pPr>
        <w:pStyle w:val="Quote"/>
        <w:shd w:val="clear" w:color="auto" w:fill="E5F4FB" w:themeFill="accent6" w:themeFillTint="33"/>
        <w:ind w:left="0" w:right="0"/>
      </w:pPr>
      <w:r w:rsidRPr="00D45D5D">
        <w:t>“More posters in hospitals and surgeries which we can read whilst waiting but as most consultations are done online, this probably isn't too effective!”</w:t>
      </w:r>
    </w:p>
    <w:p w14:paraId="4850C307" w14:textId="77777777" w:rsidR="00FF70A1" w:rsidRPr="00D45D5D" w:rsidRDefault="00FF70A1" w:rsidP="00461D59">
      <w:pPr>
        <w:pStyle w:val="Quote"/>
        <w:shd w:val="clear" w:color="auto" w:fill="E5F4FB" w:themeFill="accent6" w:themeFillTint="33"/>
        <w:ind w:left="0" w:right="0"/>
        <w:rPr>
          <w:rStyle w:val="Strong"/>
        </w:rPr>
      </w:pPr>
      <w:r w:rsidRPr="00D45D5D">
        <w:rPr>
          <w:rStyle w:val="Strong"/>
        </w:rPr>
        <w:t>Waverley resident, 65 – 79 year old white British woman</w:t>
      </w:r>
    </w:p>
    <w:p w14:paraId="5D56B789" w14:textId="77777777" w:rsidR="00FF70A1" w:rsidRPr="00D45D5D" w:rsidRDefault="00FF70A1" w:rsidP="00461D59">
      <w:pPr>
        <w:shd w:val="clear" w:color="auto" w:fill="E5F4FB" w:themeFill="accent6" w:themeFillTint="33"/>
      </w:pPr>
    </w:p>
    <w:p w14:paraId="62CBF45C" w14:textId="77777777" w:rsidR="00FF70A1" w:rsidRPr="00D45D5D" w:rsidRDefault="00FF70A1" w:rsidP="00461D59">
      <w:pPr>
        <w:pStyle w:val="Quote"/>
        <w:shd w:val="clear" w:color="auto" w:fill="E5F4FB" w:themeFill="accent6" w:themeFillTint="33"/>
        <w:ind w:left="0" w:right="0"/>
      </w:pPr>
      <w:r w:rsidRPr="00D45D5D">
        <w:t xml:space="preserve">“Maybe don't send a patient who is 8 months pregnant a text asking if she wants to join weight watchers it will not </w:t>
      </w:r>
    </w:p>
    <w:p w14:paraId="456A5559" w14:textId="77777777" w:rsidR="00FF70A1" w:rsidRPr="00D45D5D" w:rsidRDefault="00FF70A1" w:rsidP="00461D59">
      <w:pPr>
        <w:pStyle w:val="Quote"/>
        <w:shd w:val="clear" w:color="auto" w:fill="E5F4FB" w:themeFill="accent6" w:themeFillTint="33"/>
        <w:ind w:left="0" w:right="0"/>
      </w:pPr>
      <w:r w:rsidRPr="00D45D5D">
        <w:t>go down well!”</w:t>
      </w:r>
    </w:p>
    <w:p w14:paraId="6999FA8B" w14:textId="37651337" w:rsidR="0009629F" w:rsidRPr="00D45D5D" w:rsidRDefault="004321DA" w:rsidP="00461D59">
      <w:pPr>
        <w:pStyle w:val="Quote"/>
        <w:shd w:val="clear" w:color="auto" w:fill="E5F4FB" w:themeFill="accent6" w:themeFillTint="33"/>
        <w:ind w:left="0" w:right="0"/>
        <w:rPr>
          <w:b/>
          <w:bCs/>
        </w:rPr>
      </w:pPr>
      <w:r>
        <w:rPr>
          <w:rStyle w:val="Strong"/>
        </w:rPr>
        <w:t xml:space="preserve">Outside of Surrey </w:t>
      </w:r>
      <w:r w:rsidR="00FF70A1" w:rsidRPr="00D45D5D">
        <w:rPr>
          <w:rStyle w:val="Strong"/>
        </w:rPr>
        <w:t xml:space="preserve"> resident, 25 – 49 year old white British woman</w:t>
      </w:r>
    </w:p>
    <w:p w14:paraId="124417CC" w14:textId="77777777" w:rsidR="00794BF9" w:rsidRPr="00D45D5D" w:rsidRDefault="00794BF9" w:rsidP="00BB7F30">
      <w:pPr>
        <w:pStyle w:val="Heading1"/>
      </w:pPr>
      <w:bookmarkStart w:id="4" w:name="_Toc231823603"/>
    </w:p>
    <w:p w14:paraId="416C0C62" w14:textId="199C0A4E" w:rsidR="00BB7F30" w:rsidRPr="00D45D5D" w:rsidRDefault="00BB7F30" w:rsidP="00BB7F30">
      <w:pPr>
        <w:pStyle w:val="Heading1"/>
      </w:pPr>
      <w:r w:rsidRPr="00D45D5D">
        <w:t>Summary</w:t>
      </w:r>
      <w:bookmarkEnd w:id="4"/>
    </w:p>
    <w:p w14:paraId="2200AC06" w14:textId="77777777" w:rsidR="00E02C2B" w:rsidRPr="00D45D5D" w:rsidRDefault="00BB7F30" w:rsidP="00CF7C55">
      <w:r w:rsidRPr="00D45D5D">
        <w:t>Weight management is a lifelong issue for many people</w:t>
      </w:r>
      <w:r w:rsidR="00E02C2B" w:rsidRPr="00D45D5D">
        <w:t xml:space="preserve">, </w:t>
      </w:r>
      <w:r w:rsidRPr="00D45D5D">
        <w:t xml:space="preserve">often rooted in poor body image and negative messages about diet and exercise during childhood. </w:t>
      </w:r>
    </w:p>
    <w:p w14:paraId="7AC82EC2" w14:textId="77777777" w:rsidR="00E02C2B" w:rsidRPr="00D45D5D" w:rsidRDefault="00E02C2B" w:rsidP="00CF7C55"/>
    <w:p w14:paraId="64FA1EDB" w14:textId="77777777" w:rsidR="00586F08" w:rsidRPr="00D45D5D" w:rsidRDefault="00E02C2B" w:rsidP="00CF7C55">
      <w:r w:rsidRPr="00D45D5D">
        <w:t xml:space="preserve">Many </w:t>
      </w:r>
      <w:r w:rsidR="00BB7F30" w:rsidRPr="00D45D5D">
        <w:t xml:space="preserve">people have tried </w:t>
      </w:r>
      <w:r w:rsidR="005173DB" w:rsidRPr="00D45D5D">
        <w:t xml:space="preserve">numerous </w:t>
      </w:r>
      <w:r w:rsidR="00BB7F30" w:rsidRPr="00D45D5D">
        <w:t>forms of weight management support</w:t>
      </w:r>
      <w:r w:rsidR="006E5615" w:rsidRPr="00D45D5D">
        <w:t xml:space="preserve"> but</w:t>
      </w:r>
      <w:r w:rsidR="00586F08" w:rsidRPr="00D45D5D">
        <w:t>, whatever they try,</w:t>
      </w:r>
      <w:r w:rsidR="006E5615" w:rsidRPr="00D45D5D">
        <w:t xml:space="preserve"> often find it hard to sustain their weight management goals in the longer term</w:t>
      </w:r>
      <w:r w:rsidR="00586F08" w:rsidRPr="00D45D5D">
        <w:t>.</w:t>
      </w:r>
    </w:p>
    <w:p w14:paraId="18BE9823" w14:textId="77777777" w:rsidR="00586F08" w:rsidRPr="00D45D5D" w:rsidRDefault="00586F08" w:rsidP="00CF7C55"/>
    <w:p w14:paraId="5813F98A" w14:textId="68623749" w:rsidR="007966E1" w:rsidRPr="00D45D5D" w:rsidRDefault="00B57579" w:rsidP="00CF7C55">
      <w:r w:rsidRPr="00D45D5D">
        <w:t xml:space="preserve">Many people </w:t>
      </w:r>
      <w:r w:rsidR="00BB7F30" w:rsidRPr="00D45D5D">
        <w:t>access</w:t>
      </w:r>
      <w:r w:rsidRPr="00D45D5D">
        <w:t xml:space="preserve"> support</w:t>
      </w:r>
      <w:r w:rsidR="00BB7F30" w:rsidRPr="00D45D5D">
        <w:t xml:space="preserve"> privately</w:t>
      </w:r>
      <w:r w:rsidRPr="00D45D5D">
        <w:t xml:space="preserve">; they </w:t>
      </w:r>
      <w:r w:rsidR="00F13116" w:rsidRPr="00D45D5D">
        <w:t xml:space="preserve">are often unaware of what is offered via the NHS, or </w:t>
      </w:r>
      <w:r w:rsidR="006E5615" w:rsidRPr="00D45D5D">
        <w:t xml:space="preserve">don’t believe it will meet their </w:t>
      </w:r>
      <w:r w:rsidR="005840FB" w:rsidRPr="00D45D5D">
        <w:t xml:space="preserve">specific </w:t>
      </w:r>
      <w:r w:rsidR="006E5615" w:rsidRPr="00D45D5D">
        <w:t>needs</w:t>
      </w:r>
      <w:r w:rsidR="00F84CD2" w:rsidRPr="00D45D5D">
        <w:t xml:space="preserve">. </w:t>
      </w:r>
    </w:p>
    <w:p w14:paraId="36AC7579" w14:textId="77777777" w:rsidR="00364417" w:rsidRPr="00D45D5D" w:rsidRDefault="00364417" w:rsidP="00CF7C55"/>
    <w:p w14:paraId="1AFB7E53" w14:textId="48E94EE1" w:rsidR="00364417" w:rsidRPr="00D45D5D" w:rsidRDefault="00364417" w:rsidP="00CF7C55">
      <w:r w:rsidRPr="00D45D5D">
        <w:t>More can be done</w:t>
      </w:r>
      <w:r w:rsidR="00E909EE" w:rsidRPr="00D45D5D">
        <w:t xml:space="preserve"> to educate people about the weight management support which is available to them </w:t>
      </w:r>
      <w:r w:rsidR="00E774C5" w:rsidRPr="00D45D5D">
        <w:t xml:space="preserve">through the GP and pharmacist and to ensure that this </w:t>
      </w:r>
      <w:r w:rsidR="00374068" w:rsidRPr="00D45D5D">
        <w:t>is tailored to meet individual needs</w:t>
      </w:r>
      <w:r w:rsidR="00E909EE" w:rsidRPr="00D45D5D">
        <w:t>.</w:t>
      </w:r>
    </w:p>
    <w:p w14:paraId="259A966B" w14:textId="77777777" w:rsidR="003B5357" w:rsidRPr="00D45D5D" w:rsidRDefault="003B5357" w:rsidP="00CF7C55"/>
    <w:p w14:paraId="0177C787" w14:textId="28609FA3" w:rsidR="009C403C" w:rsidRPr="00D45D5D" w:rsidRDefault="00907E78" w:rsidP="0059238B">
      <w:pPr>
        <w:pStyle w:val="Heading1"/>
      </w:pPr>
      <w:bookmarkStart w:id="5" w:name="_Recommendations"/>
      <w:bookmarkStart w:id="6" w:name="_Toc231823604"/>
      <w:bookmarkEnd w:id="5"/>
      <w:r w:rsidRPr="00D45D5D">
        <w:t>Recommendations</w:t>
      </w:r>
      <w:bookmarkEnd w:id="6"/>
    </w:p>
    <w:p w14:paraId="5AF70781" w14:textId="77777777" w:rsidR="009C403C" w:rsidRPr="00D45D5D" w:rsidRDefault="009C403C" w:rsidP="009C403C">
      <w:pPr>
        <w:numPr>
          <w:ilvl w:val="0"/>
          <w:numId w:val="37"/>
        </w:numPr>
      </w:pPr>
      <w:r w:rsidRPr="00D45D5D">
        <w:t>Ensure people are clear where to go for weight management support on the NHS</w:t>
      </w:r>
    </w:p>
    <w:p w14:paraId="51E7C457" w14:textId="1E8819FE" w:rsidR="009C403C" w:rsidRPr="00D45D5D" w:rsidRDefault="009C403C" w:rsidP="009C403C">
      <w:pPr>
        <w:numPr>
          <w:ilvl w:val="0"/>
          <w:numId w:val="37"/>
        </w:numPr>
      </w:pPr>
      <w:r w:rsidRPr="00D45D5D">
        <w:t>Consider people’s individual circumstances when referring e.g. group support, digital access, wider determinants of health</w:t>
      </w:r>
    </w:p>
    <w:p w14:paraId="43642DB3" w14:textId="6BFF275B" w:rsidR="009C403C" w:rsidRPr="00D45D5D" w:rsidRDefault="009C403C" w:rsidP="009C403C">
      <w:pPr>
        <w:numPr>
          <w:ilvl w:val="0"/>
          <w:numId w:val="37"/>
        </w:numPr>
      </w:pPr>
      <w:r w:rsidRPr="00D45D5D">
        <w:t>Consider how to work with people on their specific needs e.g. carers, people who are neurodivergent and people from minoritised communities</w:t>
      </w:r>
      <w:r w:rsidR="00461D59">
        <w:t xml:space="preserve"> – avoid </w:t>
      </w:r>
      <w:r w:rsidRPr="00D45D5D">
        <w:t>a one size fits all approach</w:t>
      </w:r>
    </w:p>
    <w:p w14:paraId="694FDEBE" w14:textId="4D319A98" w:rsidR="009C403C" w:rsidRPr="00D45D5D" w:rsidRDefault="009C403C">
      <w:pPr>
        <w:numPr>
          <w:ilvl w:val="0"/>
          <w:numId w:val="37"/>
        </w:numPr>
      </w:pPr>
      <w:r w:rsidRPr="00D45D5D">
        <w:t>Consider how best to support people to sustain healthy lifestyles</w:t>
      </w:r>
      <w:r w:rsidR="00461D59">
        <w:t>.</w:t>
      </w:r>
    </w:p>
    <w:p w14:paraId="1583FE6A" w14:textId="77777777" w:rsidR="00A16C73" w:rsidRPr="00D45D5D" w:rsidRDefault="00A16C73" w:rsidP="00A16C73"/>
    <w:p w14:paraId="53BE62FD" w14:textId="1750FC3B" w:rsidR="00BB7F30" w:rsidRPr="00D45D5D" w:rsidRDefault="00BB7F30" w:rsidP="00BB7F30">
      <w:r w:rsidRPr="00D45D5D">
        <w:t>These recommendations will be shared with GP practices</w:t>
      </w:r>
      <w:r w:rsidR="00264141" w:rsidRPr="00D45D5D">
        <w:t xml:space="preserve">, </w:t>
      </w:r>
      <w:r w:rsidRPr="00D45D5D">
        <w:t xml:space="preserve">pharmacists </w:t>
      </w:r>
      <w:r w:rsidR="00264141" w:rsidRPr="00D45D5D">
        <w:t xml:space="preserve">and </w:t>
      </w:r>
      <w:r w:rsidR="007B25F5" w:rsidRPr="00D45D5D">
        <w:t>commercial weight management providers operating in Surrey.</w:t>
      </w:r>
    </w:p>
    <w:p w14:paraId="2CD5457C" w14:textId="77777777" w:rsidR="007B25F5" w:rsidRPr="00D45D5D" w:rsidRDefault="007B25F5" w:rsidP="00461D59"/>
    <w:p w14:paraId="3E4447D3" w14:textId="1350BEBE" w:rsidR="007B25F5" w:rsidRPr="00D45D5D" w:rsidRDefault="007B25F5" w:rsidP="0059238B">
      <w:pPr>
        <w:pStyle w:val="Heading1"/>
      </w:pPr>
      <w:bookmarkStart w:id="7" w:name="_Toc231823605"/>
      <w:r w:rsidRPr="00D45D5D">
        <w:t>Further information</w:t>
      </w:r>
      <w:bookmarkEnd w:id="7"/>
    </w:p>
    <w:p w14:paraId="6E4D4B67" w14:textId="0304A545" w:rsidR="00897117" w:rsidRPr="00D45D5D" w:rsidRDefault="00897117" w:rsidP="00897117">
      <w:r w:rsidRPr="00D45D5D">
        <w:t>For help managing weight, contact your GP or your pharmacist</w:t>
      </w:r>
      <w:r w:rsidR="00461D59">
        <w:t>.</w:t>
      </w:r>
    </w:p>
    <w:p w14:paraId="2652B2AB" w14:textId="011BF3EF" w:rsidR="00897117" w:rsidRPr="00D45D5D" w:rsidRDefault="00897117" w:rsidP="00897117">
      <w:r w:rsidRPr="00D45D5D">
        <w:t xml:space="preserve">You can also get support from </w:t>
      </w:r>
      <w:hyperlink r:id="rId21" w:history="1">
        <w:r w:rsidRPr="00D45D5D">
          <w:rPr>
            <w:rStyle w:val="Hyperlink"/>
          </w:rPr>
          <w:t>One You Surrey</w:t>
        </w:r>
      </w:hyperlink>
      <w:r w:rsidRPr="00D45D5D">
        <w:t xml:space="preserve"> and the </w:t>
      </w:r>
      <w:hyperlink r:id="rId22" w:history="1">
        <w:r w:rsidRPr="00D45D5D">
          <w:rPr>
            <w:rStyle w:val="Hyperlink"/>
          </w:rPr>
          <w:t>NHS Digital Weight Management Programme.</w:t>
        </w:r>
      </w:hyperlink>
    </w:p>
    <w:p w14:paraId="506669DC" w14:textId="77777777" w:rsidR="00897117" w:rsidRPr="00D45D5D" w:rsidRDefault="00897117" w:rsidP="00897117"/>
    <w:p w14:paraId="4D9D1486" w14:textId="220BBA87" w:rsidR="00897117" w:rsidRPr="00D45D5D" w:rsidRDefault="00897117" w:rsidP="00897117">
      <w:r w:rsidRPr="00D45D5D">
        <w:t xml:space="preserve">Read more about the experiences, views and opinions of weight management support for people aged 50 to 66 in our </w:t>
      </w:r>
      <w:hyperlink r:id="rId23" w:history="1">
        <w:r w:rsidR="00980AF2" w:rsidRPr="00D45D5D">
          <w:rPr>
            <w:rStyle w:val="Hyperlink"/>
          </w:rPr>
          <w:t xml:space="preserve">Living, coping, thriving </w:t>
        </w:r>
        <w:r w:rsidRPr="00D45D5D">
          <w:rPr>
            <w:rStyle w:val="Hyperlink"/>
          </w:rPr>
          <w:t>report.</w:t>
        </w:r>
      </w:hyperlink>
    </w:p>
    <w:p w14:paraId="5B5DE361" w14:textId="77777777" w:rsidR="00897117" w:rsidRPr="00D45D5D" w:rsidRDefault="00897117" w:rsidP="00897117"/>
    <w:p w14:paraId="49E8694A" w14:textId="77777777" w:rsidR="00BB7F30" w:rsidRPr="00D45D5D" w:rsidRDefault="00BB7F30" w:rsidP="00BB7F30">
      <w:r w:rsidRPr="00D45D5D">
        <w:rPr>
          <w:rFonts w:eastAsia="Poppins" w:cs="Poppins"/>
          <w:b/>
          <w:bCs/>
          <w:color w:val="C31872" w:themeColor="accent2" w:themeShade="BF"/>
          <w:sz w:val="20"/>
          <w:szCs w:val="20"/>
        </w:rPr>
        <w:t xml:space="preserve"> </w:t>
      </w:r>
    </w:p>
    <w:p w14:paraId="150EEBCD" w14:textId="77777777" w:rsidR="00A16C73" w:rsidRPr="00D45D5D" w:rsidRDefault="00A16C73" w:rsidP="00A16C73"/>
    <w:p w14:paraId="66643F9C" w14:textId="77777777" w:rsidR="008A01B9" w:rsidRPr="00D45D5D" w:rsidRDefault="008A01B9">
      <w:pPr>
        <w:spacing w:after="160" w:line="259" w:lineRule="auto"/>
        <w:rPr>
          <w:rFonts w:eastAsiaTheme="majorEastAsia" w:cstheme="majorBidi"/>
          <w:b/>
          <w:color w:val="E73E97" w:themeColor="accent2"/>
          <w:sz w:val="36"/>
          <w:szCs w:val="32"/>
        </w:rPr>
      </w:pPr>
      <w:r w:rsidRPr="00D45D5D">
        <w:br w:type="page"/>
      </w:r>
    </w:p>
    <w:p w14:paraId="157C95C4" w14:textId="4C1BED1D" w:rsidR="00D65B71" w:rsidRPr="00D45D5D" w:rsidRDefault="00D65B71" w:rsidP="00FD7CD6">
      <w:pPr>
        <w:pStyle w:val="Heading1"/>
      </w:pPr>
      <w:bookmarkStart w:id="8" w:name="_Toc231823606"/>
      <w:r w:rsidRPr="00D45D5D">
        <w:t>Appendices</w:t>
      </w:r>
      <w:bookmarkEnd w:id="8"/>
    </w:p>
    <w:p w14:paraId="22F1C465" w14:textId="107D2B9A" w:rsidR="00FD7CD6" w:rsidRPr="00D45D5D" w:rsidRDefault="00FD7CD6" w:rsidP="00060204">
      <w:pPr>
        <w:pStyle w:val="Heading2"/>
      </w:pPr>
      <w:bookmarkStart w:id="9" w:name="_Case_Study_1"/>
      <w:bookmarkEnd w:id="9"/>
      <w:r w:rsidRPr="00D45D5D">
        <w:t xml:space="preserve">Case Study 1 – </w:t>
      </w:r>
      <w:r w:rsidR="004D786D" w:rsidRPr="00D45D5D">
        <w:t>Interview with</w:t>
      </w:r>
      <w:r w:rsidR="000002CC" w:rsidRPr="00D45D5D">
        <w:t xml:space="preserve"> 50 to </w:t>
      </w:r>
      <w:r w:rsidR="00997417" w:rsidRPr="00D45D5D">
        <w:t>64 year old white British woman</w:t>
      </w:r>
      <w:r w:rsidR="004D786D" w:rsidRPr="00D45D5D">
        <w:t xml:space="preserve"> </w:t>
      </w:r>
    </w:p>
    <w:p w14:paraId="5B2310F3" w14:textId="0504130C" w:rsidR="000E117A" w:rsidRPr="00D45D5D" w:rsidRDefault="000002CC" w:rsidP="00997417">
      <w:pPr>
        <w:rPr>
          <w:lang w:eastAsia="en-GB"/>
        </w:rPr>
      </w:pPr>
      <w:r w:rsidRPr="00D45D5D">
        <w:rPr>
          <w:lang w:eastAsia="en-GB"/>
        </w:rPr>
        <w:t>I’ve been o</w:t>
      </w:r>
      <w:r w:rsidR="000E117A" w:rsidRPr="00D45D5D">
        <w:rPr>
          <w:lang w:eastAsia="en-GB"/>
        </w:rPr>
        <w:t xml:space="preserve">verweight all my life - pretty much since born </w:t>
      </w:r>
      <w:r w:rsidRPr="00D45D5D">
        <w:rPr>
          <w:lang w:eastAsia="en-GB"/>
        </w:rPr>
        <w:t>–</w:t>
      </w:r>
      <w:r w:rsidR="000E117A" w:rsidRPr="00D45D5D">
        <w:rPr>
          <w:lang w:eastAsia="en-GB"/>
        </w:rPr>
        <w:t xml:space="preserve"> </w:t>
      </w:r>
      <w:r w:rsidRPr="00D45D5D">
        <w:rPr>
          <w:lang w:eastAsia="en-GB"/>
        </w:rPr>
        <w:t xml:space="preserve">I was </w:t>
      </w:r>
      <w:r w:rsidR="000E117A" w:rsidRPr="00D45D5D">
        <w:rPr>
          <w:lang w:eastAsia="en-GB"/>
        </w:rPr>
        <w:t>adopted</w:t>
      </w:r>
      <w:r w:rsidR="0006782C" w:rsidRPr="00D45D5D">
        <w:rPr>
          <w:lang w:eastAsia="en-GB"/>
        </w:rPr>
        <w:t xml:space="preserve">.  My </w:t>
      </w:r>
      <w:r w:rsidR="000E117A" w:rsidRPr="00D45D5D">
        <w:rPr>
          <w:lang w:eastAsia="en-GB"/>
        </w:rPr>
        <w:t>brother is tall and slim and so is mum</w:t>
      </w:r>
      <w:r w:rsidR="0006782C" w:rsidRPr="00D45D5D">
        <w:rPr>
          <w:lang w:eastAsia="en-GB"/>
        </w:rPr>
        <w:t>.</w:t>
      </w:r>
      <w:r w:rsidR="0052321D" w:rsidRPr="00D45D5D">
        <w:rPr>
          <w:lang w:eastAsia="en-GB"/>
        </w:rPr>
        <w:t xml:space="preserve"> </w:t>
      </w:r>
      <w:r w:rsidR="0006782C" w:rsidRPr="00D45D5D">
        <w:rPr>
          <w:lang w:eastAsia="en-GB"/>
        </w:rPr>
        <w:t xml:space="preserve">I </w:t>
      </w:r>
      <w:r w:rsidR="000E117A" w:rsidRPr="00D45D5D">
        <w:rPr>
          <w:lang w:eastAsia="en-GB"/>
        </w:rPr>
        <w:t>don't share their DNA</w:t>
      </w:r>
      <w:r w:rsidR="0006782C" w:rsidRPr="00D45D5D">
        <w:rPr>
          <w:lang w:eastAsia="en-GB"/>
        </w:rPr>
        <w:t>.</w:t>
      </w:r>
      <w:r w:rsidR="0052321D" w:rsidRPr="00D45D5D">
        <w:rPr>
          <w:lang w:eastAsia="en-GB"/>
        </w:rPr>
        <w:t xml:space="preserve"> </w:t>
      </w:r>
      <w:r w:rsidR="0006782C" w:rsidRPr="00D45D5D">
        <w:rPr>
          <w:lang w:eastAsia="en-GB"/>
        </w:rPr>
        <w:t xml:space="preserve">I was </w:t>
      </w:r>
      <w:r w:rsidR="000E117A" w:rsidRPr="00D45D5D">
        <w:rPr>
          <w:lang w:eastAsia="en-GB"/>
        </w:rPr>
        <w:t>always plump, fat and fatter</w:t>
      </w:r>
      <w:r w:rsidR="0006782C" w:rsidRPr="00D45D5D">
        <w:rPr>
          <w:lang w:eastAsia="en-GB"/>
        </w:rPr>
        <w:t xml:space="preserve"> and have </w:t>
      </w:r>
      <w:r w:rsidR="000E117A" w:rsidRPr="00D45D5D">
        <w:rPr>
          <w:lang w:eastAsia="en-GB"/>
        </w:rPr>
        <w:t>been on every diet under the sun. A</w:t>
      </w:r>
      <w:r w:rsidR="0006782C" w:rsidRPr="00D45D5D">
        <w:rPr>
          <w:lang w:eastAsia="en-GB"/>
        </w:rPr>
        <w:t>t about</w:t>
      </w:r>
      <w:r w:rsidR="000E117A" w:rsidRPr="00D45D5D">
        <w:rPr>
          <w:lang w:eastAsia="en-GB"/>
        </w:rPr>
        <w:t xml:space="preserve"> 9</w:t>
      </w:r>
      <w:r w:rsidR="0006782C" w:rsidRPr="00D45D5D">
        <w:rPr>
          <w:lang w:eastAsia="en-GB"/>
        </w:rPr>
        <w:t xml:space="preserve"> years old my </w:t>
      </w:r>
      <w:r w:rsidR="000E117A" w:rsidRPr="00D45D5D">
        <w:rPr>
          <w:lang w:eastAsia="en-GB"/>
        </w:rPr>
        <w:t xml:space="preserve">mum said </w:t>
      </w:r>
      <w:r w:rsidR="0006782C" w:rsidRPr="00D45D5D">
        <w:rPr>
          <w:lang w:eastAsia="en-GB"/>
        </w:rPr>
        <w:t xml:space="preserve">that she had </w:t>
      </w:r>
      <w:r w:rsidR="000E117A" w:rsidRPr="00D45D5D">
        <w:rPr>
          <w:lang w:eastAsia="en-GB"/>
        </w:rPr>
        <w:t xml:space="preserve">different milk </w:t>
      </w:r>
      <w:r w:rsidR="0006782C" w:rsidRPr="00D45D5D">
        <w:rPr>
          <w:lang w:eastAsia="en-GB"/>
        </w:rPr>
        <w:t xml:space="preserve">for me because it </w:t>
      </w:r>
      <w:r w:rsidR="00937ABB" w:rsidRPr="00D45D5D">
        <w:rPr>
          <w:lang w:eastAsia="en-GB"/>
        </w:rPr>
        <w:t>was</w:t>
      </w:r>
      <w:r w:rsidR="000E117A" w:rsidRPr="00D45D5D">
        <w:rPr>
          <w:lang w:eastAsia="en-GB"/>
        </w:rPr>
        <w:t xml:space="preserve"> less fattening</w:t>
      </w:r>
      <w:r w:rsidR="00937ABB" w:rsidRPr="00D45D5D">
        <w:rPr>
          <w:lang w:eastAsia="en-GB"/>
        </w:rPr>
        <w:t>.</w:t>
      </w:r>
      <w:r w:rsidR="0052321D" w:rsidRPr="00D45D5D">
        <w:rPr>
          <w:lang w:eastAsia="en-GB"/>
        </w:rPr>
        <w:t xml:space="preserve"> </w:t>
      </w:r>
      <w:r w:rsidR="00937ABB" w:rsidRPr="00D45D5D">
        <w:rPr>
          <w:lang w:eastAsia="en-GB"/>
        </w:rPr>
        <w:t>I was given d</w:t>
      </w:r>
      <w:r w:rsidR="000E117A" w:rsidRPr="00D45D5D">
        <w:rPr>
          <w:lang w:eastAsia="en-GB"/>
        </w:rPr>
        <w:t xml:space="preserve">iet sheets from </w:t>
      </w:r>
      <w:r w:rsidR="00937ABB" w:rsidRPr="00D45D5D">
        <w:rPr>
          <w:lang w:eastAsia="en-GB"/>
        </w:rPr>
        <w:t xml:space="preserve">my </w:t>
      </w:r>
      <w:r w:rsidR="000E117A" w:rsidRPr="00D45D5D">
        <w:rPr>
          <w:lang w:eastAsia="en-GB"/>
        </w:rPr>
        <w:t>GP about that time</w:t>
      </w:r>
      <w:r w:rsidR="00937ABB" w:rsidRPr="00D45D5D">
        <w:rPr>
          <w:lang w:eastAsia="en-GB"/>
        </w:rPr>
        <w:t xml:space="preserve">.  She </w:t>
      </w:r>
      <w:r w:rsidR="000E117A" w:rsidRPr="00D45D5D">
        <w:rPr>
          <w:lang w:eastAsia="en-GB"/>
        </w:rPr>
        <w:t xml:space="preserve">gave </w:t>
      </w:r>
      <w:r w:rsidR="00937ABB" w:rsidRPr="00D45D5D">
        <w:rPr>
          <w:lang w:eastAsia="en-GB"/>
        </w:rPr>
        <w:t>me</w:t>
      </w:r>
      <w:r w:rsidR="000E117A" w:rsidRPr="00D45D5D">
        <w:rPr>
          <w:lang w:eastAsia="en-GB"/>
        </w:rPr>
        <w:t xml:space="preserve"> more </w:t>
      </w:r>
      <w:r w:rsidR="0009115F" w:rsidRPr="00D45D5D">
        <w:rPr>
          <w:lang w:eastAsia="en-GB"/>
        </w:rPr>
        <w:t>“</w:t>
      </w:r>
      <w:r w:rsidR="000E117A" w:rsidRPr="00D45D5D">
        <w:rPr>
          <w:lang w:eastAsia="en-GB"/>
        </w:rPr>
        <w:t>diety</w:t>
      </w:r>
      <w:r w:rsidR="0009115F" w:rsidRPr="00D45D5D">
        <w:rPr>
          <w:lang w:eastAsia="en-GB"/>
        </w:rPr>
        <w:t>”</w:t>
      </w:r>
      <w:r w:rsidR="000E117A" w:rsidRPr="00D45D5D">
        <w:rPr>
          <w:lang w:eastAsia="en-GB"/>
        </w:rPr>
        <w:t xml:space="preserve"> food</w:t>
      </w:r>
      <w:r w:rsidR="0009115F" w:rsidRPr="00D45D5D">
        <w:rPr>
          <w:lang w:eastAsia="en-GB"/>
        </w:rPr>
        <w:t>,</w:t>
      </w:r>
      <w:r w:rsidR="000E117A" w:rsidRPr="00D45D5D">
        <w:rPr>
          <w:lang w:eastAsia="en-GB"/>
        </w:rPr>
        <w:t xml:space="preserve"> specifically for</w:t>
      </w:r>
      <w:r w:rsidR="0009115F" w:rsidRPr="00D45D5D">
        <w:rPr>
          <w:lang w:eastAsia="en-GB"/>
        </w:rPr>
        <w:t xml:space="preserve"> me.</w:t>
      </w:r>
      <w:r w:rsidR="0052321D" w:rsidRPr="00D45D5D">
        <w:rPr>
          <w:lang w:eastAsia="en-GB"/>
        </w:rPr>
        <w:t xml:space="preserve"> </w:t>
      </w:r>
      <w:r w:rsidR="0009115F" w:rsidRPr="00D45D5D">
        <w:rPr>
          <w:lang w:eastAsia="en-GB"/>
        </w:rPr>
        <w:t xml:space="preserve">I </w:t>
      </w:r>
      <w:r w:rsidR="000E117A" w:rsidRPr="00D45D5D">
        <w:rPr>
          <w:lang w:eastAsia="en-GB"/>
        </w:rPr>
        <w:t>went to W</w:t>
      </w:r>
      <w:r w:rsidR="0009115F" w:rsidRPr="00D45D5D">
        <w:rPr>
          <w:lang w:eastAsia="en-GB"/>
        </w:rPr>
        <w:t xml:space="preserve">eight </w:t>
      </w:r>
      <w:r w:rsidR="000E117A" w:rsidRPr="00D45D5D">
        <w:rPr>
          <w:lang w:eastAsia="en-GB"/>
        </w:rPr>
        <w:t>W</w:t>
      </w:r>
      <w:r w:rsidR="0009115F" w:rsidRPr="00D45D5D">
        <w:rPr>
          <w:lang w:eastAsia="en-GB"/>
        </w:rPr>
        <w:t xml:space="preserve">atchers when I was </w:t>
      </w:r>
      <w:r w:rsidR="000E117A" w:rsidRPr="00D45D5D">
        <w:rPr>
          <w:lang w:eastAsia="en-GB"/>
        </w:rPr>
        <w:t>about 15/16 years old</w:t>
      </w:r>
      <w:r w:rsidR="0009115F" w:rsidRPr="00D45D5D">
        <w:rPr>
          <w:lang w:eastAsia="en-GB"/>
        </w:rPr>
        <w:t>.</w:t>
      </w:r>
      <w:r w:rsidR="0052321D" w:rsidRPr="00D45D5D">
        <w:rPr>
          <w:lang w:eastAsia="en-GB"/>
        </w:rPr>
        <w:t xml:space="preserve"> </w:t>
      </w:r>
      <w:r w:rsidR="0009115F" w:rsidRPr="00D45D5D">
        <w:rPr>
          <w:lang w:eastAsia="en-GB"/>
        </w:rPr>
        <w:t xml:space="preserve">I </w:t>
      </w:r>
      <w:r w:rsidR="000E117A" w:rsidRPr="00D45D5D">
        <w:rPr>
          <w:lang w:eastAsia="en-GB"/>
        </w:rPr>
        <w:t xml:space="preserve">went to </w:t>
      </w:r>
      <w:r w:rsidR="0009115F" w:rsidRPr="00D45D5D">
        <w:rPr>
          <w:lang w:eastAsia="en-GB"/>
        </w:rPr>
        <w:t xml:space="preserve">occupational health </w:t>
      </w:r>
      <w:r w:rsidR="000E117A" w:rsidRPr="00D45D5D">
        <w:rPr>
          <w:lang w:eastAsia="en-GB"/>
        </w:rPr>
        <w:t xml:space="preserve">as </w:t>
      </w:r>
      <w:r w:rsidR="0009115F" w:rsidRPr="00D45D5D">
        <w:rPr>
          <w:lang w:eastAsia="en-GB"/>
        </w:rPr>
        <w:t xml:space="preserve">I was </w:t>
      </w:r>
      <w:r w:rsidR="000E117A" w:rsidRPr="00D45D5D">
        <w:rPr>
          <w:lang w:eastAsia="en-GB"/>
        </w:rPr>
        <w:t xml:space="preserve">working as </w:t>
      </w:r>
      <w:r w:rsidR="0009115F" w:rsidRPr="00D45D5D">
        <w:rPr>
          <w:lang w:eastAsia="en-GB"/>
        </w:rPr>
        <w:t xml:space="preserve">a </w:t>
      </w:r>
      <w:r w:rsidR="000E117A" w:rsidRPr="00D45D5D">
        <w:rPr>
          <w:lang w:eastAsia="en-GB"/>
        </w:rPr>
        <w:t>nurse</w:t>
      </w:r>
      <w:r w:rsidR="0009115F" w:rsidRPr="00D45D5D">
        <w:rPr>
          <w:lang w:eastAsia="en-GB"/>
        </w:rPr>
        <w:t xml:space="preserve"> and was </w:t>
      </w:r>
      <w:r w:rsidR="000E117A" w:rsidRPr="00D45D5D">
        <w:rPr>
          <w:lang w:eastAsia="en-GB"/>
        </w:rPr>
        <w:t>given more diet sheets</w:t>
      </w:r>
      <w:r w:rsidR="0009115F" w:rsidRPr="00D45D5D">
        <w:rPr>
          <w:lang w:eastAsia="en-GB"/>
        </w:rPr>
        <w:t xml:space="preserve"> and </w:t>
      </w:r>
      <w:r w:rsidR="001C3EBC" w:rsidRPr="00D45D5D">
        <w:rPr>
          <w:lang w:eastAsia="en-GB"/>
        </w:rPr>
        <w:t>put</w:t>
      </w:r>
      <w:r w:rsidR="000E117A" w:rsidRPr="00D45D5D">
        <w:rPr>
          <w:lang w:eastAsia="en-GB"/>
        </w:rPr>
        <w:t xml:space="preserve"> AYDS</w:t>
      </w:r>
      <w:r w:rsidR="001C3EBC" w:rsidRPr="00D45D5D">
        <w:rPr>
          <w:lang w:eastAsia="en-GB"/>
        </w:rPr>
        <w:t xml:space="preserve"> which is an appetite suppressant. I tr</w:t>
      </w:r>
      <w:r w:rsidR="0052321D" w:rsidRPr="00D45D5D">
        <w:rPr>
          <w:lang w:eastAsia="en-GB"/>
        </w:rPr>
        <w:t>i</w:t>
      </w:r>
      <w:r w:rsidR="001C3EBC" w:rsidRPr="00D45D5D">
        <w:rPr>
          <w:lang w:eastAsia="en-GB"/>
        </w:rPr>
        <w:t>ed</w:t>
      </w:r>
      <w:r w:rsidR="000E117A" w:rsidRPr="00D45D5D">
        <w:rPr>
          <w:lang w:eastAsia="en-GB"/>
        </w:rPr>
        <w:t xml:space="preserve"> Limit biscuits, </w:t>
      </w:r>
      <w:r w:rsidR="001C3EBC" w:rsidRPr="00D45D5D">
        <w:rPr>
          <w:lang w:eastAsia="en-GB"/>
        </w:rPr>
        <w:t>the C</w:t>
      </w:r>
      <w:r w:rsidR="000E117A" w:rsidRPr="00D45D5D">
        <w:rPr>
          <w:lang w:eastAsia="en-GB"/>
        </w:rPr>
        <w:t xml:space="preserve">ambridge diet, weight loss surgery, </w:t>
      </w:r>
      <w:r w:rsidR="001C3EBC" w:rsidRPr="00D45D5D">
        <w:rPr>
          <w:lang w:eastAsia="en-GB"/>
        </w:rPr>
        <w:t>L</w:t>
      </w:r>
      <w:r w:rsidR="000E117A" w:rsidRPr="00D45D5D">
        <w:rPr>
          <w:lang w:eastAsia="en-GB"/>
        </w:rPr>
        <w:t xml:space="preserve">ighter </w:t>
      </w:r>
      <w:r w:rsidR="001C3EBC" w:rsidRPr="00D45D5D">
        <w:rPr>
          <w:lang w:eastAsia="en-GB"/>
        </w:rPr>
        <w:t>L</w:t>
      </w:r>
      <w:r w:rsidR="000E117A" w:rsidRPr="00D45D5D">
        <w:rPr>
          <w:lang w:eastAsia="en-GB"/>
        </w:rPr>
        <w:t>ife</w:t>
      </w:r>
      <w:r w:rsidR="001C3EBC" w:rsidRPr="00D45D5D">
        <w:rPr>
          <w:lang w:eastAsia="en-GB"/>
        </w:rPr>
        <w:t xml:space="preserve"> and, </w:t>
      </w:r>
      <w:r w:rsidR="000E117A" w:rsidRPr="00D45D5D">
        <w:rPr>
          <w:lang w:eastAsia="en-GB"/>
        </w:rPr>
        <w:t xml:space="preserve">when </w:t>
      </w:r>
      <w:r w:rsidR="001C3EBC" w:rsidRPr="00D45D5D">
        <w:rPr>
          <w:lang w:eastAsia="en-GB"/>
        </w:rPr>
        <w:t xml:space="preserve">I was </w:t>
      </w:r>
      <w:r w:rsidR="000E117A" w:rsidRPr="00D45D5D">
        <w:rPr>
          <w:lang w:eastAsia="en-GB"/>
        </w:rPr>
        <w:t>getting married</w:t>
      </w:r>
      <w:r w:rsidR="001C3EBC" w:rsidRPr="00D45D5D">
        <w:rPr>
          <w:lang w:eastAsia="en-GB"/>
        </w:rPr>
        <w:t>, I</w:t>
      </w:r>
      <w:r w:rsidR="000E117A" w:rsidRPr="00D45D5D">
        <w:rPr>
          <w:lang w:eastAsia="en-GB"/>
        </w:rPr>
        <w:t xml:space="preserve"> went to </w:t>
      </w:r>
      <w:r w:rsidR="00F85FEF" w:rsidRPr="00D45D5D">
        <w:rPr>
          <w:lang w:eastAsia="en-GB"/>
        </w:rPr>
        <w:t xml:space="preserve">a </w:t>
      </w:r>
      <w:r w:rsidR="000E117A" w:rsidRPr="00D45D5D">
        <w:rPr>
          <w:lang w:eastAsia="en-GB"/>
        </w:rPr>
        <w:t>diet consultation clinic and</w:t>
      </w:r>
      <w:r w:rsidR="00F85FEF" w:rsidRPr="00D45D5D">
        <w:rPr>
          <w:lang w:eastAsia="en-GB"/>
        </w:rPr>
        <w:t xml:space="preserve"> was put</w:t>
      </w:r>
      <w:r w:rsidR="000E117A" w:rsidRPr="00D45D5D">
        <w:rPr>
          <w:lang w:eastAsia="en-GB"/>
        </w:rPr>
        <w:t xml:space="preserve"> on </w:t>
      </w:r>
      <w:r w:rsidR="00F85FEF" w:rsidRPr="00D45D5D">
        <w:rPr>
          <w:lang w:eastAsia="en-GB"/>
        </w:rPr>
        <w:t>amphetamines.</w:t>
      </w:r>
      <w:r w:rsidR="0052321D" w:rsidRPr="00D45D5D">
        <w:rPr>
          <w:lang w:eastAsia="en-GB"/>
        </w:rPr>
        <w:t xml:space="preserve"> </w:t>
      </w:r>
      <w:r w:rsidR="00F85FEF" w:rsidRPr="00D45D5D">
        <w:rPr>
          <w:lang w:eastAsia="en-GB"/>
        </w:rPr>
        <w:t xml:space="preserve">I </w:t>
      </w:r>
      <w:r w:rsidR="000E117A" w:rsidRPr="00D45D5D">
        <w:rPr>
          <w:lang w:eastAsia="en-GB"/>
        </w:rPr>
        <w:t>lost 2.5 stone</w:t>
      </w:r>
      <w:r w:rsidR="00F85FEF" w:rsidRPr="00D45D5D">
        <w:rPr>
          <w:lang w:eastAsia="en-GB"/>
        </w:rPr>
        <w:t xml:space="preserve"> and was </w:t>
      </w:r>
      <w:r w:rsidR="000E117A" w:rsidRPr="00D45D5D">
        <w:rPr>
          <w:lang w:eastAsia="en-GB"/>
        </w:rPr>
        <w:t>aged 27 then</w:t>
      </w:r>
      <w:r w:rsidR="00F85FEF" w:rsidRPr="00D45D5D">
        <w:rPr>
          <w:lang w:eastAsia="en-GB"/>
        </w:rPr>
        <w:t>. I</w:t>
      </w:r>
      <w:r w:rsidR="000E117A" w:rsidRPr="00D45D5D">
        <w:rPr>
          <w:lang w:eastAsia="en-GB"/>
        </w:rPr>
        <w:t xml:space="preserve"> put on weight w</w:t>
      </w:r>
      <w:r w:rsidR="00F85FEF" w:rsidRPr="00D45D5D">
        <w:rPr>
          <w:lang w:eastAsia="en-GB"/>
        </w:rPr>
        <w:t>hen I had</w:t>
      </w:r>
      <w:r w:rsidR="000E117A" w:rsidRPr="00D45D5D">
        <w:rPr>
          <w:lang w:eastAsia="en-GB"/>
        </w:rPr>
        <w:t xml:space="preserve"> kids and went to </w:t>
      </w:r>
      <w:r w:rsidR="00F85FEF" w:rsidRPr="00D45D5D">
        <w:rPr>
          <w:lang w:eastAsia="en-GB"/>
        </w:rPr>
        <w:t>S</w:t>
      </w:r>
      <w:r w:rsidR="000E117A" w:rsidRPr="00D45D5D">
        <w:rPr>
          <w:lang w:eastAsia="en-GB"/>
        </w:rPr>
        <w:t xml:space="preserve">limming </w:t>
      </w:r>
      <w:r w:rsidR="00F85FEF" w:rsidRPr="00D45D5D">
        <w:rPr>
          <w:lang w:eastAsia="en-GB"/>
        </w:rPr>
        <w:t>W</w:t>
      </w:r>
      <w:r w:rsidR="000E117A" w:rsidRPr="00D45D5D">
        <w:rPr>
          <w:lang w:eastAsia="en-GB"/>
        </w:rPr>
        <w:t xml:space="preserve">orld. </w:t>
      </w:r>
      <w:r w:rsidR="00F85FEF" w:rsidRPr="00D45D5D">
        <w:rPr>
          <w:lang w:eastAsia="en-GB"/>
        </w:rPr>
        <w:t>My c</w:t>
      </w:r>
      <w:r w:rsidR="000E117A" w:rsidRPr="00D45D5D">
        <w:rPr>
          <w:lang w:eastAsia="en-GB"/>
        </w:rPr>
        <w:t>hildhood experiences</w:t>
      </w:r>
      <w:r w:rsidR="00F85FEF" w:rsidRPr="00D45D5D">
        <w:rPr>
          <w:lang w:eastAsia="en-GB"/>
        </w:rPr>
        <w:t xml:space="preserve"> definitely affected me. M</w:t>
      </w:r>
      <w:r w:rsidR="000E117A" w:rsidRPr="00D45D5D">
        <w:rPr>
          <w:lang w:eastAsia="en-GB"/>
        </w:rPr>
        <w:t>um said, "</w:t>
      </w:r>
      <w:r w:rsidR="004321DA">
        <w:rPr>
          <w:lang w:eastAsia="en-GB"/>
        </w:rPr>
        <w:t>Y</w:t>
      </w:r>
      <w:r w:rsidR="000E117A" w:rsidRPr="00D45D5D">
        <w:rPr>
          <w:lang w:eastAsia="en-GB"/>
        </w:rPr>
        <w:t>ou're getting grotesque</w:t>
      </w:r>
      <w:r w:rsidR="0052321D" w:rsidRPr="00D45D5D">
        <w:rPr>
          <w:lang w:eastAsia="en-GB"/>
        </w:rPr>
        <w:t>”.</w:t>
      </w:r>
      <w:r w:rsidR="000E117A" w:rsidRPr="00D45D5D">
        <w:rPr>
          <w:lang w:eastAsia="en-GB"/>
        </w:rPr>
        <w:t xml:space="preserve"> I w</w:t>
      </w:r>
      <w:r w:rsidR="00CF7EC1" w:rsidRPr="00D45D5D">
        <w:rPr>
          <w:lang w:eastAsia="en-GB"/>
        </w:rPr>
        <w:t>anted</w:t>
      </w:r>
      <w:r w:rsidR="000E117A" w:rsidRPr="00D45D5D">
        <w:rPr>
          <w:lang w:eastAsia="en-GB"/>
        </w:rPr>
        <w:t xml:space="preserve"> to do ballet</w:t>
      </w:r>
      <w:r w:rsidR="00CF7EC1" w:rsidRPr="00D45D5D">
        <w:rPr>
          <w:lang w:eastAsia="en-GB"/>
        </w:rPr>
        <w:t xml:space="preserve"> </w:t>
      </w:r>
      <w:r w:rsidR="000E117A" w:rsidRPr="00D45D5D">
        <w:rPr>
          <w:lang w:eastAsia="en-GB"/>
        </w:rPr>
        <w:t xml:space="preserve">and she said, "You're too fat". </w:t>
      </w:r>
      <w:r w:rsidR="00CF7EC1" w:rsidRPr="00D45D5D">
        <w:rPr>
          <w:lang w:eastAsia="en-GB"/>
        </w:rPr>
        <w:t>Those e</w:t>
      </w:r>
      <w:r w:rsidR="000E117A" w:rsidRPr="00D45D5D">
        <w:rPr>
          <w:lang w:eastAsia="en-GB"/>
        </w:rPr>
        <w:t xml:space="preserve">arly messages about food led to binge eating. </w:t>
      </w:r>
      <w:r w:rsidR="00CF7EC1" w:rsidRPr="00D45D5D">
        <w:rPr>
          <w:lang w:eastAsia="en-GB"/>
        </w:rPr>
        <w:t>I u</w:t>
      </w:r>
      <w:r w:rsidR="000E117A" w:rsidRPr="00D45D5D">
        <w:rPr>
          <w:lang w:eastAsia="en-GB"/>
        </w:rPr>
        <w:t>sed to make cake mix up and eat it</w:t>
      </w:r>
      <w:r w:rsidR="00CF7EC1" w:rsidRPr="00D45D5D">
        <w:rPr>
          <w:lang w:eastAsia="en-GB"/>
        </w:rPr>
        <w:t xml:space="preserve">, </w:t>
      </w:r>
      <w:r w:rsidR="000E117A" w:rsidRPr="00D45D5D">
        <w:rPr>
          <w:lang w:eastAsia="en-GB"/>
        </w:rPr>
        <w:t>always</w:t>
      </w:r>
      <w:r w:rsidR="00CF7EC1" w:rsidRPr="00D45D5D">
        <w:rPr>
          <w:lang w:eastAsia="en-GB"/>
        </w:rPr>
        <w:t xml:space="preserve"> with a</w:t>
      </w:r>
      <w:r w:rsidR="000E117A" w:rsidRPr="00D45D5D">
        <w:rPr>
          <w:lang w:eastAsia="en-GB"/>
        </w:rPr>
        <w:t xml:space="preserve"> sense of shame</w:t>
      </w:r>
      <w:r w:rsidR="00CF7EC1" w:rsidRPr="00D45D5D">
        <w:rPr>
          <w:lang w:eastAsia="en-GB"/>
        </w:rPr>
        <w:t>.</w:t>
      </w:r>
      <w:r w:rsidR="0052321D" w:rsidRPr="00D45D5D">
        <w:rPr>
          <w:lang w:eastAsia="en-GB"/>
        </w:rPr>
        <w:t xml:space="preserve"> </w:t>
      </w:r>
      <w:r w:rsidR="00CF7EC1" w:rsidRPr="00D45D5D">
        <w:rPr>
          <w:lang w:eastAsia="en-GB"/>
        </w:rPr>
        <w:t xml:space="preserve">I </w:t>
      </w:r>
      <w:r w:rsidR="000E117A" w:rsidRPr="00D45D5D">
        <w:rPr>
          <w:lang w:eastAsia="en-GB"/>
        </w:rPr>
        <w:t xml:space="preserve">hated sport. </w:t>
      </w:r>
      <w:r w:rsidR="00CF7EC1" w:rsidRPr="00D45D5D">
        <w:rPr>
          <w:lang w:eastAsia="en-GB"/>
        </w:rPr>
        <w:t>I did a lot of s</w:t>
      </w:r>
      <w:r w:rsidR="000E117A" w:rsidRPr="00D45D5D">
        <w:rPr>
          <w:lang w:eastAsia="en-GB"/>
        </w:rPr>
        <w:t>ecret eating</w:t>
      </w:r>
      <w:r w:rsidR="00CF7EC1" w:rsidRPr="00D45D5D">
        <w:rPr>
          <w:lang w:eastAsia="en-GB"/>
        </w:rPr>
        <w:t>.</w:t>
      </w:r>
    </w:p>
    <w:p w14:paraId="28E2E81B" w14:textId="77777777" w:rsidR="00C35CC3" w:rsidRPr="00D45D5D" w:rsidRDefault="00C35CC3" w:rsidP="00997417"/>
    <w:p w14:paraId="56B4F527" w14:textId="4ACD1CF7" w:rsidR="000E117A" w:rsidRPr="00D45D5D" w:rsidRDefault="00CF7EC1" w:rsidP="00997417">
      <w:r w:rsidRPr="00D45D5D">
        <w:t>I’m u</w:t>
      </w:r>
      <w:r w:rsidR="000E117A" w:rsidRPr="00D45D5D">
        <w:t xml:space="preserve">nlikely </w:t>
      </w:r>
      <w:r w:rsidRPr="00D45D5D">
        <w:t xml:space="preserve">to see my GP about my weight </w:t>
      </w:r>
      <w:r w:rsidR="006D7CEA" w:rsidRPr="00D45D5D">
        <w:t>now but</w:t>
      </w:r>
      <w:r w:rsidR="000E117A" w:rsidRPr="00D45D5D">
        <w:t xml:space="preserve"> have done in the past. </w:t>
      </w:r>
      <w:r w:rsidRPr="00D45D5D">
        <w:t>I w</w:t>
      </w:r>
      <w:r w:rsidR="000E117A" w:rsidRPr="00D45D5D">
        <w:t xml:space="preserve">ent to </w:t>
      </w:r>
      <w:r w:rsidRPr="00D45D5D">
        <w:t xml:space="preserve">my </w:t>
      </w:r>
      <w:r w:rsidR="000E117A" w:rsidRPr="00D45D5D">
        <w:t xml:space="preserve">GP when </w:t>
      </w:r>
      <w:r w:rsidR="00461D59">
        <w:t xml:space="preserve">I </w:t>
      </w:r>
      <w:r w:rsidR="000E117A" w:rsidRPr="00D45D5D">
        <w:t xml:space="preserve">wanted to have weight loss surgery. </w:t>
      </w:r>
      <w:r w:rsidRPr="00D45D5D">
        <w:t>This was</w:t>
      </w:r>
      <w:r w:rsidR="000E117A" w:rsidRPr="00D45D5D">
        <w:t xml:space="preserve"> 10 to 15 years ago. They referred me because I said I'd tried everything. I was </w:t>
      </w:r>
      <w:r w:rsidRPr="00D45D5D">
        <w:t xml:space="preserve">a </w:t>
      </w:r>
      <w:r w:rsidR="000E117A" w:rsidRPr="00D45D5D">
        <w:t xml:space="preserve">nurse so better informed </w:t>
      </w:r>
      <w:r w:rsidR="006D7CEA" w:rsidRPr="00D45D5D">
        <w:t xml:space="preserve">and the </w:t>
      </w:r>
      <w:r w:rsidR="000E117A" w:rsidRPr="00D45D5D">
        <w:t>GP knew this. It was reasonabl</w:t>
      </w:r>
      <w:r w:rsidR="006D7CEA" w:rsidRPr="00D45D5D">
        <w:t xml:space="preserve">y </w:t>
      </w:r>
      <w:r w:rsidR="000E117A" w:rsidRPr="00D45D5D">
        <w:t xml:space="preserve">effective. I was on a low percentile so surprised that I got it for nothing. If you </w:t>
      </w:r>
      <w:r w:rsidR="006D7CEA" w:rsidRPr="00D45D5D">
        <w:t xml:space="preserve">are </w:t>
      </w:r>
      <w:r w:rsidR="000E117A" w:rsidRPr="00D45D5D">
        <w:t xml:space="preserve">vast it works quicker and better but for me it wasn't as effective because my BMI </w:t>
      </w:r>
      <w:r w:rsidR="00D80736" w:rsidRPr="00D45D5D">
        <w:t xml:space="preserve">was </w:t>
      </w:r>
      <w:r w:rsidR="000E117A" w:rsidRPr="00D45D5D">
        <w:t xml:space="preserve">borderline. </w:t>
      </w:r>
      <w:r w:rsidR="00D80736" w:rsidRPr="00D45D5D">
        <w:t xml:space="preserve">I waited about a year. I wasn’t </w:t>
      </w:r>
      <w:r w:rsidR="000E117A" w:rsidRPr="00D45D5D">
        <w:t>worr</w:t>
      </w:r>
      <w:r w:rsidR="00D80736" w:rsidRPr="00D45D5D">
        <w:t>ied about it</w:t>
      </w:r>
      <w:r w:rsidR="000E117A" w:rsidRPr="00D45D5D">
        <w:t>. I just wanted to go ahead. I w</w:t>
      </w:r>
      <w:r w:rsidR="00D72197" w:rsidRPr="00D45D5D">
        <w:t xml:space="preserve">ill </w:t>
      </w:r>
      <w:r w:rsidR="000E117A" w:rsidRPr="00D45D5D">
        <w:t xml:space="preserve">say everything I can to </w:t>
      </w:r>
      <w:r w:rsidR="00D72197" w:rsidRPr="00D45D5D">
        <w:t xml:space="preserve">get what I want </w:t>
      </w:r>
      <w:r w:rsidR="000E117A" w:rsidRPr="00D45D5D">
        <w:t xml:space="preserve">because I know what terms to </w:t>
      </w:r>
      <w:r w:rsidR="00D72197" w:rsidRPr="00D45D5D">
        <w:t xml:space="preserve">use. I have </w:t>
      </w:r>
      <w:r w:rsidR="006A28DE" w:rsidRPr="00D45D5D">
        <w:t xml:space="preserve">a good level of </w:t>
      </w:r>
      <w:r w:rsidR="000E117A" w:rsidRPr="00D45D5D">
        <w:t>health literacy that others don't have.</w:t>
      </w:r>
    </w:p>
    <w:p w14:paraId="3ED95419" w14:textId="77777777" w:rsidR="00747F7C" w:rsidRPr="00D45D5D" w:rsidRDefault="00747F7C" w:rsidP="00997417"/>
    <w:p w14:paraId="5BC51A0E" w14:textId="6EA2A4C5" w:rsidR="00747F7C" w:rsidRPr="00D45D5D" w:rsidRDefault="00747F7C" w:rsidP="00997417">
      <w:r w:rsidRPr="00D45D5D">
        <w:t>I'm not that bothered by BMI as</w:t>
      </w:r>
      <w:r w:rsidR="006A28DE" w:rsidRPr="00D45D5D">
        <w:t xml:space="preserve"> I</w:t>
      </w:r>
      <w:r w:rsidRPr="00D45D5D">
        <w:t xml:space="preserve"> </w:t>
      </w:r>
      <w:r w:rsidR="006A28DE" w:rsidRPr="00D45D5D">
        <w:t>know</w:t>
      </w:r>
      <w:r w:rsidRPr="00D45D5D">
        <w:t xml:space="preserve"> that it's only part of the picture. Every time I ask for </w:t>
      </w:r>
      <w:r w:rsidR="006A28DE" w:rsidRPr="00D45D5D">
        <w:t xml:space="preserve">my </w:t>
      </w:r>
      <w:r w:rsidRPr="00D45D5D">
        <w:t>prescription</w:t>
      </w:r>
      <w:r w:rsidR="006A28DE" w:rsidRPr="00D45D5D">
        <w:t xml:space="preserve"> for Wegovy,</w:t>
      </w:r>
      <w:r w:rsidRPr="00D45D5D">
        <w:t xml:space="preserve"> they ask me for </w:t>
      </w:r>
      <w:r w:rsidR="006A28DE" w:rsidRPr="00D45D5D">
        <w:t>my h</w:t>
      </w:r>
      <w:r w:rsidRPr="00D45D5D">
        <w:t xml:space="preserve">eight and </w:t>
      </w:r>
      <w:r w:rsidR="006A28DE" w:rsidRPr="00D45D5D">
        <w:t>w</w:t>
      </w:r>
      <w:r w:rsidRPr="00D45D5D">
        <w:t xml:space="preserve">eight so they can calculate </w:t>
      </w:r>
      <w:r w:rsidR="006A28DE" w:rsidRPr="00D45D5D">
        <w:t xml:space="preserve">my </w:t>
      </w:r>
      <w:r w:rsidRPr="00D45D5D">
        <w:t>BMI so they can reduce</w:t>
      </w:r>
      <w:r w:rsidR="006A28DE" w:rsidRPr="00D45D5D">
        <w:t xml:space="preserve"> the</w:t>
      </w:r>
      <w:r w:rsidRPr="00D45D5D">
        <w:t xml:space="preserve"> medication. When you order it</w:t>
      </w:r>
      <w:r w:rsidR="006A28DE" w:rsidRPr="00D45D5D">
        <w:t xml:space="preserve">, </w:t>
      </w:r>
      <w:r w:rsidRPr="00D45D5D">
        <w:t xml:space="preserve">you have to give </w:t>
      </w:r>
      <w:r w:rsidR="006A28DE" w:rsidRPr="00D45D5D">
        <w:t xml:space="preserve">height and weight and </w:t>
      </w:r>
      <w:r w:rsidRPr="00D45D5D">
        <w:t>they review it</w:t>
      </w:r>
      <w:r w:rsidR="006A28DE" w:rsidRPr="00D45D5D">
        <w:t xml:space="preserve">; you </w:t>
      </w:r>
      <w:r w:rsidRPr="00D45D5D">
        <w:t xml:space="preserve">order and pay first, then </w:t>
      </w:r>
      <w:r w:rsidR="006A28DE" w:rsidRPr="00D45D5D">
        <w:t>it</w:t>
      </w:r>
      <w:r w:rsidR="0052321D" w:rsidRPr="00D45D5D">
        <w:t>’</w:t>
      </w:r>
      <w:r w:rsidR="006A28DE" w:rsidRPr="00D45D5D">
        <w:t xml:space="preserve">s </w:t>
      </w:r>
      <w:r w:rsidRPr="00D45D5D">
        <w:t xml:space="preserve">authorised </w:t>
      </w:r>
      <w:r w:rsidR="006A28DE" w:rsidRPr="00D45D5D">
        <w:t>after it</w:t>
      </w:r>
      <w:r w:rsidR="0052321D" w:rsidRPr="00D45D5D">
        <w:t>’</w:t>
      </w:r>
      <w:r w:rsidR="006A28DE" w:rsidRPr="00D45D5D">
        <w:t>s</w:t>
      </w:r>
      <w:r w:rsidRPr="00D45D5D">
        <w:t xml:space="preserve"> looked at by </w:t>
      </w:r>
      <w:r w:rsidR="00461D59">
        <w:t xml:space="preserve">a </w:t>
      </w:r>
      <w:r w:rsidRPr="00D45D5D">
        <w:t>doctor. They haven't said no</w:t>
      </w:r>
      <w:r w:rsidR="006A28DE" w:rsidRPr="00D45D5D">
        <w:t xml:space="preserve"> to me</w:t>
      </w:r>
      <w:r w:rsidRPr="00D45D5D">
        <w:t xml:space="preserve"> yet. They wouldn't say </w:t>
      </w:r>
      <w:r w:rsidR="006A28DE" w:rsidRPr="00D45D5D">
        <w:t>enough</w:t>
      </w:r>
      <w:r w:rsidR="008F6156" w:rsidRPr="00D45D5D">
        <w:t xml:space="preserve">; </w:t>
      </w:r>
      <w:r w:rsidRPr="00D45D5D">
        <w:t>they would reduce the dosage. I am now reducing it myself. They</w:t>
      </w:r>
      <w:r w:rsidR="008F6156" w:rsidRPr="00D45D5D">
        <w:t xml:space="preserve"> do</w:t>
      </w:r>
      <w:r w:rsidRPr="00D45D5D">
        <w:t xml:space="preserve"> give you information</w:t>
      </w:r>
      <w:r w:rsidR="008F6156" w:rsidRPr="00D45D5D">
        <w:t xml:space="preserve"> and </w:t>
      </w:r>
      <w:r w:rsidRPr="00D45D5D">
        <w:t xml:space="preserve">support. I think they are doing a good job personally. I understand that </w:t>
      </w:r>
      <w:r w:rsidR="008F6156" w:rsidRPr="00D45D5D">
        <w:t xml:space="preserve">there are </w:t>
      </w:r>
      <w:r w:rsidRPr="00D45D5D">
        <w:t xml:space="preserve">people </w:t>
      </w:r>
      <w:r w:rsidR="008F6156" w:rsidRPr="00D45D5D">
        <w:t xml:space="preserve">who </w:t>
      </w:r>
      <w:r w:rsidRPr="00D45D5D">
        <w:t>don't need it</w:t>
      </w:r>
      <w:r w:rsidR="008F6156" w:rsidRPr="00D45D5D">
        <w:t xml:space="preserve">. </w:t>
      </w:r>
      <w:r w:rsidRPr="00D45D5D">
        <w:t>People with eating disorders</w:t>
      </w:r>
      <w:r w:rsidR="008F6156" w:rsidRPr="00D45D5D">
        <w:t>?</w:t>
      </w:r>
      <w:r w:rsidRPr="00D45D5D">
        <w:t xml:space="preserve"> I can't comment. But </w:t>
      </w:r>
      <w:r w:rsidR="008F6156" w:rsidRPr="00D45D5D">
        <w:t xml:space="preserve">there </w:t>
      </w:r>
      <w:r w:rsidRPr="00D45D5D">
        <w:t>are people who just want to be smaller. I am very lucky that I can afford it</w:t>
      </w:r>
      <w:r w:rsidR="008F6156" w:rsidRPr="00D45D5D">
        <w:t>. P</w:t>
      </w:r>
      <w:r w:rsidRPr="00D45D5D">
        <w:t xml:space="preserve">eople will go on </w:t>
      </w:r>
      <w:r w:rsidR="008F6156" w:rsidRPr="00D45D5D">
        <w:t xml:space="preserve">the </w:t>
      </w:r>
      <w:r w:rsidRPr="00D45D5D">
        <w:t>black market to get</w:t>
      </w:r>
      <w:r w:rsidR="00817791" w:rsidRPr="00D45D5D">
        <w:t xml:space="preserve"> it</w:t>
      </w:r>
      <w:r w:rsidRPr="00D45D5D">
        <w:t xml:space="preserve">. Once you get it on tablet form, </w:t>
      </w:r>
      <w:r w:rsidR="00817791" w:rsidRPr="00D45D5D">
        <w:t xml:space="preserve">the </w:t>
      </w:r>
      <w:r w:rsidRPr="00D45D5D">
        <w:t>price reduce</w:t>
      </w:r>
      <w:r w:rsidR="00817791" w:rsidRPr="00D45D5D">
        <w:t>s</w:t>
      </w:r>
      <w:r w:rsidRPr="00D45D5D">
        <w:t xml:space="preserve"> significantly. For </w:t>
      </w:r>
      <w:r w:rsidR="00817791" w:rsidRPr="00D45D5D">
        <w:t>a lot</w:t>
      </w:r>
      <w:r w:rsidRPr="00D45D5D">
        <w:t xml:space="preserve"> of people it would just be completely out of reach</w:t>
      </w:r>
      <w:r w:rsidR="00817791" w:rsidRPr="00D45D5D">
        <w:t xml:space="preserve"> at </w:t>
      </w:r>
      <w:r w:rsidRPr="00D45D5D">
        <w:t>£300/month.</w:t>
      </w:r>
    </w:p>
    <w:p w14:paraId="734004F1" w14:textId="77777777" w:rsidR="001C6D42" w:rsidRPr="00D45D5D" w:rsidRDefault="001C6D42" w:rsidP="00997417"/>
    <w:p w14:paraId="7EA6B78D" w14:textId="51B91C4A" w:rsidR="001C6D42" w:rsidRPr="00D45D5D" w:rsidRDefault="001C6D42" w:rsidP="00997417">
      <w:r w:rsidRPr="00D45D5D">
        <w:t>I</w:t>
      </w:r>
      <w:r w:rsidR="00817791" w:rsidRPr="00D45D5D">
        <w:t xml:space="preserve"> went privately as</w:t>
      </w:r>
      <w:r w:rsidRPr="00D45D5D">
        <w:t xml:space="preserve"> I knew that there was no way I'd get injections from my GP. </w:t>
      </w:r>
      <w:r w:rsidR="007F3196" w:rsidRPr="00D45D5D">
        <w:t xml:space="preserve">You need </w:t>
      </w:r>
      <w:r w:rsidRPr="00D45D5D">
        <w:t>4</w:t>
      </w:r>
      <w:r w:rsidR="0052321D" w:rsidRPr="00D45D5D">
        <w:t xml:space="preserve"> to </w:t>
      </w:r>
      <w:r w:rsidRPr="00D45D5D">
        <w:t xml:space="preserve">5 co-morbidities to get the injections. </w:t>
      </w:r>
      <w:r w:rsidR="007F3196" w:rsidRPr="00D45D5D">
        <w:t>I wouldn’t have been heavy enough</w:t>
      </w:r>
      <w:r w:rsidRPr="00D45D5D">
        <w:t xml:space="preserve">. </w:t>
      </w:r>
      <w:r w:rsidR="007462A9" w:rsidRPr="00D45D5D">
        <w:t>You</w:t>
      </w:r>
      <w:r w:rsidRPr="00D45D5D">
        <w:t xml:space="preserve"> have </w:t>
      </w:r>
      <w:r w:rsidR="007462A9" w:rsidRPr="00D45D5D">
        <w:t xml:space="preserve">to have </w:t>
      </w:r>
      <w:r w:rsidRPr="00D45D5D">
        <w:t xml:space="preserve">BMI </w:t>
      </w:r>
      <w:r w:rsidR="007462A9" w:rsidRPr="00D45D5D">
        <w:t xml:space="preserve">more than </w:t>
      </w:r>
      <w:r w:rsidRPr="00D45D5D">
        <w:t xml:space="preserve">30 </w:t>
      </w:r>
      <w:r w:rsidR="007462A9" w:rsidRPr="00D45D5D">
        <w:t>(</w:t>
      </w:r>
      <w:r w:rsidRPr="00D45D5D">
        <w:t xml:space="preserve">as </w:t>
      </w:r>
      <w:r w:rsidR="007462A9" w:rsidRPr="00D45D5D">
        <w:t xml:space="preserve">with </w:t>
      </w:r>
      <w:r w:rsidRPr="00D45D5D">
        <w:t xml:space="preserve">ASDA </w:t>
      </w:r>
      <w:r w:rsidR="007462A9" w:rsidRPr="00D45D5D">
        <w:t xml:space="preserve">which is where I got my medication) </w:t>
      </w:r>
      <w:r w:rsidRPr="00D45D5D">
        <w:t xml:space="preserve">but criteria set </w:t>
      </w:r>
      <w:r w:rsidR="007462A9" w:rsidRPr="00D45D5D">
        <w:t>by the</w:t>
      </w:r>
      <w:r w:rsidRPr="00D45D5D">
        <w:t xml:space="preserve"> GP</w:t>
      </w:r>
      <w:r w:rsidR="007462A9" w:rsidRPr="00D45D5D">
        <w:t xml:space="preserve"> is massive.</w:t>
      </w:r>
    </w:p>
    <w:p w14:paraId="60BF547B" w14:textId="77777777" w:rsidR="001C6D42" w:rsidRPr="00D45D5D" w:rsidRDefault="001C6D42" w:rsidP="00997417"/>
    <w:p w14:paraId="034E6FED" w14:textId="77777777" w:rsidR="00216D83" w:rsidRPr="00D45D5D" w:rsidRDefault="007462A9" w:rsidP="00216D83">
      <w:r w:rsidRPr="00D45D5D">
        <w:t>I have lost 3.5</w:t>
      </w:r>
      <w:r w:rsidR="007205A9" w:rsidRPr="00D45D5D">
        <w:t xml:space="preserve"> stone</w:t>
      </w:r>
      <w:r w:rsidRPr="00D45D5D">
        <w:t xml:space="preserve"> but I’d like to lose 4 stone. </w:t>
      </w:r>
      <w:r w:rsidR="007205A9" w:rsidRPr="00D45D5D">
        <w:t>I ha</w:t>
      </w:r>
      <w:r w:rsidRPr="00D45D5D">
        <w:t>ve</w:t>
      </w:r>
      <w:r w:rsidR="007205A9" w:rsidRPr="00D45D5D">
        <w:t xml:space="preserve"> this in my head. I thought, I loved to but I won't. I'd love to </w:t>
      </w:r>
      <w:r w:rsidR="00492CE1" w:rsidRPr="00D45D5D">
        <w:t xml:space="preserve">be </w:t>
      </w:r>
      <w:r w:rsidR="007205A9" w:rsidRPr="00D45D5D">
        <w:t>11 stone</w:t>
      </w:r>
      <w:r w:rsidR="00492CE1" w:rsidRPr="00D45D5D">
        <w:t xml:space="preserve"> – a </w:t>
      </w:r>
      <w:r w:rsidR="00216D83" w:rsidRPr="00D45D5D">
        <w:t>si</w:t>
      </w:r>
      <w:r w:rsidR="007205A9" w:rsidRPr="00D45D5D">
        <w:t>ze 14.</w:t>
      </w:r>
    </w:p>
    <w:p w14:paraId="6C8EBB34" w14:textId="2C102B00" w:rsidR="007205A9" w:rsidRPr="00D45D5D" w:rsidRDefault="00216D83" w:rsidP="00216D83">
      <w:r w:rsidRPr="00D45D5D">
        <w:t xml:space="preserve"> </w:t>
      </w:r>
    </w:p>
    <w:p w14:paraId="30D8921E" w14:textId="41A719A1" w:rsidR="00EC0333" w:rsidRPr="00D45D5D" w:rsidRDefault="00EC0333" w:rsidP="00997417">
      <w:r w:rsidRPr="00D45D5D">
        <w:t xml:space="preserve">As soon as I knew I good afford it, </w:t>
      </w:r>
      <w:r w:rsidR="00216D83" w:rsidRPr="00D45D5D">
        <w:t xml:space="preserve">I </w:t>
      </w:r>
      <w:r w:rsidRPr="00D45D5D">
        <w:t>went to Superdr</w:t>
      </w:r>
      <w:r w:rsidR="00461D59">
        <w:t>ug</w:t>
      </w:r>
      <w:r w:rsidR="00216D83" w:rsidRPr="00D45D5D">
        <w:t xml:space="preserve">.  The doctor </w:t>
      </w:r>
      <w:r w:rsidRPr="00D45D5D">
        <w:t xml:space="preserve">took my photographs and </w:t>
      </w:r>
      <w:r w:rsidR="00216D83" w:rsidRPr="00D45D5D">
        <w:t xml:space="preserve">I </w:t>
      </w:r>
      <w:r w:rsidRPr="00D45D5D">
        <w:t>got on it</w:t>
      </w:r>
      <w:r w:rsidR="00216D83" w:rsidRPr="00D45D5D">
        <w:t>. I l</w:t>
      </w:r>
      <w:r w:rsidRPr="00D45D5D">
        <w:t>ooked at side effects, mainly</w:t>
      </w:r>
      <w:r w:rsidR="00216D83" w:rsidRPr="00D45D5D">
        <w:t xml:space="preserve"> </w:t>
      </w:r>
      <w:r w:rsidRPr="00D45D5D">
        <w:t>feeling sick</w:t>
      </w:r>
      <w:r w:rsidR="00216D83" w:rsidRPr="00D45D5D">
        <w:t xml:space="preserve"> and wasn’t </w:t>
      </w:r>
      <w:r w:rsidRPr="00D45D5D">
        <w:t xml:space="preserve">bothered. </w:t>
      </w:r>
      <w:r w:rsidR="00216D83" w:rsidRPr="00D45D5D">
        <w:t>I w</w:t>
      </w:r>
      <w:r w:rsidRPr="00D45D5D">
        <w:t>ent to Superdrug as</w:t>
      </w:r>
      <w:r w:rsidR="00216D83" w:rsidRPr="00D45D5D">
        <w:t xml:space="preserve"> I</w:t>
      </w:r>
      <w:r w:rsidRPr="00D45D5D">
        <w:t xml:space="preserve"> knew the name so trusted</w:t>
      </w:r>
      <w:r w:rsidR="00216D83" w:rsidRPr="00D45D5D">
        <w:t xml:space="preserve"> the</w:t>
      </w:r>
      <w:r w:rsidRPr="00D45D5D">
        <w:t xml:space="preserve"> brand. </w:t>
      </w:r>
      <w:r w:rsidR="00216D83" w:rsidRPr="00D45D5D">
        <w:t>I l</w:t>
      </w:r>
      <w:r w:rsidRPr="00D45D5D">
        <w:t>ooked at them</w:t>
      </w:r>
      <w:r w:rsidR="00216D83" w:rsidRPr="00D45D5D">
        <w:t xml:space="preserve"> and </w:t>
      </w:r>
      <w:r w:rsidRPr="00D45D5D">
        <w:t>A</w:t>
      </w:r>
      <w:r w:rsidR="00461D59">
        <w:t>sda</w:t>
      </w:r>
      <w:r w:rsidRPr="00D45D5D">
        <w:t>. Boots was very expensive. Eli Lily had a good deal with B</w:t>
      </w:r>
      <w:r w:rsidR="00461D59">
        <w:t>rexit</w:t>
      </w:r>
      <w:r w:rsidRPr="00D45D5D">
        <w:t xml:space="preserve"> with </w:t>
      </w:r>
      <w:r w:rsidR="00216D83" w:rsidRPr="00D45D5D">
        <w:t>M</w:t>
      </w:r>
      <w:r w:rsidRPr="00D45D5D">
        <w:t>ounjaro</w:t>
      </w:r>
      <w:r w:rsidR="00216D83" w:rsidRPr="00D45D5D">
        <w:t xml:space="preserve"> but then </w:t>
      </w:r>
      <w:r w:rsidRPr="00D45D5D">
        <w:t xml:space="preserve">Trump said no, charge </w:t>
      </w:r>
      <w:r w:rsidR="00216D83" w:rsidRPr="00D45D5D">
        <w:t xml:space="preserve">the </w:t>
      </w:r>
      <w:r w:rsidRPr="00D45D5D">
        <w:t xml:space="preserve">same as </w:t>
      </w:r>
      <w:r w:rsidR="00216D83" w:rsidRPr="00D45D5D">
        <w:t xml:space="preserve">the </w:t>
      </w:r>
      <w:r w:rsidRPr="00D45D5D">
        <w:t>US</w:t>
      </w:r>
      <w:r w:rsidR="00216D83" w:rsidRPr="00D45D5D">
        <w:t xml:space="preserve"> so it </w:t>
      </w:r>
      <w:r w:rsidRPr="00D45D5D">
        <w:t xml:space="preserve">went from </w:t>
      </w:r>
      <w:r w:rsidR="00216D83" w:rsidRPr="00D45D5D">
        <w:t>£</w:t>
      </w:r>
      <w:r w:rsidRPr="00D45D5D">
        <w:t xml:space="preserve">170 to </w:t>
      </w:r>
      <w:r w:rsidR="00216D83" w:rsidRPr="00D45D5D">
        <w:t>$</w:t>
      </w:r>
      <w:r w:rsidRPr="00D45D5D">
        <w:t>340</w:t>
      </w:r>
      <w:r w:rsidR="00216D83" w:rsidRPr="00D45D5D">
        <w:t xml:space="preserve"> which was t</w:t>
      </w:r>
      <w:r w:rsidRPr="00D45D5D">
        <w:t>oo expensive</w:t>
      </w:r>
      <w:r w:rsidR="00216D83" w:rsidRPr="00D45D5D">
        <w:t xml:space="preserve">.  My </w:t>
      </w:r>
      <w:r w:rsidRPr="00D45D5D">
        <w:t>pharmacist wouldn't take me on as a new patient but Asda did. So long as I could give them the evidence, they were happy to let me have it. If you collect it from Asda, you'll probably go into the shop.</w:t>
      </w:r>
    </w:p>
    <w:p w14:paraId="636BCC8C" w14:textId="77777777" w:rsidR="00216D83" w:rsidRPr="00D45D5D" w:rsidRDefault="00216D83" w:rsidP="00997417"/>
    <w:p w14:paraId="722608BE" w14:textId="10287609" w:rsidR="009D5CF3" w:rsidRPr="00D45D5D" w:rsidRDefault="00EC0333" w:rsidP="00997417">
      <w:r w:rsidRPr="00D45D5D">
        <w:t>Curiosity</w:t>
      </w:r>
      <w:r w:rsidR="00216D83" w:rsidRPr="00D45D5D">
        <w:t xml:space="preserve"> got me on it.</w:t>
      </w:r>
      <w:r w:rsidR="0052321D" w:rsidRPr="00D45D5D">
        <w:t xml:space="preserve"> </w:t>
      </w:r>
      <w:r w:rsidRPr="00D45D5D">
        <w:t>I did know someone who had done it</w:t>
      </w:r>
      <w:r w:rsidR="00216D83" w:rsidRPr="00D45D5D">
        <w:t xml:space="preserve"> and people at work </w:t>
      </w:r>
      <w:r w:rsidRPr="00D45D5D">
        <w:t xml:space="preserve">were miraculously losing weight. </w:t>
      </w:r>
      <w:r w:rsidR="00216D83" w:rsidRPr="00D45D5D">
        <w:t>They were a</w:t>
      </w:r>
      <w:r w:rsidRPr="00D45D5D">
        <w:t>ll on jabs.</w:t>
      </w:r>
    </w:p>
    <w:p w14:paraId="71A1281D" w14:textId="77777777" w:rsidR="009D5CF3" w:rsidRPr="00D45D5D" w:rsidRDefault="009D5CF3" w:rsidP="00997417"/>
    <w:p w14:paraId="0ACDA47C" w14:textId="37FD5DD7" w:rsidR="009D5CF3" w:rsidRPr="00D45D5D" w:rsidRDefault="004D4693" w:rsidP="00997417">
      <w:r w:rsidRPr="00D45D5D">
        <w:t xml:space="preserve">People’s attitudes towards me </w:t>
      </w:r>
      <w:r w:rsidR="002A6954" w:rsidRPr="00D45D5D">
        <w:t xml:space="preserve">have been interesting.  My friend said to me, </w:t>
      </w:r>
      <w:r w:rsidR="009D5CF3" w:rsidRPr="00D45D5D">
        <w:t xml:space="preserve">head on </w:t>
      </w:r>
      <w:r w:rsidR="002A6954" w:rsidRPr="00D45D5D">
        <w:t xml:space="preserve">her </w:t>
      </w:r>
      <w:r w:rsidR="009D5CF3" w:rsidRPr="00D45D5D">
        <w:t xml:space="preserve">side, </w:t>
      </w:r>
      <w:r w:rsidR="002A6954" w:rsidRPr="00D45D5D">
        <w:t>“T</w:t>
      </w:r>
      <w:r w:rsidR="009D5CF3" w:rsidRPr="00D45D5D">
        <w:t>his is coming fr</w:t>
      </w:r>
      <w:r w:rsidR="0052321D" w:rsidRPr="00D45D5D">
        <w:t>om</w:t>
      </w:r>
      <w:r w:rsidR="009D5CF3" w:rsidRPr="00D45D5D">
        <w:t xml:space="preserve"> a place of love, you have to stop now!</w:t>
      </w:r>
      <w:r w:rsidR="002A6954" w:rsidRPr="00D45D5D">
        <w:t>”</w:t>
      </w:r>
      <w:r w:rsidR="009D5CF3" w:rsidRPr="00D45D5D">
        <w:t xml:space="preserve"> Yes, I get it, I am no longer your fat friend. Most people are thrilled for me. I thought it was a l</w:t>
      </w:r>
      <w:r w:rsidR="002A6954" w:rsidRPr="00D45D5D">
        <w:t>ast</w:t>
      </w:r>
      <w:r w:rsidR="009D5CF3" w:rsidRPr="00D45D5D">
        <w:t xml:space="preserve"> chance saloon</w:t>
      </w:r>
      <w:r w:rsidR="002A6954" w:rsidRPr="00D45D5D">
        <w:t xml:space="preserve"> </w:t>
      </w:r>
      <w:r w:rsidR="009D5CF3" w:rsidRPr="00D45D5D">
        <w:t>and then, it totally work</w:t>
      </w:r>
      <w:r w:rsidR="002A6954" w:rsidRPr="00D45D5D">
        <w:t>ed</w:t>
      </w:r>
      <w:r w:rsidR="009D5CF3" w:rsidRPr="00D45D5D">
        <w:t xml:space="preserve">! I'm eating like a slim person. I don't want to draw attention really. People </w:t>
      </w:r>
      <w:r w:rsidR="002A6954" w:rsidRPr="00D45D5D">
        <w:t xml:space="preserve">have been </w:t>
      </w:r>
      <w:r w:rsidR="009D5CF3" w:rsidRPr="00D45D5D">
        <w:t xml:space="preserve">concerned for my health </w:t>
      </w:r>
      <w:r w:rsidR="002A6954" w:rsidRPr="00D45D5D">
        <w:t>–</w:t>
      </w:r>
      <w:r w:rsidR="009D5CF3" w:rsidRPr="00D45D5D">
        <w:t xml:space="preserve"> </w:t>
      </w:r>
      <w:r w:rsidR="002A6954" w:rsidRPr="00D45D5D">
        <w:t xml:space="preserve">they thought I </w:t>
      </w:r>
      <w:r w:rsidR="009D5CF3" w:rsidRPr="00D45D5D">
        <w:t xml:space="preserve">could have had cancer </w:t>
      </w:r>
      <w:r w:rsidR="002A6954" w:rsidRPr="00D45D5D">
        <w:t>– and have asked</w:t>
      </w:r>
      <w:r w:rsidR="009D5CF3" w:rsidRPr="00D45D5D">
        <w:t xml:space="preserve"> </w:t>
      </w:r>
      <w:r w:rsidR="002A6954" w:rsidRPr="00D45D5D">
        <w:t xml:space="preserve">if </w:t>
      </w:r>
      <w:r w:rsidR="00561FA1">
        <w:t xml:space="preserve">I </w:t>
      </w:r>
      <w:r w:rsidR="009D5CF3" w:rsidRPr="00D45D5D">
        <w:t>want</w:t>
      </w:r>
      <w:r w:rsidR="00627961" w:rsidRPr="00D45D5D">
        <w:t>ed</w:t>
      </w:r>
      <w:r w:rsidR="009D5CF3" w:rsidRPr="00D45D5D">
        <w:t xml:space="preserve"> to lose weight. </w:t>
      </w:r>
      <w:r w:rsidR="00627961" w:rsidRPr="00D45D5D">
        <w:t xml:space="preserve">Equally, if I’d </w:t>
      </w:r>
      <w:r w:rsidR="009D5CF3" w:rsidRPr="00D45D5D">
        <w:t xml:space="preserve">put on six stone </w:t>
      </w:r>
      <w:r w:rsidR="00627961" w:rsidRPr="00D45D5D">
        <w:t xml:space="preserve">I </w:t>
      </w:r>
      <w:r w:rsidR="009D5CF3" w:rsidRPr="00D45D5D">
        <w:t>wouldn't want</w:t>
      </w:r>
      <w:r w:rsidR="00627961" w:rsidRPr="00D45D5D">
        <w:t xml:space="preserve"> people</w:t>
      </w:r>
      <w:r w:rsidR="009D5CF3" w:rsidRPr="00D45D5D">
        <w:t xml:space="preserve"> to comment on </w:t>
      </w:r>
      <w:r w:rsidR="00561FA1">
        <w:t xml:space="preserve">that </w:t>
      </w:r>
      <w:r w:rsidR="00BF1548" w:rsidRPr="00D45D5D">
        <w:t>e</w:t>
      </w:r>
      <w:r w:rsidR="009D5CF3" w:rsidRPr="00D45D5D">
        <w:t>ither. Oh my gosh</w:t>
      </w:r>
      <w:r w:rsidR="00085B58" w:rsidRPr="00D45D5D">
        <w:t xml:space="preserve">, I am </w:t>
      </w:r>
      <w:r w:rsidR="009D5CF3" w:rsidRPr="00D45D5D">
        <w:t>half t</w:t>
      </w:r>
      <w:r w:rsidR="00085B58" w:rsidRPr="00D45D5D">
        <w:t xml:space="preserve">he </w:t>
      </w:r>
      <w:r w:rsidR="009D5CF3" w:rsidRPr="00D45D5D">
        <w:t xml:space="preserve">size. I do want to give up comforting habits! </w:t>
      </w:r>
      <w:r w:rsidR="00085B58" w:rsidRPr="00D45D5D">
        <w:t xml:space="preserve">To say that </w:t>
      </w:r>
      <w:r w:rsidR="009D5CF3" w:rsidRPr="00D45D5D">
        <w:t xml:space="preserve">I am scared - </w:t>
      </w:r>
      <w:r w:rsidR="00085B58" w:rsidRPr="00D45D5D">
        <w:t>it’s</w:t>
      </w:r>
      <w:r w:rsidR="009D5CF3" w:rsidRPr="00D45D5D">
        <w:t xml:space="preserve"> a bit strong - I am apprehensive</w:t>
      </w:r>
      <w:r w:rsidR="00085B58" w:rsidRPr="00D45D5D">
        <w:t xml:space="preserve">.  </w:t>
      </w:r>
      <w:r w:rsidR="009D5CF3" w:rsidRPr="00D45D5D">
        <w:t xml:space="preserve">I don't want to put it back on so I will probably stay on it for life. </w:t>
      </w:r>
      <w:r w:rsidR="00085B58" w:rsidRPr="00D45D5D">
        <w:t>I h</w:t>
      </w:r>
      <w:r w:rsidR="009D5CF3" w:rsidRPr="00D45D5D">
        <w:t>ave exactly what I want when we go out for dinner but will leave half of it.</w:t>
      </w:r>
    </w:p>
    <w:p w14:paraId="271559A8" w14:textId="77777777" w:rsidR="00FD7CD6" w:rsidRPr="00D45D5D" w:rsidRDefault="00FD7CD6" w:rsidP="00FD7CD6"/>
    <w:p w14:paraId="0390EBC1" w14:textId="06712696" w:rsidR="00FD7CD6" w:rsidRPr="00D45D5D" w:rsidRDefault="00FD7CD6" w:rsidP="00060204">
      <w:pPr>
        <w:pStyle w:val="Heading2"/>
      </w:pPr>
      <w:bookmarkStart w:id="10" w:name="_Case_Study_2"/>
      <w:bookmarkEnd w:id="10"/>
      <w:r w:rsidRPr="00D45D5D">
        <w:t xml:space="preserve">Case Study 2 </w:t>
      </w:r>
      <w:r w:rsidR="002C02A6" w:rsidRPr="00D45D5D">
        <w:t>–</w:t>
      </w:r>
      <w:r w:rsidRPr="00D45D5D">
        <w:t xml:space="preserve"> </w:t>
      </w:r>
      <w:r w:rsidR="002C02A6" w:rsidRPr="00D45D5D">
        <w:t>Interview with Pharmacy Technician</w:t>
      </w:r>
      <w:r w:rsidR="004A1145" w:rsidRPr="00D45D5D">
        <w:t>, Primary Care</w:t>
      </w:r>
    </w:p>
    <w:p w14:paraId="203BD9E6" w14:textId="3A6CEC96" w:rsidR="004A1145" w:rsidRPr="00D45D5D" w:rsidRDefault="004A1145" w:rsidP="004A1145">
      <w:r w:rsidRPr="00D45D5D">
        <w:t>When I was working in Comm</w:t>
      </w:r>
      <w:r w:rsidR="00860048" w:rsidRPr="00D45D5D">
        <w:t xml:space="preserve">unity Pharmacy there was over the counter medication called Alli – </w:t>
      </w:r>
      <w:r w:rsidR="00714E0D" w:rsidRPr="00D45D5D">
        <w:t xml:space="preserve">the fat absorption drug – you had to eat healthier because if you went and ate fish and chips you would </w:t>
      </w:r>
      <w:r w:rsidR="00B621FA" w:rsidRPr="00D45D5D">
        <w:t>poo it all out.  We used to have to monitor patients taking this.</w:t>
      </w:r>
      <w:r w:rsidR="0052321D" w:rsidRPr="00D45D5D">
        <w:t xml:space="preserve"> </w:t>
      </w:r>
      <w:r w:rsidR="00B621FA" w:rsidRPr="00D45D5D">
        <w:t>We had a questionnaire that they had to complete</w:t>
      </w:r>
      <w:r w:rsidR="00EF7050" w:rsidRPr="00D45D5D">
        <w:t xml:space="preserve"> and had to ascertain their BMI.</w:t>
      </w:r>
      <w:r w:rsidR="0052321D" w:rsidRPr="00D45D5D">
        <w:t xml:space="preserve"> </w:t>
      </w:r>
      <w:r w:rsidR="00EF7050" w:rsidRPr="00D45D5D">
        <w:t>They had to be</w:t>
      </w:r>
      <w:r w:rsidR="0052321D" w:rsidRPr="00D45D5D">
        <w:t xml:space="preserve"> a</w:t>
      </w:r>
      <w:r w:rsidR="00EF7050" w:rsidRPr="00D45D5D">
        <w:t xml:space="preserve"> certain weight for us to be able to sell it to them. </w:t>
      </w:r>
      <w:r w:rsidR="00F843A6" w:rsidRPr="00D45D5D">
        <w:t>Its</w:t>
      </w:r>
      <w:r w:rsidR="006F242C" w:rsidRPr="00D45D5D">
        <w:t xml:space="preserve"> pharmacy name was </w:t>
      </w:r>
      <w:r w:rsidR="0063251B" w:rsidRPr="00D45D5D">
        <w:t xml:space="preserve">Xenecol </w:t>
      </w:r>
      <w:r w:rsidR="006F242C" w:rsidRPr="00D45D5D">
        <w:t xml:space="preserve">and we could see 30mg over the counter or 120mg on prescription.  That was </w:t>
      </w:r>
      <w:r w:rsidR="00F843A6" w:rsidRPr="00D45D5D">
        <w:t>approximately 6 years ago. We didn’t just take their word for it when they told us their weight. We took them into the consulting room and weighed them and measured their height.</w:t>
      </w:r>
      <w:r w:rsidR="00105771" w:rsidRPr="00D45D5D">
        <w:t xml:space="preserve">  Now there are a lot of online services including access</w:t>
      </w:r>
      <w:r w:rsidR="00FF5034">
        <w:t xml:space="preserve"> to</w:t>
      </w:r>
      <w:r w:rsidR="00105771" w:rsidRPr="00D45D5D">
        <w:t xml:space="preserve"> Mounjaro where they can’t weigh them.</w:t>
      </w:r>
      <w:r w:rsidR="0052321D" w:rsidRPr="00D45D5D">
        <w:t xml:space="preserve"> </w:t>
      </w:r>
      <w:r w:rsidR="00105771" w:rsidRPr="00D45D5D">
        <w:t>They</w:t>
      </w:r>
      <w:r w:rsidR="00771383" w:rsidRPr="00D45D5D">
        <w:t xml:space="preserve"> verbally say their weight. We also gave general lifestyle advice. </w:t>
      </w:r>
      <w:r w:rsidR="00FF19DB" w:rsidRPr="00D45D5D">
        <w:t xml:space="preserve">We saw many more women than men and not so many elderly people. A lot of the people we saw weren’t that obese. </w:t>
      </w:r>
      <w:r w:rsidR="009552DA" w:rsidRPr="00D45D5D">
        <w:t xml:space="preserve">We did make a lot of sales according to the criteria but, to be honest, if they had just followed </w:t>
      </w:r>
      <w:r w:rsidR="0085656F" w:rsidRPr="00D45D5D">
        <w:t>general advice on diet and exercise they could have done it themselves. A lot of people are looking for a miracle cure.</w:t>
      </w:r>
      <w:r w:rsidR="00302A54" w:rsidRPr="00D45D5D">
        <w:t xml:space="preserve"> I personally knew one of the patients on it and I know that if they wanted to go out for a meal, they just didn’t take it, so they weren’t really changing their lifestyle. </w:t>
      </w:r>
      <w:r w:rsidR="00DA1216" w:rsidRPr="00D45D5D">
        <w:t xml:space="preserve">There was no follow up after the sale.  </w:t>
      </w:r>
    </w:p>
    <w:p w14:paraId="4E51C00F" w14:textId="77777777" w:rsidR="00DA1216" w:rsidRPr="00D45D5D" w:rsidRDefault="00DA1216" w:rsidP="004A1145"/>
    <w:p w14:paraId="47EBCA07" w14:textId="616F45F3" w:rsidR="00DA1216" w:rsidRPr="00D45D5D" w:rsidRDefault="008806F0" w:rsidP="004A1145">
      <w:r w:rsidRPr="00D45D5D">
        <w:t xml:space="preserve">Today, I talk to patients </w:t>
      </w:r>
      <w:r w:rsidR="000145DF" w:rsidRPr="00D45D5D">
        <w:t xml:space="preserve">about risk factors which would be relevant to the medication they have been prescribed and flags would include their </w:t>
      </w:r>
      <w:r w:rsidR="004E4F4C" w:rsidRPr="00D45D5D">
        <w:t xml:space="preserve">BMI.  I signpost them to, for example, </w:t>
      </w:r>
      <w:r w:rsidR="00584DC9" w:rsidRPr="00D45D5D">
        <w:t>Heart UK for cardiovascu</w:t>
      </w:r>
      <w:r w:rsidRPr="00D45D5D">
        <w:t xml:space="preserve">lar issues or </w:t>
      </w:r>
      <w:r w:rsidR="00561FA1">
        <w:t xml:space="preserve">the </w:t>
      </w:r>
      <w:r w:rsidRPr="00D45D5D">
        <w:t>NHS website on healthy living.</w:t>
      </w:r>
      <w:r w:rsidR="00E14C8A" w:rsidRPr="00D45D5D">
        <w:t xml:space="preserve"> I know that Mounjaro is being prescribed internally, within the practice, </w:t>
      </w:r>
      <w:r w:rsidR="00617B62" w:rsidRPr="00D45D5D">
        <w:t xml:space="preserve">but I also know that patients are buying it externally. </w:t>
      </w:r>
      <w:r w:rsidR="00EA03E5" w:rsidRPr="00D45D5D">
        <w:t xml:space="preserve">I see the clinical letters </w:t>
      </w:r>
      <w:r w:rsidR="00A84533" w:rsidRPr="00D45D5D">
        <w:t xml:space="preserve">that come in from the private clinics </w:t>
      </w:r>
      <w:r w:rsidR="00EA03E5" w:rsidRPr="00D45D5D">
        <w:t>for patients who have signed up to Mounjaro or Wegovy</w:t>
      </w:r>
      <w:r w:rsidR="000B6BB3" w:rsidRPr="00D45D5D">
        <w:t xml:space="preserve"> and I have to put that information onto the patients</w:t>
      </w:r>
      <w:r w:rsidR="004D3330" w:rsidRPr="00D45D5D">
        <w:t>’ records. Their BMIs are 24, I’ve even seen it as 22, so really they shouldn’t be</w:t>
      </w:r>
      <w:r w:rsidR="00BC30E2" w:rsidRPr="00D45D5D">
        <w:t xml:space="preserve"> having it when their BMI is that low</w:t>
      </w:r>
      <w:r w:rsidR="0052321D" w:rsidRPr="00D45D5D">
        <w:t>,</w:t>
      </w:r>
      <w:r w:rsidR="00BC30E2" w:rsidRPr="00D45D5D">
        <w:t xml:space="preserve"> so why are these clinics still supplying this patient with this product that they don’t actually need?</w:t>
      </w:r>
      <w:r w:rsidR="00496F49" w:rsidRPr="00D45D5D">
        <w:t xml:space="preserve"> I saw a letter where a patient was advised that</w:t>
      </w:r>
      <w:r w:rsidR="00507981" w:rsidRPr="00D45D5D">
        <w:t xml:space="preserve"> sh</w:t>
      </w:r>
      <w:r w:rsidR="0052321D" w:rsidRPr="00D45D5D">
        <w:t>e</w:t>
      </w:r>
      <w:r w:rsidR="00507981" w:rsidRPr="00D45D5D">
        <w:t xml:space="preserve"> would be putting herself at risk if she took it but then saw that it was prescribed anyway.</w:t>
      </w:r>
      <w:r w:rsidR="0052321D" w:rsidRPr="00D45D5D">
        <w:t xml:space="preserve"> </w:t>
      </w:r>
      <w:r w:rsidR="004A4ED1" w:rsidRPr="00D45D5D">
        <w:t>I raised my concerns with the Practice Manager who said that we couldn’t interfere with the prescribers decision</w:t>
      </w:r>
      <w:r w:rsidR="00026B24" w:rsidRPr="00D45D5D">
        <w:t>.</w:t>
      </w:r>
      <w:r w:rsidR="0052321D" w:rsidRPr="00D45D5D">
        <w:t xml:space="preserve"> </w:t>
      </w:r>
      <w:r w:rsidR="00026B24" w:rsidRPr="00D45D5D">
        <w:t>Patients will just go elsewhere – if they can’t get it from one private clinic, they</w:t>
      </w:r>
      <w:r w:rsidR="00EC4540" w:rsidRPr="00D45D5D">
        <w:t>’ll just go to another.</w:t>
      </w:r>
      <w:r w:rsidR="0052321D" w:rsidRPr="00D45D5D">
        <w:t xml:space="preserve"> </w:t>
      </w:r>
      <w:r w:rsidR="00A24C7C" w:rsidRPr="00D45D5D">
        <w:t xml:space="preserve">I see letters saying that the patient has had a consultation and has been prescribed a weight loss drug but I don’t know how this is happening </w:t>
      </w:r>
      <w:r w:rsidR="009F6944" w:rsidRPr="00D45D5D">
        <w:t xml:space="preserve">because how do they know that they are the weight they are saying there are without physically seeing them. How do they know </w:t>
      </w:r>
      <w:r w:rsidR="005F752E" w:rsidRPr="00D45D5D">
        <w:t xml:space="preserve">they are the weight they say each time they request their next supply? </w:t>
      </w:r>
      <w:r w:rsidR="003B0885" w:rsidRPr="00D45D5D">
        <w:t>As far as I can tell, they don’t have a video call where they can see the patient</w:t>
      </w:r>
      <w:r w:rsidR="000F488B" w:rsidRPr="00D45D5D">
        <w:t xml:space="preserve"> and see them weigh themselves.</w:t>
      </w:r>
      <w:r w:rsidR="0052321D" w:rsidRPr="00D45D5D">
        <w:t xml:space="preserve"> </w:t>
      </w:r>
      <w:r w:rsidR="000F488B" w:rsidRPr="00D45D5D">
        <w:t>If they did, the notes would say it was a consultation via video call.</w:t>
      </w:r>
      <w:r w:rsidR="0052321D" w:rsidRPr="00D45D5D">
        <w:t xml:space="preserve"> </w:t>
      </w:r>
      <w:r w:rsidR="00960158" w:rsidRPr="00D45D5D">
        <w:t>How in depth</w:t>
      </w:r>
      <w:r w:rsidR="000B4B6D" w:rsidRPr="00D45D5D">
        <w:t xml:space="preserve"> is the consultation?</w:t>
      </w:r>
      <w:r w:rsidR="0052321D" w:rsidRPr="00D45D5D">
        <w:t xml:space="preserve"> </w:t>
      </w:r>
      <w:r w:rsidR="000B4B6D" w:rsidRPr="00D45D5D">
        <w:t xml:space="preserve">There is a questionnaire asking them how many times they have a takeaway </w:t>
      </w:r>
      <w:r w:rsidR="007D6FEE" w:rsidRPr="00D45D5D">
        <w:t>a week or eat fruit and vegetables a day but they could lie.</w:t>
      </w:r>
      <w:r w:rsidR="0052321D" w:rsidRPr="00D45D5D">
        <w:t xml:space="preserve"> </w:t>
      </w:r>
      <w:r w:rsidR="00374913" w:rsidRPr="00D45D5D">
        <w:t>They should be receiving one month’s prescription at a time so should be repeating the questionnaire verbally every month but I’m not sure that happens, I think they may just be sent it to complete and return digitally.</w:t>
      </w:r>
      <w:r w:rsidR="0052321D" w:rsidRPr="00D45D5D">
        <w:t xml:space="preserve"> </w:t>
      </w:r>
      <w:r w:rsidR="00274577" w:rsidRPr="00D45D5D">
        <w:t>These questions are designed to help people change their lifestyles so, if this process isn’t happening properly, and they aren’t making any changes, they will be on these drugs for life</w:t>
      </w:r>
      <w:r w:rsidR="009F6D33" w:rsidRPr="00D45D5D">
        <w:t xml:space="preserve"> and they can’t </w:t>
      </w:r>
      <w:r w:rsidR="00AB2AF7" w:rsidRPr="00D45D5D">
        <w:t>stay on them for life.</w:t>
      </w:r>
      <w:r w:rsidR="0052321D" w:rsidRPr="00D45D5D">
        <w:t xml:space="preserve"> </w:t>
      </w:r>
      <w:r w:rsidR="003D7DF5" w:rsidRPr="00D45D5D">
        <w:t xml:space="preserve">I saw one patient who had their dose reduced before Christmas but they put on weight over Christmas so their dose was increased again. What has she learnt from that? </w:t>
      </w:r>
      <w:r w:rsidR="00EF5BCD" w:rsidRPr="00D45D5D">
        <w:t xml:space="preserve">They just wanted to see the weight </w:t>
      </w:r>
      <w:r w:rsidR="00D319BC" w:rsidRPr="00D45D5D">
        <w:t>g</w:t>
      </w:r>
      <w:r w:rsidR="00EF5BCD" w:rsidRPr="00D45D5D">
        <w:t xml:space="preserve">o down on their scales. They don’t care what’s going on in their bodies or </w:t>
      </w:r>
      <w:r w:rsidR="00243946" w:rsidRPr="00D45D5D">
        <w:t xml:space="preserve">their bone health in 20 or 30 years time when they are OAPs. </w:t>
      </w:r>
      <w:r w:rsidR="00866CDF" w:rsidRPr="00D45D5D">
        <w:t xml:space="preserve">I know so many people, even on a personal level, who </w:t>
      </w:r>
      <w:r w:rsidR="00615E8C" w:rsidRPr="00D45D5D">
        <w:t>have sold their drugs to other people. He was getting them from the doctor and stopped them because he didn’t like the side effects</w:t>
      </w:r>
      <w:r w:rsidR="00F521AE" w:rsidRPr="00D45D5D">
        <w:t xml:space="preserve"> but had a couple left so he sold them to somebody – it goes on! </w:t>
      </w:r>
      <w:r w:rsidR="00A84107" w:rsidRPr="00D45D5D">
        <w:t xml:space="preserve">And what good is a couple of doses to someone? </w:t>
      </w:r>
    </w:p>
    <w:p w14:paraId="0F174FA2" w14:textId="77777777" w:rsidR="00A84107" w:rsidRPr="00D45D5D" w:rsidRDefault="00A84107" w:rsidP="004A1145"/>
    <w:p w14:paraId="77826648" w14:textId="76CF4651" w:rsidR="00D75129" w:rsidRPr="00D45D5D" w:rsidRDefault="00A84107" w:rsidP="00F35930">
      <w:r w:rsidRPr="00D45D5D">
        <w:t>People do get prescribed it if they meet the right criteria but it’s different up and down the country. Round here, you can have it if you are diabetic but</w:t>
      </w:r>
      <w:r w:rsidR="006F11A8" w:rsidRPr="00D45D5D">
        <w:t xml:space="preserve"> I know someone further up </w:t>
      </w:r>
      <w:r w:rsidR="00561FA1">
        <w:t>n</w:t>
      </w:r>
      <w:r w:rsidR="006F11A8" w:rsidRPr="00D45D5D">
        <w:t xml:space="preserve">orth who is diabetic and can’t get it so has to pay for it privately. </w:t>
      </w:r>
      <w:r w:rsidR="00B50D29" w:rsidRPr="00D45D5D">
        <w:t xml:space="preserve">It depends on your catchment area. If </w:t>
      </w:r>
      <w:r w:rsidR="00AE2E8A" w:rsidRPr="00D45D5D">
        <w:t>you</w:t>
      </w:r>
      <w:r w:rsidR="00D319BC" w:rsidRPr="00D45D5D">
        <w:t>’</w:t>
      </w:r>
      <w:r w:rsidR="00AE2E8A" w:rsidRPr="00D45D5D">
        <w:t>r</w:t>
      </w:r>
      <w:r w:rsidR="00D319BC" w:rsidRPr="00D45D5D">
        <w:t>e</w:t>
      </w:r>
      <w:r w:rsidR="00AE2E8A" w:rsidRPr="00D45D5D">
        <w:t xml:space="preserve"> obese and have other </w:t>
      </w:r>
      <w:r w:rsidR="000021A7" w:rsidRPr="00D45D5D">
        <w:t>risk factors, you can have it but if you</w:t>
      </w:r>
      <w:r w:rsidR="00561FA1">
        <w:t>’</w:t>
      </w:r>
      <w:r w:rsidR="000021A7" w:rsidRPr="00D45D5D">
        <w:t>r</w:t>
      </w:r>
      <w:r w:rsidR="00561FA1">
        <w:t>e</w:t>
      </w:r>
      <w:r w:rsidR="000021A7" w:rsidRPr="00D45D5D">
        <w:t xml:space="preserve"> just fat, you can’t. But there</w:t>
      </w:r>
      <w:r w:rsidR="008D61BC" w:rsidRPr="00D45D5D">
        <w:t xml:space="preserve"> is other support for people in this category. </w:t>
      </w:r>
      <w:r w:rsidR="0021731A" w:rsidRPr="00D45D5D">
        <w:t>I don’t ever hear of Weight Watchers or Slimming World anymore. That’s “back in the day</w:t>
      </w:r>
      <w:r w:rsidR="00D319BC" w:rsidRPr="00D45D5D">
        <w:t>!”.</w:t>
      </w:r>
      <w:r w:rsidR="0080494B" w:rsidRPr="00D45D5D">
        <w:t xml:space="preserve"> </w:t>
      </w:r>
      <w:r w:rsidR="00BF1319" w:rsidRPr="00D45D5D">
        <w:t xml:space="preserve">If you are overweight, you need to change your lifestyle and people just aren’t getting that. </w:t>
      </w:r>
      <w:r w:rsidR="00E33A63" w:rsidRPr="00D45D5D">
        <w:t xml:space="preserve">People on Mounjaro should join groups like that to support them on their journey so that </w:t>
      </w:r>
      <w:r w:rsidR="004204E0" w:rsidRPr="00D45D5D">
        <w:t xml:space="preserve">they learn how to eat. </w:t>
      </w:r>
      <w:r w:rsidR="0045177A" w:rsidRPr="00D45D5D">
        <w:t xml:space="preserve">A lady I go to running club with told me she lost 3.5 stone on jabs. </w:t>
      </w:r>
      <w:r w:rsidR="00EA0F57" w:rsidRPr="00D45D5D">
        <w:t>She said that she was going to stay on it because she wanted to be thin. I asked her if she has changed the way she is eating and she said no</w:t>
      </w:r>
      <w:r w:rsidR="00F50024" w:rsidRPr="00D45D5D">
        <w:t>. Years down the line, I think there are going to be so many more problems. They are going to be falling over and breaking bones and will be even more obese</w:t>
      </w:r>
      <w:r w:rsidR="00D6226D" w:rsidRPr="00D45D5D">
        <w:t xml:space="preserve"> because the cost will have gone up even more because they can’t afford it. They are only in the now. </w:t>
      </w:r>
      <w:r w:rsidR="00091441" w:rsidRPr="00D45D5D">
        <w:t xml:space="preserve">You should be thinking about how you want to be in your old age.  You have to put in the work and it is hard work. </w:t>
      </w:r>
      <w:r w:rsidR="00243335" w:rsidRPr="00D45D5D">
        <w:t xml:space="preserve">My friend had to stop because it </w:t>
      </w:r>
      <w:r w:rsidR="00D511FC" w:rsidRPr="00D45D5D">
        <w:t>affected her</w:t>
      </w:r>
      <w:r w:rsidR="00243335" w:rsidRPr="00D45D5D">
        <w:t xml:space="preserve"> eyes. She didn’t want to go on an alternative. She knew</w:t>
      </w:r>
      <w:r w:rsidR="00561FA1">
        <w:t xml:space="preserve"> someone </w:t>
      </w:r>
      <w:r w:rsidR="00243335" w:rsidRPr="00D45D5D">
        <w:t xml:space="preserve">else </w:t>
      </w:r>
      <w:r w:rsidR="00186138" w:rsidRPr="00D45D5D">
        <w:t>who also had problems with her eyes. My friend’s daughter is on it. She looks fantastic but she has had side effects throughout</w:t>
      </w:r>
      <w:r w:rsidR="007501B9" w:rsidRPr="00D45D5D">
        <w:t xml:space="preserve"> and is going to stay on it because she’d rather be skinny and put up with them than to be fat. </w:t>
      </w:r>
      <w:r w:rsidR="0040382D" w:rsidRPr="00D45D5D">
        <w:t>That is where we are at. If you</w:t>
      </w:r>
      <w:r w:rsidR="00561FA1">
        <w:t>’</w:t>
      </w:r>
      <w:r w:rsidR="0040382D" w:rsidRPr="00D45D5D">
        <w:t>r</w:t>
      </w:r>
      <w:r w:rsidR="00561FA1">
        <w:t>e</w:t>
      </w:r>
      <w:r w:rsidR="0040382D" w:rsidRPr="00D45D5D">
        <w:t xml:space="preserve"> obese and have got high BP, it’s </w:t>
      </w:r>
      <w:r w:rsidR="00D319BC" w:rsidRPr="00D45D5D">
        <w:t xml:space="preserve">a </w:t>
      </w:r>
      <w:r w:rsidR="0040382D" w:rsidRPr="00D45D5D">
        <w:t>good</w:t>
      </w:r>
      <w:r w:rsidR="00E717D4" w:rsidRPr="00D45D5D">
        <w:t xml:space="preserve"> thing because it will cost the NHS more to deal </w:t>
      </w:r>
      <w:r w:rsidR="00561FA1">
        <w:t xml:space="preserve">with </w:t>
      </w:r>
      <w:r w:rsidR="001B5AD8" w:rsidRPr="00D45D5D">
        <w:t>you than prescribe injections. I like the expression, “Lifestyle got you in, lifestyle can get you out</w:t>
      </w:r>
      <w:r w:rsidR="001F78C3" w:rsidRPr="00D45D5D">
        <w:t xml:space="preserve">”. Unless it’s hereditary, </w:t>
      </w:r>
      <w:r w:rsidR="004F0A3D" w:rsidRPr="00D45D5D">
        <w:t xml:space="preserve">type 2 </w:t>
      </w:r>
      <w:r w:rsidR="000E4712" w:rsidRPr="00D45D5D">
        <w:t xml:space="preserve">is down </w:t>
      </w:r>
      <w:r w:rsidR="00561FA1">
        <w:t xml:space="preserve">to a </w:t>
      </w:r>
      <w:r w:rsidR="00A500C1" w:rsidRPr="00D45D5D">
        <w:t xml:space="preserve">western diet and </w:t>
      </w:r>
      <w:r w:rsidR="004F0A3D" w:rsidRPr="00D45D5D">
        <w:t xml:space="preserve">can be manage </w:t>
      </w:r>
      <w:r w:rsidR="00A500C1" w:rsidRPr="00D45D5D">
        <w:t>through</w:t>
      </w:r>
      <w:r w:rsidR="004F0A3D" w:rsidRPr="00D45D5D">
        <w:t xml:space="preserve"> lifestyle. I understand that some people </w:t>
      </w:r>
      <w:r w:rsidR="00A500C1" w:rsidRPr="00D45D5D">
        <w:t xml:space="preserve">have other risk factors, such as high cholesterol and could have a heart attack, but you should have an in depth consultation and follow up with a designated nurse. </w:t>
      </w:r>
      <w:r w:rsidR="00675C06" w:rsidRPr="00D45D5D">
        <w:t>I</w:t>
      </w:r>
      <w:r w:rsidR="00763BFD" w:rsidRPr="00D45D5D">
        <w:t xml:space="preserve"> understand that does happen but, if </w:t>
      </w:r>
      <w:r w:rsidR="00675C06" w:rsidRPr="00D45D5D">
        <w:t>it’s a 10 minute follow up, they won’t have time to do much more than weigh them</w:t>
      </w:r>
      <w:r w:rsidR="00763BFD" w:rsidRPr="00D45D5D">
        <w:t xml:space="preserve">. They need signposting and giving all the information to make their weight loss journey </w:t>
      </w:r>
      <w:r w:rsidR="00515E1C" w:rsidRPr="00D45D5D">
        <w:t xml:space="preserve">simpler.  </w:t>
      </w:r>
    </w:p>
    <w:p w14:paraId="16A744D3" w14:textId="77777777" w:rsidR="00AB0DBF" w:rsidRPr="00D45D5D" w:rsidRDefault="00AB0DBF" w:rsidP="00A6557E">
      <w:bookmarkStart w:id="11" w:name="_Access_to_support"/>
      <w:bookmarkEnd w:id="11"/>
    </w:p>
    <w:p w14:paraId="3071DBF2" w14:textId="1300897D" w:rsidR="00237034" w:rsidRPr="00D45D5D" w:rsidRDefault="00237034" w:rsidP="00AB0DBF">
      <w:pPr>
        <w:pStyle w:val="Heading2"/>
      </w:pPr>
      <w:r w:rsidRPr="00D45D5D">
        <w:t>Access to support</w:t>
      </w:r>
    </w:p>
    <w:p w14:paraId="63DD5AE9" w14:textId="295FF8EB" w:rsidR="00237034" w:rsidRPr="00D45D5D" w:rsidRDefault="00237034" w:rsidP="00237034">
      <w:r w:rsidRPr="00D45D5D">
        <w:t>We asked people how they got access to this support. 56 people surveyed answered this but were able to give multiple responses (the most popular forms of support in ascending order</w:t>
      </w:r>
      <w:r w:rsidR="006550B8">
        <w:t xml:space="preserve"> are shown in the following table</w:t>
      </w:r>
      <w:r w:rsidRPr="00D45D5D">
        <w:t>)</w:t>
      </w:r>
      <w:r w:rsidR="006550B8">
        <w:t>:</w:t>
      </w:r>
    </w:p>
    <w:p w14:paraId="3DF58D7D" w14:textId="77777777" w:rsidR="00237034" w:rsidRPr="00D45D5D" w:rsidRDefault="00237034" w:rsidP="00237034"/>
    <w:p w14:paraId="1041BD05" w14:textId="77777777" w:rsidR="00237034" w:rsidRPr="00D45D5D" w:rsidRDefault="00237034" w:rsidP="00237034"/>
    <w:p w14:paraId="26F9B413" w14:textId="77777777" w:rsidR="0059238B" w:rsidRPr="00D45D5D" w:rsidRDefault="0059238B" w:rsidP="00237034"/>
    <w:p w14:paraId="0230203D" w14:textId="77777777" w:rsidR="0059238B" w:rsidRPr="00D45D5D" w:rsidRDefault="0059238B" w:rsidP="00237034"/>
    <w:p w14:paraId="4CC11869" w14:textId="77777777" w:rsidR="0059238B" w:rsidRPr="00D45D5D" w:rsidRDefault="0059238B" w:rsidP="00237034"/>
    <w:p w14:paraId="6CAD1637" w14:textId="77777777" w:rsidR="0059238B" w:rsidRPr="00D45D5D" w:rsidRDefault="0059238B" w:rsidP="00237034"/>
    <w:p w14:paraId="1BE7F9A7" w14:textId="77777777" w:rsidR="0059238B" w:rsidRPr="00D45D5D" w:rsidRDefault="0059238B" w:rsidP="00237034"/>
    <w:tbl>
      <w:tblPr>
        <w:tblStyle w:val="TableGrid"/>
        <w:tblW w:w="6000" w:type="pct"/>
        <w:tblInd w:w="-851" w:type="dxa"/>
        <w:tblBorders>
          <w:top w:val="none" w:sz="0" w:space="0" w:color="auto"/>
          <w:left w:val="none" w:sz="0" w:space="0" w:color="auto"/>
          <w:bottom w:val="none" w:sz="0" w:space="0" w:color="auto"/>
          <w:right w:val="single" w:sz="4" w:space="0" w:color="FFFFFF" w:themeColor="background2"/>
          <w:insideH w:val="single" w:sz="4" w:space="0" w:color="FFFFFF" w:themeColor="background2"/>
          <w:insideV w:val="single" w:sz="4" w:space="0" w:color="FFFFFF" w:themeColor="background2"/>
        </w:tblBorders>
        <w:tblLayout w:type="fixed"/>
        <w:tblLook w:val="04A0" w:firstRow="1" w:lastRow="0" w:firstColumn="1" w:lastColumn="0" w:noHBand="0" w:noVBand="1"/>
      </w:tblPr>
      <w:tblGrid>
        <w:gridCol w:w="3605"/>
        <w:gridCol w:w="3609"/>
        <w:gridCol w:w="3611"/>
      </w:tblGrid>
      <w:tr w:rsidR="00237034" w:rsidRPr="00D45D5D" w14:paraId="5387F214" w14:textId="77777777" w:rsidTr="006550B8">
        <w:tc>
          <w:tcPr>
            <w:tcW w:w="3114" w:type="dxa"/>
            <w:shd w:val="clear" w:color="auto" w:fill="004F6B" w:themeFill="text2"/>
          </w:tcPr>
          <w:p w14:paraId="44FD1CAB" w14:textId="77777777" w:rsidR="00237034" w:rsidRPr="00D45D5D" w:rsidRDefault="00237034">
            <w:pPr>
              <w:rPr>
                <w:b/>
                <w:bCs/>
              </w:rPr>
            </w:pPr>
            <w:r w:rsidRPr="00D45D5D">
              <w:rPr>
                <w:b/>
                <w:bCs/>
              </w:rPr>
              <w:t>Through GP</w:t>
            </w:r>
          </w:p>
        </w:tc>
        <w:tc>
          <w:tcPr>
            <w:tcW w:w="3118" w:type="dxa"/>
            <w:shd w:val="clear" w:color="auto" w:fill="004F6B" w:themeFill="text2"/>
          </w:tcPr>
          <w:p w14:paraId="3D419A46" w14:textId="77777777" w:rsidR="00237034" w:rsidRPr="00D45D5D" w:rsidRDefault="00237034">
            <w:pPr>
              <w:rPr>
                <w:b/>
                <w:bCs/>
              </w:rPr>
            </w:pPr>
            <w:r w:rsidRPr="00D45D5D">
              <w:rPr>
                <w:b/>
                <w:bCs/>
              </w:rPr>
              <w:t>Through pharmacist</w:t>
            </w:r>
          </w:p>
        </w:tc>
        <w:tc>
          <w:tcPr>
            <w:tcW w:w="3119" w:type="dxa"/>
            <w:shd w:val="clear" w:color="auto" w:fill="004F6B" w:themeFill="text2"/>
          </w:tcPr>
          <w:p w14:paraId="18C83437" w14:textId="77777777" w:rsidR="00237034" w:rsidRPr="00D45D5D" w:rsidRDefault="00237034">
            <w:pPr>
              <w:rPr>
                <w:b/>
                <w:bCs/>
              </w:rPr>
            </w:pPr>
            <w:r w:rsidRPr="00D45D5D">
              <w:rPr>
                <w:b/>
                <w:bCs/>
              </w:rPr>
              <w:t>Through self-referral</w:t>
            </w:r>
          </w:p>
        </w:tc>
      </w:tr>
      <w:tr w:rsidR="00237034" w:rsidRPr="00D45D5D" w14:paraId="3E3D052D" w14:textId="77777777" w:rsidTr="006550B8">
        <w:tc>
          <w:tcPr>
            <w:tcW w:w="3114" w:type="dxa"/>
            <w:shd w:val="clear" w:color="auto" w:fill="004F6B" w:themeFill="text2"/>
          </w:tcPr>
          <w:p w14:paraId="215EC9C7" w14:textId="24CB9FD9" w:rsidR="00237034" w:rsidRPr="00D45D5D" w:rsidRDefault="003F5E9E">
            <w:pPr>
              <w:rPr>
                <w:b/>
                <w:bCs/>
                <w:color w:val="FF3399"/>
              </w:rPr>
            </w:pPr>
            <w:r>
              <w:rPr>
                <w:b/>
                <w:bCs/>
                <w:color w:val="FF3399"/>
              </w:rPr>
              <w:t>11</w:t>
            </w:r>
            <w:r w:rsidR="00237034" w:rsidRPr="00D45D5D">
              <w:rPr>
                <w:b/>
                <w:bCs/>
                <w:color w:val="FF3399"/>
              </w:rPr>
              <w:t xml:space="preserve"> out of </w:t>
            </w:r>
            <w:r>
              <w:rPr>
                <w:b/>
                <w:bCs/>
                <w:color w:val="FF3399"/>
              </w:rPr>
              <w:t>56</w:t>
            </w:r>
          </w:p>
        </w:tc>
        <w:tc>
          <w:tcPr>
            <w:tcW w:w="3118" w:type="dxa"/>
            <w:shd w:val="clear" w:color="auto" w:fill="004F6B" w:themeFill="text2"/>
          </w:tcPr>
          <w:p w14:paraId="4C6F88F8" w14:textId="77777777" w:rsidR="00237034" w:rsidRPr="00D45D5D" w:rsidRDefault="00237034">
            <w:pPr>
              <w:rPr>
                <w:b/>
                <w:bCs/>
                <w:color w:val="FF3399"/>
              </w:rPr>
            </w:pPr>
            <w:r w:rsidRPr="00D45D5D">
              <w:rPr>
                <w:b/>
                <w:bCs/>
                <w:color w:val="FF3399"/>
              </w:rPr>
              <w:t>3 out of 56 responses</w:t>
            </w:r>
          </w:p>
        </w:tc>
        <w:tc>
          <w:tcPr>
            <w:tcW w:w="3119" w:type="dxa"/>
            <w:shd w:val="clear" w:color="auto" w:fill="004F6B" w:themeFill="text2"/>
          </w:tcPr>
          <w:p w14:paraId="6DE67C57" w14:textId="3CBAC8C0" w:rsidR="00237034" w:rsidRPr="00D45D5D" w:rsidRDefault="00724796">
            <w:pPr>
              <w:rPr>
                <w:b/>
                <w:bCs/>
                <w:color w:val="FF3399"/>
              </w:rPr>
            </w:pPr>
            <w:r>
              <w:rPr>
                <w:b/>
                <w:bCs/>
                <w:color w:val="FF3399"/>
              </w:rPr>
              <w:t>39</w:t>
            </w:r>
            <w:r w:rsidR="00237034" w:rsidRPr="00D45D5D">
              <w:rPr>
                <w:b/>
                <w:bCs/>
                <w:color w:val="FF3399"/>
              </w:rPr>
              <w:t xml:space="preserve"> out of </w:t>
            </w:r>
            <w:r>
              <w:rPr>
                <w:b/>
                <w:bCs/>
                <w:color w:val="FF3399"/>
              </w:rPr>
              <w:t>56</w:t>
            </w:r>
          </w:p>
        </w:tc>
      </w:tr>
      <w:tr w:rsidR="00237034" w:rsidRPr="00D45D5D" w14:paraId="1E664638" w14:textId="77777777" w:rsidTr="006550B8">
        <w:tc>
          <w:tcPr>
            <w:tcW w:w="3114" w:type="dxa"/>
            <w:shd w:val="clear" w:color="auto" w:fill="004F6B" w:themeFill="text2"/>
          </w:tcPr>
          <w:p w14:paraId="45FC54A8" w14:textId="7C85AE28" w:rsidR="00237034" w:rsidRPr="00D45D5D" w:rsidRDefault="006550B8">
            <w:pPr>
              <w:pStyle w:val="ListBullet-pink"/>
              <w:rPr>
                <w:lang w:val="en-GB"/>
              </w:rPr>
            </w:pPr>
            <w:r>
              <w:rPr>
                <w:lang w:val="en-GB"/>
              </w:rPr>
              <w:t>C</w:t>
            </w:r>
            <w:r w:rsidR="00237034" w:rsidRPr="00D45D5D">
              <w:rPr>
                <w:lang w:val="en-GB"/>
              </w:rPr>
              <w:t>ommercial weight loss programmes</w:t>
            </w:r>
          </w:p>
          <w:p w14:paraId="7C488B8B" w14:textId="0A7F8A03" w:rsidR="00237034" w:rsidRPr="00D45D5D" w:rsidRDefault="006550B8">
            <w:pPr>
              <w:pStyle w:val="ListBullet-pink"/>
              <w:rPr>
                <w:lang w:val="en-GB"/>
              </w:rPr>
            </w:pPr>
            <w:r>
              <w:rPr>
                <w:lang w:val="en-GB"/>
              </w:rPr>
              <w:t>U</w:t>
            </w:r>
            <w:r w:rsidR="00237034" w:rsidRPr="00D45D5D">
              <w:rPr>
                <w:lang w:val="en-GB"/>
              </w:rPr>
              <w:t>se of the NHS digital weight management App</w:t>
            </w:r>
          </w:p>
          <w:p w14:paraId="061E3D86" w14:textId="3F05DAAF" w:rsidR="00237034" w:rsidRPr="00D45D5D" w:rsidRDefault="006550B8">
            <w:pPr>
              <w:pStyle w:val="ListBullet-pink"/>
              <w:rPr>
                <w:lang w:val="en-GB"/>
              </w:rPr>
            </w:pPr>
            <w:r>
              <w:rPr>
                <w:lang w:val="en-GB"/>
              </w:rPr>
              <w:t>S</w:t>
            </w:r>
            <w:r w:rsidR="00237034" w:rsidRPr="00D45D5D">
              <w:rPr>
                <w:lang w:val="en-GB"/>
              </w:rPr>
              <w:t>urgery</w:t>
            </w:r>
          </w:p>
          <w:p w14:paraId="512AF20E" w14:textId="3A1D947F" w:rsidR="00237034" w:rsidRPr="00D45D5D" w:rsidRDefault="006550B8">
            <w:pPr>
              <w:pStyle w:val="ListBullet-pink"/>
              <w:rPr>
                <w:lang w:val="en-GB"/>
              </w:rPr>
            </w:pPr>
            <w:r>
              <w:rPr>
                <w:lang w:val="en-GB"/>
              </w:rPr>
              <w:t>W</w:t>
            </w:r>
            <w:r w:rsidR="00237034" w:rsidRPr="00D45D5D">
              <w:rPr>
                <w:lang w:val="en-GB"/>
              </w:rPr>
              <w:t>eight loss or shape up programmes provided by gym or sports centres</w:t>
            </w:r>
          </w:p>
          <w:p w14:paraId="7794DBA6" w14:textId="156AD0D5" w:rsidR="00237034" w:rsidRPr="00D45D5D" w:rsidRDefault="006550B8">
            <w:pPr>
              <w:pStyle w:val="ListBullet-pink"/>
              <w:rPr>
                <w:lang w:val="en-GB"/>
              </w:rPr>
            </w:pPr>
            <w:r>
              <w:rPr>
                <w:lang w:val="en-GB"/>
              </w:rPr>
              <w:t>P</w:t>
            </w:r>
            <w:r w:rsidR="00237034" w:rsidRPr="00D45D5D">
              <w:rPr>
                <w:lang w:val="en-GB"/>
              </w:rPr>
              <w:t>rescription only medicines such as Wegovy.</w:t>
            </w:r>
          </w:p>
          <w:p w14:paraId="24BB63F8" w14:textId="77777777" w:rsidR="00237034" w:rsidRPr="00D45D5D" w:rsidRDefault="00237034"/>
        </w:tc>
        <w:tc>
          <w:tcPr>
            <w:tcW w:w="3118" w:type="dxa"/>
            <w:shd w:val="clear" w:color="auto" w:fill="004F6B" w:themeFill="text2"/>
          </w:tcPr>
          <w:p w14:paraId="43F6F3E4" w14:textId="7510C711" w:rsidR="00237034" w:rsidRPr="00D45D5D" w:rsidRDefault="006550B8">
            <w:pPr>
              <w:pStyle w:val="ListBullet-pink"/>
              <w:rPr>
                <w:lang w:val="en-GB"/>
              </w:rPr>
            </w:pPr>
            <w:r>
              <w:rPr>
                <w:lang w:val="en-GB"/>
              </w:rPr>
              <w:t>P</w:t>
            </w:r>
            <w:r w:rsidR="00237034" w:rsidRPr="00D45D5D">
              <w:rPr>
                <w:lang w:val="en-GB"/>
              </w:rPr>
              <w:t>rescription only medication such as Wegovy</w:t>
            </w:r>
          </w:p>
          <w:p w14:paraId="73F740A6" w14:textId="01A6B856" w:rsidR="00237034" w:rsidRPr="00D45D5D" w:rsidRDefault="006550B8">
            <w:pPr>
              <w:pStyle w:val="ListBullet-pink"/>
              <w:rPr>
                <w:lang w:val="en-GB"/>
              </w:rPr>
            </w:pPr>
            <w:r>
              <w:rPr>
                <w:lang w:val="en-GB"/>
              </w:rPr>
              <w:t>O</w:t>
            </w:r>
            <w:r w:rsidR="00237034" w:rsidRPr="00D45D5D">
              <w:rPr>
                <w:lang w:val="en-GB"/>
              </w:rPr>
              <w:t>ver the counter medication such as Alli or Ayds.</w:t>
            </w:r>
          </w:p>
          <w:p w14:paraId="6F7823CD" w14:textId="77777777" w:rsidR="00237034" w:rsidRPr="00D45D5D" w:rsidRDefault="00237034"/>
        </w:tc>
        <w:tc>
          <w:tcPr>
            <w:tcW w:w="3119" w:type="dxa"/>
            <w:shd w:val="clear" w:color="auto" w:fill="004F6B" w:themeFill="text2"/>
          </w:tcPr>
          <w:p w14:paraId="6F026748" w14:textId="686B068B" w:rsidR="00237034" w:rsidRPr="00D45D5D" w:rsidRDefault="006550B8">
            <w:pPr>
              <w:pStyle w:val="ListBullet-pink"/>
              <w:rPr>
                <w:lang w:val="en-GB"/>
              </w:rPr>
            </w:pPr>
            <w:r>
              <w:rPr>
                <w:lang w:val="en-GB"/>
              </w:rPr>
              <w:t>C</w:t>
            </w:r>
            <w:r w:rsidR="00237034" w:rsidRPr="00D45D5D">
              <w:rPr>
                <w:lang w:val="en-GB"/>
              </w:rPr>
              <w:t>ommercial weight loss programme</w:t>
            </w:r>
          </w:p>
          <w:p w14:paraId="4A412014" w14:textId="713D8E4A" w:rsidR="00237034" w:rsidRPr="00D45D5D" w:rsidRDefault="006550B8">
            <w:pPr>
              <w:pStyle w:val="ListBullet-pink"/>
              <w:rPr>
                <w:lang w:val="en-GB"/>
              </w:rPr>
            </w:pPr>
            <w:r>
              <w:rPr>
                <w:lang w:val="en-GB"/>
              </w:rPr>
              <w:t>D</w:t>
            </w:r>
            <w:r w:rsidR="00237034" w:rsidRPr="00D45D5D">
              <w:rPr>
                <w:lang w:val="en-GB"/>
              </w:rPr>
              <w:t>iet and exercise advice and information</w:t>
            </w:r>
          </w:p>
          <w:p w14:paraId="3F7880E6" w14:textId="50A7964B" w:rsidR="00237034" w:rsidRPr="00D45D5D" w:rsidRDefault="006550B8">
            <w:pPr>
              <w:pStyle w:val="ListBullet-pink"/>
              <w:rPr>
                <w:lang w:val="en-GB"/>
              </w:rPr>
            </w:pPr>
            <w:r>
              <w:rPr>
                <w:lang w:val="en-GB"/>
              </w:rPr>
              <w:t>P</w:t>
            </w:r>
            <w:r w:rsidR="00237034" w:rsidRPr="00D45D5D">
              <w:rPr>
                <w:lang w:val="en-GB"/>
              </w:rPr>
              <w:t>rescription only medication such as Wegovy</w:t>
            </w:r>
          </w:p>
          <w:p w14:paraId="0CF5C509" w14:textId="481D6C92" w:rsidR="00237034" w:rsidRPr="00D45D5D" w:rsidRDefault="006550B8">
            <w:pPr>
              <w:pStyle w:val="ListBullet-pink"/>
              <w:rPr>
                <w:lang w:val="en-GB"/>
              </w:rPr>
            </w:pPr>
            <w:r>
              <w:rPr>
                <w:lang w:val="en-GB"/>
              </w:rPr>
              <w:t>M</w:t>
            </w:r>
            <w:r w:rsidR="00237034" w:rsidRPr="00D45D5D">
              <w:rPr>
                <w:lang w:val="en-GB"/>
              </w:rPr>
              <w:t>eal replacements such as SlimFast, Huel or Shake that Weight food counselling weight loss or shape up programmes provided by gym or sports centres</w:t>
            </w:r>
          </w:p>
          <w:p w14:paraId="4B9496B4" w14:textId="08B41922" w:rsidR="00237034" w:rsidRPr="00D45D5D" w:rsidRDefault="006550B8">
            <w:pPr>
              <w:pStyle w:val="ListBullet-pink"/>
              <w:rPr>
                <w:lang w:val="en-GB"/>
              </w:rPr>
            </w:pPr>
            <w:r>
              <w:rPr>
                <w:lang w:val="en-GB"/>
              </w:rPr>
              <w:t>U</w:t>
            </w:r>
            <w:r w:rsidR="00237034" w:rsidRPr="00D45D5D">
              <w:rPr>
                <w:lang w:val="en-GB"/>
              </w:rPr>
              <w:t>se of the NHS digital weight management App</w:t>
            </w:r>
          </w:p>
        </w:tc>
      </w:tr>
    </w:tbl>
    <w:p w14:paraId="0FF15C66" w14:textId="77777777" w:rsidR="00AB0DBF" w:rsidRPr="00D45D5D" w:rsidRDefault="00AB0DBF" w:rsidP="00A6557E"/>
    <w:p w14:paraId="7494216A" w14:textId="77777777" w:rsidR="00AB0DBF" w:rsidRPr="00D45D5D" w:rsidRDefault="00AB0DBF" w:rsidP="00A6557E"/>
    <w:p w14:paraId="0FE0EF89" w14:textId="77777777" w:rsidR="00AB0DBF" w:rsidRPr="00D45D5D" w:rsidRDefault="00AB0DBF">
      <w:pPr>
        <w:spacing w:after="160" w:line="259" w:lineRule="auto"/>
        <w:rPr>
          <w:rFonts w:eastAsiaTheme="majorEastAsia" w:cstheme="majorBidi"/>
          <w:b/>
          <w:color w:val="E73E97" w:themeColor="accent2"/>
          <w:sz w:val="36"/>
          <w:szCs w:val="32"/>
        </w:rPr>
      </w:pPr>
      <w:r w:rsidRPr="00D45D5D">
        <w:br w:type="page"/>
      </w:r>
    </w:p>
    <w:p w14:paraId="3623C225" w14:textId="4AE35FD9" w:rsidR="00666759" w:rsidRPr="00D45D5D" w:rsidRDefault="00666759" w:rsidP="00666759">
      <w:pPr>
        <w:pStyle w:val="Heading1"/>
      </w:pPr>
      <w:bookmarkStart w:id="12" w:name="_Toc231823607"/>
      <w:r w:rsidRPr="00D45D5D">
        <w:t>Thank you</w:t>
      </w:r>
      <w:bookmarkEnd w:id="12"/>
    </w:p>
    <w:p w14:paraId="14DBDC70" w14:textId="77777777" w:rsidR="00CF48F9" w:rsidRPr="00D45D5D" w:rsidRDefault="00666759" w:rsidP="00666759">
      <w:pPr>
        <w:rPr>
          <w:szCs w:val="24"/>
        </w:rPr>
      </w:pPr>
      <w:r w:rsidRPr="00D45D5D">
        <w:rPr>
          <w:szCs w:val="24"/>
        </w:rPr>
        <w:t xml:space="preserve">We would like to thank everyone who </w:t>
      </w:r>
      <w:r w:rsidR="00CF48F9" w:rsidRPr="00D45D5D">
        <w:rPr>
          <w:szCs w:val="24"/>
        </w:rPr>
        <w:t xml:space="preserve">gave their time and </w:t>
      </w:r>
      <w:r w:rsidRPr="00D45D5D">
        <w:rPr>
          <w:szCs w:val="24"/>
        </w:rPr>
        <w:t>shared their experiences with us</w:t>
      </w:r>
      <w:r w:rsidR="00CF48F9" w:rsidRPr="00D45D5D">
        <w:rPr>
          <w:szCs w:val="24"/>
        </w:rPr>
        <w:t>.</w:t>
      </w:r>
    </w:p>
    <w:p w14:paraId="51A463BE" w14:textId="77777777" w:rsidR="00CF48F9" w:rsidRPr="00D45D5D" w:rsidRDefault="00CF48F9" w:rsidP="00666759">
      <w:pPr>
        <w:rPr>
          <w:szCs w:val="24"/>
        </w:rPr>
      </w:pPr>
    </w:p>
    <w:p w14:paraId="70A49C4A" w14:textId="77777777" w:rsidR="00991C04" w:rsidRPr="00D45D5D" w:rsidRDefault="00991C04" w:rsidP="005A15FA">
      <w:pPr>
        <w:pStyle w:val="Heading1"/>
      </w:pPr>
      <w:bookmarkStart w:id="13" w:name="_Toc231823608"/>
      <w:bookmarkStart w:id="14" w:name="_Toc118820184"/>
      <w:bookmarkStart w:id="15" w:name="_Toc120803703"/>
      <w:r w:rsidRPr="00D45D5D">
        <w:t>About Healthwatch Surrey</w:t>
      </w:r>
      <w:bookmarkEnd w:id="13"/>
    </w:p>
    <w:p w14:paraId="760CB05A" w14:textId="77777777" w:rsidR="006926C0" w:rsidRPr="00D45D5D" w:rsidRDefault="00D83AEC" w:rsidP="006926C0">
      <w:pPr>
        <w:rPr>
          <w:color w:val="004F6B" w:themeColor="text2"/>
        </w:rPr>
      </w:pPr>
      <w:r w:rsidRPr="00D45D5D">
        <w:rPr>
          <w:color w:val="004F6B" w:themeColor="text2"/>
        </w:rPr>
        <w:t xml:space="preserve">Healthwatch Surrey champions the voice of local people to shape, improve and get the best from NHS, health and social care services. </w:t>
      </w:r>
      <w:r w:rsidR="006926C0" w:rsidRPr="00D45D5D">
        <w:rPr>
          <w:color w:val="004F6B" w:themeColor="text2"/>
        </w:rPr>
        <w:t>We are independent and have statutory powers to make sure decision makers listen to the experiences of local people.</w:t>
      </w:r>
    </w:p>
    <w:p w14:paraId="5FD65512" w14:textId="77777777" w:rsidR="00D83AEC" w:rsidRPr="00D45D5D" w:rsidRDefault="00D83AEC" w:rsidP="00D83AEC">
      <w:pPr>
        <w:rPr>
          <w:color w:val="004F6B" w:themeColor="text2"/>
        </w:rPr>
      </w:pPr>
    </w:p>
    <w:p w14:paraId="3C8A6E6D" w14:textId="77777777" w:rsidR="00D83AEC" w:rsidRPr="00D45D5D" w:rsidRDefault="00D83AEC" w:rsidP="00D83AEC">
      <w:pPr>
        <w:rPr>
          <w:color w:val="004F6B" w:themeColor="text2"/>
        </w:rPr>
      </w:pPr>
      <w:r w:rsidRPr="00D45D5D">
        <w:rPr>
          <w:color w:val="004F6B" w:themeColor="text2"/>
        </w:rP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25BB321A" w14:textId="77777777" w:rsidR="00D83AEC" w:rsidRPr="00D45D5D" w:rsidRDefault="00D83AEC" w:rsidP="00D83AEC">
      <w:pPr>
        <w:rPr>
          <w:color w:val="004F6B" w:themeColor="text2"/>
        </w:rPr>
      </w:pPr>
    </w:p>
    <w:p w14:paraId="197DD582" w14:textId="77777777" w:rsidR="00991C04" w:rsidRPr="00D45D5D" w:rsidRDefault="00D83AEC" w:rsidP="00D83AEC">
      <w:r w:rsidRPr="00D45D5D">
        <w:rPr>
          <w:color w:val="004F6B" w:themeColor="text2"/>
        </w:rPr>
        <w:t>We also provide reliable and trustworthy information and signposting about local health and social care services to help people get the support they need.</w:t>
      </w:r>
    </w:p>
    <w:p w14:paraId="0B748956" w14:textId="77777777" w:rsidR="00D83AEC" w:rsidRPr="00D45D5D" w:rsidRDefault="00D83AEC" w:rsidP="00D83AEC"/>
    <w:p w14:paraId="10C5690F" w14:textId="2D614FBD" w:rsidR="00A3137C" w:rsidRPr="00D45D5D" w:rsidRDefault="00A3137C" w:rsidP="002C09B5">
      <w:pPr>
        <w:spacing w:after="160" w:line="259" w:lineRule="auto"/>
        <w:jc w:val="center"/>
        <w:rPr>
          <w:rFonts w:eastAsiaTheme="majorEastAsia" w:cstheme="majorBidi"/>
          <w:b/>
          <w:color w:val="FFFFFF" w:themeColor="background2"/>
          <w:sz w:val="36"/>
          <w:szCs w:val="32"/>
        </w:rPr>
        <w:sectPr w:rsidR="00A3137C" w:rsidRPr="00D45D5D" w:rsidSect="00135723">
          <w:headerReference w:type="default" r:id="rId24"/>
          <w:footerReference w:type="default" r:id="rId25"/>
          <w:pgSz w:w="11906" w:h="16838"/>
          <w:pgMar w:top="1440" w:right="1440" w:bottom="1440" w:left="1440" w:header="454" w:footer="708" w:gutter="0"/>
          <w:cols w:space="708"/>
          <w:titlePg/>
          <w:docGrid w:linePitch="360"/>
        </w:sectPr>
      </w:pPr>
    </w:p>
    <w:p w14:paraId="005C1C80" w14:textId="77777777" w:rsidR="00A3137C" w:rsidRPr="00D45D5D" w:rsidRDefault="00A3137C" w:rsidP="00A3137C">
      <w:pPr>
        <w:pStyle w:val="Heading1"/>
        <w:rPr>
          <w:color w:val="FFFFFF" w:themeColor="background1"/>
        </w:rPr>
      </w:pPr>
      <w:bookmarkStart w:id="16" w:name="_Toc224664706"/>
      <w:bookmarkStart w:id="17" w:name="_Toc231823609"/>
      <w:r w:rsidRPr="00D45D5D">
        <w:rPr>
          <w:noProof/>
          <w:color w:val="FFFFFF" w:themeColor="background1"/>
        </w:rPr>
        <w:drawing>
          <wp:anchor distT="0" distB="0" distL="114300" distR="114300" simplePos="0" relativeHeight="251658245" behindDoc="0" locked="0" layoutInCell="1" allowOverlap="1" wp14:anchorId="2FFCDF36" wp14:editId="130BF0A3">
            <wp:simplePos x="0" y="0"/>
            <wp:positionH relativeFrom="column">
              <wp:posOffset>3863340</wp:posOffset>
            </wp:positionH>
            <wp:positionV relativeFrom="paragraph">
              <wp:posOffset>-647700</wp:posOffset>
            </wp:positionV>
            <wp:extent cx="2450465" cy="566420"/>
            <wp:effectExtent l="0" t="0" r="6985" b="5080"/>
            <wp:wrapNone/>
            <wp:docPr id="1800258863"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863"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450465" cy="566420"/>
                    </a:xfrm>
                    <a:prstGeom prst="rect">
                      <a:avLst/>
                    </a:prstGeom>
                  </pic:spPr>
                </pic:pic>
              </a:graphicData>
            </a:graphic>
            <wp14:sizeRelH relativeFrom="page">
              <wp14:pctWidth>0</wp14:pctWidth>
            </wp14:sizeRelH>
            <wp14:sizeRelV relativeFrom="page">
              <wp14:pctHeight>0</wp14:pctHeight>
            </wp14:sizeRelV>
          </wp:anchor>
        </w:drawing>
      </w:r>
      <w:r w:rsidRPr="00D45D5D">
        <w:rPr>
          <w:noProof/>
          <w:color w:val="2B579A"/>
          <w:shd w:val="clear" w:color="auto" w:fill="E6E6E6"/>
        </w:rPr>
        <w:drawing>
          <wp:anchor distT="0" distB="0" distL="114300" distR="114300" simplePos="0" relativeHeight="251658244" behindDoc="1" locked="0" layoutInCell="1" allowOverlap="1" wp14:anchorId="4C1B64C5" wp14:editId="51F5C550">
            <wp:simplePos x="0" y="0"/>
            <wp:positionH relativeFrom="page">
              <wp:posOffset>0</wp:posOffset>
            </wp:positionH>
            <wp:positionV relativeFrom="page">
              <wp:posOffset>-68580</wp:posOffset>
            </wp:positionV>
            <wp:extent cx="8260080" cy="12039600"/>
            <wp:effectExtent l="0" t="0" r="7620" b="0"/>
            <wp:wrapNone/>
            <wp:docPr id="1851436980" name="Picture 1851436980"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6">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Pr="00D45D5D">
        <w:rPr>
          <w:color w:val="FFFFFF" w:themeColor="background1"/>
        </w:rPr>
        <w:t>Contact us</w:t>
      </w:r>
      <w:bookmarkEnd w:id="16"/>
      <w:bookmarkEnd w:id="17"/>
    </w:p>
    <w:p w14:paraId="68BE08E1" w14:textId="77777777" w:rsidR="00A3137C" w:rsidRPr="00D45D5D" w:rsidRDefault="00A3137C" w:rsidP="00A3137C">
      <w:pPr>
        <w:spacing w:after="120"/>
        <w:rPr>
          <w:color w:val="FFFFFF" w:themeColor="background1"/>
          <w:szCs w:val="24"/>
        </w:rPr>
      </w:pPr>
      <w:r w:rsidRPr="00D45D5D">
        <w:rPr>
          <w:color w:val="FFFFFF" w:themeColor="background1"/>
          <w:szCs w:val="24"/>
        </w:rPr>
        <w:t xml:space="preserve">Website: </w:t>
      </w:r>
      <w:hyperlink r:id="rId27" w:history="1">
        <w:r w:rsidRPr="00D45D5D">
          <w:rPr>
            <w:rStyle w:val="Hyperlink"/>
            <w:color w:val="FFFFFF" w:themeColor="background1"/>
            <w:szCs w:val="24"/>
          </w:rPr>
          <w:t>www.healthwatchsurrey.co.uk</w:t>
        </w:r>
      </w:hyperlink>
    </w:p>
    <w:p w14:paraId="5D678A49" w14:textId="77777777" w:rsidR="00A3137C" w:rsidRPr="00D45D5D" w:rsidRDefault="00A3137C" w:rsidP="00A3137C">
      <w:pPr>
        <w:spacing w:after="120"/>
        <w:rPr>
          <w:color w:val="FFFFFF" w:themeColor="background1"/>
          <w:szCs w:val="24"/>
        </w:rPr>
      </w:pPr>
      <w:r w:rsidRPr="00D45D5D">
        <w:rPr>
          <w:color w:val="FFFFFF" w:themeColor="background1"/>
          <w:szCs w:val="24"/>
        </w:rPr>
        <w:t>Phone: 0303 303 0023</w:t>
      </w:r>
    </w:p>
    <w:p w14:paraId="683105FB" w14:textId="77777777" w:rsidR="00A3137C" w:rsidRPr="00D45D5D" w:rsidRDefault="00A3137C" w:rsidP="00A3137C">
      <w:pPr>
        <w:spacing w:after="120"/>
        <w:rPr>
          <w:color w:val="FFFFFF" w:themeColor="background1"/>
          <w:szCs w:val="24"/>
        </w:rPr>
      </w:pPr>
      <w:r w:rsidRPr="00D45D5D">
        <w:rPr>
          <w:color w:val="FFFFFF" w:themeColor="background1"/>
          <w:szCs w:val="24"/>
        </w:rPr>
        <w:t>Text/SMS: 07592 787533</w:t>
      </w:r>
    </w:p>
    <w:p w14:paraId="3BBF6ADD" w14:textId="77777777" w:rsidR="00A3137C" w:rsidRPr="00D45D5D" w:rsidRDefault="00A3137C" w:rsidP="00A3137C">
      <w:pPr>
        <w:spacing w:after="120"/>
        <w:rPr>
          <w:color w:val="FFFFFF" w:themeColor="background1"/>
          <w:szCs w:val="24"/>
        </w:rPr>
      </w:pPr>
      <w:r w:rsidRPr="00D45D5D">
        <w:rPr>
          <w:color w:val="FFFFFF" w:themeColor="background1"/>
          <w:szCs w:val="24"/>
        </w:rPr>
        <w:t>WhatsApp: 07592 787533</w:t>
      </w:r>
    </w:p>
    <w:p w14:paraId="397383B7" w14:textId="77777777" w:rsidR="00A3137C" w:rsidRPr="00D45D5D" w:rsidRDefault="00A3137C" w:rsidP="00A3137C">
      <w:pPr>
        <w:spacing w:after="120"/>
        <w:rPr>
          <w:color w:val="FFFFFF" w:themeColor="background1"/>
          <w:szCs w:val="24"/>
        </w:rPr>
      </w:pPr>
      <w:r w:rsidRPr="00D45D5D">
        <w:rPr>
          <w:color w:val="FFFFFF" w:themeColor="background1"/>
          <w:szCs w:val="24"/>
        </w:rPr>
        <w:t xml:space="preserve">Email: </w:t>
      </w:r>
      <w:hyperlink r:id="rId28" w:history="1">
        <w:r w:rsidRPr="00D45D5D">
          <w:rPr>
            <w:rStyle w:val="Hyperlink"/>
            <w:color w:val="FFFFFF" w:themeColor="background1"/>
            <w:szCs w:val="24"/>
          </w:rPr>
          <w:t>enquiries@healthwatchsurrey.co.uk</w:t>
        </w:r>
      </w:hyperlink>
    </w:p>
    <w:p w14:paraId="1F90DEBF" w14:textId="77777777" w:rsidR="00A3137C" w:rsidRPr="00D45D5D" w:rsidRDefault="00A3137C" w:rsidP="00A3137C">
      <w:pPr>
        <w:spacing w:after="120"/>
        <w:rPr>
          <w:color w:val="FFFFFF" w:themeColor="background1"/>
          <w:szCs w:val="24"/>
        </w:rPr>
      </w:pPr>
      <w:r w:rsidRPr="00D45D5D">
        <w:rPr>
          <w:color w:val="FFFFFF" w:themeColor="background1"/>
          <w:szCs w:val="24"/>
        </w:rPr>
        <w:t>Address: Freepost RSYX-ETRE-CXBY, Healthwatch Surrey, Astolat, Coniers Way, Burpham, Guildford, Surrey, GU4 7HL.</w:t>
      </w:r>
    </w:p>
    <w:p w14:paraId="13BE0202" w14:textId="77777777" w:rsidR="00A3137C" w:rsidRPr="00D45D5D" w:rsidRDefault="00A3137C" w:rsidP="00A3137C">
      <w:pPr>
        <w:spacing w:after="120"/>
        <w:rPr>
          <w:color w:val="FFFFFF" w:themeColor="background1"/>
          <w:szCs w:val="24"/>
        </w:rPr>
      </w:pPr>
      <w:r w:rsidRPr="00D45D5D">
        <w:rPr>
          <w:noProof/>
          <w:color w:val="FFFFFF" w:themeColor="background1"/>
          <w:sz w:val="28"/>
          <w:szCs w:val="28"/>
        </w:rPr>
        <w:drawing>
          <wp:inline distT="0" distB="0" distL="0" distR="0" wp14:anchorId="5C9F6F8B" wp14:editId="6B870D65">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D45D5D">
        <w:rPr>
          <w:color w:val="FFFFFF" w:themeColor="background1"/>
          <w:szCs w:val="24"/>
        </w:rPr>
        <w:t xml:space="preserve"> </w:t>
      </w:r>
      <w:hyperlink r:id="rId30" w:history="1">
        <w:r w:rsidRPr="00D45D5D">
          <w:rPr>
            <w:rStyle w:val="Hyperlink"/>
            <w:color w:val="FFFFFF" w:themeColor="background1"/>
            <w:szCs w:val="24"/>
          </w:rPr>
          <w:t>healthwatchsurrey</w:t>
        </w:r>
      </w:hyperlink>
    </w:p>
    <w:p w14:paraId="7B5FB82D" w14:textId="77777777" w:rsidR="00A3137C" w:rsidRPr="00D45D5D" w:rsidRDefault="00A3137C" w:rsidP="00A3137C">
      <w:pPr>
        <w:spacing w:after="120"/>
        <w:rPr>
          <w:color w:val="FFFFFF" w:themeColor="background1"/>
          <w:szCs w:val="24"/>
        </w:rPr>
      </w:pPr>
      <w:r w:rsidRPr="00D45D5D">
        <w:rPr>
          <w:noProof/>
          <w:color w:val="FFFFFF" w:themeColor="background1"/>
          <w:sz w:val="28"/>
          <w:szCs w:val="28"/>
        </w:rPr>
        <w:drawing>
          <wp:inline distT="0" distB="0" distL="0" distR="0" wp14:anchorId="3719DD18" wp14:editId="7643AFDE">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45D5D">
        <w:rPr>
          <w:color w:val="FFFFFF" w:themeColor="background1"/>
          <w:szCs w:val="24"/>
        </w:rPr>
        <w:t xml:space="preserve"> </w:t>
      </w:r>
      <w:hyperlink r:id="rId32" w:history="1">
        <w:r w:rsidRPr="00D45D5D">
          <w:rPr>
            <w:rStyle w:val="Hyperlink"/>
            <w:color w:val="FFFFFF" w:themeColor="background1"/>
            <w:szCs w:val="24"/>
          </w:rPr>
          <w:t>healthwatch_surrey</w:t>
        </w:r>
      </w:hyperlink>
    </w:p>
    <w:p w14:paraId="2229920E" w14:textId="77777777" w:rsidR="00A3137C" w:rsidRPr="00D45D5D" w:rsidRDefault="00A3137C" w:rsidP="00A3137C">
      <w:pPr>
        <w:spacing w:after="120"/>
        <w:rPr>
          <w:color w:val="FFFFFF" w:themeColor="background1"/>
        </w:rPr>
      </w:pPr>
      <w:r w:rsidRPr="00D45D5D">
        <w:rPr>
          <w:noProof/>
          <w:color w:val="FFFFFF" w:themeColor="background1"/>
          <w:sz w:val="28"/>
          <w:szCs w:val="28"/>
        </w:rPr>
        <w:drawing>
          <wp:inline distT="0" distB="0" distL="0" distR="0" wp14:anchorId="1DBEC2CC" wp14:editId="3A43DC5C">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45D5D">
        <w:rPr>
          <w:color w:val="FFFFFF" w:themeColor="background1"/>
          <w:szCs w:val="24"/>
        </w:rPr>
        <w:t xml:space="preserve"> </w:t>
      </w:r>
      <w:hyperlink r:id="rId34" w:history="1">
        <w:r w:rsidRPr="00D45D5D">
          <w:rPr>
            <w:rStyle w:val="Hyperlink"/>
            <w:color w:val="FFFFFF" w:themeColor="background1"/>
            <w:szCs w:val="24"/>
          </w:rPr>
          <w:t>Healthwatch Surrey</w:t>
        </w:r>
      </w:hyperlink>
    </w:p>
    <w:p w14:paraId="2FD4F8BB" w14:textId="77777777" w:rsidR="00A3137C" w:rsidRPr="00D45D5D" w:rsidRDefault="00A3137C" w:rsidP="00A3137C">
      <w:pPr>
        <w:spacing w:after="120"/>
        <w:rPr>
          <w:color w:val="FFFFFF" w:themeColor="background1"/>
        </w:rPr>
      </w:pPr>
    </w:p>
    <w:p w14:paraId="1856E904" w14:textId="77777777" w:rsidR="00A3137C" w:rsidRPr="00D45D5D" w:rsidRDefault="00A3137C" w:rsidP="00A3137C">
      <w:r w:rsidRPr="00D45D5D">
        <w:rPr>
          <w:noProof/>
        </w:rPr>
        <w:drawing>
          <wp:inline distT="0" distB="0" distL="0" distR="0" wp14:anchorId="58697D80" wp14:editId="62008DA9">
            <wp:extent cx="1476000" cy="341773"/>
            <wp:effectExtent l="0" t="0" r="0" b="1270"/>
            <wp:docPr id="541538879" name="Picture 5"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8879" name="Picture 5" descr="Luminus log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000" cy="341773"/>
                    </a:xfrm>
                    <a:prstGeom prst="rect">
                      <a:avLst/>
                    </a:prstGeom>
                  </pic:spPr>
                </pic:pic>
              </a:graphicData>
            </a:graphic>
          </wp:inline>
        </w:drawing>
      </w:r>
    </w:p>
    <w:p w14:paraId="5935F214" w14:textId="77777777" w:rsidR="00A3137C" w:rsidRPr="00D45D5D" w:rsidRDefault="00A3137C" w:rsidP="00A3137C">
      <w:pPr>
        <w:rPr>
          <w:color w:val="FFFFFF" w:themeColor="background1"/>
        </w:rPr>
      </w:pPr>
      <w:r w:rsidRPr="00D45D5D">
        <w:rPr>
          <w:color w:val="FFFFFF" w:themeColor="background1"/>
        </w:rPr>
        <w:t xml:space="preserve">The Healthwatch Surrey service is run by Luminus Insight CIC, known as Luminus. </w:t>
      </w:r>
      <w:hyperlink r:id="rId36" w:history="1">
        <w:r w:rsidR="005C17A1" w:rsidRPr="00D45D5D">
          <w:rPr>
            <w:rStyle w:val="Hyperlink"/>
            <w:color w:val="FFFFFF" w:themeColor="background1"/>
          </w:rPr>
          <w:t>Luminus</w:t>
        </w:r>
      </w:hyperlink>
      <w:r w:rsidRPr="00D45D5D">
        <w:rPr>
          <w:color w:val="FFFFFF" w:themeColor="background1"/>
        </w:rPr>
        <w:t xml:space="preserve"> is a Surrey based, independent, community interest company which exists to empower people to have their voices heard. We help organisations provide equity of access and the best services possible, through the inclusive involvement of local people. </w:t>
      </w:r>
    </w:p>
    <w:p w14:paraId="0594C8E1" w14:textId="77777777" w:rsidR="00A3137C" w:rsidRPr="00D45D5D" w:rsidRDefault="00A3137C" w:rsidP="00A3137C">
      <w:pPr>
        <w:spacing w:after="120"/>
        <w:rPr>
          <w:color w:val="FFFFFF" w:themeColor="background1"/>
          <w:sz w:val="120"/>
          <w:szCs w:val="120"/>
        </w:rPr>
      </w:pPr>
    </w:p>
    <w:p w14:paraId="37EB0A86" w14:textId="77777777" w:rsidR="00A3137C" w:rsidRPr="00D45D5D" w:rsidRDefault="00A3137C" w:rsidP="00A3137C">
      <w:pPr>
        <w:rPr>
          <w:color w:val="FFFFFF" w:themeColor="background1"/>
        </w:rPr>
      </w:pPr>
      <w:r w:rsidRPr="00D45D5D">
        <w:rPr>
          <w:color w:val="004F6B"/>
        </w:rPr>
        <w:t> </w:t>
      </w:r>
      <w:r w:rsidRPr="00D45D5D">
        <w:rPr>
          <w:noProof/>
          <w:color w:val="004F6B"/>
        </w:rPr>
        <w:drawing>
          <wp:inline distT="0" distB="0" distL="0" distR="0" wp14:anchorId="4A477764" wp14:editId="34A61DEE">
            <wp:extent cx="1476000" cy="497528"/>
            <wp:effectExtent l="0" t="0" r="0" b="0"/>
            <wp:docPr id="1967398255" name="Picture 1" descr="Committed to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8255" name="Picture 1" descr="Committed to quality logo"/>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6000" cy="497528"/>
                    </a:xfrm>
                    <a:prstGeom prst="rect">
                      <a:avLst/>
                    </a:prstGeom>
                    <a:noFill/>
                    <a:ln>
                      <a:noFill/>
                    </a:ln>
                  </pic:spPr>
                </pic:pic>
              </a:graphicData>
            </a:graphic>
          </wp:inline>
        </w:drawing>
      </w:r>
    </w:p>
    <w:p w14:paraId="4EFF85A7" w14:textId="77777777" w:rsidR="00A3137C" w:rsidRPr="00D45D5D" w:rsidRDefault="00A3137C" w:rsidP="00A3137C">
      <w:pPr>
        <w:rPr>
          <w:color w:val="FFFFFF" w:themeColor="background1"/>
        </w:rPr>
      </w:pPr>
      <w:r w:rsidRPr="00D45D5D">
        <w:rPr>
          <w:color w:val="FFFFFF" w:themeColor="background1"/>
        </w:rPr>
        <w:t xml:space="preserve">We are committed to the quality of our information. </w:t>
      </w:r>
    </w:p>
    <w:p w14:paraId="3BB742BE" w14:textId="77777777" w:rsidR="00A3137C" w:rsidRPr="00D45D5D" w:rsidRDefault="00A3137C" w:rsidP="00A3137C">
      <w:pPr>
        <w:rPr>
          <w:color w:val="FFFFFF" w:themeColor="background2"/>
        </w:rPr>
      </w:pPr>
      <w:r w:rsidRPr="00D45D5D">
        <w:rPr>
          <w:color w:val="FFFFFF" w:themeColor="background1"/>
        </w:rPr>
        <w:t>Every 3 years we perform an audit so that we can be certain of this</w:t>
      </w:r>
      <w:r w:rsidRPr="00D45D5D">
        <w:rPr>
          <w:color w:val="FFFFFF" w:themeColor="background2"/>
        </w:rPr>
        <w:t>.</w:t>
      </w:r>
    </w:p>
    <w:p w14:paraId="00883C28" w14:textId="77777777" w:rsidR="00A3137C" w:rsidRPr="00D45D5D" w:rsidRDefault="00A3137C" w:rsidP="00A3137C">
      <w:pPr>
        <w:spacing w:line="360" w:lineRule="auto"/>
      </w:pPr>
    </w:p>
    <w:p w14:paraId="057888CD" w14:textId="77777777" w:rsidR="00A3137C" w:rsidRPr="00D45D5D" w:rsidRDefault="00A3137C" w:rsidP="00A3137C">
      <w:r w:rsidRPr="00D45D5D">
        <w:rPr>
          <w:noProof/>
        </w:rPr>
        <w:drawing>
          <wp:inline distT="0" distB="0" distL="0" distR="0" wp14:anchorId="761ED6F1" wp14:editId="1828D935">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38"/>
                    <a:stretch>
                      <a:fillRect/>
                    </a:stretch>
                  </pic:blipFill>
                  <pic:spPr>
                    <a:xfrm>
                      <a:off x="0" y="0"/>
                      <a:ext cx="1476000" cy="372702"/>
                    </a:xfrm>
                    <a:prstGeom prst="rect">
                      <a:avLst/>
                    </a:prstGeom>
                  </pic:spPr>
                </pic:pic>
              </a:graphicData>
            </a:graphic>
          </wp:inline>
        </w:drawing>
      </w:r>
    </w:p>
    <w:p w14:paraId="7C24D1C6" w14:textId="77777777" w:rsidR="00A3137C" w:rsidRPr="00D45D5D" w:rsidRDefault="00A3137C" w:rsidP="00A3137C">
      <w:pPr>
        <w:rPr>
          <w:color w:val="FFFFFF" w:themeColor="background1"/>
        </w:rPr>
      </w:pPr>
      <w:r w:rsidRPr="00D45D5D">
        <w:rPr>
          <w:color w:val="FFFFFF" w:themeColor="background1"/>
        </w:rPr>
        <w:t xml:space="preserve">We are proud to have signed up to the End Poverty Pledge – </w:t>
      </w:r>
    </w:p>
    <w:p w14:paraId="2B909233" w14:textId="77777777" w:rsidR="002C09B5" w:rsidRPr="002C09B5" w:rsidRDefault="00A3137C" w:rsidP="00A3137C">
      <w:pPr>
        <w:spacing w:after="160" w:line="259" w:lineRule="auto"/>
        <w:rPr>
          <w:rFonts w:eastAsiaTheme="majorEastAsia" w:cstheme="majorBidi"/>
          <w:b/>
          <w:color w:val="FFFFFF" w:themeColor="background2"/>
          <w:sz w:val="36"/>
          <w:szCs w:val="32"/>
        </w:rPr>
      </w:pPr>
      <w:hyperlink r:id="rId39">
        <w:r w:rsidRPr="00D45D5D">
          <w:rPr>
            <w:rStyle w:val="Hyperlink"/>
            <w:color w:val="FFFFFF" w:themeColor="background1"/>
          </w:rPr>
          <w:t>End Poverty Surrey – Good Company</w:t>
        </w:r>
      </w:hyperlink>
      <w:r w:rsidRPr="00D45D5D">
        <w:rPr>
          <w:color w:val="FFFFFF" w:themeColor="background1"/>
        </w:rPr>
        <w:t xml:space="preserve">.  </w:t>
      </w:r>
      <w:r w:rsidRPr="00D45D5D">
        <w:rPr>
          <w:noProof/>
          <w:color w:val="2B579A"/>
          <w:shd w:val="clear" w:color="auto" w:fill="E6E6E6"/>
        </w:rPr>
        <w:drawing>
          <wp:anchor distT="0" distB="0" distL="114300" distR="114300" simplePos="0" relativeHeight="251658243" behindDoc="1" locked="0" layoutInCell="1" allowOverlap="1" wp14:anchorId="007F24E8" wp14:editId="2ED7F3AF">
            <wp:simplePos x="0" y="0"/>
            <wp:positionH relativeFrom="page">
              <wp:posOffset>0</wp:posOffset>
            </wp:positionH>
            <wp:positionV relativeFrom="page">
              <wp:posOffset>-129540</wp:posOffset>
            </wp:positionV>
            <wp:extent cx="8260080" cy="12039600"/>
            <wp:effectExtent l="0" t="0" r="7620" b="0"/>
            <wp:wrapNone/>
            <wp:docPr id="518380526" name="Picture 518380526"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6">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bookmarkEnd w:id="14"/>
      <w:bookmarkEnd w:id="15"/>
    </w:p>
    <w:sectPr w:rsidR="002C09B5" w:rsidRPr="002C09B5" w:rsidSect="00135723">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2DD80" w14:textId="77777777" w:rsidR="00701AB9" w:rsidRPr="00D45D5D" w:rsidRDefault="00701AB9" w:rsidP="00810BB9">
      <w:r w:rsidRPr="00D45D5D">
        <w:separator/>
      </w:r>
    </w:p>
  </w:endnote>
  <w:endnote w:type="continuationSeparator" w:id="0">
    <w:p w14:paraId="341F52A0" w14:textId="77777777" w:rsidR="00701AB9" w:rsidRPr="00D45D5D" w:rsidRDefault="00701AB9" w:rsidP="00810BB9">
      <w:r w:rsidRPr="00D45D5D">
        <w:continuationSeparator/>
      </w:r>
    </w:p>
  </w:endnote>
  <w:endnote w:type="continuationNotice" w:id="1">
    <w:p w14:paraId="269EBA14" w14:textId="77777777" w:rsidR="00701AB9" w:rsidRPr="00D45D5D" w:rsidRDefault="00701A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5E50" w14:textId="13263214" w:rsidR="006E06AA" w:rsidRPr="00D45D5D" w:rsidRDefault="00D772B9">
    <w:pPr>
      <w:pStyle w:val="Footer"/>
      <w:jc w:val="right"/>
    </w:pPr>
    <w:r w:rsidRPr="00D45D5D">
      <w:rPr>
        <w:noProof/>
        <w:sz w:val="20"/>
      </w:rPr>
      <mc:AlternateContent>
        <mc:Choice Requires="wps">
          <w:drawing>
            <wp:anchor distT="45720" distB="45720" distL="114300" distR="114300" simplePos="0" relativeHeight="251658242" behindDoc="0" locked="0" layoutInCell="1" allowOverlap="1" wp14:anchorId="12D83DDE" wp14:editId="6ECDBA57">
              <wp:simplePos x="0" y="0"/>
              <wp:positionH relativeFrom="column">
                <wp:posOffset>-792480</wp:posOffset>
              </wp:positionH>
              <wp:positionV relativeFrom="paragraph">
                <wp:posOffset>273050</wp:posOffset>
              </wp:positionV>
              <wp:extent cx="4602480" cy="1404620"/>
              <wp:effectExtent l="0" t="0" r="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404620"/>
                      </a:xfrm>
                      <a:prstGeom prst="rect">
                        <a:avLst/>
                      </a:prstGeom>
                      <a:noFill/>
                      <a:ln w="9525">
                        <a:noFill/>
                        <a:miter lim="800000"/>
                        <a:headEnd/>
                        <a:tailEnd/>
                      </a:ln>
                    </wps:spPr>
                    <wps:txbx>
                      <w:txbxContent>
                        <w:p w14:paraId="7A2EEC64" w14:textId="1CDF41FD" w:rsidR="00425C5D" w:rsidRPr="00D45D5D" w:rsidRDefault="00C46DF9" w:rsidP="00425C5D">
                          <w:pPr>
                            <w:rPr>
                              <w:color w:val="FFFFFF" w:themeColor="background1"/>
                            </w:rPr>
                          </w:pPr>
                          <w:r w:rsidRPr="00D45D5D">
                            <w:rPr>
                              <w:color w:val="FFFFFF" w:themeColor="background1"/>
                            </w:rPr>
                            <w:t>What we’</w:t>
                          </w:r>
                          <w:r w:rsidR="00CE405B" w:rsidRPr="00D45D5D">
                            <w:rPr>
                              <w:color w:val="FFFFFF" w:themeColor="background1"/>
                            </w:rPr>
                            <w:t xml:space="preserve">re </w:t>
                          </w:r>
                          <w:r w:rsidRPr="00D45D5D">
                            <w:rPr>
                              <w:color w:val="FFFFFF" w:themeColor="background1"/>
                            </w:rPr>
                            <w:t xml:space="preserve">hearing </w:t>
                          </w:r>
                          <w:r w:rsidR="00425C5D" w:rsidRPr="00D45D5D">
                            <w:rPr>
                              <w:color w:val="FFFFFF" w:themeColor="background1"/>
                            </w:rPr>
                            <w:t>about</w:t>
                          </w:r>
                          <w:r w:rsidR="00FC5FCD" w:rsidRPr="00D45D5D">
                            <w:rPr>
                              <w:color w:val="FFFFFF" w:themeColor="background1"/>
                            </w:rPr>
                            <w:t xml:space="preserve"> </w:t>
                          </w:r>
                          <w:r w:rsidR="00D319BC" w:rsidRPr="00D45D5D">
                            <w:rPr>
                              <w:color w:val="FFFFFF" w:themeColor="background1"/>
                            </w:rPr>
                            <w:t>w</w:t>
                          </w:r>
                          <w:r w:rsidR="00FC5FCD" w:rsidRPr="00D45D5D">
                            <w:rPr>
                              <w:color w:val="FFFFFF" w:themeColor="background1"/>
                            </w:rPr>
                            <w:t xml:space="preserve">eight </w:t>
                          </w:r>
                          <w:r w:rsidR="00D319BC" w:rsidRPr="00D45D5D">
                            <w:rPr>
                              <w:color w:val="FFFFFF" w:themeColor="background1"/>
                            </w:rPr>
                            <w:t>m</w:t>
                          </w:r>
                          <w:r w:rsidR="00FC5FCD" w:rsidRPr="00D45D5D">
                            <w:rPr>
                              <w:color w:val="FFFFFF" w:themeColor="background1"/>
                            </w:rPr>
                            <w:t>anagement suppor</w:t>
                          </w:r>
                          <w:r w:rsidR="0052024F" w:rsidRPr="00D45D5D">
                            <w:rPr>
                              <w:color w:val="FFFFFF" w:themeColor="background1"/>
                            </w:rPr>
                            <w:t xml:space="preserve">t </w:t>
                          </w:r>
                          <w:r w:rsidR="000E7F6B" w:rsidRPr="00D45D5D">
                            <w:rPr>
                              <w:color w:val="FFFFFF" w:themeColor="background1"/>
                            </w:rPr>
                            <w:t xml:space="preserve">May </w:t>
                          </w:r>
                          <w:r w:rsidR="0052024F" w:rsidRPr="00D45D5D">
                            <w:rPr>
                              <w:color w:val="FFFFFF" w:themeColor="background1"/>
                            </w:rPr>
                            <w:t>2026</w:t>
                          </w:r>
                        </w:p>
                        <w:p w14:paraId="752FA412" w14:textId="77777777" w:rsidR="00425C5D" w:rsidRPr="00D45D5D"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83DDE" id="_x0000_t202" coordsize="21600,21600" o:spt="202" path="m,l,21600r21600,l21600,xe">
              <v:stroke joinstyle="miter"/>
              <v:path gradientshapeok="t" o:connecttype="rect"/>
            </v:shapetype>
            <v:shape id="Text Box 217" o:spid="_x0000_s1026" type="#_x0000_t202" style="position:absolute;left:0;text-align:left;margin-left:-62.4pt;margin-top:21.5pt;width:362.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V+QEAAM4DAAAOAAAAZHJzL2Uyb0RvYy54bWysU9uO2yAQfa/Uf0C8N7YjJ8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" filled="f" stroked="f">
              <v:textbox style="mso-fit-shape-to-text:t">
                <w:txbxContent>
                  <w:p w14:paraId="7A2EEC64" w14:textId="1CDF41FD" w:rsidR="00425C5D" w:rsidRPr="00D45D5D" w:rsidRDefault="00C46DF9" w:rsidP="00425C5D">
                    <w:pPr>
                      <w:rPr>
                        <w:color w:val="FFFFFF" w:themeColor="background1"/>
                      </w:rPr>
                    </w:pPr>
                    <w:r w:rsidRPr="00D45D5D">
                      <w:rPr>
                        <w:color w:val="FFFFFF" w:themeColor="background1"/>
                      </w:rPr>
                      <w:t>What we’</w:t>
                    </w:r>
                    <w:r w:rsidR="00CE405B" w:rsidRPr="00D45D5D">
                      <w:rPr>
                        <w:color w:val="FFFFFF" w:themeColor="background1"/>
                      </w:rPr>
                      <w:t xml:space="preserve">re </w:t>
                    </w:r>
                    <w:r w:rsidRPr="00D45D5D">
                      <w:rPr>
                        <w:color w:val="FFFFFF" w:themeColor="background1"/>
                      </w:rPr>
                      <w:t xml:space="preserve">hearing </w:t>
                    </w:r>
                    <w:r w:rsidR="00425C5D" w:rsidRPr="00D45D5D">
                      <w:rPr>
                        <w:color w:val="FFFFFF" w:themeColor="background1"/>
                      </w:rPr>
                      <w:t>about</w:t>
                    </w:r>
                    <w:r w:rsidR="00FC5FCD" w:rsidRPr="00D45D5D">
                      <w:rPr>
                        <w:color w:val="FFFFFF" w:themeColor="background1"/>
                      </w:rPr>
                      <w:t xml:space="preserve"> </w:t>
                    </w:r>
                    <w:r w:rsidR="00D319BC" w:rsidRPr="00D45D5D">
                      <w:rPr>
                        <w:color w:val="FFFFFF" w:themeColor="background1"/>
                      </w:rPr>
                      <w:t>w</w:t>
                    </w:r>
                    <w:r w:rsidR="00FC5FCD" w:rsidRPr="00D45D5D">
                      <w:rPr>
                        <w:color w:val="FFFFFF" w:themeColor="background1"/>
                      </w:rPr>
                      <w:t xml:space="preserve">eight </w:t>
                    </w:r>
                    <w:r w:rsidR="00D319BC" w:rsidRPr="00D45D5D">
                      <w:rPr>
                        <w:color w:val="FFFFFF" w:themeColor="background1"/>
                      </w:rPr>
                      <w:t>m</w:t>
                    </w:r>
                    <w:r w:rsidR="00FC5FCD" w:rsidRPr="00D45D5D">
                      <w:rPr>
                        <w:color w:val="FFFFFF" w:themeColor="background1"/>
                      </w:rPr>
                      <w:t>anagement suppor</w:t>
                    </w:r>
                    <w:r w:rsidR="0052024F" w:rsidRPr="00D45D5D">
                      <w:rPr>
                        <w:color w:val="FFFFFF" w:themeColor="background1"/>
                      </w:rPr>
                      <w:t xml:space="preserve">t </w:t>
                    </w:r>
                    <w:r w:rsidR="000E7F6B" w:rsidRPr="00D45D5D">
                      <w:rPr>
                        <w:color w:val="FFFFFF" w:themeColor="background1"/>
                      </w:rPr>
                      <w:t xml:space="preserve">May </w:t>
                    </w:r>
                    <w:r w:rsidR="0052024F" w:rsidRPr="00D45D5D">
                      <w:rPr>
                        <w:color w:val="FFFFFF" w:themeColor="background1"/>
                      </w:rPr>
                      <w:t>2026</w:t>
                    </w:r>
                  </w:p>
                  <w:p w14:paraId="752FA412" w14:textId="77777777" w:rsidR="00425C5D" w:rsidRPr="00D45D5D" w:rsidRDefault="00425C5D" w:rsidP="00C46DF9">
                    <w:pPr>
                      <w:rPr>
                        <w:color w:val="FFFFFF" w:themeColor="background1"/>
                      </w:rPr>
                    </w:pPr>
                  </w:p>
                </w:txbxContent>
              </v:textbox>
              <w10:wrap type="square"/>
            </v:shape>
          </w:pict>
        </mc:Fallback>
      </mc:AlternateContent>
    </w:r>
    <w:r w:rsidR="00C46DF9" w:rsidRPr="00D45D5D">
      <w:rPr>
        <w:noProof/>
      </w:rPr>
      <w:drawing>
        <wp:anchor distT="0" distB="0" distL="114300" distR="114300" simplePos="0" relativeHeight="251658241" behindDoc="0" locked="0" layoutInCell="1" allowOverlap="1" wp14:anchorId="4117FDCA" wp14:editId="6AE00C28">
          <wp:simplePos x="0" y="0"/>
          <wp:positionH relativeFrom="page">
            <wp:posOffset>-274320</wp:posOffset>
          </wp:positionH>
          <wp:positionV relativeFrom="paragraph">
            <wp:posOffset>247015</wp:posOffset>
          </wp:positionV>
          <wp:extent cx="7941285" cy="645789"/>
          <wp:effectExtent l="0" t="0" r="0" b="2540"/>
          <wp:wrapNone/>
          <wp:docPr id="958730425" name="Picture 958730425"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6EF1E" w14:textId="7992E348" w:rsidR="00810BB9" w:rsidRPr="00D45D5D" w:rsidRDefault="00C46DF9">
    <w:pPr>
      <w:pStyle w:val="Footer"/>
    </w:pPr>
    <w:r w:rsidRPr="00D45D5D">
      <w:rPr>
        <w:noProof/>
      </w:rPr>
      <mc:AlternateContent>
        <mc:Choice Requires="wps">
          <w:drawing>
            <wp:anchor distT="45720" distB="45720" distL="114300" distR="114300" simplePos="0" relativeHeight="251658243" behindDoc="0" locked="0" layoutInCell="1" allowOverlap="1" wp14:anchorId="74546BBF" wp14:editId="65B682DC">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4FEFAB52" w14:textId="77777777" w:rsidR="00C46DF9" w:rsidRPr="00D45D5D" w:rsidRDefault="00C46DF9" w:rsidP="00C46DF9">
                              <w:pPr>
                                <w:jc w:val="center"/>
                                <w:rPr>
                                  <w:color w:val="FFFFFF" w:themeColor="background1"/>
                                </w:rPr>
                              </w:pPr>
                              <w:r w:rsidRPr="00D45D5D">
                                <w:rPr>
                                  <w:color w:val="FFFFFF" w:themeColor="background1"/>
                                </w:rPr>
                                <w:t xml:space="preserve">Page </w:t>
                              </w:r>
                              <w:r w:rsidRPr="00D45D5D">
                                <w:rPr>
                                  <w:b/>
                                  <w:bCs/>
                                  <w:color w:val="FFFFFF" w:themeColor="background1"/>
                                </w:rPr>
                                <w:fldChar w:fldCharType="begin"/>
                              </w:r>
                              <w:r w:rsidRPr="00D45D5D">
                                <w:rPr>
                                  <w:b/>
                                  <w:bCs/>
                                  <w:color w:val="FFFFFF" w:themeColor="background1"/>
                                </w:rPr>
                                <w:instrText xml:space="preserve"> PAGE </w:instrText>
                              </w:r>
                              <w:r w:rsidRPr="00D45D5D">
                                <w:rPr>
                                  <w:b/>
                                  <w:bCs/>
                                  <w:color w:val="FFFFFF" w:themeColor="background1"/>
                                </w:rPr>
                                <w:fldChar w:fldCharType="separate"/>
                              </w:r>
                              <w:r w:rsidRPr="00D45D5D">
                                <w:rPr>
                                  <w:b/>
                                  <w:bCs/>
                                  <w:color w:val="FFFFFF" w:themeColor="background1"/>
                                </w:rPr>
                                <w:t>1</w:t>
                              </w:r>
                              <w:r w:rsidRPr="00D45D5D">
                                <w:rPr>
                                  <w:b/>
                                  <w:bCs/>
                                  <w:color w:val="FFFFFF" w:themeColor="background1"/>
                                </w:rPr>
                                <w:fldChar w:fldCharType="end"/>
                              </w:r>
                              <w:r w:rsidRPr="00D45D5D">
                                <w:rPr>
                                  <w:color w:val="FFFFFF" w:themeColor="background1"/>
                                </w:rPr>
                                <w:t xml:space="preserve"> of </w:t>
                              </w:r>
                              <w:r w:rsidRPr="00D45D5D">
                                <w:rPr>
                                  <w:b/>
                                  <w:bCs/>
                                  <w:color w:val="FFFFFF" w:themeColor="background1"/>
                                </w:rPr>
                                <w:fldChar w:fldCharType="begin"/>
                              </w:r>
                              <w:r w:rsidRPr="00D45D5D">
                                <w:rPr>
                                  <w:b/>
                                  <w:bCs/>
                                  <w:color w:val="FFFFFF" w:themeColor="background1"/>
                                </w:rPr>
                                <w:instrText xml:space="preserve"> NUMPAGES  </w:instrText>
                              </w:r>
                              <w:r w:rsidRPr="00D45D5D">
                                <w:rPr>
                                  <w:b/>
                                  <w:bCs/>
                                  <w:color w:val="FFFFFF" w:themeColor="background1"/>
                                </w:rPr>
                                <w:fldChar w:fldCharType="separate"/>
                              </w:r>
                              <w:r w:rsidRPr="00D45D5D">
                                <w:rPr>
                                  <w:b/>
                                  <w:bCs/>
                                  <w:color w:val="FFFFFF" w:themeColor="background1"/>
                                </w:rPr>
                                <w:t>8</w:t>
                              </w:r>
                              <w:r w:rsidRPr="00D45D5D">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46BBF"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4FEFAB52" w14:textId="77777777" w:rsidR="00C46DF9" w:rsidRPr="00D45D5D" w:rsidRDefault="00C46DF9" w:rsidP="00C46DF9">
                        <w:pPr>
                          <w:jc w:val="center"/>
                          <w:rPr>
                            <w:color w:val="FFFFFF" w:themeColor="background1"/>
                          </w:rPr>
                        </w:pPr>
                        <w:r w:rsidRPr="00D45D5D">
                          <w:rPr>
                            <w:color w:val="FFFFFF" w:themeColor="background1"/>
                          </w:rPr>
                          <w:t xml:space="preserve">Page </w:t>
                        </w:r>
                        <w:r w:rsidRPr="00D45D5D">
                          <w:rPr>
                            <w:b/>
                            <w:bCs/>
                            <w:color w:val="FFFFFF" w:themeColor="background1"/>
                          </w:rPr>
                          <w:fldChar w:fldCharType="begin"/>
                        </w:r>
                        <w:r w:rsidRPr="00D45D5D">
                          <w:rPr>
                            <w:b/>
                            <w:bCs/>
                            <w:color w:val="FFFFFF" w:themeColor="background1"/>
                          </w:rPr>
                          <w:instrText xml:space="preserve"> PAGE </w:instrText>
                        </w:r>
                        <w:r w:rsidRPr="00D45D5D">
                          <w:rPr>
                            <w:b/>
                            <w:bCs/>
                            <w:color w:val="FFFFFF" w:themeColor="background1"/>
                          </w:rPr>
                          <w:fldChar w:fldCharType="separate"/>
                        </w:r>
                        <w:r w:rsidRPr="00D45D5D">
                          <w:rPr>
                            <w:b/>
                            <w:bCs/>
                            <w:color w:val="FFFFFF" w:themeColor="background1"/>
                          </w:rPr>
                          <w:t>1</w:t>
                        </w:r>
                        <w:r w:rsidRPr="00D45D5D">
                          <w:rPr>
                            <w:b/>
                            <w:bCs/>
                            <w:color w:val="FFFFFF" w:themeColor="background1"/>
                          </w:rPr>
                          <w:fldChar w:fldCharType="end"/>
                        </w:r>
                        <w:r w:rsidRPr="00D45D5D">
                          <w:rPr>
                            <w:color w:val="FFFFFF" w:themeColor="background1"/>
                          </w:rPr>
                          <w:t xml:space="preserve"> of </w:t>
                        </w:r>
                        <w:r w:rsidRPr="00D45D5D">
                          <w:rPr>
                            <w:b/>
                            <w:bCs/>
                            <w:color w:val="FFFFFF" w:themeColor="background1"/>
                          </w:rPr>
                          <w:fldChar w:fldCharType="begin"/>
                        </w:r>
                        <w:r w:rsidRPr="00D45D5D">
                          <w:rPr>
                            <w:b/>
                            <w:bCs/>
                            <w:color w:val="FFFFFF" w:themeColor="background1"/>
                          </w:rPr>
                          <w:instrText xml:space="preserve"> NUMPAGES  </w:instrText>
                        </w:r>
                        <w:r w:rsidRPr="00D45D5D">
                          <w:rPr>
                            <w:b/>
                            <w:bCs/>
                            <w:color w:val="FFFFFF" w:themeColor="background1"/>
                          </w:rPr>
                          <w:fldChar w:fldCharType="separate"/>
                        </w:r>
                        <w:r w:rsidRPr="00D45D5D">
                          <w:rPr>
                            <w:b/>
                            <w:bCs/>
                            <w:color w:val="FFFFFF" w:themeColor="background1"/>
                          </w:rPr>
                          <w:t>8</w:t>
                        </w:r>
                        <w:r w:rsidRPr="00D45D5D">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F6EF2" w14:textId="77777777" w:rsidR="00701AB9" w:rsidRPr="00D45D5D" w:rsidRDefault="00701AB9" w:rsidP="00810BB9">
      <w:r w:rsidRPr="00D45D5D">
        <w:separator/>
      </w:r>
    </w:p>
  </w:footnote>
  <w:footnote w:type="continuationSeparator" w:id="0">
    <w:p w14:paraId="14E46064" w14:textId="77777777" w:rsidR="00701AB9" w:rsidRPr="00D45D5D" w:rsidRDefault="00701AB9" w:rsidP="00810BB9">
      <w:r w:rsidRPr="00D45D5D">
        <w:continuationSeparator/>
      </w:r>
    </w:p>
  </w:footnote>
  <w:footnote w:type="continuationNotice" w:id="1">
    <w:p w14:paraId="34520D44" w14:textId="77777777" w:rsidR="00701AB9" w:rsidRPr="00D45D5D" w:rsidRDefault="00701AB9"/>
  </w:footnote>
  <w:footnote w:id="2">
    <w:p w14:paraId="01ECB2E3" w14:textId="2A0FF726" w:rsidR="001F43B4" w:rsidRPr="00D45D5D" w:rsidRDefault="001F43B4">
      <w:pPr>
        <w:pStyle w:val="FootnoteText"/>
      </w:pPr>
      <w:r w:rsidRPr="00D45D5D">
        <w:rPr>
          <w:rStyle w:val="FootnoteReference"/>
        </w:rPr>
        <w:footnoteRef/>
      </w:r>
      <w:r w:rsidRPr="00D45D5D">
        <w:t xml:space="preserve"> Phased implementation prioritises those with the highest clinical need based on BMI and multiple comorbidities.</w:t>
      </w:r>
    </w:p>
  </w:footnote>
  <w:footnote w:id="3">
    <w:p w14:paraId="17BEB088" w14:textId="1F2E40E5" w:rsidR="00A609C8" w:rsidRDefault="00A609C8">
      <w:pPr>
        <w:pStyle w:val="FootnoteText"/>
      </w:pPr>
      <w:r w:rsidRPr="00D45D5D">
        <w:rPr>
          <w:rStyle w:val="FootnoteReference"/>
        </w:rPr>
        <w:footnoteRef/>
      </w:r>
      <w:r w:rsidRPr="00D45D5D">
        <w:t xml:space="preserve"> </w:t>
      </w:r>
      <w:r w:rsidRPr="00D45D5D">
        <w:rPr>
          <w:rFonts w:eastAsia="Poppins" w:cs="Poppins"/>
          <w:szCs w:val="24"/>
        </w:rPr>
        <w:t xml:space="preserve">56 people responded to our survey question asking how they were accessing weight management support </w:t>
      </w:r>
      <w:hyperlink w:anchor="_Access_to_support" w:history="1">
        <w:r w:rsidRPr="00D45D5D">
          <w:rPr>
            <w:rStyle w:val="Hyperlink"/>
            <w:rFonts w:eastAsia="Poppins" w:cs="Poppins"/>
            <w:szCs w:val="24"/>
          </w:rPr>
          <w:t>(full response in appendices).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A378C" w14:textId="77777777" w:rsidR="0009774D" w:rsidRPr="00D45D5D" w:rsidRDefault="00263394" w:rsidP="0009774D">
    <w:pPr>
      <w:pStyle w:val="Header"/>
      <w:jc w:val="right"/>
    </w:pPr>
    <w:r w:rsidRPr="00D45D5D">
      <w:rPr>
        <w:noProof/>
      </w:rPr>
      <w:drawing>
        <wp:anchor distT="0" distB="0" distL="114300" distR="114300" simplePos="0" relativeHeight="251658245" behindDoc="0" locked="0" layoutInCell="1" allowOverlap="1" wp14:anchorId="14609EB4" wp14:editId="6FA29C2A">
          <wp:simplePos x="0" y="0"/>
          <wp:positionH relativeFrom="column">
            <wp:posOffset>4044950</wp:posOffset>
          </wp:positionH>
          <wp:positionV relativeFrom="paragraph">
            <wp:posOffset>-81915</wp:posOffset>
          </wp:positionV>
          <wp:extent cx="1805940" cy="434975"/>
          <wp:effectExtent l="0" t="0" r="3810" b="3175"/>
          <wp:wrapTopAndBottom/>
          <wp:docPr id="757665467" name="Picture 75766546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D5D">
      <w:rPr>
        <w:noProof/>
      </w:rPr>
      <w:drawing>
        <wp:anchor distT="0" distB="0" distL="114300" distR="114300" simplePos="0" relativeHeight="251658244" behindDoc="0" locked="0" layoutInCell="1" allowOverlap="1" wp14:anchorId="0ED9B0DC" wp14:editId="5BC9DFE8">
          <wp:simplePos x="0" y="0"/>
          <wp:positionH relativeFrom="column">
            <wp:posOffset>-38100</wp:posOffset>
          </wp:positionH>
          <wp:positionV relativeFrom="paragraph">
            <wp:posOffset>-76835</wp:posOffset>
          </wp:positionV>
          <wp:extent cx="1866265" cy="427990"/>
          <wp:effectExtent l="0" t="0" r="635" b="0"/>
          <wp:wrapTopAndBottom/>
          <wp:docPr id="271147593"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6360" name="Picture 1" descr="Luminus log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66265" cy="427990"/>
                  </a:xfrm>
                  <a:prstGeom prst="rect">
                    <a:avLst/>
                  </a:prstGeom>
                </pic:spPr>
              </pic:pic>
            </a:graphicData>
          </a:graphic>
          <wp14:sizeRelH relativeFrom="page">
            <wp14:pctWidth>0</wp14:pctWidth>
          </wp14:sizeRelH>
          <wp14:sizeRelV relativeFrom="page">
            <wp14:pctHeight>0</wp14:pctHeight>
          </wp14:sizeRelV>
        </wp:anchor>
      </w:drawing>
    </w:r>
    <w:r w:rsidR="00D82729" w:rsidRPr="00D45D5D">
      <w:rPr>
        <w:noProof/>
      </w:rPr>
      <mc:AlternateContent>
        <mc:Choice Requires="wps">
          <w:drawing>
            <wp:anchor distT="0" distB="0" distL="114300" distR="114300" simplePos="0" relativeHeight="251658240" behindDoc="0" locked="0" layoutInCell="1" allowOverlap="1" wp14:anchorId="75912628" wp14:editId="7FDB5666">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EAAADDA"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A5B1B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573.75pt;visibility:visible" o:bullet="t">
        <v:imagedata r:id="rId1" o:title=""/>
      </v:shape>
    </w:pict>
  </w:numPicBullet>
  <w:numPicBullet w:numPicBulletId="1">
    <w:pict>
      <v:shape w14:anchorId="62299283" id="_x0000_i1026" type="#_x0000_t75" alt="A pink outline of a letter e&#10;&#10;Description automatically generated" style="width:810pt;height:995.25pt;visibility:visible" o:bullet="t">
        <v:imagedata r:id="rId2" o:title="A pink outline of a letter e&#10;&#10;Description automatically generated"/>
      </v:shape>
    </w:pict>
  </w:numPicBullet>
  <w:numPicBullet w:numPicBulletId="2">
    <w:pict>
      <v:shape w14:anchorId="2A7F0CB7" id="_x0000_i1027" type="#_x0000_t75" alt="A green outline of a letter e&#10;&#10;Description automatically generated" style="width:810pt;height:995.25pt;rotation:180;visibility:visible" o:bullet="t">
        <v:imagedata r:id="rId3" o:title="A green outline of a letter e&#10;&#10;Description automatically generated"/>
      </v:shape>
    </w:pict>
  </w:numPicBullet>
  <w:abstractNum w:abstractNumId="0" w15:restartNumberingAfterBreak="0">
    <w:nsid w:val="FFFFFF89"/>
    <w:multiLevelType w:val="singleLevel"/>
    <w:tmpl w:val="668211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76B13"/>
    <w:multiLevelType w:val="hybridMultilevel"/>
    <w:tmpl w:val="177E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8580C0"/>
    <w:multiLevelType w:val="hybridMultilevel"/>
    <w:tmpl w:val="178EF930"/>
    <w:lvl w:ilvl="0" w:tplc="558AE206">
      <w:start w:val="1"/>
      <w:numFmt w:val="bullet"/>
      <w:lvlText w:val="·"/>
      <w:lvlJc w:val="left"/>
      <w:pPr>
        <w:ind w:left="720" w:hanging="360"/>
      </w:pPr>
      <w:rPr>
        <w:rFonts w:ascii="Symbol" w:hAnsi="Symbol" w:hint="default"/>
      </w:rPr>
    </w:lvl>
    <w:lvl w:ilvl="1" w:tplc="A95A6318">
      <w:start w:val="1"/>
      <w:numFmt w:val="bullet"/>
      <w:lvlText w:val="o"/>
      <w:lvlJc w:val="left"/>
      <w:pPr>
        <w:ind w:left="1440" w:hanging="360"/>
      </w:pPr>
      <w:rPr>
        <w:rFonts w:ascii="Courier New" w:hAnsi="Courier New" w:hint="default"/>
      </w:rPr>
    </w:lvl>
    <w:lvl w:ilvl="2" w:tplc="F488A860">
      <w:start w:val="1"/>
      <w:numFmt w:val="bullet"/>
      <w:lvlText w:val=""/>
      <w:lvlJc w:val="left"/>
      <w:pPr>
        <w:ind w:left="2160" w:hanging="360"/>
      </w:pPr>
      <w:rPr>
        <w:rFonts w:ascii="Wingdings" w:hAnsi="Wingdings" w:hint="default"/>
      </w:rPr>
    </w:lvl>
    <w:lvl w:ilvl="3" w:tplc="F280D77E">
      <w:start w:val="1"/>
      <w:numFmt w:val="bullet"/>
      <w:lvlText w:val=""/>
      <w:lvlJc w:val="left"/>
      <w:pPr>
        <w:ind w:left="2880" w:hanging="360"/>
      </w:pPr>
      <w:rPr>
        <w:rFonts w:ascii="Symbol" w:hAnsi="Symbol" w:hint="default"/>
      </w:rPr>
    </w:lvl>
    <w:lvl w:ilvl="4" w:tplc="814CB6AA">
      <w:start w:val="1"/>
      <w:numFmt w:val="bullet"/>
      <w:lvlText w:val="o"/>
      <w:lvlJc w:val="left"/>
      <w:pPr>
        <w:ind w:left="3600" w:hanging="360"/>
      </w:pPr>
      <w:rPr>
        <w:rFonts w:ascii="Courier New" w:hAnsi="Courier New" w:hint="default"/>
      </w:rPr>
    </w:lvl>
    <w:lvl w:ilvl="5" w:tplc="4B2C23D0">
      <w:start w:val="1"/>
      <w:numFmt w:val="bullet"/>
      <w:lvlText w:val=""/>
      <w:lvlJc w:val="left"/>
      <w:pPr>
        <w:ind w:left="4320" w:hanging="360"/>
      </w:pPr>
      <w:rPr>
        <w:rFonts w:ascii="Wingdings" w:hAnsi="Wingdings" w:hint="default"/>
      </w:rPr>
    </w:lvl>
    <w:lvl w:ilvl="6" w:tplc="2CBED0C6">
      <w:start w:val="1"/>
      <w:numFmt w:val="bullet"/>
      <w:lvlText w:val=""/>
      <w:lvlJc w:val="left"/>
      <w:pPr>
        <w:ind w:left="5040" w:hanging="360"/>
      </w:pPr>
      <w:rPr>
        <w:rFonts w:ascii="Symbol" w:hAnsi="Symbol" w:hint="default"/>
      </w:rPr>
    </w:lvl>
    <w:lvl w:ilvl="7" w:tplc="B1EC5BE4">
      <w:start w:val="1"/>
      <w:numFmt w:val="bullet"/>
      <w:lvlText w:val="o"/>
      <w:lvlJc w:val="left"/>
      <w:pPr>
        <w:ind w:left="5760" w:hanging="360"/>
      </w:pPr>
      <w:rPr>
        <w:rFonts w:ascii="Courier New" w:hAnsi="Courier New" w:hint="default"/>
      </w:rPr>
    </w:lvl>
    <w:lvl w:ilvl="8" w:tplc="D21E4BDA">
      <w:start w:val="1"/>
      <w:numFmt w:val="bullet"/>
      <w:lvlText w:val=""/>
      <w:lvlJc w:val="left"/>
      <w:pPr>
        <w:ind w:left="6480" w:hanging="360"/>
      </w:pPr>
      <w:rPr>
        <w:rFonts w:ascii="Wingdings" w:hAnsi="Wingdings" w:hint="default"/>
      </w:rPr>
    </w:lvl>
  </w:abstractNum>
  <w:abstractNum w:abstractNumId="4" w15:restartNumberingAfterBreak="0">
    <w:nsid w:val="0C194DEA"/>
    <w:multiLevelType w:val="hybridMultilevel"/>
    <w:tmpl w:val="08A8815C"/>
    <w:lvl w:ilvl="0" w:tplc="4B940150">
      <w:start w:val="1"/>
      <w:numFmt w:val="bullet"/>
      <w:lvlText w:val=""/>
      <w:lvlJc w:val="left"/>
      <w:pPr>
        <w:ind w:left="720" w:hanging="360"/>
      </w:pPr>
      <w:rPr>
        <w:rFonts w:ascii="Symbol" w:hAnsi="Symbol" w:hint="default"/>
      </w:rPr>
    </w:lvl>
    <w:lvl w:ilvl="1" w:tplc="AA3A19E0">
      <w:start w:val="1"/>
      <w:numFmt w:val="bullet"/>
      <w:lvlText w:val=""/>
      <w:lvlJc w:val="left"/>
      <w:pPr>
        <w:ind w:left="1440" w:hanging="360"/>
      </w:pPr>
      <w:rPr>
        <w:rFonts w:ascii="Symbol" w:hAnsi="Symbol" w:hint="default"/>
      </w:rPr>
    </w:lvl>
    <w:lvl w:ilvl="2" w:tplc="187A7796">
      <w:start w:val="1"/>
      <w:numFmt w:val="bullet"/>
      <w:lvlText w:val=""/>
      <w:lvlJc w:val="left"/>
      <w:pPr>
        <w:ind w:left="2160" w:hanging="360"/>
      </w:pPr>
      <w:rPr>
        <w:rFonts w:ascii="Wingdings" w:hAnsi="Wingdings" w:hint="default"/>
      </w:rPr>
    </w:lvl>
    <w:lvl w:ilvl="3" w:tplc="255A568C">
      <w:start w:val="1"/>
      <w:numFmt w:val="bullet"/>
      <w:lvlText w:val=""/>
      <w:lvlJc w:val="left"/>
      <w:pPr>
        <w:ind w:left="2880" w:hanging="360"/>
      </w:pPr>
      <w:rPr>
        <w:rFonts w:ascii="Symbol" w:hAnsi="Symbol" w:hint="default"/>
      </w:rPr>
    </w:lvl>
    <w:lvl w:ilvl="4" w:tplc="CA14ED7A">
      <w:start w:val="1"/>
      <w:numFmt w:val="bullet"/>
      <w:lvlText w:val="o"/>
      <w:lvlJc w:val="left"/>
      <w:pPr>
        <w:ind w:left="3600" w:hanging="360"/>
      </w:pPr>
      <w:rPr>
        <w:rFonts w:ascii="Courier New" w:hAnsi="Courier New" w:hint="default"/>
      </w:rPr>
    </w:lvl>
    <w:lvl w:ilvl="5" w:tplc="EF0E7646">
      <w:start w:val="1"/>
      <w:numFmt w:val="bullet"/>
      <w:lvlText w:val=""/>
      <w:lvlJc w:val="left"/>
      <w:pPr>
        <w:ind w:left="4320" w:hanging="360"/>
      </w:pPr>
      <w:rPr>
        <w:rFonts w:ascii="Wingdings" w:hAnsi="Wingdings" w:hint="default"/>
      </w:rPr>
    </w:lvl>
    <w:lvl w:ilvl="6" w:tplc="C9B00B38">
      <w:start w:val="1"/>
      <w:numFmt w:val="bullet"/>
      <w:lvlText w:val=""/>
      <w:lvlJc w:val="left"/>
      <w:pPr>
        <w:ind w:left="5040" w:hanging="360"/>
      </w:pPr>
      <w:rPr>
        <w:rFonts w:ascii="Symbol" w:hAnsi="Symbol" w:hint="default"/>
      </w:rPr>
    </w:lvl>
    <w:lvl w:ilvl="7" w:tplc="A3CC4730">
      <w:start w:val="1"/>
      <w:numFmt w:val="bullet"/>
      <w:lvlText w:val="o"/>
      <w:lvlJc w:val="left"/>
      <w:pPr>
        <w:ind w:left="5760" w:hanging="360"/>
      </w:pPr>
      <w:rPr>
        <w:rFonts w:ascii="Courier New" w:hAnsi="Courier New" w:hint="default"/>
      </w:rPr>
    </w:lvl>
    <w:lvl w:ilvl="8" w:tplc="498CD2C2">
      <w:start w:val="1"/>
      <w:numFmt w:val="bullet"/>
      <w:lvlText w:val=""/>
      <w:lvlJc w:val="left"/>
      <w:pPr>
        <w:ind w:left="6480" w:hanging="360"/>
      </w:pPr>
      <w:rPr>
        <w:rFonts w:ascii="Wingdings" w:hAnsi="Wingdings" w:hint="default"/>
      </w:rPr>
    </w:lvl>
  </w:abstractNum>
  <w:abstractNum w:abstractNumId="5" w15:restartNumberingAfterBreak="0">
    <w:nsid w:val="0CE84748"/>
    <w:multiLevelType w:val="hybridMultilevel"/>
    <w:tmpl w:val="204A1EC2"/>
    <w:lvl w:ilvl="0" w:tplc="56B85EAE">
      <w:start w:val="1"/>
      <w:numFmt w:val="bullet"/>
      <w:lvlText w:val=""/>
      <w:lvlJc w:val="left"/>
      <w:pPr>
        <w:ind w:left="720" w:hanging="360"/>
      </w:pPr>
      <w:rPr>
        <w:rFonts w:ascii="Symbol" w:hAnsi="Symbol" w:hint="default"/>
      </w:rPr>
    </w:lvl>
    <w:lvl w:ilvl="1" w:tplc="B08A0B54">
      <w:start w:val="1"/>
      <w:numFmt w:val="bullet"/>
      <w:lvlText w:val="o"/>
      <w:lvlJc w:val="left"/>
      <w:pPr>
        <w:ind w:left="1440" w:hanging="360"/>
      </w:pPr>
      <w:rPr>
        <w:rFonts w:ascii="Courier New" w:hAnsi="Courier New" w:hint="default"/>
      </w:rPr>
    </w:lvl>
    <w:lvl w:ilvl="2" w:tplc="D82A3B74">
      <w:start w:val="1"/>
      <w:numFmt w:val="bullet"/>
      <w:lvlText w:val=""/>
      <w:lvlJc w:val="left"/>
      <w:pPr>
        <w:ind w:left="2160" w:hanging="360"/>
      </w:pPr>
      <w:rPr>
        <w:rFonts w:ascii="Wingdings" w:hAnsi="Wingdings" w:hint="default"/>
      </w:rPr>
    </w:lvl>
    <w:lvl w:ilvl="3" w:tplc="57FCD7E0">
      <w:start w:val="1"/>
      <w:numFmt w:val="bullet"/>
      <w:lvlText w:val=""/>
      <w:lvlJc w:val="left"/>
      <w:pPr>
        <w:ind w:left="2880" w:hanging="360"/>
      </w:pPr>
      <w:rPr>
        <w:rFonts w:ascii="Symbol" w:hAnsi="Symbol" w:hint="default"/>
      </w:rPr>
    </w:lvl>
    <w:lvl w:ilvl="4" w:tplc="50DC8FB8">
      <w:start w:val="1"/>
      <w:numFmt w:val="bullet"/>
      <w:lvlText w:val="o"/>
      <w:lvlJc w:val="left"/>
      <w:pPr>
        <w:ind w:left="3600" w:hanging="360"/>
      </w:pPr>
      <w:rPr>
        <w:rFonts w:ascii="Courier New" w:hAnsi="Courier New" w:hint="default"/>
      </w:rPr>
    </w:lvl>
    <w:lvl w:ilvl="5" w:tplc="2A38349A">
      <w:start w:val="1"/>
      <w:numFmt w:val="bullet"/>
      <w:lvlText w:val=""/>
      <w:lvlJc w:val="left"/>
      <w:pPr>
        <w:ind w:left="4320" w:hanging="360"/>
      </w:pPr>
      <w:rPr>
        <w:rFonts w:ascii="Wingdings" w:hAnsi="Wingdings" w:hint="default"/>
      </w:rPr>
    </w:lvl>
    <w:lvl w:ilvl="6" w:tplc="5A9A472E">
      <w:start w:val="1"/>
      <w:numFmt w:val="bullet"/>
      <w:lvlText w:val=""/>
      <w:lvlJc w:val="left"/>
      <w:pPr>
        <w:ind w:left="5040" w:hanging="360"/>
      </w:pPr>
      <w:rPr>
        <w:rFonts w:ascii="Symbol" w:hAnsi="Symbol" w:hint="default"/>
      </w:rPr>
    </w:lvl>
    <w:lvl w:ilvl="7" w:tplc="1B3C3D84">
      <w:start w:val="1"/>
      <w:numFmt w:val="bullet"/>
      <w:lvlText w:val="o"/>
      <w:lvlJc w:val="left"/>
      <w:pPr>
        <w:ind w:left="5760" w:hanging="360"/>
      </w:pPr>
      <w:rPr>
        <w:rFonts w:ascii="Courier New" w:hAnsi="Courier New" w:hint="default"/>
      </w:rPr>
    </w:lvl>
    <w:lvl w:ilvl="8" w:tplc="6570019E">
      <w:start w:val="1"/>
      <w:numFmt w:val="bullet"/>
      <w:lvlText w:val=""/>
      <w:lvlJc w:val="left"/>
      <w:pPr>
        <w:ind w:left="6480" w:hanging="360"/>
      </w:pPr>
      <w:rPr>
        <w:rFonts w:ascii="Wingdings" w:hAnsi="Wingdings" w:hint="default"/>
      </w:rPr>
    </w:lvl>
  </w:abstractNum>
  <w:abstractNum w:abstractNumId="6" w15:restartNumberingAfterBreak="0">
    <w:nsid w:val="10F7E4D3"/>
    <w:multiLevelType w:val="hybridMultilevel"/>
    <w:tmpl w:val="16DC7268"/>
    <w:lvl w:ilvl="0" w:tplc="907EB158">
      <w:start w:val="1"/>
      <w:numFmt w:val="bullet"/>
      <w:lvlText w:val=""/>
      <w:lvlJc w:val="left"/>
      <w:pPr>
        <w:ind w:left="720" w:hanging="360"/>
      </w:pPr>
      <w:rPr>
        <w:rFonts w:ascii="Symbol" w:hAnsi="Symbol" w:hint="default"/>
      </w:rPr>
    </w:lvl>
    <w:lvl w:ilvl="1" w:tplc="F5880A42">
      <w:start w:val="1"/>
      <w:numFmt w:val="bullet"/>
      <w:lvlText w:val="o"/>
      <w:lvlJc w:val="left"/>
      <w:pPr>
        <w:ind w:left="1440" w:hanging="360"/>
      </w:pPr>
      <w:rPr>
        <w:rFonts w:ascii="Courier New" w:hAnsi="Courier New" w:hint="default"/>
      </w:rPr>
    </w:lvl>
    <w:lvl w:ilvl="2" w:tplc="F684B6AE">
      <w:start w:val="1"/>
      <w:numFmt w:val="bullet"/>
      <w:lvlText w:val=""/>
      <w:lvlJc w:val="left"/>
      <w:pPr>
        <w:ind w:left="2160" w:hanging="360"/>
      </w:pPr>
      <w:rPr>
        <w:rFonts w:ascii="Wingdings" w:hAnsi="Wingdings" w:hint="default"/>
      </w:rPr>
    </w:lvl>
    <w:lvl w:ilvl="3" w:tplc="E44A8AF2">
      <w:start w:val="1"/>
      <w:numFmt w:val="bullet"/>
      <w:lvlText w:val=""/>
      <w:lvlJc w:val="left"/>
      <w:pPr>
        <w:ind w:left="2880" w:hanging="360"/>
      </w:pPr>
      <w:rPr>
        <w:rFonts w:ascii="Symbol" w:hAnsi="Symbol" w:hint="default"/>
      </w:rPr>
    </w:lvl>
    <w:lvl w:ilvl="4" w:tplc="0DB6826A">
      <w:start w:val="1"/>
      <w:numFmt w:val="bullet"/>
      <w:lvlText w:val="o"/>
      <w:lvlJc w:val="left"/>
      <w:pPr>
        <w:ind w:left="3600" w:hanging="360"/>
      </w:pPr>
      <w:rPr>
        <w:rFonts w:ascii="Courier New" w:hAnsi="Courier New" w:hint="default"/>
      </w:rPr>
    </w:lvl>
    <w:lvl w:ilvl="5" w:tplc="9CBECEFE">
      <w:start w:val="1"/>
      <w:numFmt w:val="bullet"/>
      <w:lvlText w:val=""/>
      <w:lvlJc w:val="left"/>
      <w:pPr>
        <w:ind w:left="4320" w:hanging="360"/>
      </w:pPr>
      <w:rPr>
        <w:rFonts w:ascii="Wingdings" w:hAnsi="Wingdings" w:hint="default"/>
      </w:rPr>
    </w:lvl>
    <w:lvl w:ilvl="6" w:tplc="7F16F428">
      <w:start w:val="1"/>
      <w:numFmt w:val="bullet"/>
      <w:lvlText w:val=""/>
      <w:lvlJc w:val="left"/>
      <w:pPr>
        <w:ind w:left="5040" w:hanging="360"/>
      </w:pPr>
      <w:rPr>
        <w:rFonts w:ascii="Symbol" w:hAnsi="Symbol" w:hint="default"/>
      </w:rPr>
    </w:lvl>
    <w:lvl w:ilvl="7" w:tplc="691E2032">
      <w:start w:val="1"/>
      <w:numFmt w:val="bullet"/>
      <w:lvlText w:val="o"/>
      <w:lvlJc w:val="left"/>
      <w:pPr>
        <w:ind w:left="5760" w:hanging="360"/>
      </w:pPr>
      <w:rPr>
        <w:rFonts w:ascii="Courier New" w:hAnsi="Courier New" w:hint="default"/>
      </w:rPr>
    </w:lvl>
    <w:lvl w:ilvl="8" w:tplc="65A8331A">
      <w:start w:val="1"/>
      <w:numFmt w:val="bullet"/>
      <w:lvlText w:val=""/>
      <w:lvlJc w:val="left"/>
      <w:pPr>
        <w:ind w:left="6480" w:hanging="360"/>
      </w:pPr>
      <w:rPr>
        <w:rFonts w:ascii="Wingdings" w:hAnsi="Wingdings" w:hint="default"/>
      </w:rPr>
    </w:lvl>
  </w:abstractNum>
  <w:abstractNum w:abstractNumId="7" w15:restartNumberingAfterBreak="0">
    <w:nsid w:val="11B61DFF"/>
    <w:multiLevelType w:val="hybridMultilevel"/>
    <w:tmpl w:val="7D2C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74252"/>
    <w:multiLevelType w:val="hybridMultilevel"/>
    <w:tmpl w:val="157EDC52"/>
    <w:lvl w:ilvl="0" w:tplc="CB808334">
      <w:start w:val="1"/>
      <w:numFmt w:val="bullet"/>
      <w:lvlText w:val=""/>
      <w:lvlJc w:val="left"/>
      <w:pPr>
        <w:ind w:left="720" w:hanging="360"/>
      </w:pPr>
      <w:rPr>
        <w:rFonts w:ascii="Symbol" w:hAnsi="Symbol" w:hint="default"/>
      </w:rPr>
    </w:lvl>
    <w:lvl w:ilvl="1" w:tplc="09AC58AA">
      <w:start w:val="1"/>
      <w:numFmt w:val="bullet"/>
      <w:lvlText w:val="o"/>
      <w:lvlJc w:val="left"/>
      <w:pPr>
        <w:ind w:left="1440" w:hanging="360"/>
      </w:pPr>
      <w:rPr>
        <w:rFonts w:ascii="Courier New" w:hAnsi="Courier New" w:hint="default"/>
      </w:rPr>
    </w:lvl>
    <w:lvl w:ilvl="2" w:tplc="F566E238">
      <w:start w:val="1"/>
      <w:numFmt w:val="bullet"/>
      <w:lvlText w:val=""/>
      <w:lvlJc w:val="left"/>
      <w:pPr>
        <w:ind w:left="2160" w:hanging="360"/>
      </w:pPr>
      <w:rPr>
        <w:rFonts w:ascii="Wingdings" w:hAnsi="Wingdings" w:hint="default"/>
      </w:rPr>
    </w:lvl>
    <w:lvl w:ilvl="3" w:tplc="29B0CA3E">
      <w:start w:val="1"/>
      <w:numFmt w:val="bullet"/>
      <w:lvlText w:val=""/>
      <w:lvlJc w:val="left"/>
      <w:pPr>
        <w:ind w:left="2880" w:hanging="360"/>
      </w:pPr>
      <w:rPr>
        <w:rFonts w:ascii="Symbol" w:hAnsi="Symbol" w:hint="default"/>
      </w:rPr>
    </w:lvl>
    <w:lvl w:ilvl="4" w:tplc="34B096E6">
      <w:start w:val="1"/>
      <w:numFmt w:val="bullet"/>
      <w:lvlText w:val="o"/>
      <w:lvlJc w:val="left"/>
      <w:pPr>
        <w:ind w:left="3600" w:hanging="360"/>
      </w:pPr>
      <w:rPr>
        <w:rFonts w:ascii="Courier New" w:hAnsi="Courier New" w:hint="default"/>
      </w:rPr>
    </w:lvl>
    <w:lvl w:ilvl="5" w:tplc="9D7C0BCE">
      <w:start w:val="1"/>
      <w:numFmt w:val="bullet"/>
      <w:lvlText w:val=""/>
      <w:lvlJc w:val="left"/>
      <w:pPr>
        <w:ind w:left="4320" w:hanging="360"/>
      </w:pPr>
      <w:rPr>
        <w:rFonts w:ascii="Wingdings" w:hAnsi="Wingdings" w:hint="default"/>
      </w:rPr>
    </w:lvl>
    <w:lvl w:ilvl="6" w:tplc="4C4097CA">
      <w:start w:val="1"/>
      <w:numFmt w:val="bullet"/>
      <w:lvlText w:val=""/>
      <w:lvlJc w:val="left"/>
      <w:pPr>
        <w:ind w:left="5040" w:hanging="360"/>
      </w:pPr>
      <w:rPr>
        <w:rFonts w:ascii="Symbol" w:hAnsi="Symbol" w:hint="default"/>
      </w:rPr>
    </w:lvl>
    <w:lvl w:ilvl="7" w:tplc="C72A5384">
      <w:start w:val="1"/>
      <w:numFmt w:val="bullet"/>
      <w:lvlText w:val="o"/>
      <w:lvlJc w:val="left"/>
      <w:pPr>
        <w:ind w:left="5760" w:hanging="360"/>
      </w:pPr>
      <w:rPr>
        <w:rFonts w:ascii="Courier New" w:hAnsi="Courier New" w:hint="default"/>
      </w:rPr>
    </w:lvl>
    <w:lvl w:ilvl="8" w:tplc="7E945A32">
      <w:start w:val="1"/>
      <w:numFmt w:val="bullet"/>
      <w:lvlText w:val=""/>
      <w:lvlJc w:val="left"/>
      <w:pPr>
        <w:ind w:left="6480" w:hanging="360"/>
      </w:pPr>
      <w:rPr>
        <w:rFonts w:ascii="Wingdings" w:hAnsi="Wingdings" w:hint="default"/>
      </w:rPr>
    </w:lvl>
  </w:abstractNum>
  <w:abstractNum w:abstractNumId="9" w15:restartNumberingAfterBreak="0">
    <w:nsid w:val="16C95F78"/>
    <w:multiLevelType w:val="hybridMultilevel"/>
    <w:tmpl w:val="F3DA806E"/>
    <w:lvl w:ilvl="0" w:tplc="658E5EC8">
      <w:start w:val="1"/>
      <w:numFmt w:val="bullet"/>
      <w:lvlText w:val=""/>
      <w:lvlJc w:val="left"/>
      <w:pPr>
        <w:ind w:left="720" w:hanging="360"/>
      </w:pPr>
      <w:rPr>
        <w:rFonts w:ascii="Symbol" w:hAnsi="Symbol" w:hint="default"/>
      </w:rPr>
    </w:lvl>
    <w:lvl w:ilvl="1" w:tplc="7ACA261A">
      <w:start w:val="1"/>
      <w:numFmt w:val="bullet"/>
      <w:lvlText w:val="o"/>
      <w:lvlJc w:val="left"/>
      <w:pPr>
        <w:ind w:left="1440" w:hanging="360"/>
      </w:pPr>
      <w:rPr>
        <w:rFonts w:ascii="Courier New" w:hAnsi="Courier New" w:hint="default"/>
      </w:rPr>
    </w:lvl>
    <w:lvl w:ilvl="2" w:tplc="FABCB1EC">
      <w:start w:val="1"/>
      <w:numFmt w:val="bullet"/>
      <w:lvlText w:val=""/>
      <w:lvlJc w:val="left"/>
      <w:pPr>
        <w:ind w:left="2160" w:hanging="360"/>
      </w:pPr>
      <w:rPr>
        <w:rFonts w:ascii="Wingdings" w:hAnsi="Wingdings" w:hint="default"/>
      </w:rPr>
    </w:lvl>
    <w:lvl w:ilvl="3" w:tplc="352E70DA">
      <w:start w:val="1"/>
      <w:numFmt w:val="bullet"/>
      <w:lvlText w:val=""/>
      <w:lvlJc w:val="left"/>
      <w:pPr>
        <w:ind w:left="2880" w:hanging="360"/>
      </w:pPr>
      <w:rPr>
        <w:rFonts w:ascii="Symbol" w:hAnsi="Symbol" w:hint="default"/>
      </w:rPr>
    </w:lvl>
    <w:lvl w:ilvl="4" w:tplc="F4900020">
      <w:start w:val="1"/>
      <w:numFmt w:val="bullet"/>
      <w:lvlText w:val="o"/>
      <w:lvlJc w:val="left"/>
      <w:pPr>
        <w:ind w:left="3600" w:hanging="360"/>
      </w:pPr>
      <w:rPr>
        <w:rFonts w:ascii="Courier New" w:hAnsi="Courier New" w:hint="default"/>
      </w:rPr>
    </w:lvl>
    <w:lvl w:ilvl="5" w:tplc="2EE09EBC">
      <w:start w:val="1"/>
      <w:numFmt w:val="bullet"/>
      <w:lvlText w:val=""/>
      <w:lvlJc w:val="left"/>
      <w:pPr>
        <w:ind w:left="4320" w:hanging="360"/>
      </w:pPr>
      <w:rPr>
        <w:rFonts w:ascii="Wingdings" w:hAnsi="Wingdings" w:hint="default"/>
      </w:rPr>
    </w:lvl>
    <w:lvl w:ilvl="6" w:tplc="08AAD3F4">
      <w:start w:val="1"/>
      <w:numFmt w:val="bullet"/>
      <w:lvlText w:val=""/>
      <w:lvlJc w:val="left"/>
      <w:pPr>
        <w:ind w:left="5040" w:hanging="360"/>
      </w:pPr>
      <w:rPr>
        <w:rFonts w:ascii="Symbol" w:hAnsi="Symbol" w:hint="default"/>
      </w:rPr>
    </w:lvl>
    <w:lvl w:ilvl="7" w:tplc="DC60D314">
      <w:start w:val="1"/>
      <w:numFmt w:val="bullet"/>
      <w:lvlText w:val="o"/>
      <w:lvlJc w:val="left"/>
      <w:pPr>
        <w:ind w:left="5760" w:hanging="360"/>
      </w:pPr>
      <w:rPr>
        <w:rFonts w:ascii="Courier New" w:hAnsi="Courier New" w:hint="default"/>
      </w:rPr>
    </w:lvl>
    <w:lvl w:ilvl="8" w:tplc="224621E4">
      <w:start w:val="1"/>
      <w:numFmt w:val="bullet"/>
      <w:lvlText w:val=""/>
      <w:lvlJc w:val="left"/>
      <w:pPr>
        <w:ind w:left="6480" w:hanging="360"/>
      </w:pPr>
      <w:rPr>
        <w:rFonts w:ascii="Wingdings" w:hAnsi="Wingdings" w:hint="default"/>
      </w:rPr>
    </w:lvl>
  </w:abstractNum>
  <w:abstractNum w:abstractNumId="10" w15:restartNumberingAfterBreak="0">
    <w:nsid w:val="17960838"/>
    <w:multiLevelType w:val="multilevel"/>
    <w:tmpl w:val="EE8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6A77E4"/>
    <w:multiLevelType w:val="multilevel"/>
    <w:tmpl w:val="95C4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331484"/>
    <w:multiLevelType w:val="hybridMultilevel"/>
    <w:tmpl w:val="9C2E16BC"/>
    <w:lvl w:ilvl="0" w:tplc="A76C7698">
      <w:start w:val="1"/>
      <w:numFmt w:val="bullet"/>
      <w:lvlText w:val=""/>
      <w:lvlJc w:val="left"/>
      <w:pPr>
        <w:ind w:left="720" w:hanging="360"/>
      </w:pPr>
      <w:rPr>
        <w:rFonts w:ascii="Symbol" w:hAnsi="Symbol" w:hint="default"/>
      </w:rPr>
    </w:lvl>
    <w:lvl w:ilvl="1" w:tplc="349E1828">
      <w:start w:val="1"/>
      <w:numFmt w:val="bullet"/>
      <w:lvlText w:val=""/>
      <w:lvlJc w:val="left"/>
      <w:pPr>
        <w:ind w:left="1440" w:hanging="360"/>
      </w:pPr>
      <w:rPr>
        <w:rFonts w:ascii="Symbol" w:hAnsi="Symbol" w:hint="default"/>
      </w:rPr>
    </w:lvl>
    <w:lvl w:ilvl="2" w:tplc="036A635E">
      <w:start w:val="1"/>
      <w:numFmt w:val="bullet"/>
      <w:lvlText w:val=""/>
      <w:lvlJc w:val="left"/>
      <w:pPr>
        <w:ind w:left="2160" w:hanging="360"/>
      </w:pPr>
      <w:rPr>
        <w:rFonts w:ascii="Wingdings" w:hAnsi="Wingdings" w:hint="default"/>
      </w:rPr>
    </w:lvl>
    <w:lvl w:ilvl="3" w:tplc="823E0590">
      <w:start w:val="1"/>
      <w:numFmt w:val="bullet"/>
      <w:lvlText w:val=""/>
      <w:lvlJc w:val="left"/>
      <w:pPr>
        <w:ind w:left="2880" w:hanging="360"/>
      </w:pPr>
      <w:rPr>
        <w:rFonts w:ascii="Symbol" w:hAnsi="Symbol" w:hint="default"/>
      </w:rPr>
    </w:lvl>
    <w:lvl w:ilvl="4" w:tplc="BD4C8DC6">
      <w:start w:val="1"/>
      <w:numFmt w:val="bullet"/>
      <w:lvlText w:val="o"/>
      <w:lvlJc w:val="left"/>
      <w:pPr>
        <w:ind w:left="3600" w:hanging="360"/>
      </w:pPr>
      <w:rPr>
        <w:rFonts w:ascii="Courier New" w:hAnsi="Courier New" w:hint="default"/>
      </w:rPr>
    </w:lvl>
    <w:lvl w:ilvl="5" w:tplc="7D6C07FA">
      <w:start w:val="1"/>
      <w:numFmt w:val="bullet"/>
      <w:lvlText w:val=""/>
      <w:lvlJc w:val="left"/>
      <w:pPr>
        <w:ind w:left="4320" w:hanging="360"/>
      </w:pPr>
      <w:rPr>
        <w:rFonts w:ascii="Wingdings" w:hAnsi="Wingdings" w:hint="default"/>
      </w:rPr>
    </w:lvl>
    <w:lvl w:ilvl="6" w:tplc="5EC062BE">
      <w:start w:val="1"/>
      <w:numFmt w:val="bullet"/>
      <w:lvlText w:val=""/>
      <w:lvlJc w:val="left"/>
      <w:pPr>
        <w:ind w:left="5040" w:hanging="360"/>
      </w:pPr>
      <w:rPr>
        <w:rFonts w:ascii="Symbol" w:hAnsi="Symbol" w:hint="default"/>
      </w:rPr>
    </w:lvl>
    <w:lvl w:ilvl="7" w:tplc="9C1424DA">
      <w:start w:val="1"/>
      <w:numFmt w:val="bullet"/>
      <w:lvlText w:val="o"/>
      <w:lvlJc w:val="left"/>
      <w:pPr>
        <w:ind w:left="5760" w:hanging="360"/>
      </w:pPr>
      <w:rPr>
        <w:rFonts w:ascii="Courier New" w:hAnsi="Courier New" w:hint="default"/>
      </w:rPr>
    </w:lvl>
    <w:lvl w:ilvl="8" w:tplc="10422BF6">
      <w:start w:val="1"/>
      <w:numFmt w:val="bullet"/>
      <w:lvlText w:val=""/>
      <w:lvlJc w:val="left"/>
      <w:pPr>
        <w:ind w:left="6480" w:hanging="360"/>
      </w:pPr>
      <w:rPr>
        <w:rFonts w:ascii="Wingdings" w:hAnsi="Wingdings" w:hint="default"/>
      </w:rPr>
    </w:lvl>
  </w:abstractNum>
  <w:abstractNum w:abstractNumId="14"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81F7D5"/>
    <w:multiLevelType w:val="hybridMultilevel"/>
    <w:tmpl w:val="46D26BAC"/>
    <w:lvl w:ilvl="0" w:tplc="3754DC9A">
      <w:start w:val="1"/>
      <w:numFmt w:val="bullet"/>
      <w:lvlText w:val=""/>
      <w:lvlJc w:val="left"/>
      <w:pPr>
        <w:ind w:left="720" w:hanging="360"/>
      </w:pPr>
      <w:rPr>
        <w:rFonts w:ascii="Symbol" w:hAnsi="Symbol" w:hint="default"/>
      </w:rPr>
    </w:lvl>
    <w:lvl w:ilvl="1" w:tplc="84E489EC">
      <w:start w:val="1"/>
      <w:numFmt w:val="bullet"/>
      <w:lvlText w:val=""/>
      <w:lvlJc w:val="left"/>
      <w:pPr>
        <w:ind w:left="1440" w:hanging="360"/>
      </w:pPr>
      <w:rPr>
        <w:rFonts w:ascii="Symbol" w:hAnsi="Symbol" w:hint="default"/>
      </w:rPr>
    </w:lvl>
    <w:lvl w:ilvl="2" w:tplc="8CB6CCCA">
      <w:start w:val="1"/>
      <w:numFmt w:val="bullet"/>
      <w:lvlText w:val=""/>
      <w:lvlJc w:val="left"/>
      <w:pPr>
        <w:ind w:left="2160" w:hanging="360"/>
      </w:pPr>
      <w:rPr>
        <w:rFonts w:ascii="Wingdings" w:hAnsi="Wingdings" w:hint="default"/>
      </w:rPr>
    </w:lvl>
    <w:lvl w:ilvl="3" w:tplc="0B10CF98">
      <w:start w:val="1"/>
      <w:numFmt w:val="bullet"/>
      <w:lvlText w:val=""/>
      <w:lvlJc w:val="left"/>
      <w:pPr>
        <w:ind w:left="2880" w:hanging="360"/>
      </w:pPr>
      <w:rPr>
        <w:rFonts w:ascii="Symbol" w:hAnsi="Symbol" w:hint="default"/>
      </w:rPr>
    </w:lvl>
    <w:lvl w:ilvl="4" w:tplc="778468FC">
      <w:start w:val="1"/>
      <w:numFmt w:val="bullet"/>
      <w:lvlText w:val="o"/>
      <w:lvlJc w:val="left"/>
      <w:pPr>
        <w:ind w:left="3600" w:hanging="360"/>
      </w:pPr>
      <w:rPr>
        <w:rFonts w:ascii="Courier New" w:hAnsi="Courier New" w:hint="default"/>
      </w:rPr>
    </w:lvl>
    <w:lvl w:ilvl="5" w:tplc="1AF8EEC0">
      <w:start w:val="1"/>
      <w:numFmt w:val="bullet"/>
      <w:lvlText w:val=""/>
      <w:lvlJc w:val="left"/>
      <w:pPr>
        <w:ind w:left="4320" w:hanging="360"/>
      </w:pPr>
      <w:rPr>
        <w:rFonts w:ascii="Wingdings" w:hAnsi="Wingdings" w:hint="default"/>
      </w:rPr>
    </w:lvl>
    <w:lvl w:ilvl="6" w:tplc="C1B6D6DA">
      <w:start w:val="1"/>
      <w:numFmt w:val="bullet"/>
      <w:lvlText w:val=""/>
      <w:lvlJc w:val="left"/>
      <w:pPr>
        <w:ind w:left="5040" w:hanging="360"/>
      </w:pPr>
      <w:rPr>
        <w:rFonts w:ascii="Symbol" w:hAnsi="Symbol" w:hint="default"/>
      </w:rPr>
    </w:lvl>
    <w:lvl w:ilvl="7" w:tplc="FD7C09D6">
      <w:start w:val="1"/>
      <w:numFmt w:val="bullet"/>
      <w:lvlText w:val="o"/>
      <w:lvlJc w:val="left"/>
      <w:pPr>
        <w:ind w:left="5760" w:hanging="360"/>
      </w:pPr>
      <w:rPr>
        <w:rFonts w:ascii="Courier New" w:hAnsi="Courier New" w:hint="default"/>
      </w:rPr>
    </w:lvl>
    <w:lvl w:ilvl="8" w:tplc="C368FC90">
      <w:start w:val="1"/>
      <w:numFmt w:val="bullet"/>
      <w:lvlText w:val=""/>
      <w:lvlJc w:val="left"/>
      <w:pPr>
        <w:ind w:left="6480" w:hanging="360"/>
      </w:pPr>
      <w:rPr>
        <w:rFonts w:ascii="Wingdings" w:hAnsi="Wingdings" w:hint="default"/>
      </w:rPr>
    </w:lvl>
  </w:abstractNum>
  <w:abstractNum w:abstractNumId="18" w15:restartNumberingAfterBreak="0">
    <w:nsid w:val="31D47CD9"/>
    <w:multiLevelType w:val="hybridMultilevel"/>
    <w:tmpl w:val="A1829C9C"/>
    <w:lvl w:ilvl="0" w:tplc="7FF2CA08">
      <w:start w:val="1"/>
      <w:numFmt w:val="bullet"/>
      <w:lvlText w:val=""/>
      <w:lvlJc w:val="left"/>
      <w:pPr>
        <w:ind w:left="720" w:hanging="360"/>
      </w:pPr>
      <w:rPr>
        <w:rFonts w:ascii="Symbol" w:hAnsi="Symbol" w:hint="default"/>
      </w:rPr>
    </w:lvl>
    <w:lvl w:ilvl="1" w:tplc="25AC9E8C">
      <w:start w:val="1"/>
      <w:numFmt w:val="bullet"/>
      <w:lvlText w:val=""/>
      <w:lvlJc w:val="left"/>
      <w:pPr>
        <w:ind w:left="1440" w:hanging="360"/>
      </w:pPr>
      <w:rPr>
        <w:rFonts w:ascii="Symbol" w:hAnsi="Symbol" w:hint="default"/>
      </w:rPr>
    </w:lvl>
    <w:lvl w:ilvl="2" w:tplc="F3D61218">
      <w:start w:val="1"/>
      <w:numFmt w:val="bullet"/>
      <w:lvlText w:val=""/>
      <w:lvlJc w:val="left"/>
      <w:pPr>
        <w:ind w:left="2160" w:hanging="360"/>
      </w:pPr>
      <w:rPr>
        <w:rFonts w:ascii="Wingdings" w:hAnsi="Wingdings" w:hint="default"/>
      </w:rPr>
    </w:lvl>
    <w:lvl w:ilvl="3" w:tplc="8AE8909C">
      <w:start w:val="1"/>
      <w:numFmt w:val="bullet"/>
      <w:lvlText w:val=""/>
      <w:lvlJc w:val="left"/>
      <w:pPr>
        <w:ind w:left="2880" w:hanging="360"/>
      </w:pPr>
      <w:rPr>
        <w:rFonts w:ascii="Symbol" w:hAnsi="Symbol" w:hint="default"/>
      </w:rPr>
    </w:lvl>
    <w:lvl w:ilvl="4" w:tplc="2B3A9E62">
      <w:start w:val="1"/>
      <w:numFmt w:val="bullet"/>
      <w:lvlText w:val="o"/>
      <w:lvlJc w:val="left"/>
      <w:pPr>
        <w:ind w:left="3600" w:hanging="360"/>
      </w:pPr>
      <w:rPr>
        <w:rFonts w:ascii="Courier New" w:hAnsi="Courier New" w:hint="default"/>
      </w:rPr>
    </w:lvl>
    <w:lvl w:ilvl="5" w:tplc="9088272E">
      <w:start w:val="1"/>
      <w:numFmt w:val="bullet"/>
      <w:lvlText w:val=""/>
      <w:lvlJc w:val="left"/>
      <w:pPr>
        <w:ind w:left="4320" w:hanging="360"/>
      </w:pPr>
      <w:rPr>
        <w:rFonts w:ascii="Wingdings" w:hAnsi="Wingdings" w:hint="default"/>
      </w:rPr>
    </w:lvl>
    <w:lvl w:ilvl="6" w:tplc="8BC2F1F6">
      <w:start w:val="1"/>
      <w:numFmt w:val="bullet"/>
      <w:lvlText w:val=""/>
      <w:lvlJc w:val="left"/>
      <w:pPr>
        <w:ind w:left="5040" w:hanging="360"/>
      </w:pPr>
      <w:rPr>
        <w:rFonts w:ascii="Symbol" w:hAnsi="Symbol" w:hint="default"/>
      </w:rPr>
    </w:lvl>
    <w:lvl w:ilvl="7" w:tplc="05FC11F6">
      <w:start w:val="1"/>
      <w:numFmt w:val="bullet"/>
      <w:lvlText w:val="o"/>
      <w:lvlJc w:val="left"/>
      <w:pPr>
        <w:ind w:left="5760" w:hanging="360"/>
      </w:pPr>
      <w:rPr>
        <w:rFonts w:ascii="Courier New" w:hAnsi="Courier New" w:hint="default"/>
      </w:rPr>
    </w:lvl>
    <w:lvl w:ilvl="8" w:tplc="744E6F0C">
      <w:start w:val="1"/>
      <w:numFmt w:val="bullet"/>
      <w:lvlText w:val=""/>
      <w:lvlJc w:val="left"/>
      <w:pPr>
        <w:ind w:left="6480" w:hanging="360"/>
      </w:pPr>
      <w:rPr>
        <w:rFonts w:ascii="Wingdings" w:hAnsi="Wingdings" w:hint="default"/>
      </w:rPr>
    </w:lvl>
  </w:abstractNum>
  <w:abstractNum w:abstractNumId="19" w15:restartNumberingAfterBreak="0">
    <w:nsid w:val="34EA38DF"/>
    <w:multiLevelType w:val="multilevel"/>
    <w:tmpl w:val="15B04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ACE8954"/>
    <w:multiLevelType w:val="hybridMultilevel"/>
    <w:tmpl w:val="F83A50C4"/>
    <w:lvl w:ilvl="0" w:tplc="EA46204E">
      <w:start w:val="1"/>
      <w:numFmt w:val="bullet"/>
      <w:lvlText w:val="·"/>
      <w:lvlJc w:val="left"/>
      <w:pPr>
        <w:ind w:left="720" w:hanging="360"/>
      </w:pPr>
      <w:rPr>
        <w:rFonts w:ascii="Symbol" w:hAnsi="Symbol" w:hint="default"/>
      </w:rPr>
    </w:lvl>
    <w:lvl w:ilvl="1" w:tplc="B6520FAE">
      <w:start w:val="1"/>
      <w:numFmt w:val="bullet"/>
      <w:lvlText w:val="o"/>
      <w:lvlJc w:val="left"/>
      <w:pPr>
        <w:ind w:left="1440" w:hanging="360"/>
      </w:pPr>
      <w:rPr>
        <w:rFonts w:ascii="Courier New" w:hAnsi="Courier New" w:hint="default"/>
      </w:rPr>
    </w:lvl>
    <w:lvl w:ilvl="2" w:tplc="DD20B46E">
      <w:start w:val="1"/>
      <w:numFmt w:val="bullet"/>
      <w:lvlText w:val=""/>
      <w:lvlJc w:val="left"/>
      <w:pPr>
        <w:ind w:left="2160" w:hanging="360"/>
      </w:pPr>
      <w:rPr>
        <w:rFonts w:ascii="Wingdings" w:hAnsi="Wingdings" w:hint="default"/>
      </w:rPr>
    </w:lvl>
    <w:lvl w:ilvl="3" w:tplc="53CAE630">
      <w:start w:val="1"/>
      <w:numFmt w:val="bullet"/>
      <w:lvlText w:val=""/>
      <w:lvlJc w:val="left"/>
      <w:pPr>
        <w:ind w:left="2880" w:hanging="360"/>
      </w:pPr>
      <w:rPr>
        <w:rFonts w:ascii="Symbol" w:hAnsi="Symbol" w:hint="default"/>
      </w:rPr>
    </w:lvl>
    <w:lvl w:ilvl="4" w:tplc="68ACF82A">
      <w:start w:val="1"/>
      <w:numFmt w:val="bullet"/>
      <w:lvlText w:val="o"/>
      <w:lvlJc w:val="left"/>
      <w:pPr>
        <w:ind w:left="3600" w:hanging="360"/>
      </w:pPr>
      <w:rPr>
        <w:rFonts w:ascii="Courier New" w:hAnsi="Courier New" w:hint="default"/>
      </w:rPr>
    </w:lvl>
    <w:lvl w:ilvl="5" w:tplc="1C88E17E">
      <w:start w:val="1"/>
      <w:numFmt w:val="bullet"/>
      <w:lvlText w:val=""/>
      <w:lvlJc w:val="left"/>
      <w:pPr>
        <w:ind w:left="4320" w:hanging="360"/>
      </w:pPr>
      <w:rPr>
        <w:rFonts w:ascii="Wingdings" w:hAnsi="Wingdings" w:hint="default"/>
      </w:rPr>
    </w:lvl>
    <w:lvl w:ilvl="6" w:tplc="62F23DF8">
      <w:start w:val="1"/>
      <w:numFmt w:val="bullet"/>
      <w:lvlText w:val=""/>
      <w:lvlJc w:val="left"/>
      <w:pPr>
        <w:ind w:left="5040" w:hanging="360"/>
      </w:pPr>
      <w:rPr>
        <w:rFonts w:ascii="Symbol" w:hAnsi="Symbol" w:hint="default"/>
      </w:rPr>
    </w:lvl>
    <w:lvl w:ilvl="7" w:tplc="B4E8ADC0">
      <w:start w:val="1"/>
      <w:numFmt w:val="bullet"/>
      <w:lvlText w:val="o"/>
      <w:lvlJc w:val="left"/>
      <w:pPr>
        <w:ind w:left="5760" w:hanging="360"/>
      </w:pPr>
      <w:rPr>
        <w:rFonts w:ascii="Courier New" w:hAnsi="Courier New" w:hint="default"/>
      </w:rPr>
    </w:lvl>
    <w:lvl w:ilvl="8" w:tplc="4896F532">
      <w:start w:val="1"/>
      <w:numFmt w:val="bullet"/>
      <w:lvlText w:val=""/>
      <w:lvlJc w:val="left"/>
      <w:pPr>
        <w:ind w:left="6480" w:hanging="360"/>
      </w:pPr>
      <w:rPr>
        <w:rFonts w:ascii="Wingdings" w:hAnsi="Wingdings" w:hint="default"/>
      </w:rPr>
    </w:lvl>
  </w:abstractNum>
  <w:abstractNum w:abstractNumId="22" w15:restartNumberingAfterBreak="0">
    <w:nsid w:val="3D29858A"/>
    <w:multiLevelType w:val="hybridMultilevel"/>
    <w:tmpl w:val="FBD02706"/>
    <w:lvl w:ilvl="0" w:tplc="6CE05114">
      <w:start w:val="1"/>
      <w:numFmt w:val="bullet"/>
      <w:lvlText w:val="·"/>
      <w:lvlJc w:val="left"/>
      <w:pPr>
        <w:ind w:left="720" w:hanging="360"/>
      </w:pPr>
      <w:rPr>
        <w:rFonts w:ascii="Symbol" w:hAnsi="Symbol" w:hint="default"/>
      </w:rPr>
    </w:lvl>
    <w:lvl w:ilvl="1" w:tplc="D2849BEA">
      <w:start w:val="1"/>
      <w:numFmt w:val="bullet"/>
      <w:lvlText w:val="o"/>
      <w:lvlJc w:val="left"/>
      <w:pPr>
        <w:ind w:left="1440" w:hanging="360"/>
      </w:pPr>
      <w:rPr>
        <w:rFonts w:ascii="Courier New" w:hAnsi="Courier New" w:hint="default"/>
      </w:rPr>
    </w:lvl>
    <w:lvl w:ilvl="2" w:tplc="02D4FEA2">
      <w:start w:val="1"/>
      <w:numFmt w:val="bullet"/>
      <w:lvlText w:val=""/>
      <w:lvlJc w:val="left"/>
      <w:pPr>
        <w:ind w:left="2160" w:hanging="360"/>
      </w:pPr>
      <w:rPr>
        <w:rFonts w:ascii="Wingdings" w:hAnsi="Wingdings" w:hint="default"/>
      </w:rPr>
    </w:lvl>
    <w:lvl w:ilvl="3" w:tplc="49D6E6BE">
      <w:start w:val="1"/>
      <w:numFmt w:val="bullet"/>
      <w:lvlText w:val=""/>
      <w:lvlJc w:val="left"/>
      <w:pPr>
        <w:ind w:left="2880" w:hanging="360"/>
      </w:pPr>
      <w:rPr>
        <w:rFonts w:ascii="Symbol" w:hAnsi="Symbol" w:hint="default"/>
      </w:rPr>
    </w:lvl>
    <w:lvl w:ilvl="4" w:tplc="9E468CD4">
      <w:start w:val="1"/>
      <w:numFmt w:val="bullet"/>
      <w:lvlText w:val="o"/>
      <w:lvlJc w:val="left"/>
      <w:pPr>
        <w:ind w:left="3600" w:hanging="360"/>
      </w:pPr>
      <w:rPr>
        <w:rFonts w:ascii="Courier New" w:hAnsi="Courier New" w:hint="default"/>
      </w:rPr>
    </w:lvl>
    <w:lvl w:ilvl="5" w:tplc="0866A1DE">
      <w:start w:val="1"/>
      <w:numFmt w:val="bullet"/>
      <w:lvlText w:val=""/>
      <w:lvlJc w:val="left"/>
      <w:pPr>
        <w:ind w:left="4320" w:hanging="360"/>
      </w:pPr>
      <w:rPr>
        <w:rFonts w:ascii="Wingdings" w:hAnsi="Wingdings" w:hint="default"/>
      </w:rPr>
    </w:lvl>
    <w:lvl w:ilvl="6" w:tplc="3816051C">
      <w:start w:val="1"/>
      <w:numFmt w:val="bullet"/>
      <w:lvlText w:val=""/>
      <w:lvlJc w:val="left"/>
      <w:pPr>
        <w:ind w:left="5040" w:hanging="360"/>
      </w:pPr>
      <w:rPr>
        <w:rFonts w:ascii="Symbol" w:hAnsi="Symbol" w:hint="default"/>
      </w:rPr>
    </w:lvl>
    <w:lvl w:ilvl="7" w:tplc="820EBAB2">
      <w:start w:val="1"/>
      <w:numFmt w:val="bullet"/>
      <w:lvlText w:val="o"/>
      <w:lvlJc w:val="left"/>
      <w:pPr>
        <w:ind w:left="5760" w:hanging="360"/>
      </w:pPr>
      <w:rPr>
        <w:rFonts w:ascii="Courier New" w:hAnsi="Courier New" w:hint="default"/>
      </w:rPr>
    </w:lvl>
    <w:lvl w:ilvl="8" w:tplc="AE6E5CEA">
      <w:start w:val="1"/>
      <w:numFmt w:val="bullet"/>
      <w:lvlText w:val=""/>
      <w:lvlJc w:val="left"/>
      <w:pPr>
        <w:ind w:left="6480" w:hanging="360"/>
      </w:pPr>
      <w:rPr>
        <w:rFonts w:ascii="Wingdings" w:hAnsi="Wingdings" w:hint="default"/>
      </w:rPr>
    </w:lvl>
  </w:abstractNum>
  <w:abstractNum w:abstractNumId="23" w15:restartNumberingAfterBreak="0">
    <w:nsid w:val="406AD23C"/>
    <w:multiLevelType w:val="hybridMultilevel"/>
    <w:tmpl w:val="5C1E4470"/>
    <w:lvl w:ilvl="0" w:tplc="F12225EA">
      <w:start w:val="1"/>
      <w:numFmt w:val="bullet"/>
      <w:lvlText w:val=""/>
      <w:lvlJc w:val="left"/>
      <w:pPr>
        <w:ind w:left="720" w:hanging="360"/>
      </w:pPr>
      <w:rPr>
        <w:rFonts w:ascii="Symbol" w:hAnsi="Symbol" w:hint="default"/>
      </w:rPr>
    </w:lvl>
    <w:lvl w:ilvl="1" w:tplc="DE18BB96">
      <w:start w:val="1"/>
      <w:numFmt w:val="bullet"/>
      <w:lvlText w:val="o"/>
      <w:lvlJc w:val="left"/>
      <w:pPr>
        <w:ind w:left="1440" w:hanging="360"/>
      </w:pPr>
      <w:rPr>
        <w:rFonts w:ascii="Courier New" w:hAnsi="Courier New" w:hint="default"/>
      </w:rPr>
    </w:lvl>
    <w:lvl w:ilvl="2" w:tplc="2470474C">
      <w:start w:val="1"/>
      <w:numFmt w:val="bullet"/>
      <w:lvlText w:val=""/>
      <w:lvlJc w:val="left"/>
      <w:pPr>
        <w:ind w:left="2160" w:hanging="360"/>
      </w:pPr>
      <w:rPr>
        <w:rFonts w:ascii="Wingdings" w:hAnsi="Wingdings" w:hint="default"/>
      </w:rPr>
    </w:lvl>
    <w:lvl w:ilvl="3" w:tplc="934C3C30">
      <w:start w:val="1"/>
      <w:numFmt w:val="bullet"/>
      <w:lvlText w:val=""/>
      <w:lvlJc w:val="left"/>
      <w:pPr>
        <w:ind w:left="2880" w:hanging="360"/>
      </w:pPr>
      <w:rPr>
        <w:rFonts w:ascii="Symbol" w:hAnsi="Symbol" w:hint="default"/>
      </w:rPr>
    </w:lvl>
    <w:lvl w:ilvl="4" w:tplc="79B6DD24">
      <w:start w:val="1"/>
      <w:numFmt w:val="bullet"/>
      <w:lvlText w:val="o"/>
      <w:lvlJc w:val="left"/>
      <w:pPr>
        <w:ind w:left="3600" w:hanging="360"/>
      </w:pPr>
      <w:rPr>
        <w:rFonts w:ascii="Courier New" w:hAnsi="Courier New" w:hint="default"/>
      </w:rPr>
    </w:lvl>
    <w:lvl w:ilvl="5" w:tplc="6DE432C0">
      <w:start w:val="1"/>
      <w:numFmt w:val="bullet"/>
      <w:lvlText w:val=""/>
      <w:lvlJc w:val="left"/>
      <w:pPr>
        <w:ind w:left="4320" w:hanging="360"/>
      </w:pPr>
      <w:rPr>
        <w:rFonts w:ascii="Wingdings" w:hAnsi="Wingdings" w:hint="default"/>
      </w:rPr>
    </w:lvl>
    <w:lvl w:ilvl="6" w:tplc="49906DC2">
      <w:start w:val="1"/>
      <w:numFmt w:val="bullet"/>
      <w:lvlText w:val=""/>
      <w:lvlJc w:val="left"/>
      <w:pPr>
        <w:ind w:left="5040" w:hanging="360"/>
      </w:pPr>
      <w:rPr>
        <w:rFonts w:ascii="Symbol" w:hAnsi="Symbol" w:hint="default"/>
      </w:rPr>
    </w:lvl>
    <w:lvl w:ilvl="7" w:tplc="1D76BAAC">
      <w:start w:val="1"/>
      <w:numFmt w:val="bullet"/>
      <w:lvlText w:val="o"/>
      <w:lvlJc w:val="left"/>
      <w:pPr>
        <w:ind w:left="5760" w:hanging="360"/>
      </w:pPr>
      <w:rPr>
        <w:rFonts w:ascii="Courier New" w:hAnsi="Courier New" w:hint="default"/>
      </w:rPr>
    </w:lvl>
    <w:lvl w:ilvl="8" w:tplc="EF1A7DF8">
      <w:start w:val="1"/>
      <w:numFmt w:val="bullet"/>
      <w:lvlText w:val=""/>
      <w:lvlJc w:val="left"/>
      <w:pPr>
        <w:ind w:left="6480" w:hanging="360"/>
      </w:pPr>
      <w:rPr>
        <w:rFonts w:ascii="Wingdings" w:hAnsi="Wingdings" w:hint="default"/>
      </w:rPr>
    </w:lvl>
  </w:abstractNum>
  <w:abstractNum w:abstractNumId="24" w15:restartNumberingAfterBreak="0">
    <w:nsid w:val="4336ECA8"/>
    <w:multiLevelType w:val="hybridMultilevel"/>
    <w:tmpl w:val="CEA429AE"/>
    <w:lvl w:ilvl="0" w:tplc="4C38932C">
      <w:start w:val="1"/>
      <w:numFmt w:val="bullet"/>
      <w:lvlText w:val=""/>
      <w:lvlJc w:val="left"/>
      <w:pPr>
        <w:ind w:left="720" w:hanging="360"/>
      </w:pPr>
      <w:rPr>
        <w:rFonts w:ascii="Symbol" w:hAnsi="Symbol" w:hint="default"/>
      </w:rPr>
    </w:lvl>
    <w:lvl w:ilvl="1" w:tplc="982EC95A">
      <w:start w:val="1"/>
      <w:numFmt w:val="bullet"/>
      <w:lvlText w:val=""/>
      <w:lvlJc w:val="left"/>
      <w:pPr>
        <w:ind w:left="1440" w:hanging="360"/>
      </w:pPr>
      <w:rPr>
        <w:rFonts w:ascii="Symbol" w:hAnsi="Symbol" w:hint="default"/>
      </w:rPr>
    </w:lvl>
    <w:lvl w:ilvl="2" w:tplc="0816B916">
      <w:start w:val="1"/>
      <w:numFmt w:val="bullet"/>
      <w:lvlText w:val=""/>
      <w:lvlJc w:val="left"/>
      <w:pPr>
        <w:ind w:left="2160" w:hanging="360"/>
      </w:pPr>
      <w:rPr>
        <w:rFonts w:ascii="Wingdings" w:hAnsi="Wingdings" w:hint="default"/>
      </w:rPr>
    </w:lvl>
    <w:lvl w:ilvl="3" w:tplc="0FDA809A">
      <w:start w:val="1"/>
      <w:numFmt w:val="bullet"/>
      <w:lvlText w:val=""/>
      <w:lvlJc w:val="left"/>
      <w:pPr>
        <w:ind w:left="2880" w:hanging="360"/>
      </w:pPr>
      <w:rPr>
        <w:rFonts w:ascii="Symbol" w:hAnsi="Symbol" w:hint="default"/>
      </w:rPr>
    </w:lvl>
    <w:lvl w:ilvl="4" w:tplc="00645A64">
      <w:start w:val="1"/>
      <w:numFmt w:val="bullet"/>
      <w:lvlText w:val="o"/>
      <w:lvlJc w:val="left"/>
      <w:pPr>
        <w:ind w:left="3600" w:hanging="360"/>
      </w:pPr>
      <w:rPr>
        <w:rFonts w:ascii="Courier New" w:hAnsi="Courier New" w:hint="default"/>
      </w:rPr>
    </w:lvl>
    <w:lvl w:ilvl="5" w:tplc="0FD0E1C4">
      <w:start w:val="1"/>
      <w:numFmt w:val="bullet"/>
      <w:lvlText w:val=""/>
      <w:lvlJc w:val="left"/>
      <w:pPr>
        <w:ind w:left="4320" w:hanging="360"/>
      </w:pPr>
      <w:rPr>
        <w:rFonts w:ascii="Wingdings" w:hAnsi="Wingdings" w:hint="default"/>
      </w:rPr>
    </w:lvl>
    <w:lvl w:ilvl="6" w:tplc="C900970C">
      <w:start w:val="1"/>
      <w:numFmt w:val="bullet"/>
      <w:lvlText w:val=""/>
      <w:lvlJc w:val="left"/>
      <w:pPr>
        <w:ind w:left="5040" w:hanging="360"/>
      </w:pPr>
      <w:rPr>
        <w:rFonts w:ascii="Symbol" w:hAnsi="Symbol" w:hint="default"/>
      </w:rPr>
    </w:lvl>
    <w:lvl w:ilvl="7" w:tplc="2068881C">
      <w:start w:val="1"/>
      <w:numFmt w:val="bullet"/>
      <w:lvlText w:val="o"/>
      <w:lvlJc w:val="left"/>
      <w:pPr>
        <w:ind w:left="5760" w:hanging="360"/>
      </w:pPr>
      <w:rPr>
        <w:rFonts w:ascii="Courier New" w:hAnsi="Courier New" w:hint="default"/>
      </w:rPr>
    </w:lvl>
    <w:lvl w:ilvl="8" w:tplc="20BE9E42">
      <w:start w:val="1"/>
      <w:numFmt w:val="bullet"/>
      <w:lvlText w:val=""/>
      <w:lvlJc w:val="left"/>
      <w:pPr>
        <w:ind w:left="6480" w:hanging="360"/>
      </w:pPr>
      <w:rPr>
        <w:rFonts w:ascii="Wingdings" w:hAnsi="Wingdings" w:hint="default"/>
      </w:rPr>
    </w:lvl>
  </w:abstractNum>
  <w:abstractNum w:abstractNumId="25"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176AF3"/>
    <w:multiLevelType w:val="multilevel"/>
    <w:tmpl w:val="8EB67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E1D226"/>
    <w:multiLevelType w:val="hybridMultilevel"/>
    <w:tmpl w:val="F70E5DA8"/>
    <w:lvl w:ilvl="0" w:tplc="92CACA26">
      <w:start w:val="1"/>
      <w:numFmt w:val="bullet"/>
      <w:lvlText w:val=""/>
      <w:lvlJc w:val="left"/>
      <w:pPr>
        <w:ind w:left="720" w:hanging="360"/>
      </w:pPr>
      <w:rPr>
        <w:rFonts w:ascii="Symbol" w:hAnsi="Symbol" w:hint="default"/>
      </w:rPr>
    </w:lvl>
    <w:lvl w:ilvl="1" w:tplc="BC30F820">
      <w:start w:val="1"/>
      <w:numFmt w:val="bullet"/>
      <w:lvlText w:val=""/>
      <w:lvlJc w:val="left"/>
      <w:pPr>
        <w:ind w:left="1440" w:hanging="360"/>
      </w:pPr>
      <w:rPr>
        <w:rFonts w:ascii="Symbol" w:hAnsi="Symbol" w:hint="default"/>
      </w:rPr>
    </w:lvl>
    <w:lvl w:ilvl="2" w:tplc="B01EF8C0">
      <w:start w:val="1"/>
      <w:numFmt w:val="bullet"/>
      <w:lvlText w:val=""/>
      <w:lvlJc w:val="left"/>
      <w:pPr>
        <w:ind w:left="2160" w:hanging="360"/>
      </w:pPr>
      <w:rPr>
        <w:rFonts w:ascii="Wingdings" w:hAnsi="Wingdings" w:hint="default"/>
      </w:rPr>
    </w:lvl>
    <w:lvl w:ilvl="3" w:tplc="9F6A1940">
      <w:start w:val="1"/>
      <w:numFmt w:val="bullet"/>
      <w:lvlText w:val=""/>
      <w:lvlJc w:val="left"/>
      <w:pPr>
        <w:ind w:left="2880" w:hanging="360"/>
      </w:pPr>
      <w:rPr>
        <w:rFonts w:ascii="Symbol" w:hAnsi="Symbol" w:hint="default"/>
      </w:rPr>
    </w:lvl>
    <w:lvl w:ilvl="4" w:tplc="15DC1050">
      <w:start w:val="1"/>
      <w:numFmt w:val="bullet"/>
      <w:lvlText w:val="o"/>
      <w:lvlJc w:val="left"/>
      <w:pPr>
        <w:ind w:left="3600" w:hanging="360"/>
      </w:pPr>
      <w:rPr>
        <w:rFonts w:ascii="Courier New" w:hAnsi="Courier New" w:hint="default"/>
      </w:rPr>
    </w:lvl>
    <w:lvl w:ilvl="5" w:tplc="3F28340C">
      <w:start w:val="1"/>
      <w:numFmt w:val="bullet"/>
      <w:lvlText w:val=""/>
      <w:lvlJc w:val="left"/>
      <w:pPr>
        <w:ind w:left="4320" w:hanging="360"/>
      </w:pPr>
      <w:rPr>
        <w:rFonts w:ascii="Wingdings" w:hAnsi="Wingdings" w:hint="default"/>
      </w:rPr>
    </w:lvl>
    <w:lvl w:ilvl="6" w:tplc="2DDA6566">
      <w:start w:val="1"/>
      <w:numFmt w:val="bullet"/>
      <w:lvlText w:val=""/>
      <w:lvlJc w:val="left"/>
      <w:pPr>
        <w:ind w:left="5040" w:hanging="360"/>
      </w:pPr>
      <w:rPr>
        <w:rFonts w:ascii="Symbol" w:hAnsi="Symbol" w:hint="default"/>
      </w:rPr>
    </w:lvl>
    <w:lvl w:ilvl="7" w:tplc="864EE97C">
      <w:start w:val="1"/>
      <w:numFmt w:val="bullet"/>
      <w:lvlText w:val="o"/>
      <w:lvlJc w:val="left"/>
      <w:pPr>
        <w:ind w:left="5760" w:hanging="360"/>
      </w:pPr>
      <w:rPr>
        <w:rFonts w:ascii="Courier New" w:hAnsi="Courier New" w:hint="default"/>
      </w:rPr>
    </w:lvl>
    <w:lvl w:ilvl="8" w:tplc="E514C9E4">
      <w:start w:val="1"/>
      <w:numFmt w:val="bullet"/>
      <w:lvlText w:val=""/>
      <w:lvlJc w:val="left"/>
      <w:pPr>
        <w:ind w:left="6480" w:hanging="360"/>
      </w:pPr>
      <w:rPr>
        <w:rFonts w:ascii="Wingdings" w:hAnsi="Wingdings" w:hint="default"/>
      </w:rPr>
    </w:lvl>
  </w:abstractNum>
  <w:abstractNum w:abstractNumId="28"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9"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030F10C"/>
    <w:multiLevelType w:val="hybridMultilevel"/>
    <w:tmpl w:val="96FCB070"/>
    <w:lvl w:ilvl="0" w:tplc="5AE8F302">
      <w:start w:val="1"/>
      <w:numFmt w:val="bullet"/>
      <w:lvlText w:val=""/>
      <w:lvlJc w:val="left"/>
      <w:pPr>
        <w:ind w:left="720" w:hanging="360"/>
      </w:pPr>
      <w:rPr>
        <w:rFonts w:ascii="Symbol" w:hAnsi="Symbol" w:hint="default"/>
      </w:rPr>
    </w:lvl>
    <w:lvl w:ilvl="1" w:tplc="4490ACC2">
      <w:start w:val="1"/>
      <w:numFmt w:val="bullet"/>
      <w:lvlText w:val="o"/>
      <w:lvlJc w:val="left"/>
      <w:pPr>
        <w:ind w:left="1440" w:hanging="360"/>
      </w:pPr>
      <w:rPr>
        <w:rFonts w:ascii="Courier New" w:hAnsi="Courier New" w:hint="default"/>
      </w:rPr>
    </w:lvl>
    <w:lvl w:ilvl="2" w:tplc="3C2A8C24">
      <w:start w:val="1"/>
      <w:numFmt w:val="bullet"/>
      <w:lvlText w:val=""/>
      <w:lvlJc w:val="left"/>
      <w:pPr>
        <w:ind w:left="2160" w:hanging="360"/>
      </w:pPr>
      <w:rPr>
        <w:rFonts w:ascii="Wingdings" w:hAnsi="Wingdings" w:hint="default"/>
      </w:rPr>
    </w:lvl>
    <w:lvl w:ilvl="3" w:tplc="EB6ACFCE">
      <w:start w:val="1"/>
      <w:numFmt w:val="bullet"/>
      <w:lvlText w:val=""/>
      <w:lvlJc w:val="left"/>
      <w:pPr>
        <w:ind w:left="2880" w:hanging="360"/>
      </w:pPr>
      <w:rPr>
        <w:rFonts w:ascii="Symbol" w:hAnsi="Symbol" w:hint="default"/>
      </w:rPr>
    </w:lvl>
    <w:lvl w:ilvl="4" w:tplc="9FD067CE">
      <w:start w:val="1"/>
      <w:numFmt w:val="bullet"/>
      <w:lvlText w:val="o"/>
      <w:lvlJc w:val="left"/>
      <w:pPr>
        <w:ind w:left="3600" w:hanging="360"/>
      </w:pPr>
      <w:rPr>
        <w:rFonts w:ascii="Courier New" w:hAnsi="Courier New" w:hint="default"/>
      </w:rPr>
    </w:lvl>
    <w:lvl w:ilvl="5" w:tplc="AE82595C">
      <w:start w:val="1"/>
      <w:numFmt w:val="bullet"/>
      <w:lvlText w:val=""/>
      <w:lvlJc w:val="left"/>
      <w:pPr>
        <w:ind w:left="4320" w:hanging="360"/>
      </w:pPr>
      <w:rPr>
        <w:rFonts w:ascii="Wingdings" w:hAnsi="Wingdings" w:hint="default"/>
      </w:rPr>
    </w:lvl>
    <w:lvl w:ilvl="6" w:tplc="85963BA0">
      <w:start w:val="1"/>
      <w:numFmt w:val="bullet"/>
      <w:lvlText w:val=""/>
      <w:lvlJc w:val="left"/>
      <w:pPr>
        <w:ind w:left="5040" w:hanging="360"/>
      </w:pPr>
      <w:rPr>
        <w:rFonts w:ascii="Symbol" w:hAnsi="Symbol" w:hint="default"/>
      </w:rPr>
    </w:lvl>
    <w:lvl w:ilvl="7" w:tplc="F04A0104">
      <w:start w:val="1"/>
      <w:numFmt w:val="bullet"/>
      <w:lvlText w:val="o"/>
      <w:lvlJc w:val="left"/>
      <w:pPr>
        <w:ind w:left="5760" w:hanging="360"/>
      </w:pPr>
      <w:rPr>
        <w:rFonts w:ascii="Courier New" w:hAnsi="Courier New" w:hint="default"/>
      </w:rPr>
    </w:lvl>
    <w:lvl w:ilvl="8" w:tplc="50401FA2">
      <w:start w:val="1"/>
      <w:numFmt w:val="bullet"/>
      <w:lvlText w:val=""/>
      <w:lvlJc w:val="left"/>
      <w:pPr>
        <w:ind w:left="6480" w:hanging="360"/>
      </w:pPr>
      <w:rPr>
        <w:rFonts w:ascii="Wingdings" w:hAnsi="Wingdings" w:hint="default"/>
      </w:rPr>
    </w:lvl>
  </w:abstractNum>
  <w:abstractNum w:abstractNumId="31" w15:restartNumberingAfterBreak="0">
    <w:nsid w:val="51B8398E"/>
    <w:multiLevelType w:val="hybridMultilevel"/>
    <w:tmpl w:val="65529604"/>
    <w:lvl w:ilvl="0" w:tplc="90045F90">
      <w:start w:val="1"/>
      <w:numFmt w:val="bullet"/>
      <w:lvlText w:val=""/>
      <w:lvlJc w:val="left"/>
      <w:pPr>
        <w:ind w:left="720" w:hanging="360"/>
      </w:pPr>
      <w:rPr>
        <w:rFonts w:ascii="Symbol" w:hAnsi="Symbol" w:hint="default"/>
      </w:rPr>
    </w:lvl>
    <w:lvl w:ilvl="1" w:tplc="87648888">
      <w:start w:val="1"/>
      <w:numFmt w:val="bullet"/>
      <w:lvlText w:val=""/>
      <w:lvlJc w:val="left"/>
      <w:pPr>
        <w:ind w:left="1440" w:hanging="360"/>
      </w:pPr>
      <w:rPr>
        <w:rFonts w:ascii="Symbol" w:hAnsi="Symbol" w:hint="default"/>
      </w:rPr>
    </w:lvl>
    <w:lvl w:ilvl="2" w:tplc="3438C61A">
      <w:start w:val="1"/>
      <w:numFmt w:val="bullet"/>
      <w:lvlText w:val=""/>
      <w:lvlJc w:val="left"/>
      <w:pPr>
        <w:ind w:left="2160" w:hanging="360"/>
      </w:pPr>
      <w:rPr>
        <w:rFonts w:ascii="Wingdings" w:hAnsi="Wingdings" w:hint="default"/>
      </w:rPr>
    </w:lvl>
    <w:lvl w:ilvl="3" w:tplc="49A47C16">
      <w:start w:val="1"/>
      <w:numFmt w:val="bullet"/>
      <w:lvlText w:val=""/>
      <w:lvlJc w:val="left"/>
      <w:pPr>
        <w:ind w:left="2880" w:hanging="360"/>
      </w:pPr>
      <w:rPr>
        <w:rFonts w:ascii="Symbol" w:hAnsi="Symbol" w:hint="default"/>
      </w:rPr>
    </w:lvl>
    <w:lvl w:ilvl="4" w:tplc="F98C2934">
      <w:start w:val="1"/>
      <w:numFmt w:val="bullet"/>
      <w:lvlText w:val="o"/>
      <w:lvlJc w:val="left"/>
      <w:pPr>
        <w:ind w:left="3600" w:hanging="360"/>
      </w:pPr>
      <w:rPr>
        <w:rFonts w:ascii="Courier New" w:hAnsi="Courier New" w:hint="default"/>
      </w:rPr>
    </w:lvl>
    <w:lvl w:ilvl="5" w:tplc="2E8E6C1C">
      <w:start w:val="1"/>
      <w:numFmt w:val="bullet"/>
      <w:lvlText w:val=""/>
      <w:lvlJc w:val="left"/>
      <w:pPr>
        <w:ind w:left="4320" w:hanging="360"/>
      </w:pPr>
      <w:rPr>
        <w:rFonts w:ascii="Wingdings" w:hAnsi="Wingdings" w:hint="default"/>
      </w:rPr>
    </w:lvl>
    <w:lvl w:ilvl="6" w:tplc="CE6473FE">
      <w:start w:val="1"/>
      <w:numFmt w:val="bullet"/>
      <w:lvlText w:val=""/>
      <w:lvlJc w:val="left"/>
      <w:pPr>
        <w:ind w:left="5040" w:hanging="360"/>
      </w:pPr>
      <w:rPr>
        <w:rFonts w:ascii="Symbol" w:hAnsi="Symbol" w:hint="default"/>
      </w:rPr>
    </w:lvl>
    <w:lvl w:ilvl="7" w:tplc="751EA170">
      <w:start w:val="1"/>
      <w:numFmt w:val="bullet"/>
      <w:lvlText w:val="o"/>
      <w:lvlJc w:val="left"/>
      <w:pPr>
        <w:ind w:left="5760" w:hanging="360"/>
      </w:pPr>
      <w:rPr>
        <w:rFonts w:ascii="Courier New" w:hAnsi="Courier New" w:hint="default"/>
      </w:rPr>
    </w:lvl>
    <w:lvl w:ilvl="8" w:tplc="EB56F262">
      <w:start w:val="1"/>
      <w:numFmt w:val="bullet"/>
      <w:lvlText w:val=""/>
      <w:lvlJc w:val="left"/>
      <w:pPr>
        <w:ind w:left="6480" w:hanging="360"/>
      </w:pPr>
      <w:rPr>
        <w:rFonts w:ascii="Wingdings" w:hAnsi="Wingdings" w:hint="default"/>
      </w:rPr>
    </w:lvl>
  </w:abstractNum>
  <w:abstractNum w:abstractNumId="32"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36A53AF"/>
    <w:multiLevelType w:val="hybridMultilevel"/>
    <w:tmpl w:val="3FEA7C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5A011005"/>
    <w:multiLevelType w:val="hybridMultilevel"/>
    <w:tmpl w:val="611E5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F45656"/>
    <w:multiLevelType w:val="hybridMultilevel"/>
    <w:tmpl w:val="886E8F0E"/>
    <w:lvl w:ilvl="0" w:tplc="8A267058">
      <w:numFmt w:val="bullet"/>
      <w:lvlText w:val="•"/>
      <w:lvlJc w:val="left"/>
      <w:pPr>
        <w:ind w:left="720" w:hanging="720"/>
      </w:pPr>
      <w:rPr>
        <w:rFonts w:ascii="Poppins" w:eastAsiaTheme="minorHAnsi" w:hAnsi="Poppins"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B10688"/>
    <w:multiLevelType w:val="hybridMultilevel"/>
    <w:tmpl w:val="4D0AD666"/>
    <w:lvl w:ilvl="0" w:tplc="8152AF72">
      <w:start w:val="1"/>
      <w:numFmt w:val="bullet"/>
      <w:lvlText w:val=""/>
      <w:lvlJc w:val="left"/>
      <w:pPr>
        <w:ind w:left="720" w:hanging="360"/>
      </w:pPr>
      <w:rPr>
        <w:rFonts w:ascii="Symbol" w:hAnsi="Symbol" w:hint="default"/>
      </w:rPr>
    </w:lvl>
    <w:lvl w:ilvl="1" w:tplc="4D82F8D6">
      <w:start w:val="1"/>
      <w:numFmt w:val="bullet"/>
      <w:lvlText w:val="o"/>
      <w:lvlJc w:val="left"/>
      <w:pPr>
        <w:ind w:left="1440" w:hanging="360"/>
      </w:pPr>
      <w:rPr>
        <w:rFonts w:ascii="Courier New" w:hAnsi="Courier New" w:hint="default"/>
      </w:rPr>
    </w:lvl>
    <w:lvl w:ilvl="2" w:tplc="E6920944">
      <w:start w:val="1"/>
      <w:numFmt w:val="bullet"/>
      <w:lvlText w:val=""/>
      <w:lvlJc w:val="left"/>
      <w:pPr>
        <w:ind w:left="2160" w:hanging="360"/>
      </w:pPr>
      <w:rPr>
        <w:rFonts w:ascii="Wingdings" w:hAnsi="Wingdings" w:hint="default"/>
      </w:rPr>
    </w:lvl>
    <w:lvl w:ilvl="3" w:tplc="CE08B118">
      <w:start w:val="1"/>
      <w:numFmt w:val="bullet"/>
      <w:lvlText w:val=""/>
      <w:lvlJc w:val="left"/>
      <w:pPr>
        <w:ind w:left="2880" w:hanging="360"/>
      </w:pPr>
      <w:rPr>
        <w:rFonts w:ascii="Symbol" w:hAnsi="Symbol" w:hint="default"/>
      </w:rPr>
    </w:lvl>
    <w:lvl w:ilvl="4" w:tplc="6588B19C">
      <w:start w:val="1"/>
      <w:numFmt w:val="bullet"/>
      <w:lvlText w:val="o"/>
      <w:lvlJc w:val="left"/>
      <w:pPr>
        <w:ind w:left="3600" w:hanging="360"/>
      </w:pPr>
      <w:rPr>
        <w:rFonts w:ascii="Courier New" w:hAnsi="Courier New" w:hint="default"/>
      </w:rPr>
    </w:lvl>
    <w:lvl w:ilvl="5" w:tplc="1BFCE7F8">
      <w:start w:val="1"/>
      <w:numFmt w:val="bullet"/>
      <w:lvlText w:val=""/>
      <w:lvlJc w:val="left"/>
      <w:pPr>
        <w:ind w:left="4320" w:hanging="360"/>
      </w:pPr>
      <w:rPr>
        <w:rFonts w:ascii="Wingdings" w:hAnsi="Wingdings" w:hint="default"/>
      </w:rPr>
    </w:lvl>
    <w:lvl w:ilvl="6" w:tplc="B470CABE">
      <w:start w:val="1"/>
      <w:numFmt w:val="bullet"/>
      <w:lvlText w:val=""/>
      <w:lvlJc w:val="left"/>
      <w:pPr>
        <w:ind w:left="5040" w:hanging="360"/>
      </w:pPr>
      <w:rPr>
        <w:rFonts w:ascii="Symbol" w:hAnsi="Symbol" w:hint="default"/>
      </w:rPr>
    </w:lvl>
    <w:lvl w:ilvl="7" w:tplc="68B68180">
      <w:start w:val="1"/>
      <w:numFmt w:val="bullet"/>
      <w:lvlText w:val="o"/>
      <w:lvlJc w:val="left"/>
      <w:pPr>
        <w:ind w:left="5760" w:hanging="360"/>
      </w:pPr>
      <w:rPr>
        <w:rFonts w:ascii="Courier New" w:hAnsi="Courier New" w:hint="default"/>
      </w:rPr>
    </w:lvl>
    <w:lvl w:ilvl="8" w:tplc="8C74D1F6">
      <w:start w:val="1"/>
      <w:numFmt w:val="bullet"/>
      <w:lvlText w:val=""/>
      <w:lvlJc w:val="left"/>
      <w:pPr>
        <w:ind w:left="6480" w:hanging="360"/>
      </w:pPr>
      <w:rPr>
        <w:rFonts w:ascii="Wingdings" w:hAnsi="Wingdings" w:hint="default"/>
      </w:rPr>
    </w:lvl>
  </w:abstractNum>
  <w:num w:numId="1" w16cid:durableId="721293284">
    <w:abstractNumId w:val="28"/>
  </w:num>
  <w:num w:numId="2" w16cid:durableId="697319535">
    <w:abstractNumId w:val="14"/>
  </w:num>
  <w:num w:numId="3" w16cid:durableId="1783838624">
    <w:abstractNumId w:val="0"/>
  </w:num>
  <w:num w:numId="4" w16cid:durableId="2102337394">
    <w:abstractNumId w:val="15"/>
  </w:num>
  <w:num w:numId="5" w16cid:durableId="1365671041">
    <w:abstractNumId w:val="16"/>
  </w:num>
  <w:num w:numId="6" w16cid:durableId="1801415518">
    <w:abstractNumId w:val="20"/>
  </w:num>
  <w:num w:numId="7" w16cid:durableId="2086368463">
    <w:abstractNumId w:val="32"/>
  </w:num>
  <w:num w:numId="8" w16cid:durableId="1221747256">
    <w:abstractNumId w:val="29"/>
  </w:num>
  <w:num w:numId="9" w16cid:durableId="1740979858">
    <w:abstractNumId w:val="11"/>
  </w:num>
  <w:num w:numId="10" w16cid:durableId="1925528743">
    <w:abstractNumId w:val="2"/>
  </w:num>
  <w:num w:numId="11" w16cid:durableId="234974783">
    <w:abstractNumId w:val="25"/>
  </w:num>
  <w:num w:numId="12" w16cid:durableId="272172957">
    <w:abstractNumId w:val="21"/>
  </w:num>
  <w:num w:numId="13" w16cid:durableId="578833144">
    <w:abstractNumId w:val="22"/>
  </w:num>
  <w:num w:numId="14" w16cid:durableId="136804470">
    <w:abstractNumId w:val="9"/>
  </w:num>
  <w:num w:numId="15" w16cid:durableId="637342951">
    <w:abstractNumId w:val="8"/>
  </w:num>
  <w:num w:numId="16" w16cid:durableId="1493136683">
    <w:abstractNumId w:val="30"/>
  </w:num>
  <w:num w:numId="17" w16cid:durableId="843932678">
    <w:abstractNumId w:val="6"/>
  </w:num>
  <w:num w:numId="18" w16cid:durableId="868493179">
    <w:abstractNumId w:val="23"/>
  </w:num>
  <w:num w:numId="19" w16cid:durableId="1833451832">
    <w:abstractNumId w:val="5"/>
  </w:num>
  <w:num w:numId="20" w16cid:durableId="258176751">
    <w:abstractNumId w:val="36"/>
  </w:num>
  <w:num w:numId="21" w16cid:durableId="20710181">
    <w:abstractNumId w:val="13"/>
  </w:num>
  <w:num w:numId="22" w16cid:durableId="867110681">
    <w:abstractNumId w:val="24"/>
  </w:num>
  <w:num w:numId="23" w16cid:durableId="406077836">
    <w:abstractNumId w:val="18"/>
  </w:num>
  <w:num w:numId="24" w16cid:durableId="360057845">
    <w:abstractNumId w:val="17"/>
  </w:num>
  <w:num w:numId="25" w16cid:durableId="686104491">
    <w:abstractNumId w:val="31"/>
  </w:num>
  <w:num w:numId="26" w16cid:durableId="98380313">
    <w:abstractNumId w:val="4"/>
  </w:num>
  <w:num w:numId="27" w16cid:durableId="1570268589">
    <w:abstractNumId w:val="27"/>
  </w:num>
  <w:num w:numId="28" w16cid:durableId="1567033295">
    <w:abstractNumId w:val="3"/>
  </w:num>
  <w:num w:numId="29" w16cid:durableId="958805838">
    <w:abstractNumId w:val="19"/>
  </w:num>
  <w:num w:numId="30" w16cid:durableId="1945913655">
    <w:abstractNumId w:val="7"/>
  </w:num>
  <w:num w:numId="31" w16cid:durableId="1570114765">
    <w:abstractNumId w:val="10"/>
  </w:num>
  <w:num w:numId="32" w16cid:durableId="550577378">
    <w:abstractNumId w:val="26"/>
  </w:num>
  <w:num w:numId="33" w16cid:durableId="1007169186">
    <w:abstractNumId w:val="12"/>
  </w:num>
  <w:num w:numId="34" w16cid:durableId="1578519855">
    <w:abstractNumId w:val="34"/>
  </w:num>
  <w:num w:numId="35" w16cid:durableId="1474558">
    <w:abstractNumId w:val="1"/>
  </w:num>
  <w:num w:numId="36" w16cid:durableId="1101293886">
    <w:abstractNumId w:val="35"/>
  </w:num>
  <w:num w:numId="37" w16cid:durableId="4032293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B6"/>
    <w:rsid w:val="000002CC"/>
    <w:rsid w:val="00000DDB"/>
    <w:rsid w:val="000021A7"/>
    <w:rsid w:val="00002479"/>
    <w:rsid w:val="0000324E"/>
    <w:rsid w:val="00006F09"/>
    <w:rsid w:val="00007687"/>
    <w:rsid w:val="00007DAF"/>
    <w:rsid w:val="00010F8F"/>
    <w:rsid w:val="00012B95"/>
    <w:rsid w:val="000145DF"/>
    <w:rsid w:val="00015958"/>
    <w:rsid w:val="00015CDC"/>
    <w:rsid w:val="0001795A"/>
    <w:rsid w:val="0002082F"/>
    <w:rsid w:val="000210F7"/>
    <w:rsid w:val="00021283"/>
    <w:rsid w:val="0002168C"/>
    <w:rsid w:val="0002174F"/>
    <w:rsid w:val="000221D5"/>
    <w:rsid w:val="00023526"/>
    <w:rsid w:val="000243A9"/>
    <w:rsid w:val="00024EC6"/>
    <w:rsid w:val="000254AF"/>
    <w:rsid w:val="00025DCC"/>
    <w:rsid w:val="00026B24"/>
    <w:rsid w:val="00031183"/>
    <w:rsid w:val="0003164A"/>
    <w:rsid w:val="00032586"/>
    <w:rsid w:val="00035365"/>
    <w:rsid w:val="000369D9"/>
    <w:rsid w:val="00036EEE"/>
    <w:rsid w:val="0003773B"/>
    <w:rsid w:val="000403F3"/>
    <w:rsid w:val="00042870"/>
    <w:rsid w:val="00043CB5"/>
    <w:rsid w:val="00050EAF"/>
    <w:rsid w:val="00053497"/>
    <w:rsid w:val="00053592"/>
    <w:rsid w:val="000536B4"/>
    <w:rsid w:val="00053C8D"/>
    <w:rsid w:val="00053D8F"/>
    <w:rsid w:val="0005578D"/>
    <w:rsid w:val="00055FC6"/>
    <w:rsid w:val="00057E6B"/>
    <w:rsid w:val="00060204"/>
    <w:rsid w:val="0006025F"/>
    <w:rsid w:val="000605E3"/>
    <w:rsid w:val="000615A1"/>
    <w:rsid w:val="00061A72"/>
    <w:rsid w:val="00062778"/>
    <w:rsid w:val="00062947"/>
    <w:rsid w:val="00064291"/>
    <w:rsid w:val="00065649"/>
    <w:rsid w:val="000659AF"/>
    <w:rsid w:val="00065ED2"/>
    <w:rsid w:val="000663FF"/>
    <w:rsid w:val="00066886"/>
    <w:rsid w:val="00067255"/>
    <w:rsid w:val="0006782C"/>
    <w:rsid w:val="00067C0C"/>
    <w:rsid w:val="00067DE2"/>
    <w:rsid w:val="00071AB2"/>
    <w:rsid w:val="00072558"/>
    <w:rsid w:val="000731F0"/>
    <w:rsid w:val="00073D35"/>
    <w:rsid w:val="00073DCF"/>
    <w:rsid w:val="00074B2A"/>
    <w:rsid w:val="00075477"/>
    <w:rsid w:val="00076384"/>
    <w:rsid w:val="00080105"/>
    <w:rsid w:val="00084969"/>
    <w:rsid w:val="00084A0D"/>
    <w:rsid w:val="00085759"/>
    <w:rsid w:val="00085B58"/>
    <w:rsid w:val="00086AEE"/>
    <w:rsid w:val="00087669"/>
    <w:rsid w:val="0009115F"/>
    <w:rsid w:val="00091441"/>
    <w:rsid w:val="00095222"/>
    <w:rsid w:val="0009629F"/>
    <w:rsid w:val="00096A6A"/>
    <w:rsid w:val="0009774D"/>
    <w:rsid w:val="00097B46"/>
    <w:rsid w:val="000A1739"/>
    <w:rsid w:val="000A1AA3"/>
    <w:rsid w:val="000A295A"/>
    <w:rsid w:val="000A2FE3"/>
    <w:rsid w:val="000A533C"/>
    <w:rsid w:val="000A5570"/>
    <w:rsid w:val="000A6BE5"/>
    <w:rsid w:val="000A7487"/>
    <w:rsid w:val="000A74F4"/>
    <w:rsid w:val="000A7EFA"/>
    <w:rsid w:val="000B0A44"/>
    <w:rsid w:val="000B2117"/>
    <w:rsid w:val="000B29A6"/>
    <w:rsid w:val="000B3F5A"/>
    <w:rsid w:val="000B4B6D"/>
    <w:rsid w:val="000B5B17"/>
    <w:rsid w:val="000B5E9A"/>
    <w:rsid w:val="000B6BB3"/>
    <w:rsid w:val="000B767D"/>
    <w:rsid w:val="000C12FF"/>
    <w:rsid w:val="000C3873"/>
    <w:rsid w:val="000C3DF5"/>
    <w:rsid w:val="000C40AC"/>
    <w:rsid w:val="000C53EB"/>
    <w:rsid w:val="000C5552"/>
    <w:rsid w:val="000D1236"/>
    <w:rsid w:val="000D267D"/>
    <w:rsid w:val="000D3CC7"/>
    <w:rsid w:val="000D5432"/>
    <w:rsid w:val="000D5C7E"/>
    <w:rsid w:val="000E0DF5"/>
    <w:rsid w:val="000E117A"/>
    <w:rsid w:val="000E199F"/>
    <w:rsid w:val="000E19D5"/>
    <w:rsid w:val="000E1B21"/>
    <w:rsid w:val="000E3098"/>
    <w:rsid w:val="000E31A3"/>
    <w:rsid w:val="000E3956"/>
    <w:rsid w:val="000E4712"/>
    <w:rsid w:val="000E4D3E"/>
    <w:rsid w:val="000E561C"/>
    <w:rsid w:val="000E5BDD"/>
    <w:rsid w:val="000E5EF9"/>
    <w:rsid w:val="000E6BB7"/>
    <w:rsid w:val="000E7F0C"/>
    <w:rsid w:val="000E7F6B"/>
    <w:rsid w:val="000F0390"/>
    <w:rsid w:val="000F144E"/>
    <w:rsid w:val="000F161B"/>
    <w:rsid w:val="000F37D0"/>
    <w:rsid w:val="000F38F3"/>
    <w:rsid w:val="000F3F6C"/>
    <w:rsid w:val="000F488B"/>
    <w:rsid w:val="000F7C36"/>
    <w:rsid w:val="00100172"/>
    <w:rsid w:val="00102A8E"/>
    <w:rsid w:val="00104A99"/>
    <w:rsid w:val="001055B3"/>
    <w:rsid w:val="00105771"/>
    <w:rsid w:val="00107B44"/>
    <w:rsid w:val="00110682"/>
    <w:rsid w:val="00112047"/>
    <w:rsid w:val="001121E7"/>
    <w:rsid w:val="00112A47"/>
    <w:rsid w:val="0011431D"/>
    <w:rsid w:val="00114725"/>
    <w:rsid w:val="00117804"/>
    <w:rsid w:val="00121233"/>
    <w:rsid w:val="00121954"/>
    <w:rsid w:val="0012307E"/>
    <w:rsid w:val="001273C4"/>
    <w:rsid w:val="00127C2A"/>
    <w:rsid w:val="00130D67"/>
    <w:rsid w:val="00130EC6"/>
    <w:rsid w:val="001326CB"/>
    <w:rsid w:val="00134436"/>
    <w:rsid w:val="00135723"/>
    <w:rsid w:val="001358F9"/>
    <w:rsid w:val="00135B39"/>
    <w:rsid w:val="001363EA"/>
    <w:rsid w:val="00136C33"/>
    <w:rsid w:val="00140D57"/>
    <w:rsid w:val="001413E2"/>
    <w:rsid w:val="00142164"/>
    <w:rsid w:val="0014291E"/>
    <w:rsid w:val="001441DD"/>
    <w:rsid w:val="00144D2B"/>
    <w:rsid w:val="001474AA"/>
    <w:rsid w:val="001502F6"/>
    <w:rsid w:val="0015042B"/>
    <w:rsid w:val="00150666"/>
    <w:rsid w:val="001525B1"/>
    <w:rsid w:val="001529EE"/>
    <w:rsid w:val="00152AF1"/>
    <w:rsid w:val="00153CE9"/>
    <w:rsid w:val="00155078"/>
    <w:rsid w:val="0015564C"/>
    <w:rsid w:val="0015612E"/>
    <w:rsid w:val="0015789C"/>
    <w:rsid w:val="00162419"/>
    <w:rsid w:val="00162564"/>
    <w:rsid w:val="00162605"/>
    <w:rsid w:val="00165550"/>
    <w:rsid w:val="00165E30"/>
    <w:rsid w:val="001667BF"/>
    <w:rsid w:val="00170054"/>
    <w:rsid w:val="00170189"/>
    <w:rsid w:val="00171294"/>
    <w:rsid w:val="0017134F"/>
    <w:rsid w:val="001735B0"/>
    <w:rsid w:val="00173AE2"/>
    <w:rsid w:val="00174980"/>
    <w:rsid w:val="001767AD"/>
    <w:rsid w:val="00177D49"/>
    <w:rsid w:val="00182E01"/>
    <w:rsid w:val="00183BF9"/>
    <w:rsid w:val="00184992"/>
    <w:rsid w:val="00186138"/>
    <w:rsid w:val="00190621"/>
    <w:rsid w:val="00191155"/>
    <w:rsid w:val="001917F2"/>
    <w:rsid w:val="001919B2"/>
    <w:rsid w:val="00192028"/>
    <w:rsid w:val="00192DB7"/>
    <w:rsid w:val="00192E3A"/>
    <w:rsid w:val="00192FBA"/>
    <w:rsid w:val="00194946"/>
    <w:rsid w:val="00194B57"/>
    <w:rsid w:val="00195C7F"/>
    <w:rsid w:val="00196493"/>
    <w:rsid w:val="00196940"/>
    <w:rsid w:val="001A0B98"/>
    <w:rsid w:val="001A31C6"/>
    <w:rsid w:val="001A5790"/>
    <w:rsid w:val="001A635B"/>
    <w:rsid w:val="001A6795"/>
    <w:rsid w:val="001A6899"/>
    <w:rsid w:val="001A7D7B"/>
    <w:rsid w:val="001B1300"/>
    <w:rsid w:val="001B18E1"/>
    <w:rsid w:val="001B1EF0"/>
    <w:rsid w:val="001B2640"/>
    <w:rsid w:val="001B3372"/>
    <w:rsid w:val="001B3EA1"/>
    <w:rsid w:val="001B418D"/>
    <w:rsid w:val="001B4B85"/>
    <w:rsid w:val="001B5332"/>
    <w:rsid w:val="001B5AD8"/>
    <w:rsid w:val="001B6F69"/>
    <w:rsid w:val="001B7441"/>
    <w:rsid w:val="001C00E2"/>
    <w:rsid w:val="001C394E"/>
    <w:rsid w:val="001C3EBC"/>
    <w:rsid w:val="001C6D42"/>
    <w:rsid w:val="001C7591"/>
    <w:rsid w:val="001D0575"/>
    <w:rsid w:val="001D1CF6"/>
    <w:rsid w:val="001D397C"/>
    <w:rsid w:val="001D451F"/>
    <w:rsid w:val="001D4599"/>
    <w:rsid w:val="001D4848"/>
    <w:rsid w:val="001D4B1C"/>
    <w:rsid w:val="001D6804"/>
    <w:rsid w:val="001D69E3"/>
    <w:rsid w:val="001E10C0"/>
    <w:rsid w:val="001E13B4"/>
    <w:rsid w:val="001E1C68"/>
    <w:rsid w:val="001E2BA8"/>
    <w:rsid w:val="001E371C"/>
    <w:rsid w:val="001E5F22"/>
    <w:rsid w:val="001F1A9B"/>
    <w:rsid w:val="001F3EBC"/>
    <w:rsid w:val="001F43B4"/>
    <w:rsid w:val="001F4784"/>
    <w:rsid w:val="001F53D6"/>
    <w:rsid w:val="001F75F5"/>
    <w:rsid w:val="001F78C3"/>
    <w:rsid w:val="001F7A4E"/>
    <w:rsid w:val="00201280"/>
    <w:rsid w:val="00202D12"/>
    <w:rsid w:val="0020377A"/>
    <w:rsid w:val="002037A1"/>
    <w:rsid w:val="00203EE4"/>
    <w:rsid w:val="00205010"/>
    <w:rsid w:val="00207B26"/>
    <w:rsid w:val="00211008"/>
    <w:rsid w:val="002129A7"/>
    <w:rsid w:val="00212B3C"/>
    <w:rsid w:val="00213466"/>
    <w:rsid w:val="00216D83"/>
    <w:rsid w:val="002170E3"/>
    <w:rsid w:val="0021715B"/>
    <w:rsid w:val="00217167"/>
    <w:rsid w:val="0021731A"/>
    <w:rsid w:val="00221288"/>
    <w:rsid w:val="00222C8F"/>
    <w:rsid w:val="0022332B"/>
    <w:rsid w:val="00223773"/>
    <w:rsid w:val="00223B97"/>
    <w:rsid w:val="00223D58"/>
    <w:rsid w:val="00224A2F"/>
    <w:rsid w:val="0023051C"/>
    <w:rsid w:val="00230832"/>
    <w:rsid w:val="00232752"/>
    <w:rsid w:val="00232B99"/>
    <w:rsid w:val="00236625"/>
    <w:rsid w:val="00236E69"/>
    <w:rsid w:val="00237034"/>
    <w:rsid w:val="00240AA8"/>
    <w:rsid w:val="00240B3A"/>
    <w:rsid w:val="00240FA1"/>
    <w:rsid w:val="00241E6D"/>
    <w:rsid w:val="00242F70"/>
    <w:rsid w:val="00243335"/>
    <w:rsid w:val="00243946"/>
    <w:rsid w:val="00244C71"/>
    <w:rsid w:val="00244E9E"/>
    <w:rsid w:val="00246465"/>
    <w:rsid w:val="00247A44"/>
    <w:rsid w:val="00250ED9"/>
    <w:rsid w:val="002515DC"/>
    <w:rsid w:val="00252F4A"/>
    <w:rsid w:val="00253B35"/>
    <w:rsid w:val="00254CB6"/>
    <w:rsid w:val="00256ED7"/>
    <w:rsid w:val="00260180"/>
    <w:rsid w:val="002610D3"/>
    <w:rsid w:val="002614E9"/>
    <w:rsid w:val="00261ED1"/>
    <w:rsid w:val="00262882"/>
    <w:rsid w:val="00262FC5"/>
    <w:rsid w:val="00263394"/>
    <w:rsid w:val="00263547"/>
    <w:rsid w:val="00263C21"/>
    <w:rsid w:val="00264141"/>
    <w:rsid w:val="00265B02"/>
    <w:rsid w:val="0026659D"/>
    <w:rsid w:val="00266DE7"/>
    <w:rsid w:val="002712F5"/>
    <w:rsid w:val="00271B9F"/>
    <w:rsid w:val="00273001"/>
    <w:rsid w:val="0027354D"/>
    <w:rsid w:val="00274577"/>
    <w:rsid w:val="00275E0E"/>
    <w:rsid w:val="00276D0A"/>
    <w:rsid w:val="00277915"/>
    <w:rsid w:val="002779F5"/>
    <w:rsid w:val="00280037"/>
    <w:rsid w:val="00280C78"/>
    <w:rsid w:val="0028111A"/>
    <w:rsid w:val="002823CE"/>
    <w:rsid w:val="00284DF9"/>
    <w:rsid w:val="00285869"/>
    <w:rsid w:val="00291B0A"/>
    <w:rsid w:val="00291D6F"/>
    <w:rsid w:val="002920C9"/>
    <w:rsid w:val="00292CD9"/>
    <w:rsid w:val="002935E1"/>
    <w:rsid w:val="00295D71"/>
    <w:rsid w:val="00296086"/>
    <w:rsid w:val="00296601"/>
    <w:rsid w:val="00296BB4"/>
    <w:rsid w:val="00297D46"/>
    <w:rsid w:val="002A2DB6"/>
    <w:rsid w:val="002A5AA2"/>
    <w:rsid w:val="002A6954"/>
    <w:rsid w:val="002A6CB2"/>
    <w:rsid w:val="002A7363"/>
    <w:rsid w:val="002B203B"/>
    <w:rsid w:val="002B221A"/>
    <w:rsid w:val="002B2888"/>
    <w:rsid w:val="002B35C3"/>
    <w:rsid w:val="002B528D"/>
    <w:rsid w:val="002B6332"/>
    <w:rsid w:val="002B6B7D"/>
    <w:rsid w:val="002B7F7B"/>
    <w:rsid w:val="002C02A6"/>
    <w:rsid w:val="002C0679"/>
    <w:rsid w:val="002C09B5"/>
    <w:rsid w:val="002C3D2D"/>
    <w:rsid w:val="002C45D1"/>
    <w:rsid w:val="002C4D6A"/>
    <w:rsid w:val="002C6A7A"/>
    <w:rsid w:val="002C6F49"/>
    <w:rsid w:val="002C73AC"/>
    <w:rsid w:val="002D0102"/>
    <w:rsid w:val="002D1DBC"/>
    <w:rsid w:val="002D3A5D"/>
    <w:rsid w:val="002D588D"/>
    <w:rsid w:val="002D638A"/>
    <w:rsid w:val="002D75B6"/>
    <w:rsid w:val="002E118E"/>
    <w:rsid w:val="002E1487"/>
    <w:rsid w:val="002E4E6B"/>
    <w:rsid w:val="002E5632"/>
    <w:rsid w:val="002E5B81"/>
    <w:rsid w:val="002E612F"/>
    <w:rsid w:val="002E64CF"/>
    <w:rsid w:val="002F0041"/>
    <w:rsid w:val="002F020D"/>
    <w:rsid w:val="002F1372"/>
    <w:rsid w:val="002F2901"/>
    <w:rsid w:val="002F36C6"/>
    <w:rsid w:val="002F43BB"/>
    <w:rsid w:val="002F5239"/>
    <w:rsid w:val="002F76DE"/>
    <w:rsid w:val="002F7B39"/>
    <w:rsid w:val="0030025C"/>
    <w:rsid w:val="00300782"/>
    <w:rsid w:val="00302A54"/>
    <w:rsid w:val="00302C69"/>
    <w:rsid w:val="00302EB5"/>
    <w:rsid w:val="00302EC2"/>
    <w:rsid w:val="00304EBD"/>
    <w:rsid w:val="003069E5"/>
    <w:rsid w:val="00310F4F"/>
    <w:rsid w:val="003112A3"/>
    <w:rsid w:val="00311596"/>
    <w:rsid w:val="00311C45"/>
    <w:rsid w:val="003120A6"/>
    <w:rsid w:val="00312816"/>
    <w:rsid w:val="00312CCD"/>
    <w:rsid w:val="00312D51"/>
    <w:rsid w:val="003137A2"/>
    <w:rsid w:val="003138E0"/>
    <w:rsid w:val="003144A9"/>
    <w:rsid w:val="00314ACD"/>
    <w:rsid w:val="00315623"/>
    <w:rsid w:val="00315C97"/>
    <w:rsid w:val="00317D70"/>
    <w:rsid w:val="0032027B"/>
    <w:rsid w:val="003217BC"/>
    <w:rsid w:val="00321AFD"/>
    <w:rsid w:val="00321D9B"/>
    <w:rsid w:val="00323052"/>
    <w:rsid w:val="00323115"/>
    <w:rsid w:val="00324B39"/>
    <w:rsid w:val="00325CB9"/>
    <w:rsid w:val="003260AE"/>
    <w:rsid w:val="0032665F"/>
    <w:rsid w:val="00326C5D"/>
    <w:rsid w:val="00327500"/>
    <w:rsid w:val="003336DE"/>
    <w:rsid w:val="003358DA"/>
    <w:rsid w:val="0033599F"/>
    <w:rsid w:val="00336367"/>
    <w:rsid w:val="003373FA"/>
    <w:rsid w:val="00340731"/>
    <w:rsid w:val="00341292"/>
    <w:rsid w:val="0034479B"/>
    <w:rsid w:val="00344A47"/>
    <w:rsid w:val="0034516F"/>
    <w:rsid w:val="0034574D"/>
    <w:rsid w:val="003478FD"/>
    <w:rsid w:val="00347FEB"/>
    <w:rsid w:val="00350274"/>
    <w:rsid w:val="0035049B"/>
    <w:rsid w:val="00351363"/>
    <w:rsid w:val="00352CA5"/>
    <w:rsid w:val="00352D7F"/>
    <w:rsid w:val="00352D86"/>
    <w:rsid w:val="00352FCB"/>
    <w:rsid w:val="00354A86"/>
    <w:rsid w:val="003553D5"/>
    <w:rsid w:val="0035566E"/>
    <w:rsid w:val="00356966"/>
    <w:rsid w:val="00361F51"/>
    <w:rsid w:val="00362176"/>
    <w:rsid w:val="00363238"/>
    <w:rsid w:val="00364417"/>
    <w:rsid w:val="00365C16"/>
    <w:rsid w:val="00365F70"/>
    <w:rsid w:val="00366822"/>
    <w:rsid w:val="0037046F"/>
    <w:rsid w:val="003712FB"/>
    <w:rsid w:val="00373144"/>
    <w:rsid w:val="00373286"/>
    <w:rsid w:val="00373E21"/>
    <w:rsid w:val="00374068"/>
    <w:rsid w:val="00374913"/>
    <w:rsid w:val="00374B91"/>
    <w:rsid w:val="00376EA8"/>
    <w:rsid w:val="003774A3"/>
    <w:rsid w:val="003825B7"/>
    <w:rsid w:val="00382F68"/>
    <w:rsid w:val="003840AD"/>
    <w:rsid w:val="00390D2F"/>
    <w:rsid w:val="003930C2"/>
    <w:rsid w:val="00393BA2"/>
    <w:rsid w:val="003950F6"/>
    <w:rsid w:val="003973B9"/>
    <w:rsid w:val="003A1388"/>
    <w:rsid w:val="003A2C01"/>
    <w:rsid w:val="003A2D10"/>
    <w:rsid w:val="003A52BF"/>
    <w:rsid w:val="003A58CB"/>
    <w:rsid w:val="003A5F93"/>
    <w:rsid w:val="003A67EF"/>
    <w:rsid w:val="003A6BB4"/>
    <w:rsid w:val="003B018F"/>
    <w:rsid w:val="003B0355"/>
    <w:rsid w:val="003B04A1"/>
    <w:rsid w:val="003B0885"/>
    <w:rsid w:val="003B0FA2"/>
    <w:rsid w:val="003B102A"/>
    <w:rsid w:val="003B14CE"/>
    <w:rsid w:val="003B1F29"/>
    <w:rsid w:val="003B461C"/>
    <w:rsid w:val="003B5357"/>
    <w:rsid w:val="003B6356"/>
    <w:rsid w:val="003B65E3"/>
    <w:rsid w:val="003B7669"/>
    <w:rsid w:val="003B77C2"/>
    <w:rsid w:val="003B7CBB"/>
    <w:rsid w:val="003C02B9"/>
    <w:rsid w:val="003C0648"/>
    <w:rsid w:val="003C107B"/>
    <w:rsid w:val="003C2F25"/>
    <w:rsid w:val="003C3A98"/>
    <w:rsid w:val="003C57B7"/>
    <w:rsid w:val="003C66C1"/>
    <w:rsid w:val="003D0C52"/>
    <w:rsid w:val="003D0FAA"/>
    <w:rsid w:val="003D17CC"/>
    <w:rsid w:val="003D24C9"/>
    <w:rsid w:val="003D5D49"/>
    <w:rsid w:val="003D637E"/>
    <w:rsid w:val="003D6514"/>
    <w:rsid w:val="003D67B6"/>
    <w:rsid w:val="003D6AA5"/>
    <w:rsid w:val="003D741B"/>
    <w:rsid w:val="003D7DED"/>
    <w:rsid w:val="003D7DF5"/>
    <w:rsid w:val="003E0817"/>
    <w:rsid w:val="003E0B36"/>
    <w:rsid w:val="003E0D6E"/>
    <w:rsid w:val="003E0ED3"/>
    <w:rsid w:val="003E10E6"/>
    <w:rsid w:val="003E1A12"/>
    <w:rsid w:val="003E2848"/>
    <w:rsid w:val="003E49BB"/>
    <w:rsid w:val="003E7337"/>
    <w:rsid w:val="003F0CE8"/>
    <w:rsid w:val="003F103B"/>
    <w:rsid w:val="003F112E"/>
    <w:rsid w:val="003F192C"/>
    <w:rsid w:val="003F1AD0"/>
    <w:rsid w:val="003F1F33"/>
    <w:rsid w:val="003F5E9E"/>
    <w:rsid w:val="003F640C"/>
    <w:rsid w:val="003F6E39"/>
    <w:rsid w:val="00400359"/>
    <w:rsid w:val="004013E4"/>
    <w:rsid w:val="00402283"/>
    <w:rsid w:val="00403039"/>
    <w:rsid w:val="004036C1"/>
    <w:rsid w:val="0040382D"/>
    <w:rsid w:val="00405439"/>
    <w:rsid w:val="00405D64"/>
    <w:rsid w:val="00406B3E"/>
    <w:rsid w:val="0041066C"/>
    <w:rsid w:val="00411056"/>
    <w:rsid w:val="00413D57"/>
    <w:rsid w:val="00414E1A"/>
    <w:rsid w:val="00414EC0"/>
    <w:rsid w:val="004167F4"/>
    <w:rsid w:val="0042022E"/>
    <w:rsid w:val="004204E0"/>
    <w:rsid w:val="0042097C"/>
    <w:rsid w:val="0042417A"/>
    <w:rsid w:val="004241CB"/>
    <w:rsid w:val="004243A3"/>
    <w:rsid w:val="0042524B"/>
    <w:rsid w:val="00425C5D"/>
    <w:rsid w:val="00426D3A"/>
    <w:rsid w:val="00427479"/>
    <w:rsid w:val="00427CCE"/>
    <w:rsid w:val="00430FCB"/>
    <w:rsid w:val="004321DA"/>
    <w:rsid w:val="00432B52"/>
    <w:rsid w:val="004342E7"/>
    <w:rsid w:val="0043430E"/>
    <w:rsid w:val="004343A1"/>
    <w:rsid w:val="00440EFB"/>
    <w:rsid w:val="00441FB0"/>
    <w:rsid w:val="004431EA"/>
    <w:rsid w:val="0044411B"/>
    <w:rsid w:val="00446BC5"/>
    <w:rsid w:val="00451510"/>
    <w:rsid w:val="0045177A"/>
    <w:rsid w:val="004531B6"/>
    <w:rsid w:val="004536D0"/>
    <w:rsid w:val="00453D6E"/>
    <w:rsid w:val="00455C9B"/>
    <w:rsid w:val="00455E8B"/>
    <w:rsid w:val="00456D71"/>
    <w:rsid w:val="00460FB9"/>
    <w:rsid w:val="00461261"/>
    <w:rsid w:val="00461D59"/>
    <w:rsid w:val="004622B3"/>
    <w:rsid w:val="00462C0F"/>
    <w:rsid w:val="00463382"/>
    <w:rsid w:val="00463C86"/>
    <w:rsid w:val="004677AC"/>
    <w:rsid w:val="00467C19"/>
    <w:rsid w:val="00470317"/>
    <w:rsid w:val="00470911"/>
    <w:rsid w:val="00473569"/>
    <w:rsid w:val="00473C10"/>
    <w:rsid w:val="004749F9"/>
    <w:rsid w:val="00475438"/>
    <w:rsid w:val="00476386"/>
    <w:rsid w:val="004767E4"/>
    <w:rsid w:val="0048252D"/>
    <w:rsid w:val="00482790"/>
    <w:rsid w:val="0048448F"/>
    <w:rsid w:val="004857CE"/>
    <w:rsid w:val="00486C09"/>
    <w:rsid w:val="004871E8"/>
    <w:rsid w:val="00492CE1"/>
    <w:rsid w:val="00493A10"/>
    <w:rsid w:val="00494350"/>
    <w:rsid w:val="00496644"/>
    <w:rsid w:val="00496F49"/>
    <w:rsid w:val="00497F4D"/>
    <w:rsid w:val="004A1145"/>
    <w:rsid w:val="004A1338"/>
    <w:rsid w:val="004A2D65"/>
    <w:rsid w:val="004A2F85"/>
    <w:rsid w:val="004A42F9"/>
    <w:rsid w:val="004A4C43"/>
    <w:rsid w:val="004A4D5A"/>
    <w:rsid w:val="004A4ED1"/>
    <w:rsid w:val="004A596C"/>
    <w:rsid w:val="004A69C3"/>
    <w:rsid w:val="004A7751"/>
    <w:rsid w:val="004A788D"/>
    <w:rsid w:val="004B0B5B"/>
    <w:rsid w:val="004B0B8C"/>
    <w:rsid w:val="004B16F0"/>
    <w:rsid w:val="004B28C8"/>
    <w:rsid w:val="004B3A19"/>
    <w:rsid w:val="004B40F5"/>
    <w:rsid w:val="004B7A27"/>
    <w:rsid w:val="004C053E"/>
    <w:rsid w:val="004C05FF"/>
    <w:rsid w:val="004C1522"/>
    <w:rsid w:val="004C2AC5"/>
    <w:rsid w:val="004C2D5A"/>
    <w:rsid w:val="004C4719"/>
    <w:rsid w:val="004C55A0"/>
    <w:rsid w:val="004C5A63"/>
    <w:rsid w:val="004D0E83"/>
    <w:rsid w:val="004D1283"/>
    <w:rsid w:val="004D266E"/>
    <w:rsid w:val="004D3330"/>
    <w:rsid w:val="004D39A7"/>
    <w:rsid w:val="004D3E6B"/>
    <w:rsid w:val="004D4551"/>
    <w:rsid w:val="004D4693"/>
    <w:rsid w:val="004D46CC"/>
    <w:rsid w:val="004D5FDB"/>
    <w:rsid w:val="004D7025"/>
    <w:rsid w:val="004D76C5"/>
    <w:rsid w:val="004D7798"/>
    <w:rsid w:val="004D786D"/>
    <w:rsid w:val="004D7B54"/>
    <w:rsid w:val="004D7C5F"/>
    <w:rsid w:val="004E0094"/>
    <w:rsid w:val="004E2558"/>
    <w:rsid w:val="004E3BB5"/>
    <w:rsid w:val="004E3BC2"/>
    <w:rsid w:val="004E3CFB"/>
    <w:rsid w:val="004E4225"/>
    <w:rsid w:val="004E42BC"/>
    <w:rsid w:val="004E4A84"/>
    <w:rsid w:val="004E4F4C"/>
    <w:rsid w:val="004E5EF9"/>
    <w:rsid w:val="004E6EA4"/>
    <w:rsid w:val="004E71D9"/>
    <w:rsid w:val="004E7C91"/>
    <w:rsid w:val="004F0A3D"/>
    <w:rsid w:val="004F15B0"/>
    <w:rsid w:val="004F2771"/>
    <w:rsid w:val="004F45A6"/>
    <w:rsid w:val="004F6603"/>
    <w:rsid w:val="00502C98"/>
    <w:rsid w:val="0050408F"/>
    <w:rsid w:val="00504C67"/>
    <w:rsid w:val="005058EA"/>
    <w:rsid w:val="005069EA"/>
    <w:rsid w:val="00506AF4"/>
    <w:rsid w:val="00507236"/>
    <w:rsid w:val="00507981"/>
    <w:rsid w:val="00510CB4"/>
    <w:rsid w:val="00513011"/>
    <w:rsid w:val="00514A10"/>
    <w:rsid w:val="005158B4"/>
    <w:rsid w:val="00515C85"/>
    <w:rsid w:val="00515E1C"/>
    <w:rsid w:val="00516E97"/>
    <w:rsid w:val="00517230"/>
    <w:rsid w:val="005173DB"/>
    <w:rsid w:val="00517856"/>
    <w:rsid w:val="005201A3"/>
    <w:rsid w:val="0052024F"/>
    <w:rsid w:val="00521491"/>
    <w:rsid w:val="00521511"/>
    <w:rsid w:val="00521D49"/>
    <w:rsid w:val="00521F3D"/>
    <w:rsid w:val="005227EC"/>
    <w:rsid w:val="0052321D"/>
    <w:rsid w:val="0052324C"/>
    <w:rsid w:val="00524E67"/>
    <w:rsid w:val="005258D8"/>
    <w:rsid w:val="00530569"/>
    <w:rsid w:val="0053101D"/>
    <w:rsid w:val="00531F9B"/>
    <w:rsid w:val="005343E4"/>
    <w:rsid w:val="00534700"/>
    <w:rsid w:val="0053586B"/>
    <w:rsid w:val="00536D1B"/>
    <w:rsid w:val="00540930"/>
    <w:rsid w:val="005410BA"/>
    <w:rsid w:val="00541D4E"/>
    <w:rsid w:val="00542663"/>
    <w:rsid w:val="00543078"/>
    <w:rsid w:val="005430F3"/>
    <w:rsid w:val="00543131"/>
    <w:rsid w:val="0054320B"/>
    <w:rsid w:val="005437BD"/>
    <w:rsid w:val="00544374"/>
    <w:rsid w:val="00545156"/>
    <w:rsid w:val="005454FB"/>
    <w:rsid w:val="00547CD9"/>
    <w:rsid w:val="0055051F"/>
    <w:rsid w:val="0055109F"/>
    <w:rsid w:val="0055166B"/>
    <w:rsid w:val="00554FD5"/>
    <w:rsid w:val="00557840"/>
    <w:rsid w:val="005617C9"/>
    <w:rsid w:val="00561BFB"/>
    <w:rsid w:val="00561FA1"/>
    <w:rsid w:val="00564775"/>
    <w:rsid w:val="0056781C"/>
    <w:rsid w:val="00570764"/>
    <w:rsid w:val="00570C71"/>
    <w:rsid w:val="0057420A"/>
    <w:rsid w:val="0057581F"/>
    <w:rsid w:val="00576161"/>
    <w:rsid w:val="00577D7E"/>
    <w:rsid w:val="0058206C"/>
    <w:rsid w:val="0058250B"/>
    <w:rsid w:val="00583D70"/>
    <w:rsid w:val="005840FB"/>
    <w:rsid w:val="00584DC9"/>
    <w:rsid w:val="00586F08"/>
    <w:rsid w:val="00587A47"/>
    <w:rsid w:val="005903A2"/>
    <w:rsid w:val="00590C82"/>
    <w:rsid w:val="005914EC"/>
    <w:rsid w:val="0059238B"/>
    <w:rsid w:val="00592E19"/>
    <w:rsid w:val="0059401F"/>
    <w:rsid w:val="0059432D"/>
    <w:rsid w:val="005947E4"/>
    <w:rsid w:val="005953A5"/>
    <w:rsid w:val="00595D2E"/>
    <w:rsid w:val="00597F58"/>
    <w:rsid w:val="005A1264"/>
    <w:rsid w:val="005A1382"/>
    <w:rsid w:val="005A15FA"/>
    <w:rsid w:val="005A23B5"/>
    <w:rsid w:val="005A2B6E"/>
    <w:rsid w:val="005A4193"/>
    <w:rsid w:val="005A4EB6"/>
    <w:rsid w:val="005A5ABB"/>
    <w:rsid w:val="005A6120"/>
    <w:rsid w:val="005A6A56"/>
    <w:rsid w:val="005B0802"/>
    <w:rsid w:val="005B10B3"/>
    <w:rsid w:val="005B487B"/>
    <w:rsid w:val="005B72FD"/>
    <w:rsid w:val="005C0529"/>
    <w:rsid w:val="005C08E1"/>
    <w:rsid w:val="005C0C1B"/>
    <w:rsid w:val="005C10F4"/>
    <w:rsid w:val="005C11D2"/>
    <w:rsid w:val="005C168C"/>
    <w:rsid w:val="005C17A1"/>
    <w:rsid w:val="005C3E97"/>
    <w:rsid w:val="005C5E74"/>
    <w:rsid w:val="005C6C98"/>
    <w:rsid w:val="005C72CF"/>
    <w:rsid w:val="005D080E"/>
    <w:rsid w:val="005D3DE5"/>
    <w:rsid w:val="005D4D16"/>
    <w:rsid w:val="005D554C"/>
    <w:rsid w:val="005D7706"/>
    <w:rsid w:val="005E03B2"/>
    <w:rsid w:val="005E1F18"/>
    <w:rsid w:val="005E2537"/>
    <w:rsid w:val="005E3ACE"/>
    <w:rsid w:val="005E5873"/>
    <w:rsid w:val="005F20C5"/>
    <w:rsid w:val="005F2E2A"/>
    <w:rsid w:val="005F30F1"/>
    <w:rsid w:val="005F39CD"/>
    <w:rsid w:val="005F4853"/>
    <w:rsid w:val="005F4C99"/>
    <w:rsid w:val="005F5267"/>
    <w:rsid w:val="005F5B02"/>
    <w:rsid w:val="005F752E"/>
    <w:rsid w:val="006034BF"/>
    <w:rsid w:val="00603778"/>
    <w:rsid w:val="00605428"/>
    <w:rsid w:val="00605670"/>
    <w:rsid w:val="00607C63"/>
    <w:rsid w:val="00610CC0"/>
    <w:rsid w:val="00610D7A"/>
    <w:rsid w:val="00611AAD"/>
    <w:rsid w:val="00615771"/>
    <w:rsid w:val="00615E8C"/>
    <w:rsid w:val="006161D4"/>
    <w:rsid w:val="0061757F"/>
    <w:rsid w:val="00617B62"/>
    <w:rsid w:val="006208E2"/>
    <w:rsid w:val="00622597"/>
    <w:rsid w:val="00622ECA"/>
    <w:rsid w:val="006236F7"/>
    <w:rsid w:val="00624098"/>
    <w:rsid w:val="006272C6"/>
    <w:rsid w:val="00627961"/>
    <w:rsid w:val="00631E54"/>
    <w:rsid w:val="0063251B"/>
    <w:rsid w:val="00633136"/>
    <w:rsid w:val="00635BA9"/>
    <w:rsid w:val="00635D10"/>
    <w:rsid w:val="006376E3"/>
    <w:rsid w:val="00637F5E"/>
    <w:rsid w:val="00640234"/>
    <w:rsid w:val="00641CBF"/>
    <w:rsid w:val="00642CCC"/>
    <w:rsid w:val="0064318B"/>
    <w:rsid w:val="00644A68"/>
    <w:rsid w:val="00645F0B"/>
    <w:rsid w:val="00646A59"/>
    <w:rsid w:val="00651271"/>
    <w:rsid w:val="0065258E"/>
    <w:rsid w:val="0065373A"/>
    <w:rsid w:val="00654165"/>
    <w:rsid w:val="006550B8"/>
    <w:rsid w:val="006556CF"/>
    <w:rsid w:val="006560B9"/>
    <w:rsid w:val="00656167"/>
    <w:rsid w:val="006607B9"/>
    <w:rsid w:val="0066131D"/>
    <w:rsid w:val="0066137F"/>
    <w:rsid w:val="00662C4A"/>
    <w:rsid w:val="00664B9F"/>
    <w:rsid w:val="006663C5"/>
    <w:rsid w:val="00666759"/>
    <w:rsid w:val="00667113"/>
    <w:rsid w:val="006706FD"/>
    <w:rsid w:val="00673CA3"/>
    <w:rsid w:val="006752F1"/>
    <w:rsid w:val="00675C06"/>
    <w:rsid w:val="006761FC"/>
    <w:rsid w:val="00676278"/>
    <w:rsid w:val="0067727C"/>
    <w:rsid w:val="00680679"/>
    <w:rsid w:val="00680A1A"/>
    <w:rsid w:val="00681561"/>
    <w:rsid w:val="00682390"/>
    <w:rsid w:val="00682490"/>
    <w:rsid w:val="00683895"/>
    <w:rsid w:val="00685150"/>
    <w:rsid w:val="0068527C"/>
    <w:rsid w:val="006852EB"/>
    <w:rsid w:val="0068611C"/>
    <w:rsid w:val="00687AA2"/>
    <w:rsid w:val="0069141B"/>
    <w:rsid w:val="006917D5"/>
    <w:rsid w:val="006919E9"/>
    <w:rsid w:val="006924DC"/>
    <w:rsid w:val="006926C0"/>
    <w:rsid w:val="0069523B"/>
    <w:rsid w:val="0069750B"/>
    <w:rsid w:val="006A0CFA"/>
    <w:rsid w:val="006A1E71"/>
    <w:rsid w:val="006A28DE"/>
    <w:rsid w:val="006A2A15"/>
    <w:rsid w:val="006A31D6"/>
    <w:rsid w:val="006A5A28"/>
    <w:rsid w:val="006A68FA"/>
    <w:rsid w:val="006A79E0"/>
    <w:rsid w:val="006B10B3"/>
    <w:rsid w:val="006B129D"/>
    <w:rsid w:val="006B2C44"/>
    <w:rsid w:val="006B3809"/>
    <w:rsid w:val="006B4898"/>
    <w:rsid w:val="006B51B5"/>
    <w:rsid w:val="006B7880"/>
    <w:rsid w:val="006B7B3E"/>
    <w:rsid w:val="006B7C54"/>
    <w:rsid w:val="006C05D4"/>
    <w:rsid w:val="006C0622"/>
    <w:rsid w:val="006C1287"/>
    <w:rsid w:val="006C13D1"/>
    <w:rsid w:val="006C1843"/>
    <w:rsid w:val="006C1D75"/>
    <w:rsid w:val="006C21A6"/>
    <w:rsid w:val="006C22A8"/>
    <w:rsid w:val="006C3FC9"/>
    <w:rsid w:val="006C56C2"/>
    <w:rsid w:val="006C570C"/>
    <w:rsid w:val="006C5BE5"/>
    <w:rsid w:val="006C6DC4"/>
    <w:rsid w:val="006C7594"/>
    <w:rsid w:val="006C7C47"/>
    <w:rsid w:val="006C7E94"/>
    <w:rsid w:val="006D153E"/>
    <w:rsid w:val="006D19B5"/>
    <w:rsid w:val="006D274A"/>
    <w:rsid w:val="006D2B51"/>
    <w:rsid w:val="006D3D08"/>
    <w:rsid w:val="006D4C27"/>
    <w:rsid w:val="006D4C85"/>
    <w:rsid w:val="006D4F2C"/>
    <w:rsid w:val="006D5F92"/>
    <w:rsid w:val="006D76B6"/>
    <w:rsid w:val="006D7CEA"/>
    <w:rsid w:val="006E02C5"/>
    <w:rsid w:val="006E06AA"/>
    <w:rsid w:val="006E0874"/>
    <w:rsid w:val="006E1600"/>
    <w:rsid w:val="006E1753"/>
    <w:rsid w:val="006E3960"/>
    <w:rsid w:val="006E4012"/>
    <w:rsid w:val="006E4A8A"/>
    <w:rsid w:val="006E52E2"/>
    <w:rsid w:val="006E5615"/>
    <w:rsid w:val="006E643A"/>
    <w:rsid w:val="006E6CA2"/>
    <w:rsid w:val="006E700B"/>
    <w:rsid w:val="006E738E"/>
    <w:rsid w:val="006E7FFD"/>
    <w:rsid w:val="006F0E14"/>
    <w:rsid w:val="006F11A8"/>
    <w:rsid w:val="006F242C"/>
    <w:rsid w:val="006F327A"/>
    <w:rsid w:val="006F36C9"/>
    <w:rsid w:val="006F4E78"/>
    <w:rsid w:val="006F551F"/>
    <w:rsid w:val="006F74C9"/>
    <w:rsid w:val="00700662"/>
    <w:rsid w:val="00700DAC"/>
    <w:rsid w:val="007017BF"/>
    <w:rsid w:val="00701AB9"/>
    <w:rsid w:val="00702C64"/>
    <w:rsid w:val="007031EF"/>
    <w:rsid w:val="0070341D"/>
    <w:rsid w:val="00703842"/>
    <w:rsid w:val="00703F84"/>
    <w:rsid w:val="00704038"/>
    <w:rsid w:val="00705249"/>
    <w:rsid w:val="007052AB"/>
    <w:rsid w:val="0070576E"/>
    <w:rsid w:val="00705C08"/>
    <w:rsid w:val="0070664F"/>
    <w:rsid w:val="00706986"/>
    <w:rsid w:val="007072C3"/>
    <w:rsid w:val="007114F3"/>
    <w:rsid w:val="00712020"/>
    <w:rsid w:val="007126E8"/>
    <w:rsid w:val="00713801"/>
    <w:rsid w:val="00714E0D"/>
    <w:rsid w:val="00715CCB"/>
    <w:rsid w:val="00715E89"/>
    <w:rsid w:val="0071746C"/>
    <w:rsid w:val="007201EF"/>
    <w:rsid w:val="007205A9"/>
    <w:rsid w:val="0072128F"/>
    <w:rsid w:val="007219B1"/>
    <w:rsid w:val="00723CCB"/>
    <w:rsid w:val="00724796"/>
    <w:rsid w:val="007255D4"/>
    <w:rsid w:val="00726A02"/>
    <w:rsid w:val="00727861"/>
    <w:rsid w:val="00730752"/>
    <w:rsid w:val="0073102A"/>
    <w:rsid w:val="00732B27"/>
    <w:rsid w:val="007330DC"/>
    <w:rsid w:val="0073419B"/>
    <w:rsid w:val="007366FA"/>
    <w:rsid w:val="00742A16"/>
    <w:rsid w:val="00744C36"/>
    <w:rsid w:val="0074572A"/>
    <w:rsid w:val="007462A9"/>
    <w:rsid w:val="00747C0E"/>
    <w:rsid w:val="00747F7C"/>
    <w:rsid w:val="007501B9"/>
    <w:rsid w:val="0075060B"/>
    <w:rsid w:val="007516CC"/>
    <w:rsid w:val="007516F5"/>
    <w:rsid w:val="00752E57"/>
    <w:rsid w:val="00753844"/>
    <w:rsid w:val="00754E2F"/>
    <w:rsid w:val="00756036"/>
    <w:rsid w:val="00756CCB"/>
    <w:rsid w:val="00757731"/>
    <w:rsid w:val="00761240"/>
    <w:rsid w:val="007639F9"/>
    <w:rsid w:val="00763BFD"/>
    <w:rsid w:val="00765047"/>
    <w:rsid w:val="007656C7"/>
    <w:rsid w:val="00765730"/>
    <w:rsid w:val="007659F3"/>
    <w:rsid w:val="0076668A"/>
    <w:rsid w:val="00767A42"/>
    <w:rsid w:val="00767D4B"/>
    <w:rsid w:val="007703B2"/>
    <w:rsid w:val="007709BE"/>
    <w:rsid w:val="007711D3"/>
    <w:rsid w:val="00771221"/>
    <w:rsid w:val="00771383"/>
    <w:rsid w:val="00772670"/>
    <w:rsid w:val="007728BA"/>
    <w:rsid w:val="0078115B"/>
    <w:rsid w:val="00782B79"/>
    <w:rsid w:val="00783D73"/>
    <w:rsid w:val="00785522"/>
    <w:rsid w:val="0078727C"/>
    <w:rsid w:val="007876F8"/>
    <w:rsid w:val="00794BF9"/>
    <w:rsid w:val="00794D8F"/>
    <w:rsid w:val="0079507E"/>
    <w:rsid w:val="00795154"/>
    <w:rsid w:val="00795A53"/>
    <w:rsid w:val="00795B5B"/>
    <w:rsid w:val="00795F45"/>
    <w:rsid w:val="007966E1"/>
    <w:rsid w:val="00796D74"/>
    <w:rsid w:val="007A0C1F"/>
    <w:rsid w:val="007A17EC"/>
    <w:rsid w:val="007A1A66"/>
    <w:rsid w:val="007A24F5"/>
    <w:rsid w:val="007A4222"/>
    <w:rsid w:val="007A67B5"/>
    <w:rsid w:val="007A70C8"/>
    <w:rsid w:val="007B0D33"/>
    <w:rsid w:val="007B1865"/>
    <w:rsid w:val="007B22CF"/>
    <w:rsid w:val="007B241C"/>
    <w:rsid w:val="007B25F5"/>
    <w:rsid w:val="007B2FEA"/>
    <w:rsid w:val="007B4E49"/>
    <w:rsid w:val="007B5803"/>
    <w:rsid w:val="007C033F"/>
    <w:rsid w:val="007C192F"/>
    <w:rsid w:val="007C27C7"/>
    <w:rsid w:val="007C28C7"/>
    <w:rsid w:val="007C3C63"/>
    <w:rsid w:val="007C43F2"/>
    <w:rsid w:val="007C4FF8"/>
    <w:rsid w:val="007C637E"/>
    <w:rsid w:val="007C7EB5"/>
    <w:rsid w:val="007D0365"/>
    <w:rsid w:val="007D1593"/>
    <w:rsid w:val="007D1B74"/>
    <w:rsid w:val="007D3673"/>
    <w:rsid w:val="007D36E6"/>
    <w:rsid w:val="007D56C5"/>
    <w:rsid w:val="007D6065"/>
    <w:rsid w:val="007D6FEE"/>
    <w:rsid w:val="007E00A6"/>
    <w:rsid w:val="007E191E"/>
    <w:rsid w:val="007E19EE"/>
    <w:rsid w:val="007E25FE"/>
    <w:rsid w:val="007E3446"/>
    <w:rsid w:val="007E3B3C"/>
    <w:rsid w:val="007E4EF3"/>
    <w:rsid w:val="007E51B8"/>
    <w:rsid w:val="007E53BC"/>
    <w:rsid w:val="007E5B29"/>
    <w:rsid w:val="007E78C6"/>
    <w:rsid w:val="007F013F"/>
    <w:rsid w:val="007F096D"/>
    <w:rsid w:val="007F225B"/>
    <w:rsid w:val="007F2F08"/>
    <w:rsid w:val="007F3196"/>
    <w:rsid w:val="007F42EA"/>
    <w:rsid w:val="007F4719"/>
    <w:rsid w:val="00800F7D"/>
    <w:rsid w:val="008019C5"/>
    <w:rsid w:val="00801D27"/>
    <w:rsid w:val="0080494B"/>
    <w:rsid w:val="00805296"/>
    <w:rsid w:val="00806D95"/>
    <w:rsid w:val="008102E4"/>
    <w:rsid w:val="00810BB9"/>
    <w:rsid w:val="00811BA7"/>
    <w:rsid w:val="00812248"/>
    <w:rsid w:val="00812491"/>
    <w:rsid w:val="008128F3"/>
    <w:rsid w:val="00812B72"/>
    <w:rsid w:val="00813053"/>
    <w:rsid w:val="0081380A"/>
    <w:rsid w:val="00813F1A"/>
    <w:rsid w:val="00815437"/>
    <w:rsid w:val="008163E0"/>
    <w:rsid w:val="0081645E"/>
    <w:rsid w:val="00816B15"/>
    <w:rsid w:val="00817791"/>
    <w:rsid w:val="00820D7C"/>
    <w:rsid w:val="008210FA"/>
    <w:rsid w:val="00823CD2"/>
    <w:rsid w:val="00824187"/>
    <w:rsid w:val="00824694"/>
    <w:rsid w:val="0082492F"/>
    <w:rsid w:val="00827F4E"/>
    <w:rsid w:val="00830081"/>
    <w:rsid w:val="008312BA"/>
    <w:rsid w:val="008338B8"/>
    <w:rsid w:val="00835F30"/>
    <w:rsid w:val="00836E17"/>
    <w:rsid w:val="00837C92"/>
    <w:rsid w:val="00837DD2"/>
    <w:rsid w:val="008444A1"/>
    <w:rsid w:val="00844D8F"/>
    <w:rsid w:val="008455C1"/>
    <w:rsid w:val="008455FA"/>
    <w:rsid w:val="008459A6"/>
    <w:rsid w:val="0084734C"/>
    <w:rsid w:val="00853839"/>
    <w:rsid w:val="00853BEB"/>
    <w:rsid w:val="00853E0C"/>
    <w:rsid w:val="00855924"/>
    <w:rsid w:val="00855DB4"/>
    <w:rsid w:val="008564E9"/>
    <w:rsid w:val="0085656F"/>
    <w:rsid w:val="00856969"/>
    <w:rsid w:val="00857074"/>
    <w:rsid w:val="00857CCB"/>
    <w:rsid w:val="00857E1C"/>
    <w:rsid w:val="00857F0F"/>
    <w:rsid w:val="00860048"/>
    <w:rsid w:val="00860B2C"/>
    <w:rsid w:val="0086106D"/>
    <w:rsid w:val="00861A85"/>
    <w:rsid w:val="0086405F"/>
    <w:rsid w:val="00866864"/>
    <w:rsid w:val="00866CDF"/>
    <w:rsid w:val="008676C1"/>
    <w:rsid w:val="00867D95"/>
    <w:rsid w:val="00871277"/>
    <w:rsid w:val="00872AB3"/>
    <w:rsid w:val="008736EE"/>
    <w:rsid w:val="0087394F"/>
    <w:rsid w:val="00874910"/>
    <w:rsid w:val="0087509E"/>
    <w:rsid w:val="00875BD9"/>
    <w:rsid w:val="00876B65"/>
    <w:rsid w:val="00877913"/>
    <w:rsid w:val="008779B4"/>
    <w:rsid w:val="008806F0"/>
    <w:rsid w:val="00881CBD"/>
    <w:rsid w:val="00882ACD"/>
    <w:rsid w:val="00884C07"/>
    <w:rsid w:val="008868F3"/>
    <w:rsid w:val="00890BF4"/>
    <w:rsid w:val="008910EA"/>
    <w:rsid w:val="00891D72"/>
    <w:rsid w:val="00892029"/>
    <w:rsid w:val="00892427"/>
    <w:rsid w:val="00892AD0"/>
    <w:rsid w:val="00892E75"/>
    <w:rsid w:val="0089313F"/>
    <w:rsid w:val="0089358A"/>
    <w:rsid w:val="00895754"/>
    <w:rsid w:val="00895F4B"/>
    <w:rsid w:val="00897117"/>
    <w:rsid w:val="008A0181"/>
    <w:rsid w:val="008A01B9"/>
    <w:rsid w:val="008A0DE4"/>
    <w:rsid w:val="008A1057"/>
    <w:rsid w:val="008A252A"/>
    <w:rsid w:val="008A2D5E"/>
    <w:rsid w:val="008A331D"/>
    <w:rsid w:val="008B0A73"/>
    <w:rsid w:val="008B1F35"/>
    <w:rsid w:val="008B2748"/>
    <w:rsid w:val="008B328F"/>
    <w:rsid w:val="008B330B"/>
    <w:rsid w:val="008B3689"/>
    <w:rsid w:val="008B5552"/>
    <w:rsid w:val="008B56BF"/>
    <w:rsid w:val="008B56F7"/>
    <w:rsid w:val="008B60E6"/>
    <w:rsid w:val="008B65B5"/>
    <w:rsid w:val="008B66AC"/>
    <w:rsid w:val="008B682A"/>
    <w:rsid w:val="008B6CED"/>
    <w:rsid w:val="008B702F"/>
    <w:rsid w:val="008B7698"/>
    <w:rsid w:val="008B7A7C"/>
    <w:rsid w:val="008C1440"/>
    <w:rsid w:val="008C1876"/>
    <w:rsid w:val="008C2F76"/>
    <w:rsid w:val="008C5354"/>
    <w:rsid w:val="008C53CC"/>
    <w:rsid w:val="008C6262"/>
    <w:rsid w:val="008C6806"/>
    <w:rsid w:val="008D0B31"/>
    <w:rsid w:val="008D1331"/>
    <w:rsid w:val="008D1A58"/>
    <w:rsid w:val="008D1B4B"/>
    <w:rsid w:val="008D3A79"/>
    <w:rsid w:val="008D4BD9"/>
    <w:rsid w:val="008D4CDA"/>
    <w:rsid w:val="008D4DA6"/>
    <w:rsid w:val="008D5935"/>
    <w:rsid w:val="008D60D1"/>
    <w:rsid w:val="008D61BC"/>
    <w:rsid w:val="008D67CE"/>
    <w:rsid w:val="008D74A9"/>
    <w:rsid w:val="008E4213"/>
    <w:rsid w:val="008E4E73"/>
    <w:rsid w:val="008E5FD4"/>
    <w:rsid w:val="008E6AA1"/>
    <w:rsid w:val="008E7930"/>
    <w:rsid w:val="008F10F5"/>
    <w:rsid w:val="008F525B"/>
    <w:rsid w:val="008F5806"/>
    <w:rsid w:val="008F6156"/>
    <w:rsid w:val="008F63D9"/>
    <w:rsid w:val="008F7E23"/>
    <w:rsid w:val="00901F5A"/>
    <w:rsid w:val="00902EBA"/>
    <w:rsid w:val="00903BC5"/>
    <w:rsid w:val="00906269"/>
    <w:rsid w:val="00907929"/>
    <w:rsid w:val="00907E78"/>
    <w:rsid w:val="00907EAD"/>
    <w:rsid w:val="00910C44"/>
    <w:rsid w:val="009128D9"/>
    <w:rsid w:val="00914228"/>
    <w:rsid w:val="00914B50"/>
    <w:rsid w:val="0091520C"/>
    <w:rsid w:val="00915C80"/>
    <w:rsid w:val="00916F3C"/>
    <w:rsid w:val="00923B7D"/>
    <w:rsid w:val="00923CFA"/>
    <w:rsid w:val="0092437B"/>
    <w:rsid w:val="0092595A"/>
    <w:rsid w:val="00926001"/>
    <w:rsid w:val="00927447"/>
    <w:rsid w:val="00927E12"/>
    <w:rsid w:val="00930A3B"/>
    <w:rsid w:val="00932DF9"/>
    <w:rsid w:val="00933C59"/>
    <w:rsid w:val="00935E41"/>
    <w:rsid w:val="00936089"/>
    <w:rsid w:val="00937ABB"/>
    <w:rsid w:val="009420B0"/>
    <w:rsid w:val="00942798"/>
    <w:rsid w:val="00942D21"/>
    <w:rsid w:val="00944594"/>
    <w:rsid w:val="00947A70"/>
    <w:rsid w:val="009504A2"/>
    <w:rsid w:val="00950921"/>
    <w:rsid w:val="00950F19"/>
    <w:rsid w:val="00951277"/>
    <w:rsid w:val="00952A77"/>
    <w:rsid w:val="009542D3"/>
    <w:rsid w:val="009552DA"/>
    <w:rsid w:val="009554FA"/>
    <w:rsid w:val="00955D80"/>
    <w:rsid w:val="009578F4"/>
    <w:rsid w:val="00960158"/>
    <w:rsid w:val="00960346"/>
    <w:rsid w:val="00963BCC"/>
    <w:rsid w:val="009644DD"/>
    <w:rsid w:val="00964E13"/>
    <w:rsid w:val="00965489"/>
    <w:rsid w:val="00965568"/>
    <w:rsid w:val="00965686"/>
    <w:rsid w:val="00967AE4"/>
    <w:rsid w:val="00970016"/>
    <w:rsid w:val="00970330"/>
    <w:rsid w:val="009741C8"/>
    <w:rsid w:val="00974318"/>
    <w:rsid w:val="00977FCA"/>
    <w:rsid w:val="00980AF2"/>
    <w:rsid w:val="009812EC"/>
    <w:rsid w:val="009821BA"/>
    <w:rsid w:val="00982A62"/>
    <w:rsid w:val="00983794"/>
    <w:rsid w:val="00985D6F"/>
    <w:rsid w:val="00986532"/>
    <w:rsid w:val="00987FD9"/>
    <w:rsid w:val="0099099B"/>
    <w:rsid w:val="00990DCF"/>
    <w:rsid w:val="009910BE"/>
    <w:rsid w:val="00991C04"/>
    <w:rsid w:val="00992035"/>
    <w:rsid w:val="0099228E"/>
    <w:rsid w:val="00994353"/>
    <w:rsid w:val="00995F33"/>
    <w:rsid w:val="00996DDD"/>
    <w:rsid w:val="00996ECD"/>
    <w:rsid w:val="00997417"/>
    <w:rsid w:val="0099783A"/>
    <w:rsid w:val="00997840"/>
    <w:rsid w:val="009A0E65"/>
    <w:rsid w:val="009A292F"/>
    <w:rsid w:val="009A3CFF"/>
    <w:rsid w:val="009A5C5D"/>
    <w:rsid w:val="009A6A56"/>
    <w:rsid w:val="009B12A6"/>
    <w:rsid w:val="009B1510"/>
    <w:rsid w:val="009B1865"/>
    <w:rsid w:val="009B281E"/>
    <w:rsid w:val="009B2934"/>
    <w:rsid w:val="009B3FCE"/>
    <w:rsid w:val="009B490C"/>
    <w:rsid w:val="009B4AA3"/>
    <w:rsid w:val="009B6884"/>
    <w:rsid w:val="009B751F"/>
    <w:rsid w:val="009C041E"/>
    <w:rsid w:val="009C0AC8"/>
    <w:rsid w:val="009C24C6"/>
    <w:rsid w:val="009C2FFD"/>
    <w:rsid w:val="009C3278"/>
    <w:rsid w:val="009C403C"/>
    <w:rsid w:val="009C7E42"/>
    <w:rsid w:val="009D27DE"/>
    <w:rsid w:val="009D27E6"/>
    <w:rsid w:val="009D2C2A"/>
    <w:rsid w:val="009D4FA3"/>
    <w:rsid w:val="009D5C87"/>
    <w:rsid w:val="009D5CF3"/>
    <w:rsid w:val="009D66B0"/>
    <w:rsid w:val="009D697A"/>
    <w:rsid w:val="009D719D"/>
    <w:rsid w:val="009D7A00"/>
    <w:rsid w:val="009D7AEA"/>
    <w:rsid w:val="009D7D52"/>
    <w:rsid w:val="009E14E4"/>
    <w:rsid w:val="009E1790"/>
    <w:rsid w:val="009E2F5C"/>
    <w:rsid w:val="009E3A08"/>
    <w:rsid w:val="009E5846"/>
    <w:rsid w:val="009E5D15"/>
    <w:rsid w:val="009E5D31"/>
    <w:rsid w:val="009E662E"/>
    <w:rsid w:val="009E72B6"/>
    <w:rsid w:val="009E74FE"/>
    <w:rsid w:val="009F163B"/>
    <w:rsid w:val="009F4952"/>
    <w:rsid w:val="009F6907"/>
    <w:rsid w:val="009F6944"/>
    <w:rsid w:val="009F6D33"/>
    <w:rsid w:val="009F70B1"/>
    <w:rsid w:val="00A0036A"/>
    <w:rsid w:val="00A021E0"/>
    <w:rsid w:val="00A04206"/>
    <w:rsid w:val="00A0749E"/>
    <w:rsid w:val="00A07511"/>
    <w:rsid w:val="00A10AA5"/>
    <w:rsid w:val="00A138BD"/>
    <w:rsid w:val="00A13A5C"/>
    <w:rsid w:val="00A13B4E"/>
    <w:rsid w:val="00A14420"/>
    <w:rsid w:val="00A15241"/>
    <w:rsid w:val="00A154CF"/>
    <w:rsid w:val="00A15B44"/>
    <w:rsid w:val="00A16554"/>
    <w:rsid w:val="00A16C73"/>
    <w:rsid w:val="00A174B6"/>
    <w:rsid w:val="00A2028F"/>
    <w:rsid w:val="00A21DA2"/>
    <w:rsid w:val="00A2218E"/>
    <w:rsid w:val="00A22D8B"/>
    <w:rsid w:val="00A2381E"/>
    <w:rsid w:val="00A24C7C"/>
    <w:rsid w:val="00A259AE"/>
    <w:rsid w:val="00A27908"/>
    <w:rsid w:val="00A3137C"/>
    <w:rsid w:val="00A32FFB"/>
    <w:rsid w:val="00A3350D"/>
    <w:rsid w:val="00A33E5D"/>
    <w:rsid w:val="00A36C67"/>
    <w:rsid w:val="00A36E9A"/>
    <w:rsid w:val="00A42600"/>
    <w:rsid w:val="00A44970"/>
    <w:rsid w:val="00A44D13"/>
    <w:rsid w:val="00A45300"/>
    <w:rsid w:val="00A45CEE"/>
    <w:rsid w:val="00A47409"/>
    <w:rsid w:val="00A4764E"/>
    <w:rsid w:val="00A500C1"/>
    <w:rsid w:val="00A5122A"/>
    <w:rsid w:val="00A5150A"/>
    <w:rsid w:val="00A518C9"/>
    <w:rsid w:val="00A52A18"/>
    <w:rsid w:val="00A52B94"/>
    <w:rsid w:val="00A53ACA"/>
    <w:rsid w:val="00A53D85"/>
    <w:rsid w:val="00A54B14"/>
    <w:rsid w:val="00A559AF"/>
    <w:rsid w:val="00A55B5E"/>
    <w:rsid w:val="00A60545"/>
    <w:rsid w:val="00A609C8"/>
    <w:rsid w:val="00A61831"/>
    <w:rsid w:val="00A62C9A"/>
    <w:rsid w:val="00A63205"/>
    <w:rsid w:val="00A64EC5"/>
    <w:rsid w:val="00A650AA"/>
    <w:rsid w:val="00A6557E"/>
    <w:rsid w:val="00A659A8"/>
    <w:rsid w:val="00A73E4F"/>
    <w:rsid w:val="00A74A62"/>
    <w:rsid w:val="00A77FE3"/>
    <w:rsid w:val="00A80A0F"/>
    <w:rsid w:val="00A81004"/>
    <w:rsid w:val="00A8141F"/>
    <w:rsid w:val="00A83A0D"/>
    <w:rsid w:val="00A84107"/>
    <w:rsid w:val="00A84533"/>
    <w:rsid w:val="00A847C5"/>
    <w:rsid w:val="00A85392"/>
    <w:rsid w:val="00A859E2"/>
    <w:rsid w:val="00A85A1F"/>
    <w:rsid w:val="00A871B5"/>
    <w:rsid w:val="00A91321"/>
    <w:rsid w:val="00A9280D"/>
    <w:rsid w:val="00A929A4"/>
    <w:rsid w:val="00A9431C"/>
    <w:rsid w:val="00A94AC1"/>
    <w:rsid w:val="00AA2526"/>
    <w:rsid w:val="00AA2830"/>
    <w:rsid w:val="00AA3838"/>
    <w:rsid w:val="00AA5821"/>
    <w:rsid w:val="00AA5E27"/>
    <w:rsid w:val="00AA6425"/>
    <w:rsid w:val="00AA69B5"/>
    <w:rsid w:val="00AA6C0C"/>
    <w:rsid w:val="00AA7288"/>
    <w:rsid w:val="00AA7D57"/>
    <w:rsid w:val="00AA7F66"/>
    <w:rsid w:val="00AB0662"/>
    <w:rsid w:val="00AB0DBF"/>
    <w:rsid w:val="00AB240B"/>
    <w:rsid w:val="00AB2AF7"/>
    <w:rsid w:val="00AB3B8A"/>
    <w:rsid w:val="00AB594E"/>
    <w:rsid w:val="00AB72E9"/>
    <w:rsid w:val="00AB7CF5"/>
    <w:rsid w:val="00AB7D39"/>
    <w:rsid w:val="00AC0C93"/>
    <w:rsid w:val="00AC167D"/>
    <w:rsid w:val="00AC3D7A"/>
    <w:rsid w:val="00AC44E3"/>
    <w:rsid w:val="00AC5059"/>
    <w:rsid w:val="00AC5255"/>
    <w:rsid w:val="00AC59CD"/>
    <w:rsid w:val="00AC5B8B"/>
    <w:rsid w:val="00AC748C"/>
    <w:rsid w:val="00AD0688"/>
    <w:rsid w:val="00AD0F54"/>
    <w:rsid w:val="00AD1D8C"/>
    <w:rsid w:val="00AD22DE"/>
    <w:rsid w:val="00AD23F1"/>
    <w:rsid w:val="00AD3754"/>
    <w:rsid w:val="00AD3AC3"/>
    <w:rsid w:val="00AD4438"/>
    <w:rsid w:val="00AD5DA1"/>
    <w:rsid w:val="00AD68F5"/>
    <w:rsid w:val="00AD6FE5"/>
    <w:rsid w:val="00AD7BDE"/>
    <w:rsid w:val="00AE04A2"/>
    <w:rsid w:val="00AE0AF7"/>
    <w:rsid w:val="00AE2E04"/>
    <w:rsid w:val="00AE2E8A"/>
    <w:rsid w:val="00AE3728"/>
    <w:rsid w:val="00AE4183"/>
    <w:rsid w:val="00AE5993"/>
    <w:rsid w:val="00AE7BE9"/>
    <w:rsid w:val="00AF0F0C"/>
    <w:rsid w:val="00AF174A"/>
    <w:rsid w:val="00AF1D44"/>
    <w:rsid w:val="00AF2630"/>
    <w:rsid w:val="00AF3198"/>
    <w:rsid w:val="00AF4A4D"/>
    <w:rsid w:val="00AF4B6F"/>
    <w:rsid w:val="00AF4C64"/>
    <w:rsid w:val="00AF4D6D"/>
    <w:rsid w:val="00AF5907"/>
    <w:rsid w:val="00AF5B14"/>
    <w:rsid w:val="00AF625E"/>
    <w:rsid w:val="00AF68E2"/>
    <w:rsid w:val="00AF6CC1"/>
    <w:rsid w:val="00AF6FDA"/>
    <w:rsid w:val="00B01A15"/>
    <w:rsid w:val="00B0204B"/>
    <w:rsid w:val="00B03892"/>
    <w:rsid w:val="00B039D0"/>
    <w:rsid w:val="00B0422F"/>
    <w:rsid w:val="00B04795"/>
    <w:rsid w:val="00B04F28"/>
    <w:rsid w:val="00B104CE"/>
    <w:rsid w:val="00B13F45"/>
    <w:rsid w:val="00B1402C"/>
    <w:rsid w:val="00B161EC"/>
    <w:rsid w:val="00B16FFA"/>
    <w:rsid w:val="00B17AD2"/>
    <w:rsid w:val="00B205B7"/>
    <w:rsid w:val="00B20D90"/>
    <w:rsid w:val="00B22220"/>
    <w:rsid w:val="00B22309"/>
    <w:rsid w:val="00B2248C"/>
    <w:rsid w:val="00B24100"/>
    <w:rsid w:val="00B26435"/>
    <w:rsid w:val="00B27520"/>
    <w:rsid w:val="00B30C3A"/>
    <w:rsid w:val="00B3271A"/>
    <w:rsid w:val="00B33058"/>
    <w:rsid w:val="00B336D5"/>
    <w:rsid w:val="00B3517D"/>
    <w:rsid w:val="00B36382"/>
    <w:rsid w:val="00B3656B"/>
    <w:rsid w:val="00B36C43"/>
    <w:rsid w:val="00B36CD0"/>
    <w:rsid w:val="00B37266"/>
    <w:rsid w:val="00B4075D"/>
    <w:rsid w:val="00B40D88"/>
    <w:rsid w:val="00B40F14"/>
    <w:rsid w:val="00B42B8A"/>
    <w:rsid w:val="00B432E6"/>
    <w:rsid w:val="00B449ED"/>
    <w:rsid w:val="00B46D4A"/>
    <w:rsid w:val="00B470E4"/>
    <w:rsid w:val="00B50D29"/>
    <w:rsid w:val="00B51BF7"/>
    <w:rsid w:val="00B525BE"/>
    <w:rsid w:val="00B52D30"/>
    <w:rsid w:val="00B53216"/>
    <w:rsid w:val="00B54F04"/>
    <w:rsid w:val="00B55464"/>
    <w:rsid w:val="00B561C3"/>
    <w:rsid w:val="00B56DFB"/>
    <w:rsid w:val="00B57579"/>
    <w:rsid w:val="00B57617"/>
    <w:rsid w:val="00B57EC9"/>
    <w:rsid w:val="00B6087F"/>
    <w:rsid w:val="00B621FA"/>
    <w:rsid w:val="00B62B10"/>
    <w:rsid w:val="00B70198"/>
    <w:rsid w:val="00B705E1"/>
    <w:rsid w:val="00B7301E"/>
    <w:rsid w:val="00B7334E"/>
    <w:rsid w:val="00B733AD"/>
    <w:rsid w:val="00B7498E"/>
    <w:rsid w:val="00B751A1"/>
    <w:rsid w:val="00B75C91"/>
    <w:rsid w:val="00B82E7B"/>
    <w:rsid w:val="00B840DB"/>
    <w:rsid w:val="00B861ED"/>
    <w:rsid w:val="00B9066E"/>
    <w:rsid w:val="00B90F36"/>
    <w:rsid w:val="00B9119B"/>
    <w:rsid w:val="00B92CDE"/>
    <w:rsid w:val="00B92D2D"/>
    <w:rsid w:val="00B9387E"/>
    <w:rsid w:val="00B94188"/>
    <w:rsid w:val="00B94559"/>
    <w:rsid w:val="00B94F88"/>
    <w:rsid w:val="00B953A6"/>
    <w:rsid w:val="00B95765"/>
    <w:rsid w:val="00BA08C7"/>
    <w:rsid w:val="00BA2012"/>
    <w:rsid w:val="00BA4669"/>
    <w:rsid w:val="00BA47CE"/>
    <w:rsid w:val="00BA48DB"/>
    <w:rsid w:val="00BA5384"/>
    <w:rsid w:val="00BA72C6"/>
    <w:rsid w:val="00BB0FD6"/>
    <w:rsid w:val="00BB1B54"/>
    <w:rsid w:val="00BB453F"/>
    <w:rsid w:val="00BB690D"/>
    <w:rsid w:val="00BB6C5D"/>
    <w:rsid w:val="00BB78A3"/>
    <w:rsid w:val="00BB799A"/>
    <w:rsid w:val="00BB7D5D"/>
    <w:rsid w:val="00BB7E2E"/>
    <w:rsid w:val="00BB7F30"/>
    <w:rsid w:val="00BC0B86"/>
    <w:rsid w:val="00BC14C9"/>
    <w:rsid w:val="00BC30E2"/>
    <w:rsid w:val="00BC3B01"/>
    <w:rsid w:val="00BC5483"/>
    <w:rsid w:val="00BC5AB2"/>
    <w:rsid w:val="00BC6C36"/>
    <w:rsid w:val="00BD0DAB"/>
    <w:rsid w:val="00BD288D"/>
    <w:rsid w:val="00BD2E64"/>
    <w:rsid w:val="00BD361B"/>
    <w:rsid w:val="00BD396A"/>
    <w:rsid w:val="00BD3B34"/>
    <w:rsid w:val="00BD5D0B"/>
    <w:rsid w:val="00BD6ED9"/>
    <w:rsid w:val="00BD7471"/>
    <w:rsid w:val="00BD7722"/>
    <w:rsid w:val="00BE0ECA"/>
    <w:rsid w:val="00BE0EFA"/>
    <w:rsid w:val="00BE0F2D"/>
    <w:rsid w:val="00BE44E3"/>
    <w:rsid w:val="00BE4BF7"/>
    <w:rsid w:val="00BE4EAE"/>
    <w:rsid w:val="00BE5394"/>
    <w:rsid w:val="00BE70B0"/>
    <w:rsid w:val="00BE72D9"/>
    <w:rsid w:val="00BE7701"/>
    <w:rsid w:val="00BF1319"/>
    <w:rsid w:val="00BF1548"/>
    <w:rsid w:val="00BF250B"/>
    <w:rsid w:val="00BF297A"/>
    <w:rsid w:val="00BF4160"/>
    <w:rsid w:val="00BF47D1"/>
    <w:rsid w:val="00BF4ED7"/>
    <w:rsid w:val="00BF51C2"/>
    <w:rsid w:val="00BF5A6D"/>
    <w:rsid w:val="00BF5F81"/>
    <w:rsid w:val="00C01E0F"/>
    <w:rsid w:val="00C049BA"/>
    <w:rsid w:val="00C058B6"/>
    <w:rsid w:val="00C061BC"/>
    <w:rsid w:val="00C063D4"/>
    <w:rsid w:val="00C06566"/>
    <w:rsid w:val="00C0746E"/>
    <w:rsid w:val="00C07ECC"/>
    <w:rsid w:val="00C10FAF"/>
    <w:rsid w:val="00C111EC"/>
    <w:rsid w:val="00C12024"/>
    <w:rsid w:val="00C128AF"/>
    <w:rsid w:val="00C13AB4"/>
    <w:rsid w:val="00C161AD"/>
    <w:rsid w:val="00C16A91"/>
    <w:rsid w:val="00C1714C"/>
    <w:rsid w:val="00C247FD"/>
    <w:rsid w:val="00C25DD3"/>
    <w:rsid w:val="00C269AD"/>
    <w:rsid w:val="00C26CAB"/>
    <w:rsid w:val="00C2701A"/>
    <w:rsid w:val="00C27902"/>
    <w:rsid w:val="00C303B1"/>
    <w:rsid w:val="00C30948"/>
    <w:rsid w:val="00C31145"/>
    <w:rsid w:val="00C329BA"/>
    <w:rsid w:val="00C34833"/>
    <w:rsid w:val="00C35A61"/>
    <w:rsid w:val="00C35CC3"/>
    <w:rsid w:val="00C36E7D"/>
    <w:rsid w:val="00C4028F"/>
    <w:rsid w:val="00C40300"/>
    <w:rsid w:val="00C4078E"/>
    <w:rsid w:val="00C41046"/>
    <w:rsid w:val="00C41C7A"/>
    <w:rsid w:val="00C41DF7"/>
    <w:rsid w:val="00C420C2"/>
    <w:rsid w:val="00C45A4D"/>
    <w:rsid w:val="00C45D1F"/>
    <w:rsid w:val="00C46554"/>
    <w:rsid w:val="00C46818"/>
    <w:rsid w:val="00C46DF9"/>
    <w:rsid w:val="00C4755F"/>
    <w:rsid w:val="00C51104"/>
    <w:rsid w:val="00C5267C"/>
    <w:rsid w:val="00C52F53"/>
    <w:rsid w:val="00C540BA"/>
    <w:rsid w:val="00C54D7C"/>
    <w:rsid w:val="00C5565F"/>
    <w:rsid w:val="00C55E7C"/>
    <w:rsid w:val="00C57A8B"/>
    <w:rsid w:val="00C60E69"/>
    <w:rsid w:val="00C61495"/>
    <w:rsid w:val="00C629F6"/>
    <w:rsid w:val="00C62BAB"/>
    <w:rsid w:val="00C673FE"/>
    <w:rsid w:val="00C70E23"/>
    <w:rsid w:val="00C72974"/>
    <w:rsid w:val="00C744F5"/>
    <w:rsid w:val="00C75D4C"/>
    <w:rsid w:val="00C763BF"/>
    <w:rsid w:val="00C765FF"/>
    <w:rsid w:val="00C81531"/>
    <w:rsid w:val="00C81703"/>
    <w:rsid w:val="00C82A6E"/>
    <w:rsid w:val="00C82B9D"/>
    <w:rsid w:val="00C83C21"/>
    <w:rsid w:val="00C84202"/>
    <w:rsid w:val="00C848A8"/>
    <w:rsid w:val="00C84AF7"/>
    <w:rsid w:val="00C851E7"/>
    <w:rsid w:val="00C85507"/>
    <w:rsid w:val="00C86293"/>
    <w:rsid w:val="00C87D4F"/>
    <w:rsid w:val="00C909D0"/>
    <w:rsid w:val="00C91DA3"/>
    <w:rsid w:val="00C93E4F"/>
    <w:rsid w:val="00C944BF"/>
    <w:rsid w:val="00CA0387"/>
    <w:rsid w:val="00CA2422"/>
    <w:rsid w:val="00CA3121"/>
    <w:rsid w:val="00CA3282"/>
    <w:rsid w:val="00CA4482"/>
    <w:rsid w:val="00CA462E"/>
    <w:rsid w:val="00CA4A4B"/>
    <w:rsid w:val="00CA5C8F"/>
    <w:rsid w:val="00CB0FD7"/>
    <w:rsid w:val="00CB1686"/>
    <w:rsid w:val="00CB2A2B"/>
    <w:rsid w:val="00CB2B73"/>
    <w:rsid w:val="00CB3750"/>
    <w:rsid w:val="00CB4366"/>
    <w:rsid w:val="00CB4A04"/>
    <w:rsid w:val="00CB605B"/>
    <w:rsid w:val="00CB6088"/>
    <w:rsid w:val="00CB66D9"/>
    <w:rsid w:val="00CB6D28"/>
    <w:rsid w:val="00CC11A5"/>
    <w:rsid w:val="00CC16FA"/>
    <w:rsid w:val="00CC1F62"/>
    <w:rsid w:val="00CC2103"/>
    <w:rsid w:val="00CC27B2"/>
    <w:rsid w:val="00CC3326"/>
    <w:rsid w:val="00CC3DA3"/>
    <w:rsid w:val="00CC4B3F"/>
    <w:rsid w:val="00CC52F0"/>
    <w:rsid w:val="00CD0E17"/>
    <w:rsid w:val="00CD1923"/>
    <w:rsid w:val="00CD27F9"/>
    <w:rsid w:val="00CD31BF"/>
    <w:rsid w:val="00CD32C1"/>
    <w:rsid w:val="00CD3D16"/>
    <w:rsid w:val="00CD4EA1"/>
    <w:rsid w:val="00CD6EFF"/>
    <w:rsid w:val="00CD7DC5"/>
    <w:rsid w:val="00CE1F88"/>
    <w:rsid w:val="00CE405B"/>
    <w:rsid w:val="00CE55F0"/>
    <w:rsid w:val="00CE5986"/>
    <w:rsid w:val="00CE61E3"/>
    <w:rsid w:val="00CE6F45"/>
    <w:rsid w:val="00CE74E7"/>
    <w:rsid w:val="00CE7ED8"/>
    <w:rsid w:val="00CF219B"/>
    <w:rsid w:val="00CF2697"/>
    <w:rsid w:val="00CF4431"/>
    <w:rsid w:val="00CF48F9"/>
    <w:rsid w:val="00CF561C"/>
    <w:rsid w:val="00CF7C55"/>
    <w:rsid w:val="00CF7EC1"/>
    <w:rsid w:val="00D00912"/>
    <w:rsid w:val="00D01995"/>
    <w:rsid w:val="00D02488"/>
    <w:rsid w:val="00D02A2F"/>
    <w:rsid w:val="00D032EA"/>
    <w:rsid w:val="00D03819"/>
    <w:rsid w:val="00D04FA4"/>
    <w:rsid w:val="00D06F89"/>
    <w:rsid w:val="00D106C3"/>
    <w:rsid w:val="00D11591"/>
    <w:rsid w:val="00D11FC5"/>
    <w:rsid w:val="00D143ED"/>
    <w:rsid w:val="00D16C4C"/>
    <w:rsid w:val="00D16D2F"/>
    <w:rsid w:val="00D1734F"/>
    <w:rsid w:val="00D17595"/>
    <w:rsid w:val="00D211B9"/>
    <w:rsid w:val="00D21981"/>
    <w:rsid w:val="00D22CF4"/>
    <w:rsid w:val="00D230A2"/>
    <w:rsid w:val="00D23892"/>
    <w:rsid w:val="00D23B85"/>
    <w:rsid w:val="00D249CF"/>
    <w:rsid w:val="00D26B79"/>
    <w:rsid w:val="00D275AB"/>
    <w:rsid w:val="00D27DB7"/>
    <w:rsid w:val="00D27E77"/>
    <w:rsid w:val="00D30823"/>
    <w:rsid w:val="00D319BC"/>
    <w:rsid w:val="00D32CAE"/>
    <w:rsid w:val="00D338D2"/>
    <w:rsid w:val="00D35228"/>
    <w:rsid w:val="00D356B7"/>
    <w:rsid w:val="00D36D7A"/>
    <w:rsid w:val="00D375B0"/>
    <w:rsid w:val="00D40972"/>
    <w:rsid w:val="00D40B7B"/>
    <w:rsid w:val="00D414D8"/>
    <w:rsid w:val="00D42439"/>
    <w:rsid w:val="00D42D13"/>
    <w:rsid w:val="00D43532"/>
    <w:rsid w:val="00D43AA9"/>
    <w:rsid w:val="00D44152"/>
    <w:rsid w:val="00D45D5D"/>
    <w:rsid w:val="00D45F4D"/>
    <w:rsid w:val="00D470AC"/>
    <w:rsid w:val="00D47C35"/>
    <w:rsid w:val="00D511FC"/>
    <w:rsid w:val="00D5544A"/>
    <w:rsid w:val="00D55600"/>
    <w:rsid w:val="00D56561"/>
    <w:rsid w:val="00D56EEC"/>
    <w:rsid w:val="00D57167"/>
    <w:rsid w:val="00D61E7A"/>
    <w:rsid w:val="00D61FEF"/>
    <w:rsid w:val="00D6226D"/>
    <w:rsid w:val="00D62CF7"/>
    <w:rsid w:val="00D65179"/>
    <w:rsid w:val="00D651C1"/>
    <w:rsid w:val="00D65B71"/>
    <w:rsid w:val="00D676A0"/>
    <w:rsid w:val="00D7162A"/>
    <w:rsid w:val="00D71D34"/>
    <w:rsid w:val="00D72197"/>
    <w:rsid w:val="00D729E1"/>
    <w:rsid w:val="00D73158"/>
    <w:rsid w:val="00D736D2"/>
    <w:rsid w:val="00D75129"/>
    <w:rsid w:val="00D756FC"/>
    <w:rsid w:val="00D75798"/>
    <w:rsid w:val="00D75A35"/>
    <w:rsid w:val="00D75B06"/>
    <w:rsid w:val="00D772B9"/>
    <w:rsid w:val="00D80167"/>
    <w:rsid w:val="00D80736"/>
    <w:rsid w:val="00D80B62"/>
    <w:rsid w:val="00D812F8"/>
    <w:rsid w:val="00D82574"/>
    <w:rsid w:val="00D82729"/>
    <w:rsid w:val="00D82A8A"/>
    <w:rsid w:val="00D82C81"/>
    <w:rsid w:val="00D83384"/>
    <w:rsid w:val="00D834B6"/>
    <w:rsid w:val="00D83AEC"/>
    <w:rsid w:val="00D845E4"/>
    <w:rsid w:val="00D84806"/>
    <w:rsid w:val="00D848FC"/>
    <w:rsid w:val="00D866F2"/>
    <w:rsid w:val="00D9044C"/>
    <w:rsid w:val="00D919C9"/>
    <w:rsid w:val="00D92EEC"/>
    <w:rsid w:val="00D93D3E"/>
    <w:rsid w:val="00D9710D"/>
    <w:rsid w:val="00D973FB"/>
    <w:rsid w:val="00D975D6"/>
    <w:rsid w:val="00D97942"/>
    <w:rsid w:val="00DA031C"/>
    <w:rsid w:val="00DA056B"/>
    <w:rsid w:val="00DA09D0"/>
    <w:rsid w:val="00DA0E9A"/>
    <w:rsid w:val="00DA11B4"/>
    <w:rsid w:val="00DA1216"/>
    <w:rsid w:val="00DA2DF0"/>
    <w:rsid w:val="00DA3165"/>
    <w:rsid w:val="00DA4555"/>
    <w:rsid w:val="00DA5D20"/>
    <w:rsid w:val="00DA7A3C"/>
    <w:rsid w:val="00DB0285"/>
    <w:rsid w:val="00DB3B95"/>
    <w:rsid w:val="00DB47CE"/>
    <w:rsid w:val="00DB4D6C"/>
    <w:rsid w:val="00DC1E57"/>
    <w:rsid w:val="00DC335E"/>
    <w:rsid w:val="00DC4A45"/>
    <w:rsid w:val="00DC5EEE"/>
    <w:rsid w:val="00DC63E6"/>
    <w:rsid w:val="00DC7DB6"/>
    <w:rsid w:val="00DC7FC2"/>
    <w:rsid w:val="00DD1447"/>
    <w:rsid w:val="00DD1679"/>
    <w:rsid w:val="00DD1772"/>
    <w:rsid w:val="00DD4010"/>
    <w:rsid w:val="00DD79D2"/>
    <w:rsid w:val="00DD7F81"/>
    <w:rsid w:val="00DE0010"/>
    <w:rsid w:val="00DE0F84"/>
    <w:rsid w:val="00DE28F3"/>
    <w:rsid w:val="00DE2B8B"/>
    <w:rsid w:val="00DE3EE4"/>
    <w:rsid w:val="00DF053D"/>
    <w:rsid w:val="00DF3E12"/>
    <w:rsid w:val="00DF45B3"/>
    <w:rsid w:val="00DF4BB0"/>
    <w:rsid w:val="00DF657F"/>
    <w:rsid w:val="00DF6A41"/>
    <w:rsid w:val="00DF6E0D"/>
    <w:rsid w:val="00DF7431"/>
    <w:rsid w:val="00DF7C0C"/>
    <w:rsid w:val="00E0026D"/>
    <w:rsid w:val="00E00B19"/>
    <w:rsid w:val="00E0244A"/>
    <w:rsid w:val="00E02C2B"/>
    <w:rsid w:val="00E02D8D"/>
    <w:rsid w:val="00E02ECE"/>
    <w:rsid w:val="00E03358"/>
    <w:rsid w:val="00E05868"/>
    <w:rsid w:val="00E06A00"/>
    <w:rsid w:val="00E071A2"/>
    <w:rsid w:val="00E101FC"/>
    <w:rsid w:val="00E10F85"/>
    <w:rsid w:val="00E13259"/>
    <w:rsid w:val="00E1339E"/>
    <w:rsid w:val="00E13C34"/>
    <w:rsid w:val="00E14C8A"/>
    <w:rsid w:val="00E14CCA"/>
    <w:rsid w:val="00E15795"/>
    <w:rsid w:val="00E159FA"/>
    <w:rsid w:val="00E166D4"/>
    <w:rsid w:val="00E20583"/>
    <w:rsid w:val="00E2375E"/>
    <w:rsid w:val="00E24555"/>
    <w:rsid w:val="00E24BF2"/>
    <w:rsid w:val="00E2511B"/>
    <w:rsid w:val="00E274FC"/>
    <w:rsid w:val="00E27508"/>
    <w:rsid w:val="00E277E4"/>
    <w:rsid w:val="00E30A46"/>
    <w:rsid w:val="00E328FA"/>
    <w:rsid w:val="00E33A63"/>
    <w:rsid w:val="00E33B13"/>
    <w:rsid w:val="00E42849"/>
    <w:rsid w:val="00E42984"/>
    <w:rsid w:val="00E4319B"/>
    <w:rsid w:val="00E456B1"/>
    <w:rsid w:val="00E46623"/>
    <w:rsid w:val="00E469D6"/>
    <w:rsid w:val="00E46B64"/>
    <w:rsid w:val="00E5302A"/>
    <w:rsid w:val="00E534D2"/>
    <w:rsid w:val="00E539CE"/>
    <w:rsid w:val="00E5441D"/>
    <w:rsid w:val="00E54A1F"/>
    <w:rsid w:val="00E54F4A"/>
    <w:rsid w:val="00E566B3"/>
    <w:rsid w:val="00E572E1"/>
    <w:rsid w:val="00E62DD5"/>
    <w:rsid w:val="00E63709"/>
    <w:rsid w:val="00E637B9"/>
    <w:rsid w:val="00E65B08"/>
    <w:rsid w:val="00E66BD8"/>
    <w:rsid w:val="00E66C0A"/>
    <w:rsid w:val="00E702B9"/>
    <w:rsid w:val="00E71207"/>
    <w:rsid w:val="00E717D4"/>
    <w:rsid w:val="00E71A5C"/>
    <w:rsid w:val="00E71EB7"/>
    <w:rsid w:val="00E72311"/>
    <w:rsid w:val="00E72633"/>
    <w:rsid w:val="00E72C6F"/>
    <w:rsid w:val="00E75A90"/>
    <w:rsid w:val="00E773E5"/>
    <w:rsid w:val="00E774C5"/>
    <w:rsid w:val="00E7791F"/>
    <w:rsid w:val="00E77A87"/>
    <w:rsid w:val="00E77F8F"/>
    <w:rsid w:val="00E827A2"/>
    <w:rsid w:val="00E8425C"/>
    <w:rsid w:val="00E845C2"/>
    <w:rsid w:val="00E85581"/>
    <w:rsid w:val="00E8577F"/>
    <w:rsid w:val="00E8616B"/>
    <w:rsid w:val="00E87280"/>
    <w:rsid w:val="00E87B7E"/>
    <w:rsid w:val="00E87BD5"/>
    <w:rsid w:val="00E87C1E"/>
    <w:rsid w:val="00E9048F"/>
    <w:rsid w:val="00E90786"/>
    <w:rsid w:val="00E909EE"/>
    <w:rsid w:val="00E93160"/>
    <w:rsid w:val="00E96DCF"/>
    <w:rsid w:val="00E973CD"/>
    <w:rsid w:val="00EA012C"/>
    <w:rsid w:val="00EA03E5"/>
    <w:rsid w:val="00EA0A57"/>
    <w:rsid w:val="00EA0F57"/>
    <w:rsid w:val="00EA3414"/>
    <w:rsid w:val="00EA5143"/>
    <w:rsid w:val="00EA5813"/>
    <w:rsid w:val="00EA5BA5"/>
    <w:rsid w:val="00EA7A50"/>
    <w:rsid w:val="00EB1F76"/>
    <w:rsid w:val="00EB2014"/>
    <w:rsid w:val="00EB315F"/>
    <w:rsid w:val="00EB4093"/>
    <w:rsid w:val="00EB57D5"/>
    <w:rsid w:val="00EB637B"/>
    <w:rsid w:val="00EB6762"/>
    <w:rsid w:val="00EB68A5"/>
    <w:rsid w:val="00EB6AA9"/>
    <w:rsid w:val="00EB6D66"/>
    <w:rsid w:val="00EC0333"/>
    <w:rsid w:val="00EC1F28"/>
    <w:rsid w:val="00EC4540"/>
    <w:rsid w:val="00EC6329"/>
    <w:rsid w:val="00EC65FC"/>
    <w:rsid w:val="00EC6D08"/>
    <w:rsid w:val="00EC7EF6"/>
    <w:rsid w:val="00ED1135"/>
    <w:rsid w:val="00ED4B09"/>
    <w:rsid w:val="00ED573B"/>
    <w:rsid w:val="00ED5982"/>
    <w:rsid w:val="00ED6EB7"/>
    <w:rsid w:val="00ED6F41"/>
    <w:rsid w:val="00ED7D1C"/>
    <w:rsid w:val="00EE36D6"/>
    <w:rsid w:val="00EE4649"/>
    <w:rsid w:val="00EE4B1C"/>
    <w:rsid w:val="00EE531E"/>
    <w:rsid w:val="00EE6504"/>
    <w:rsid w:val="00EE6FED"/>
    <w:rsid w:val="00EF1349"/>
    <w:rsid w:val="00EF217D"/>
    <w:rsid w:val="00EF2F89"/>
    <w:rsid w:val="00EF3939"/>
    <w:rsid w:val="00EF3984"/>
    <w:rsid w:val="00EF4D77"/>
    <w:rsid w:val="00EF500B"/>
    <w:rsid w:val="00EF507E"/>
    <w:rsid w:val="00EF51CA"/>
    <w:rsid w:val="00EF55A6"/>
    <w:rsid w:val="00EF5BCD"/>
    <w:rsid w:val="00EF7050"/>
    <w:rsid w:val="00EF7FD1"/>
    <w:rsid w:val="00F0044D"/>
    <w:rsid w:val="00F02D61"/>
    <w:rsid w:val="00F02D73"/>
    <w:rsid w:val="00F034CA"/>
    <w:rsid w:val="00F0397F"/>
    <w:rsid w:val="00F04EC4"/>
    <w:rsid w:val="00F115F7"/>
    <w:rsid w:val="00F122E5"/>
    <w:rsid w:val="00F12577"/>
    <w:rsid w:val="00F12B67"/>
    <w:rsid w:val="00F12F10"/>
    <w:rsid w:val="00F13020"/>
    <w:rsid w:val="00F13116"/>
    <w:rsid w:val="00F133DE"/>
    <w:rsid w:val="00F15E4B"/>
    <w:rsid w:val="00F1652A"/>
    <w:rsid w:val="00F2010A"/>
    <w:rsid w:val="00F2068E"/>
    <w:rsid w:val="00F22095"/>
    <w:rsid w:val="00F2560D"/>
    <w:rsid w:val="00F260F9"/>
    <w:rsid w:val="00F26364"/>
    <w:rsid w:val="00F3298B"/>
    <w:rsid w:val="00F33D3B"/>
    <w:rsid w:val="00F35930"/>
    <w:rsid w:val="00F36F36"/>
    <w:rsid w:val="00F377AB"/>
    <w:rsid w:val="00F4166E"/>
    <w:rsid w:val="00F436E3"/>
    <w:rsid w:val="00F4371D"/>
    <w:rsid w:val="00F43DB7"/>
    <w:rsid w:val="00F44111"/>
    <w:rsid w:val="00F45D76"/>
    <w:rsid w:val="00F50024"/>
    <w:rsid w:val="00F516D4"/>
    <w:rsid w:val="00F521AE"/>
    <w:rsid w:val="00F5224C"/>
    <w:rsid w:val="00F5273B"/>
    <w:rsid w:val="00F549A4"/>
    <w:rsid w:val="00F550C7"/>
    <w:rsid w:val="00F57A46"/>
    <w:rsid w:val="00F6166B"/>
    <w:rsid w:val="00F61E24"/>
    <w:rsid w:val="00F62A0D"/>
    <w:rsid w:val="00F63C91"/>
    <w:rsid w:val="00F64199"/>
    <w:rsid w:val="00F65091"/>
    <w:rsid w:val="00F6520C"/>
    <w:rsid w:val="00F6607A"/>
    <w:rsid w:val="00F667A1"/>
    <w:rsid w:val="00F704F0"/>
    <w:rsid w:val="00F71459"/>
    <w:rsid w:val="00F72115"/>
    <w:rsid w:val="00F72F46"/>
    <w:rsid w:val="00F73076"/>
    <w:rsid w:val="00F75081"/>
    <w:rsid w:val="00F759BD"/>
    <w:rsid w:val="00F800D5"/>
    <w:rsid w:val="00F80A10"/>
    <w:rsid w:val="00F80C76"/>
    <w:rsid w:val="00F843A6"/>
    <w:rsid w:val="00F84CD2"/>
    <w:rsid w:val="00F85FEF"/>
    <w:rsid w:val="00F8754A"/>
    <w:rsid w:val="00F87E5E"/>
    <w:rsid w:val="00F90C14"/>
    <w:rsid w:val="00F92496"/>
    <w:rsid w:val="00F9386F"/>
    <w:rsid w:val="00F93D66"/>
    <w:rsid w:val="00F94141"/>
    <w:rsid w:val="00F95545"/>
    <w:rsid w:val="00FA0CC5"/>
    <w:rsid w:val="00FA0D86"/>
    <w:rsid w:val="00FA4A8E"/>
    <w:rsid w:val="00FA4DBA"/>
    <w:rsid w:val="00FA5473"/>
    <w:rsid w:val="00FA62CC"/>
    <w:rsid w:val="00FA6D2F"/>
    <w:rsid w:val="00FA6E15"/>
    <w:rsid w:val="00FA750F"/>
    <w:rsid w:val="00FA7E1D"/>
    <w:rsid w:val="00FB0458"/>
    <w:rsid w:val="00FB0BF6"/>
    <w:rsid w:val="00FB3E8D"/>
    <w:rsid w:val="00FB475E"/>
    <w:rsid w:val="00FB4A59"/>
    <w:rsid w:val="00FC1345"/>
    <w:rsid w:val="00FC2205"/>
    <w:rsid w:val="00FC2F9B"/>
    <w:rsid w:val="00FC32C9"/>
    <w:rsid w:val="00FC3973"/>
    <w:rsid w:val="00FC498B"/>
    <w:rsid w:val="00FC4FD4"/>
    <w:rsid w:val="00FC5FCD"/>
    <w:rsid w:val="00FC6715"/>
    <w:rsid w:val="00FC74D8"/>
    <w:rsid w:val="00FD0310"/>
    <w:rsid w:val="00FD1152"/>
    <w:rsid w:val="00FD24AC"/>
    <w:rsid w:val="00FD32B2"/>
    <w:rsid w:val="00FD4505"/>
    <w:rsid w:val="00FD5C86"/>
    <w:rsid w:val="00FD7494"/>
    <w:rsid w:val="00FD7CD6"/>
    <w:rsid w:val="00FE1EB6"/>
    <w:rsid w:val="00FE2082"/>
    <w:rsid w:val="00FE2B88"/>
    <w:rsid w:val="00FE2DFB"/>
    <w:rsid w:val="00FE36E2"/>
    <w:rsid w:val="00FE4542"/>
    <w:rsid w:val="00FE76C1"/>
    <w:rsid w:val="00FE7E51"/>
    <w:rsid w:val="00FF00B1"/>
    <w:rsid w:val="00FF018F"/>
    <w:rsid w:val="00FF0B8C"/>
    <w:rsid w:val="00FF19DB"/>
    <w:rsid w:val="00FF30A9"/>
    <w:rsid w:val="00FF431F"/>
    <w:rsid w:val="00FF46E8"/>
    <w:rsid w:val="00FF4A6C"/>
    <w:rsid w:val="00FF5034"/>
    <w:rsid w:val="00FF59AF"/>
    <w:rsid w:val="00FF6173"/>
    <w:rsid w:val="00FF70A1"/>
    <w:rsid w:val="00FF7CA5"/>
    <w:rsid w:val="07C519D6"/>
    <w:rsid w:val="0C4FE931"/>
    <w:rsid w:val="0DEC3047"/>
    <w:rsid w:val="134C2BF4"/>
    <w:rsid w:val="13A31397"/>
    <w:rsid w:val="236031C6"/>
    <w:rsid w:val="283DCBD1"/>
    <w:rsid w:val="2B179768"/>
    <w:rsid w:val="3C775E32"/>
    <w:rsid w:val="3CEA5755"/>
    <w:rsid w:val="3F5A6486"/>
    <w:rsid w:val="43D1E63E"/>
    <w:rsid w:val="44A89E2C"/>
    <w:rsid w:val="45250880"/>
    <w:rsid w:val="4635AB00"/>
    <w:rsid w:val="471F1CBF"/>
    <w:rsid w:val="47859406"/>
    <w:rsid w:val="47F21694"/>
    <w:rsid w:val="4A993EF4"/>
    <w:rsid w:val="4E282C00"/>
    <w:rsid w:val="4F9AA9B8"/>
    <w:rsid w:val="4FF91CED"/>
    <w:rsid w:val="56A49ADE"/>
    <w:rsid w:val="58ECDEC1"/>
    <w:rsid w:val="5E0836CD"/>
    <w:rsid w:val="6B554AF5"/>
    <w:rsid w:val="6D16304D"/>
    <w:rsid w:val="705A69E4"/>
    <w:rsid w:val="7432C301"/>
    <w:rsid w:val="74CCEF97"/>
    <w:rsid w:val="77499579"/>
    <w:rsid w:val="7918A38B"/>
    <w:rsid w:val="795503AB"/>
    <w:rsid w:val="7AF73C17"/>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F008A"/>
  <w15:chartTrackingRefBased/>
  <w15:docId w15:val="{070C10C5-0607-4CE4-AEAB-0081EE729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2C09B5"/>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2C09B5"/>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D7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pre">
    <w:name w:val="comment-pre"/>
    <w:basedOn w:val="DefaultParagraphFont"/>
    <w:rsid w:val="000E117A"/>
  </w:style>
  <w:style w:type="paragraph" w:styleId="NormalWeb">
    <w:name w:val="Normal (Web)"/>
    <w:basedOn w:val="Normal"/>
    <w:uiPriority w:val="99"/>
    <w:semiHidden/>
    <w:unhideWhenUsed/>
    <w:rsid w:val="000E5BDD"/>
    <w:rPr>
      <w:rFonts w:ascii="Times New Roman" w:hAnsi="Times New Roman" w:cs="Times New Roman"/>
      <w:szCs w:val="24"/>
    </w:rPr>
  </w:style>
  <w:style w:type="character" w:styleId="FollowedHyperlink">
    <w:name w:val="FollowedHyperlink"/>
    <w:basedOn w:val="DefaultParagraphFont"/>
    <w:uiPriority w:val="99"/>
    <w:semiHidden/>
    <w:unhideWhenUsed/>
    <w:rsid w:val="000E7F6B"/>
    <w:rPr>
      <w:color w:val="800080" w:themeColor="followedHyperlink"/>
      <w:u w:val="single"/>
    </w:rPr>
  </w:style>
  <w:style w:type="character" w:styleId="Mention">
    <w:name w:val="Mention"/>
    <w:basedOn w:val="DefaultParagraphFont"/>
    <w:uiPriority w:val="99"/>
    <w:unhideWhenUsed/>
    <w:rsid w:val="001502F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47614311">
      <w:bodyDiv w:val="1"/>
      <w:marLeft w:val="0"/>
      <w:marRight w:val="0"/>
      <w:marTop w:val="0"/>
      <w:marBottom w:val="0"/>
      <w:divBdr>
        <w:top w:val="none" w:sz="0" w:space="0" w:color="auto"/>
        <w:left w:val="none" w:sz="0" w:space="0" w:color="auto"/>
        <w:bottom w:val="none" w:sz="0" w:space="0" w:color="auto"/>
        <w:right w:val="none" w:sz="0" w:space="0" w:color="auto"/>
      </w:divBdr>
    </w:div>
    <w:div w:id="512450797">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49641985">
      <w:bodyDiv w:val="1"/>
      <w:marLeft w:val="0"/>
      <w:marRight w:val="0"/>
      <w:marTop w:val="0"/>
      <w:marBottom w:val="0"/>
      <w:divBdr>
        <w:top w:val="none" w:sz="0" w:space="0" w:color="auto"/>
        <w:left w:val="none" w:sz="0" w:space="0" w:color="auto"/>
        <w:bottom w:val="none" w:sz="0" w:space="0" w:color="auto"/>
        <w:right w:val="none" w:sz="0" w:space="0" w:color="auto"/>
      </w:divBdr>
    </w:div>
    <w:div w:id="2055034026">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healthwatch.co.uk/blog/2026-01-15/people-struggle-access-weight-loss-drugs-nhs?utm_source=ACTIVE+-+202109+Healthwatch+staff+and+volunteer+NEW&amp;utm_campaign=fcbd615eaa-EMAIL_CAMPAIGN_2022_04_29_10_32_COPY_01&amp;utm_medium=email&amp;utm_term=0_5b94368307-fcbd615eaa-247139702&amp;mc_cid=fcbd615eaa&amp;mc_eid=fae33844e4" TargetMode="External"/><Relationship Id="rId26" Type="http://schemas.openxmlformats.org/officeDocument/2006/relationships/image" Target="media/image15.jpg"/><Relationship Id="rId39" Type="http://schemas.openxmlformats.org/officeDocument/2006/relationships/hyperlink" Target="https://goodcompany.org.uk/end-poverty-surrey/" TargetMode="External"/><Relationship Id="rId21" Type="http://schemas.openxmlformats.org/officeDocument/2006/relationships/hyperlink" Target="https://oneyousurrey.org.uk/programmes/lose-weight/" TargetMode="External"/><Relationship Id="rId34" Type="http://schemas.openxmlformats.org/officeDocument/2006/relationships/hyperlink" Target="https://www.linkedin.com/company/healthwatch-surre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s://www.instagram.com/healthwatch_surrey" TargetMode="Externa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yperlink" Target="https://www.healthwatchsurrey.co.uk/report/2026-03-18/living-coping-thriving-exploring-preventative-health-behaviours-people-aged-50-66" TargetMode="External"/><Relationship Id="rId28" Type="http://schemas.openxmlformats.org/officeDocument/2006/relationships/hyperlink" Target="mailto:enquiries@healthwatchsurrey.co.uk" TargetMode="External"/><Relationship Id="rId36" Type="http://schemas.openxmlformats.org/officeDocument/2006/relationships/hyperlink" Target="https://luminus-cic.uk/"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hyperlink" Target="https://oneyousurrey.org.uk/programmes/lose-weight/" TargetMode="External"/><Relationship Id="rId27" Type="http://schemas.openxmlformats.org/officeDocument/2006/relationships/hyperlink" Target="http://www.healthwatchsurrey.co.uk" TargetMode="External"/><Relationship Id="rId30" Type="http://schemas.openxmlformats.org/officeDocument/2006/relationships/hyperlink" Target="https://www.facebook.com/healthwatchsurrey" TargetMode="External"/><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healthysurrey.org.uk/nutrition-and-physical-activity/surrey-food-partnership/whole-system-food-strategy" TargetMode="External"/><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Danaher\Downloads\What%20we're%20hearing%20-%20report%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CBD874-309C-4343-BA12-D4B2CC10C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What we're hearing - report template.dotx</Template>
  <TotalTime>1499</TotalTime>
  <Pages>1</Pages>
  <Words>7185</Words>
  <Characters>40956</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Danaher</dc:creator>
  <cp:keywords/>
  <dc:description/>
  <cp:lastModifiedBy>Louise Danaher</cp:lastModifiedBy>
  <cp:revision>10</cp:revision>
  <cp:lastPrinted>2026-04-15T22:30:00Z</cp:lastPrinted>
  <dcterms:created xsi:type="dcterms:W3CDTF">2026-07-16T23:21:00Z</dcterms:created>
  <dcterms:modified xsi:type="dcterms:W3CDTF">2026-07-22T15:02:00Z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